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D20F5" w14:textId="7ECF8CE0" w:rsidR="00250407" w:rsidRPr="00826D10" w:rsidRDefault="003A5A06" w:rsidP="003A5A06">
      <w:pPr>
        <w:rPr>
          <w:rFonts w:ascii="Open Sans" w:hAnsi="Open Sans" w:cs="Open Sans"/>
          <w:b/>
          <w:bCs/>
          <w:sz w:val="22"/>
        </w:rPr>
      </w:pPr>
      <w:r w:rsidRPr="00826D10">
        <w:rPr>
          <w:rFonts w:ascii="Open Sans" w:hAnsi="Open Sans" w:cs="Open Sans"/>
          <w:b/>
          <w:bCs/>
          <w:sz w:val="22"/>
        </w:rPr>
        <w:t>Ärenden vid årsmötet 202</w:t>
      </w:r>
      <w:r w:rsidR="003C712C">
        <w:rPr>
          <w:rFonts w:ascii="Open Sans" w:hAnsi="Open Sans" w:cs="Open Sans"/>
          <w:b/>
          <w:bCs/>
          <w:sz w:val="22"/>
        </w:rPr>
        <w:t>6</w:t>
      </w:r>
      <w:r w:rsidRPr="00826D10">
        <w:rPr>
          <w:rFonts w:ascii="Open Sans" w:hAnsi="Open Sans" w:cs="Open Sans"/>
          <w:b/>
          <w:bCs/>
          <w:sz w:val="22"/>
        </w:rPr>
        <w:t>-09-2</w:t>
      </w:r>
      <w:r w:rsidR="003C712C">
        <w:rPr>
          <w:rFonts w:ascii="Open Sans" w:hAnsi="Open Sans" w:cs="Open Sans"/>
          <w:b/>
          <w:bCs/>
          <w:sz w:val="22"/>
        </w:rPr>
        <w:t>7</w:t>
      </w:r>
    </w:p>
    <w:p w14:paraId="1BD4EDBD" w14:textId="77777777" w:rsidR="003A5A06" w:rsidRPr="00826D10" w:rsidRDefault="003A5A06" w:rsidP="003A5A06">
      <w:pPr>
        <w:rPr>
          <w:rFonts w:ascii="Open Sans" w:hAnsi="Open Sans" w:cs="Open Sans"/>
          <w:b/>
          <w:bCs/>
          <w:sz w:val="22"/>
        </w:rPr>
      </w:pPr>
    </w:p>
    <w:p w14:paraId="78CD04EE" w14:textId="5BAD74D1" w:rsidR="003A5A06" w:rsidRPr="00826D10" w:rsidRDefault="003A5A06" w:rsidP="00AB1BC1">
      <w:pPr>
        <w:pStyle w:val="Liststycke"/>
        <w:numPr>
          <w:ilvl w:val="0"/>
          <w:numId w:val="2"/>
        </w:numPr>
        <w:rPr>
          <w:rFonts w:ascii="Open Sans Light" w:hAnsi="Open Sans Light" w:cs="Open Sans Light"/>
          <w:b/>
          <w:bCs/>
          <w:sz w:val="20"/>
          <w:szCs w:val="22"/>
        </w:rPr>
      </w:pPr>
      <w:r w:rsidRPr="00826D10">
        <w:rPr>
          <w:b/>
          <w:bCs/>
          <w:sz w:val="22"/>
        </w:rPr>
        <w:t>Fastställande av röstlängd</w:t>
      </w:r>
      <w:r w:rsidR="00AB1BC1" w:rsidRPr="00826D10">
        <w:rPr>
          <w:b/>
          <w:bCs/>
          <w:sz w:val="22"/>
        </w:rPr>
        <w:br/>
      </w:r>
      <w:r w:rsidRPr="00826D10">
        <w:rPr>
          <w:sz w:val="22"/>
        </w:rPr>
        <w:br/>
      </w:r>
    </w:p>
    <w:p w14:paraId="002DF99E" w14:textId="48756B98" w:rsidR="003A5A06" w:rsidRPr="00826D10" w:rsidRDefault="003A5A06" w:rsidP="003A5A06">
      <w:pPr>
        <w:pStyle w:val="Liststycke"/>
        <w:numPr>
          <w:ilvl w:val="0"/>
          <w:numId w:val="2"/>
        </w:numPr>
        <w:rPr>
          <w:rFonts w:ascii="Open Sans Light" w:hAnsi="Open Sans Light" w:cs="Open Sans Light"/>
          <w:sz w:val="20"/>
          <w:szCs w:val="22"/>
        </w:rPr>
      </w:pPr>
      <w:r w:rsidRPr="00826D10">
        <w:rPr>
          <w:b/>
          <w:bCs/>
          <w:sz w:val="22"/>
        </w:rPr>
        <w:t>Val av mötesordförande och sekreterare</w:t>
      </w:r>
      <w:r w:rsidR="00AB1BC1" w:rsidRPr="00826D10">
        <w:rPr>
          <w:b/>
          <w:bCs/>
          <w:sz w:val="22"/>
        </w:rPr>
        <w:br/>
      </w:r>
    </w:p>
    <w:p w14:paraId="7ECDE322" w14:textId="77777777" w:rsidR="003A5A06" w:rsidRPr="00826D10" w:rsidRDefault="003A5A06" w:rsidP="003A5A06">
      <w:pPr>
        <w:pStyle w:val="Liststycke"/>
        <w:rPr>
          <w:sz w:val="22"/>
        </w:rPr>
      </w:pPr>
    </w:p>
    <w:p w14:paraId="0373C50D" w14:textId="28676486" w:rsidR="003A5A06" w:rsidRPr="00826D10" w:rsidRDefault="003A5A06" w:rsidP="003A5A06">
      <w:pPr>
        <w:pStyle w:val="Liststycke"/>
        <w:numPr>
          <w:ilvl w:val="0"/>
          <w:numId w:val="2"/>
        </w:numPr>
        <w:rPr>
          <w:rFonts w:ascii="Open Sans Light" w:hAnsi="Open Sans Light" w:cs="Open Sans Light"/>
          <w:sz w:val="20"/>
          <w:szCs w:val="22"/>
        </w:rPr>
      </w:pPr>
      <w:r w:rsidRPr="00826D10">
        <w:rPr>
          <w:b/>
          <w:bCs/>
          <w:sz w:val="22"/>
        </w:rPr>
        <w:t>Val av protokolljusterare och rösträknare</w:t>
      </w:r>
      <w:r w:rsidR="00AB1BC1" w:rsidRPr="00826D10">
        <w:rPr>
          <w:b/>
          <w:bCs/>
          <w:sz w:val="22"/>
        </w:rPr>
        <w:br/>
      </w:r>
    </w:p>
    <w:p w14:paraId="0B5B36AD" w14:textId="77777777" w:rsidR="003A5A06" w:rsidRPr="00826D10" w:rsidRDefault="003A5A06" w:rsidP="003A5A06">
      <w:pPr>
        <w:pStyle w:val="Liststycke"/>
        <w:rPr>
          <w:sz w:val="22"/>
        </w:rPr>
      </w:pPr>
    </w:p>
    <w:p w14:paraId="5EB66D80" w14:textId="2188200E" w:rsidR="003A5A06" w:rsidRPr="00826D10" w:rsidRDefault="003A5A06" w:rsidP="003A5A06">
      <w:pPr>
        <w:pStyle w:val="Liststycke"/>
        <w:numPr>
          <w:ilvl w:val="0"/>
          <w:numId w:val="2"/>
        </w:numPr>
        <w:rPr>
          <w:sz w:val="22"/>
        </w:rPr>
      </w:pPr>
      <w:r w:rsidRPr="00826D10">
        <w:rPr>
          <w:b/>
          <w:bCs/>
          <w:sz w:val="22"/>
        </w:rPr>
        <w:t>Fråga om mötet har utlysts på stadgeenligt sätt</w:t>
      </w:r>
      <w:r w:rsidRPr="00826D10">
        <w:rPr>
          <w:b/>
          <w:bCs/>
          <w:sz w:val="22"/>
        </w:rPr>
        <w:br/>
      </w:r>
    </w:p>
    <w:p w14:paraId="1793AA1C" w14:textId="77777777" w:rsidR="003A5A06" w:rsidRPr="00826D10" w:rsidRDefault="003A5A06" w:rsidP="003A5A06">
      <w:pPr>
        <w:pStyle w:val="Liststycke"/>
        <w:rPr>
          <w:sz w:val="22"/>
        </w:rPr>
      </w:pPr>
    </w:p>
    <w:p w14:paraId="16807957" w14:textId="7E42757A" w:rsidR="003A5A06" w:rsidRPr="00826D10" w:rsidRDefault="003A5A06" w:rsidP="003A5A06">
      <w:pPr>
        <w:pStyle w:val="Liststycke"/>
        <w:numPr>
          <w:ilvl w:val="0"/>
          <w:numId w:val="2"/>
        </w:numPr>
        <w:rPr>
          <w:sz w:val="22"/>
        </w:rPr>
      </w:pPr>
      <w:r w:rsidRPr="00826D10">
        <w:rPr>
          <w:b/>
          <w:bCs/>
          <w:sz w:val="22"/>
        </w:rPr>
        <w:t>Fastställande av dagordning</w:t>
      </w:r>
      <w:r w:rsidRPr="00826D10">
        <w:rPr>
          <w:b/>
          <w:bCs/>
          <w:sz w:val="22"/>
        </w:rPr>
        <w:br/>
      </w:r>
    </w:p>
    <w:p w14:paraId="59BBAE2F" w14:textId="77777777" w:rsidR="003A5A06" w:rsidRPr="00826D10" w:rsidRDefault="003A5A06" w:rsidP="003A5A06">
      <w:pPr>
        <w:pStyle w:val="Liststycke"/>
        <w:rPr>
          <w:sz w:val="22"/>
        </w:rPr>
      </w:pPr>
    </w:p>
    <w:p w14:paraId="6272E9B2" w14:textId="680F67DA" w:rsidR="003A5A06" w:rsidRPr="001C5A91" w:rsidRDefault="003A5A06" w:rsidP="00754B46">
      <w:pPr>
        <w:pStyle w:val="Liststycke"/>
        <w:numPr>
          <w:ilvl w:val="0"/>
          <w:numId w:val="2"/>
        </w:numPr>
        <w:rPr>
          <w:sz w:val="22"/>
        </w:rPr>
      </w:pPr>
      <w:r w:rsidRPr="001C5A91">
        <w:rPr>
          <w:b/>
          <w:bCs/>
          <w:sz w:val="22"/>
        </w:rPr>
        <w:t>Godkännande av</w:t>
      </w:r>
      <w:r w:rsidRPr="001C5A91">
        <w:rPr>
          <w:b/>
          <w:bCs/>
          <w:sz w:val="22"/>
        </w:rPr>
        <w:br/>
        <w:t>a) verksamhetsberättelse</w:t>
      </w:r>
      <w:r w:rsidRPr="001C5A91">
        <w:rPr>
          <w:b/>
          <w:bCs/>
          <w:sz w:val="22"/>
        </w:rPr>
        <w:br/>
        <w:t>b) förvaltningsberättelse (resultat och balansräkning)</w:t>
      </w:r>
      <w:r w:rsidR="00AB1BC1" w:rsidRPr="001C5A91">
        <w:rPr>
          <w:b/>
          <w:bCs/>
          <w:sz w:val="22"/>
        </w:rPr>
        <w:br/>
      </w:r>
    </w:p>
    <w:p w14:paraId="528EE3A7" w14:textId="4E18651F" w:rsidR="003A5A06" w:rsidRPr="001C5A91" w:rsidRDefault="003A5A06" w:rsidP="00D00D10">
      <w:pPr>
        <w:pStyle w:val="Liststycke"/>
        <w:numPr>
          <w:ilvl w:val="0"/>
          <w:numId w:val="2"/>
        </w:numPr>
        <w:rPr>
          <w:sz w:val="22"/>
        </w:rPr>
      </w:pPr>
      <w:r w:rsidRPr="001C5A91">
        <w:rPr>
          <w:b/>
          <w:bCs/>
          <w:sz w:val="22"/>
        </w:rPr>
        <w:t>Revisorernas berättelse över styrelsens förvaltning</w:t>
      </w:r>
      <w:r w:rsidR="008A0795" w:rsidRPr="001C5A91">
        <w:rPr>
          <w:b/>
          <w:bCs/>
          <w:sz w:val="22"/>
        </w:rPr>
        <w:br/>
      </w:r>
    </w:p>
    <w:p w14:paraId="3F977ECB" w14:textId="18EC3BF1" w:rsidR="003A5A06" w:rsidRPr="00826D10" w:rsidRDefault="003A5A06" w:rsidP="003A5A06">
      <w:pPr>
        <w:pStyle w:val="Liststycke"/>
        <w:numPr>
          <w:ilvl w:val="0"/>
          <w:numId w:val="2"/>
        </w:numPr>
        <w:rPr>
          <w:sz w:val="22"/>
        </w:rPr>
      </w:pPr>
      <w:r w:rsidRPr="00826D10">
        <w:rPr>
          <w:b/>
          <w:bCs/>
          <w:sz w:val="22"/>
        </w:rPr>
        <w:t>Fråga om godkännande av styrelsens arvode</w:t>
      </w:r>
      <w:r w:rsidRPr="00826D10">
        <w:rPr>
          <w:b/>
          <w:bCs/>
          <w:sz w:val="22"/>
        </w:rPr>
        <w:br/>
      </w:r>
    </w:p>
    <w:p w14:paraId="31E804FE" w14:textId="77777777" w:rsidR="003A5A06" w:rsidRPr="00826D10" w:rsidRDefault="003A5A06" w:rsidP="003A5A06">
      <w:pPr>
        <w:pStyle w:val="Liststycke"/>
        <w:rPr>
          <w:sz w:val="22"/>
        </w:rPr>
      </w:pPr>
    </w:p>
    <w:p w14:paraId="5C0B36D7" w14:textId="39C452AF" w:rsidR="003A5A06" w:rsidRPr="00826D10" w:rsidRDefault="003A5A06" w:rsidP="003A5A06">
      <w:pPr>
        <w:pStyle w:val="Liststycke"/>
        <w:numPr>
          <w:ilvl w:val="0"/>
          <w:numId w:val="2"/>
        </w:numPr>
        <w:rPr>
          <w:sz w:val="22"/>
        </w:rPr>
      </w:pPr>
      <w:r w:rsidRPr="00826D10">
        <w:rPr>
          <w:b/>
          <w:bCs/>
          <w:sz w:val="22"/>
        </w:rPr>
        <w:t>Fråga om ansvarsfrihet för styrelsen och den tid revisionen avser</w:t>
      </w:r>
      <w:r w:rsidRPr="00826D10">
        <w:rPr>
          <w:b/>
          <w:bCs/>
          <w:sz w:val="22"/>
        </w:rPr>
        <w:br/>
      </w:r>
    </w:p>
    <w:p w14:paraId="3543C380" w14:textId="77777777" w:rsidR="003A5A06" w:rsidRPr="00826D10" w:rsidRDefault="003A5A06" w:rsidP="003A5A06">
      <w:pPr>
        <w:pStyle w:val="Liststycke"/>
        <w:rPr>
          <w:sz w:val="22"/>
        </w:rPr>
      </w:pPr>
    </w:p>
    <w:p w14:paraId="5C723CBC" w14:textId="3BA4DE03" w:rsidR="00392D67" w:rsidRPr="00826D10" w:rsidRDefault="003A5A06" w:rsidP="00392D67">
      <w:pPr>
        <w:pStyle w:val="Liststycke"/>
        <w:numPr>
          <w:ilvl w:val="0"/>
          <w:numId w:val="2"/>
        </w:numPr>
        <w:rPr>
          <w:sz w:val="22"/>
        </w:rPr>
      </w:pPr>
      <w:r w:rsidRPr="00826D10">
        <w:rPr>
          <w:b/>
          <w:bCs/>
          <w:sz w:val="22"/>
        </w:rPr>
        <w:t>Fastställande av medlemsavgifter</w:t>
      </w:r>
      <w:r w:rsidRPr="00826D10">
        <w:rPr>
          <w:b/>
          <w:bCs/>
          <w:sz w:val="22"/>
        </w:rPr>
        <w:br/>
      </w:r>
    </w:p>
    <w:p w14:paraId="13F6F400" w14:textId="77777777" w:rsidR="00DA1253" w:rsidRPr="00826D10" w:rsidRDefault="00DA1253" w:rsidP="00DA1253">
      <w:pPr>
        <w:rPr>
          <w:sz w:val="22"/>
        </w:rPr>
      </w:pPr>
    </w:p>
    <w:p w14:paraId="3179DB59" w14:textId="3EE5FC25" w:rsidR="003A5A06" w:rsidRPr="00826D10" w:rsidRDefault="003A5A06" w:rsidP="003A5A06">
      <w:pPr>
        <w:pStyle w:val="Liststycke"/>
        <w:numPr>
          <w:ilvl w:val="0"/>
          <w:numId w:val="2"/>
        </w:numPr>
        <w:rPr>
          <w:sz w:val="22"/>
        </w:rPr>
      </w:pPr>
      <w:r w:rsidRPr="00826D10">
        <w:rPr>
          <w:b/>
          <w:bCs/>
          <w:sz w:val="22"/>
        </w:rPr>
        <w:t>Fastställande av verksamhetsplan och budget för kommande verksamhetsår</w:t>
      </w:r>
      <w:r w:rsidRPr="00826D10">
        <w:rPr>
          <w:b/>
          <w:bCs/>
          <w:sz w:val="22"/>
        </w:rPr>
        <w:br/>
      </w:r>
    </w:p>
    <w:p w14:paraId="2AE0B163" w14:textId="77777777" w:rsidR="003A5A06" w:rsidRPr="00826D10" w:rsidRDefault="003A5A06" w:rsidP="003A5A06">
      <w:pPr>
        <w:pStyle w:val="Liststycke"/>
        <w:rPr>
          <w:sz w:val="22"/>
        </w:rPr>
      </w:pPr>
    </w:p>
    <w:p w14:paraId="06EA356C" w14:textId="1806F63A" w:rsidR="003A5A06" w:rsidRPr="00826D10" w:rsidRDefault="003A5A06" w:rsidP="003A5A06">
      <w:pPr>
        <w:pStyle w:val="Liststycke"/>
        <w:numPr>
          <w:ilvl w:val="0"/>
          <w:numId w:val="2"/>
        </w:numPr>
        <w:rPr>
          <w:rFonts w:ascii="Open Sans Light" w:hAnsi="Open Sans Light" w:cs="Open Sans Light"/>
          <w:b/>
          <w:bCs/>
          <w:sz w:val="20"/>
          <w:szCs w:val="22"/>
        </w:rPr>
      </w:pPr>
      <w:r w:rsidRPr="00826D10">
        <w:rPr>
          <w:b/>
          <w:bCs/>
          <w:sz w:val="22"/>
        </w:rPr>
        <w:t>Val av</w:t>
      </w:r>
      <w:r w:rsidR="00BF1C23" w:rsidRPr="00826D10">
        <w:rPr>
          <w:b/>
          <w:bCs/>
          <w:sz w:val="22"/>
        </w:rPr>
        <w:t xml:space="preserve"> - ENHETLIGT</w:t>
      </w:r>
      <w:r w:rsidRPr="00826D10">
        <w:rPr>
          <w:b/>
          <w:bCs/>
          <w:sz w:val="22"/>
        </w:rPr>
        <w:br/>
        <w:t>a) ordförande för ett år</w:t>
      </w:r>
      <w:r w:rsidR="008A0795" w:rsidRPr="00826D10">
        <w:rPr>
          <w:b/>
          <w:bCs/>
          <w:sz w:val="22"/>
        </w:rPr>
        <w:t>.</w:t>
      </w:r>
      <w:r w:rsidRPr="00826D10">
        <w:rPr>
          <w:b/>
          <w:bCs/>
          <w:sz w:val="22"/>
        </w:rPr>
        <w:br/>
      </w:r>
      <w:r w:rsidRPr="00826D10">
        <w:rPr>
          <w:sz w:val="22"/>
        </w:rPr>
        <w:br/>
      </w:r>
      <w:r w:rsidRPr="00826D10">
        <w:rPr>
          <w:sz w:val="22"/>
        </w:rPr>
        <w:br/>
      </w:r>
      <w:r w:rsidRPr="00826D10">
        <w:rPr>
          <w:b/>
          <w:bCs/>
          <w:sz w:val="22"/>
        </w:rPr>
        <w:t>b) halva antalet övriga ledamöter för en tid av två år</w:t>
      </w:r>
    </w:p>
    <w:p w14:paraId="5F9F83C0" w14:textId="77777777" w:rsidR="00C46DF4" w:rsidRPr="00826D10" w:rsidRDefault="003A5A06" w:rsidP="00DA1253">
      <w:pPr>
        <w:pStyle w:val="Liststycke"/>
        <w:rPr>
          <w:sz w:val="22"/>
        </w:rPr>
      </w:pPr>
      <w:r w:rsidRPr="00826D10">
        <w:rPr>
          <w:sz w:val="22"/>
        </w:rPr>
        <w:lastRenderedPageBreak/>
        <w:br/>
      </w:r>
      <w:r w:rsidRPr="00826D10">
        <w:rPr>
          <w:b/>
          <w:bCs/>
          <w:sz w:val="22"/>
        </w:rPr>
        <w:t>c) minst två suppleanter i styrelsen för ett år</w:t>
      </w:r>
    </w:p>
    <w:p w14:paraId="404ECCA8" w14:textId="2E497331" w:rsidR="00C46DF4" w:rsidRPr="00826D10" w:rsidRDefault="003A5A06" w:rsidP="00C46DF4">
      <w:pPr>
        <w:pStyle w:val="Liststycke"/>
        <w:rPr>
          <w:sz w:val="22"/>
        </w:rPr>
      </w:pPr>
      <w:r w:rsidRPr="00826D10">
        <w:rPr>
          <w:sz w:val="22"/>
        </w:rPr>
        <w:br/>
      </w:r>
      <w:r w:rsidRPr="00826D10">
        <w:rPr>
          <w:b/>
          <w:bCs/>
          <w:sz w:val="22"/>
        </w:rPr>
        <w:t>d) en revisor jämte suppleant för ett år</w:t>
      </w:r>
      <w:r w:rsidRPr="00826D10">
        <w:rPr>
          <w:b/>
          <w:bCs/>
          <w:sz w:val="22"/>
        </w:rPr>
        <w:br/>
      </w:r>
      <w:r w:rsidRPr="00826D10">
        <w:rPr>
          <w:sz w:val="22"/>
        </w:rPr>
        <w:br/>
      </w:r>
      <w:r w:rsidRPr="00826D10">
        <w:rPr>
          <w:sz w:val="22"/>
        </w:rPr>
        <w:br/>
      </w:r>
      <w:r w:rsidRPr="00826D10">
        <w:rPr>
          <w:b/>
          <w:bCs/>
          <w:sz w:val="22"/>
        </w:rPr>
        <w:t>e) tre ledamöter valberedningen för ett år varav en är sammankallande</w:t>
      </w:r>
      <w:r w:rsidR="008A0795" w:rsidRPr="00826D10">
        <w:rPr>
          <w:sz w:val="22"/>
        </w:rPr>
        <w:t xml:space="preserve">, </w:t>
      </w:r>
    </w:p>
    <w:p w14:paraId="49BFA89C" w14:textId="52D4DF63" w:rsidR="00E77B29" w:rsidRPr="00826D10" w:rsidRDefault="003A5A06" w:rsidP="001C5A91">
      <w:pPr>
        <w:pStyle w:val="Liststycke"/>
        <w:rPr>
          <w:sz w:val="22"/>
        </w:rPr>
      </w:pPr>
      <w:r w:rsidRPr="00826D10">
        <w:rPr>
          <w:sz w:val="22"/>
        </w:rPr>
        <w:br/>
      </w:r>
      <w:r w:rsidRPr="00826D10">
        <w:rPr>
          <w:b/>
          <w:bCs/>
          <w:sz w:val="22"/>
        </w:rPr>
        <w:t>f) ombud till Stockholms Gymnastikdistriktsförbund:s årsmöte och övriga ombud</w:t>
      </w:r>
      <w:r w:rsidR="008A0795" w:rsidRPr="00826D10">
        <w:rPr>
          <w:b/>
          <w:bCs/>
          <w:sz w:val="22"/>
        </w:rPr>
        <w:br/>
      </w:r>
    </w:p>
    <w:p w14:paraId="36964D3F" w14:textId="77777777" w:rsidR="003A5A06" w:rsidRPr="00826D10" w:rsidRDefault="003A5A06" w:rsidP="003A5A06">
      <w:pPr>
        <w:rPr>
          <w:sz w:val="22"/>
        </w:rPr>
      </w:pPr>
    </w:p>
    <w:p w14:paraId="038479E2" w14:textId="10BD40BF" w:rsidR="003A5A06" w:rsidRPr="001C5A91" w:rsidRDefault="003A5A06" w:rsidP="004C7D00">
      <w:pPr>
        <w:pStyle w:val="Liststycke"/>
        <w:numPr>
          <w:ilvl w:val="0"/>
          <w:numId w:val="2"/>
        </w:numPr>
        <w:rPr>
          <w:rFonts w:ascii="Open Sans Light" w:hAnsi="Open Sans Light" w:cs="Open Sans Light"/>
          <w:sz w:val="20"/>
          <w:szCs w:val="22"/>
        </w:rPr>
      </w:pPr>
      <w:r w:rsidRPr="001C5A91">
        <w:rPr>
          <w:b/>
          <w:bCs/>
          <w:sz w:val="22"/>
        </w:rPr>
        <w:t>Behandling av styrelsens förslag och i rätt tid inkomna motioner</w:t>
      </w:r>
      <w:r w:rsidRPr="001C5A91">
        <w:rPr>
          <w:b/>
          <w:bCs/>
          <w:sz w:val="22"/>
        </w:rPr>
        <w:br/>
      </w:r>
    </w:p>
    <w:p w14:paraId="40792A48" w14:textId="3145E86B" w:rsidR="009866BE" w:rsidRPr="001C5A91" w:rsidRDefault="003A5A06" w:rsidP="00641A08">
      <w:pPr>
        <w:pStyle w:val="Liststycke"/>
        <w:numPr>
          <w:ilvl w:val="0"/>
          <w:numId w:val="2"/>
        </w:numPr>
        <w:rPr>
          <w:rFonts w:ascii="Open Sans Light" w:hAnsi="Open Sans Light" w:cs="Open Sans Light"/>
          <w:sz w:val="20"/>
          <w:szCs w:val="22"/>
        </w:rPr>
      </w:pPr>
      <w:r w:rsidRPr="001C5A91">
        <w:rPr>
          <w:b/>
          <w:bCs/>
          <w:sz w:val="22"/>
        </w:rPr>
        <w:t>Övriga frågor</w:t>
      </w:r>
      <w:r w:rsidR="003C712C">
        <w:rPr>
          <w:b/>
          <w:bCs/>
          <w:sz w:val="22"/>
        </w:rPr>
        <w:br/>
        <w:t>a) Godkännande av verksamhetsplan 2026-2031</w:t>
      </w:r>
      <w:r w:rsidR="005304E7" w:rsidRPr="001C5A91">
        <w:rPr>
          <w:b/>
          <w:bCs/>
          <w:sz w:val="22"/>
        </w:rPr>
        <w:br/>
      </w:r>
    </w:p>
    <w:p w14:paraId="7AB5D4D9" w14:textId="77777777" w:rsidR="00B31456" w:rsidRPr="00826D10" w:rsidRDefault="00B31456" w:rsidP="00DA1253">
      <w:pPr>
        <w:rPr>
          <w:rFonts w:ascii="Open Sans Light" w:hAnsi="Open Sans Light" w:cs="Open Sans Light"/>
          <w:sz w:val="20"/>
          <w:szCs w:val="2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26"/>
        <w:gridCol w:w="4246"/>
      </w:tblGrid>
      <w:tr w:rsidR="00B31456" w:rsidRPr="00826D10" w14:paraId="77BA83B1" w14:textId="77777777" w:rsidTr="00B31456">
        <w:tc>
          <w:tcPr>
            <w:tcW w:w="4531" w:type="dxa"/>
            <w:tcBorders>
              <w:bottom w:val="single" w:sz="4" w:space="0" w:color="auto"/>
            </w:tcBorders>
          </w:tcPr>
          <w:p w14:paraId="0A0DF343" w14:textId="695D268F" w:rsidR="00B31456" w:rsidRPr="00826D10" w:rsidRDefault="00B31456" w:rsidP="00B31456">
            <w:pPr>
              <w:rPr>
                <w:rFonts w:ascii="Open Sans Light" w:hAnsi="Open Sans Light" w:cs="Open Sans Light"/>
                <w:sz w:val="20"/>
                <w:szCs w:val="22"/>
              </w:rPr>
            </w:pPr>
          </w:p>
        </w:tc>
        <w:tc>
          <w:tcPr>
            <w:tcW w:w="426" w:type="dxa"/>
          </w:tcPr>
          <w:p w14:paraId="543A0BDC" w14:textId="77777777" w:rsidR="00B31456" w:rsidRPr="00826D10" w:rsidRDefault="00B31456" w:rsidP="00DA1253">
            <w:pPr>
              <w:rPr>
                <w:rFonts w:ascii="Open Sans Light" w:hAnsi="Open Sans Light" w:cs="Open Sans Light"/>
                <w:sz w:val="20"/>
                <w:szCs w:val="22"/>
              </w:rPr>
            </w:pP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51E5CB71" w14:textId="359D33B0" w:rsidR="00B31456" w:rsidRPr="00826D10" w:rsidRDefault="00B31456" w:rsidP="00DA1253">
            <w:pPr>
              <w:rPr>
                <w:rFonts w:ascii="Open Sans Light" w:hAnsi="Open Sans Light" w:cs="Open Sans Light"/>
                <w:sz w:val="20"/>
                <w:szCs w:val="22"/>
              </w:rPr>
            </w:pPr>
          </w:p>
        </w:tc>
      </w:tr>
      <w:tr w:rsidR="00B31456" w:rsidRPr="00826D10" w14:paraId="2427B2F5" w14:textId="77777777" w:rsidTr="00B31456">
        <w:trPr>
          <w:trHeight w:val="583"/>
        </w:trPr>
        <w:tc>
          <w:tcPr>
            <w:tcW w:w="4531" w:type="dxa"/>
            <w:tcBorders>
              <w:top w:val="single" w:sz="4" w:space="0" w:color="auto"/>
            </w:tcBorders>
          </w:tcPr>
          <w:p w14:paraId="495B0EBE" w14:textId="23C029A2" w:rsidR="00B31456" w:rsidRPr="00826D10" w:rsidRDefault="00B31456" w:rsidP="00DA1253">
            <w:pPr>
              <w:rPr>
                <w:rFonts w:ascii="Open Sans Light" w:hAnsi="Open Sans Light" w:cs="Open Sans Light"/>
                <w:sz w:val="20"/>
                <w:szCs w:val="22"/>
              </w:rPr>
            </w:pPr>
          </w:p>
        </w:tc>
        <w:tc>
          <w:tcPr>
            <w:tcW w:w="426" w:type="dxa"/>
          </w:tcPr>
          <w:p w14:paraId="4551692A" w14:textId="77777777" w:rsidR="00B31456" w:rsidRPr="00826D10" w:rsidRDefault="00B31456" w:rsidP="00DA1253">
            <w:pPr>
              <w:rPr>
                <w:rFonts w:ascii="Open Sans Light" w:hAnsi="Open Sans Light" w:cs="Open Sans Light"/>
                <w:sz w:val="20"/>
                <w:szCs w:val="22"/>
              </w:rPr>
            </w:pPr>
          </w:p>
        </w:tc>
        <w:tc>
          <w:tcPr>
            <w:tcW w:w="4246" w:type="dxa"/>
            <w:tcBorders>
              <w:top w:val="single" w:sz="4" w:space="0" w:color="auto"/>
            </w:tcBorders>
          </w:tcPr>
          <w:p w14:paraId="5F3C3770" w14:textId="669CADB0" w:rsidR="00B31456" w:rsidRPr="00826D10" w:rsidRDefault="00B31456" w:rsidP="00B31456">
            <w:pPr>
              <w:rPr>
                <w:rFonts w:ascii="Open Sans Light" w:hAnsi="Open Sans Light" w:cs="Open Sans Light"/>
                <w:sz w:val="20"/>
                <w:szCs w:val="22"/>
              </w:rPr>
            </w:pPr>
          </w:p>
        </w:tc>
      </w:tr>
    </w:tbl>
    <w:p w14:paraId="0BC8237D" w14:textId="77777777" w:rsidR="006C2B43" w:rsidRPr="00826D10" w:rsidRDefault="006C2B43" w:rsidP="00DA1253">
      <w:pPr>
        <w:rPr>
          <w:rFonts w:ascii="Open Sans Light" w:hAnsi="Open Sans Light" w:cs="Open Sans Light"/>
          <w:sz w:val="20"/>
          <w:szCs w:val="22"/>
        </w:rPr>
      </w:pPr>
    </w:p>
    <w:sectPr w:rsidR="006C2B43" w:rsidRPr="00826D10" w:rsidSect="009866BE">
      <w:headerReference w:type="default" r:id="rId8"/>
      <w:pgSz w:w="11900" w:h="16840"/>
      <w:pgMar w:top="4553" w:right="1269" w:bottom="1417" w:left="1418" w:header="78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B00E9" w14:textId="77777777" w:rsidR="00C03EB4" w:rsidRDefault="00C03EB4" w:rsidP="002835D9">
      <w:r>
        <w:separator/>
      </w:r>
    </w:p>
  </w:endnote>
  <w:endnote w:type="continuationSeparator" w:id="0">
    <w:p w14:paraId="045298A7" w14:textId="77777777" w:rsidR="00C03EB4" w:rsidRDefault="00C03EB4" w:rsidP="00283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2FFB6" w14:textId="77777777" w:rsidR="00C03EB4" w:rsidRDefault="00C03EB4" w:rsidP="002835D9">
      <w:r>
        <w:separator/>
      </w:r>
    </w:p>
  </w:footnote>
  <w:footnote w:type="continuationSeparator" w:id="0">
    <w:p w14:paraId="500EA23B" w14:textId="77777777" w:rsidR="00C03EB4" w:rsidRDefault="00C03EB4" w:rsidP="00283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AEA3B" w14:textId="77777777" w:rsidR="002835D9" w:rsidRDefault="00250407" w:rsidP="00250407">
    <w:pPr>
      <w:pStyle w:val="Sidhuvud"/>
      <w:ind w:left="-426" w:hanging="426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4EC2DAF" wp14:editId="43A160A6">
              <wp:simplePos x="0" y="0"/>
              <wp:positionH relativeFrom="column">
                <wp:posOffset>-1005197</wp:posOffset>
              </wp:positionH>
              <wp:positionV relativeFrom="paragraph">
                <wp:posOffset>1884640</wp:posOffset>
              </wp:positionV>
              <wp:extent cx="717630" cy="0"/>
              <wp:effectExtent l="0" t="12700" r="19050" b="12700"/>
              <wp:wrapNone/>
              <wp:docPr id="4" name="R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63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15FA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67CBC7F" id="Rak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9.15pt,148.4pt" to="-22.65pt,14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" strokecolor="#015fab" strokeweight="1.5pt">
              <v:stroke joinstyle="miter"/>
            </v:line>
          </w:pict>
        </mc:Fallback>
      </mc:AlternateContent>
    </w:r>
    <w:r w:rsidR="002835D9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05A47C" wp14:editId="7083FD43">
              <wp:simplePos x="0" y="0"/>
              <wp:positionH relativeFrom="column">
                <wp:posOffset>3588707</wp:posOffset>
              </wp:positionH>
              <wp:positionV relativeFrom="paragraph">
                <wp:posOffset>223520</wp:posOffset>
              </wp:positionV>
              <wp:extent cx="3507129" cy="1666754"/>
              <wp:effectExtent l="0" t="0" r="0" b="0"/>
              <wp:wrapNone/>
              <wp:docPr id="3" name="Textru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07129" cy="166675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C302B3" w14:textId="77777777" w:rsidR="002835D9" w:rsidRPr="00250407" w:rsidRDefault="002835D9">
                          <w:pPr>
                            <w:rPr>
                              <w:rFonts w:ascii="Open Sans" w:hAnsi="Open Sans" w:cs="Open Sans"/>
                              <w:b/>
                              <w:bCs/>
                              <w:color w:val="015FAB"/>
                              <w:sz w:val="20"/>
                              <w:szCs w:val="20"/>
                            </w:rPr>
                          </w:pPr>
                          <w:r w:rsidRPr="00250407">
                            <w:rPr>
                              <w:rFonts w:ascii="Open Sans" w:hAnsi="Open Sans" w:cs="Open Sans"/>
                              <w:b/>
                              <w:bCs/>
                              <w:color w:val="015FAB"/>
                              <w:sz w:val="20"/>
                              <w:szCs w:val="20"/>
                            </w:rPr>
                            <w:t>TÄBY GYMNASTIKFÖRENING</w:t>
                          </w:r>
                        </w:p>
                        <w:p w14:paraId="2C4B5064" w14:textId="77777777" w:rsidR="002835D9" w:rsidRPr="00250407" w:rsidRDefault="002835D9">
                          <w:pPr>
                            <w:rPr>
                              <w:rFonts w:ascii="Open Sans Light" w:hAnsi="Open Sans Light" w:cs="Open Sans Light"/>
                              <w:color w:val="015FAB"/>
                              <w:sz w:val="20"/>
                              <w:szCs w:val="20"/>
                            </w:rPr>
                          </w:pPr>
                          <w:r w:rsidRPr="00250407">
                            <w:rPr>
                              <w:rFonts w:ascii="Open Sans Light" w:hAnsi="Open Sans Light" w:cs="Open Sans Light"/>
                              <w:color w:val="015FAB"/>
                              <w:sz w:val="20"/>
                              <w:szCs w:val="20"/>
                            </w:rPr>
                            <w:t>KLÖVERVALLSVÄGEN 81</w:t>
                          </w:r>
                        </w:p>
                        <w:p w14:paraId="6057CB1E" w14:textId="77777777" w:rsidR="002835D9" w:rsidRPr="00250407" w:rsidRDefault="002835D9">
                          <w:pPr>
                            <w:rPr>
                              <w:rFonts w:ascii="Open Sans Light" w:hAnsi="Open Sans Light" w:cs="Open Sans Light"/>
                              <w:color w:val="015FAB"/>
                              <w:sz w:val="20"/>
                              <w:szCs w:val="20"/>
                            </w:rPr>
                          </w:pPr>
                          <w:r w:rsidRPr="00250407">
                            <w:rPr>
                              <w:rFonts w:ascii="Open Sans Light" w:hAnsi="Open Sans Light" w:cs="Open Sans Light"/>
                              <w:color w:val="015FAB"/>
                              <w:sz w:val="20"/>
                              <w:szCs w:val="20"/>
                            </w:rPr>
                            <w:t>187 52 TÄBY</w:t>
                          </w:r>
                        </w:p>
                        <w:p w14:paraId="23181FFB" w14:textId="77777777" w:rsidR="002835D9" w:rsidRPr="00250407" w:rsidRDefault="002835D9">
                          <w:pPr>
                            <w:rPr>
                              <w:rFonts w:ascii="Open Sans Light" w:hAnsi="Open Sans Light" w:cs="Open Sans Light"/>
                              <w:color w:val="015FAB"/>
                              <w:sz w:val="20"/>
                              <w:szCs w:val="20"/>
                            </w:rPr>
                          </w:pPr>
                        </w:p>
                        <w:p w14:paraId="6F8FB11B" w14:textId="77777777" w:rsidR="002835D9" w:rsidRPr="00250407" w:rsidRDefault="002835D9">
                          <w:pPr>
                            <w:rPr>
                              <w:rFonts w:ascii="Open Sans Light" w:hAnsi="Open Sans Light" w:cs="Open Sans Light"/>
                              <w:color w:val="015FAB"/>
                              <w:sz w:val="20"/>
                              <w:szCs w:val="20"/>
                            </w:rPr>
                          </w:pPr>
                          <w:r w:rsidRPr="00250407">
                            <w:rPr>
                              <w:rFonts w:ascii="Open Sans Light" w:hAnsi="Open Sans Light" w:cs="Open Sans Light"/>
                              <w:color w:val="015FAB"/>
                              <w:sz w:val="20"/>
                              <w:szCs w:val="20"/>
                            </w:rPr>
                            <w:t>08-768 82 44</w:t>
                          </w:r>
                        </w:p>
                        <w:p w14:paraId="768A393D" w14:textId="77777777" w:rsidR="002835D9" w:rsidRPr="00250407" w:rsidRDefault="002835D9">
                          <w:pPr>
                            <w:rPr>
                              <w:rFonts w:ascii="Open Sans Light" w:hAnsi="Open Sans Light" w:cs="Open Sans Light"/>
                              <w:color w:val="015FAB"/>
                              <w:sz w:val="20"/>
                              <w:szCs w:val="20"/>
                            </w:rPr>
                          </w:pPr>
                          <w:r w:rsidRPr="00250407">
                            <w:rPr>
                              <w:rFonts w:ascii="Open Sans Light" w:hAnsi="Open Sans Light" w:cs="Open Sans Light"/>
                              <w:color w:val="015FAB"/>
                              <w:sz w:val="20"/>
                              <w:szCs w:val="20"/>
                            </w:rPr>
                            <w:t>WWW.TABYGF.COM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05A47C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6" type="#_x0000_t202" style="position:absolute;left:0;text-align:left;margin-left:282.6pt;margin-top:17.6pt;width:276.15pt;height:13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" filled="f" stroked="f" strokeweight=".5pt">
              <v:textbox>
                <w:txbxContent>
                  <w:p w14:paraId="38C302B3" w14:textId="77777777" w:rsidR="002835D9" w:rsidRPr="00250407" w:rsidRDefault="002835D9">
                    <w:pPr>
                      <w:rPr>
                        <w:rFonts w:ascii="Open Sans" w:hAnsi="Open Sans" w:cs="Open Sans"/>
                        <w:b/>
                        <w:bCs/>
                        <w:color w:val="015FAB"/>
                        <w:sz w:val="20"/>
                        <w:szCs w:val="20"/>
                      </w:rPr>
                    </w:pPr>
                    <w:r w:rsidRPr="00250407">
                      <w:rPr>
                        <w:rFonts w:ascii="Open Sans" w:hAnsi="Open Sans" w:cs="Open Sans"/>
                        <w:b/>
                        <w:bCs/>
                        <w:color w:val="015FAB"/>
                        <w:sz w:val="20"/>
                        <w:szCs w:val="20"/>
                      </w:rPr>
                      <w:t>TÄBY GYMNASTIKFÖRENING</w:t>
                    </w:r>
                  </w:p>
                  <w:p w14:paraId="2C4B5064" w14:textId="77777777" w:rsidR="002835D9" w:rsidRPr="00250407" w:rsidRDefault="002835D9">
                    <w:pPr>
                      <w:rPr>
                        <w:rFonts w:ascii="Open Sans Light" w:hAnsi="Open Sans Light" w:cs="Open Sans Light"/>
                        <w:color w:val="015FAB"/>
                        <w:sz w:val="20"/>
                        <w:szCs w:val="20"/>
                      </w:rPr>
                    </w:pPr>
                    <w:r w:rsidRPr="00250407">
                      <w:rPr>
                        <w:rFonts w:ascii="Open Sans Light" w:hAnsi="Open Sans Light" w:cs="Open Sans Light"/>
                        <w:color w:val="015FAB"/>
                        <w:sz w:val="20"/>
                        <w:szCs w:val="20"/>
                      </w:rPr>
                      <w:t>KLÖVERVALLSVÄGEN 81</w:t>
                    </w:r>
                  </w:p>
                  <w:p w14:paraId="6057CB1E" w14:textId="77777777" w:rsidR="002835D9" w:rsidRPr="00250407" w:rsidRDefault="002835D9">
                    <w:pPr>
                      <w:rPr>
                        <w:rFonts w:ascii="Open Sans Light" w:hAnsi="Open Sans Light" w:cs="Open Sans Light"/>
                        <w:color w:val="015FAB"/>
                        <w:sz w:val="20"/>
                        <w:szCs w:val="20"/>
                      </w:rPr>
                    </w:pPr>
                    <w:r w:rsidRPr="00250407">
                      <w:rPr>
                        <w:rFonts w:ascii="Open Sans Light" w:hAnsi="Open Sans Light" w:cs="Open Sans Light"/>
                        <w:color w:val="015FAB"/>
                        <w:sz w:val="20"/>
                        <w:szCs w:val="20"/>
                      </w:rPr>
                      <w:t>187 52 TÄBY</w:t>
                    </w:r>
                  </w:p>
                  <w:p w14:paraId="23181FFB" w14:textId="77777777" w:rsidR="002835D9" w:rsidRPr="00250407" w:rsidRDefault="002835D9">
                    <w:pPr>
                      <w:rPr>
                        <w:rFonts w:ascii="Open Sans Light" w:hAnsi="Open Sans Light" w:cs="Open Sans Light"/>
                        <w:color w:val="015FAB"/>
                        <w:sz w:val="20"/>
                        <w:szCs w:val="20"/>
                      </w:rPr>
                    </w:pPr>
                  </w:p>
                  <w:p w14:paraId="6F8FB11B" w14:textId="77777777" w:rsidR="002835D9" w:rsidRPr="00250407" w:rsidRDefault="002835D9">
                    <w:pPr>
                      <w:rPr>
                        <w:rFonts w:ascii="Open Sans Light" w:hAnsi="Open Sans Light" w:cs="Open Sans Light"/>
                        <w:color w:val="015FAB"/>
                        <w:sz w:val="20"/>
                        <w:szCs w:val="20"/>
                      </w:rPr>
                    </w:pPr>
                    <w:r w:rsidRPr="00250407">
                      <w:rPr>
                        <w:rFonts w:ascii="Open Sans Light" w:hAnsi="Open Sans Light" w:cs="Open Sans Light"/>
                        <w:color w:val="015FAB"/>
                        <w:sz w:val="20"/>
                        <w:szCs w:val="20"/>
                      </w:rPr>
                      <w:t>08-768 82 44</w:t>
                    </w:r>
                  </w:p>
                  <w:p w14:paraId="768A393D" w14:textId="77777777" w:rsidR="002835D9" w:rsidRPr="00250407" w:rsidRDefault="002835D9">
                    <w:pPr>
                      <w:rPr>
                        <w:rFonts w:ascii="Open Sans Light" w:hAnsi="Open Sans Light" w:cs="Open Sans Light"/>
                        <w:color w:val="015FAB"/>
                        <w:sz w:val="20"/>
                        <w:szCs w:val="20"/>
                      </w:rPr>
                    </w:pPr>
                    <w:r w:rsidRPr="00250407">
                      <w:rPr>
                        <w:rFonts w:ascii="Open Sans Light" w:hAnsi="Open Sans Light" w:cs="Open Sans Light"/>
                        <w:color w:val="015FAB"/>
                        <w:sz w:val="20"/>
                        <w:szCs w:val="20"/>
                      </w:rPr>
                      <w:t>WWW.TABYGF.COM</w:t>
                    </w:r>
                  </w:p>
                </w:txbxContent>
              </v:textbox>
            </v:shape>
          </w:pict>
        </mc:Fallback>
      </mc:AlternateContent>
    </w:r>
    <w:r w:rsidR="002835D9">
      <w:rPr>
        <w:noProof/>
        <w:lang w:val="en-GB" w:eastAsia="en-GB"/>
      </w:rPr>
      <w:drawing>
        <wp:inline distT="0" distB="0" distL="0" distR="0" wp14:anchorId="1297F9D7" wp14:editId="6B586261">
          <wp:extent cx="1620455" cy="1577746"/>
          <wp:effectExtent l="0" t="0" r="0" b="0"/>
          <wp:docPr id="11" name="Bildobjekt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LUE_TGF_EMBLE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1296" cy="1598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F3D29"/>
    <w:multiLevelType w:val="hybridMultilevel"/>
    <w:tmpl w:val="8AB4A93A"/>
    <w:lvl w:ilvl="0" w:tplc="B1E4E9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8125AE"/>
    <w:multiLevelType w:val="hybridMultilevel"/>
    <w:tmpl w:val="19B45FA0"/>
    <w:lvl w:ilvl="0" w:tplc="B7608CB8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654" w:hanging="360"/>
      </w:pPr>
    </w:lvl>
    <w:lvl w:ilvl="2" w:tplc="041D001B" w:tentative="1">
      <w:start w:val="1"/>
      <w:numFmt w:val="lowerRoman"/>
      <w:lvlText w:val="%3."/>
      <w:lvlJc w:val="right"/>
      <w:pPr>
        <w:ind w:left="1374" w:hanging="180"/>
      </w:pPr>
    </w:lvl>
    <w:lvl w:ilvl="3" w:tplc="041D000F" w:tentative="1">
      <w:start w:val="1"/>
      <w:numFmt w:val="decimal"/>
      <w:lvlText w:val="%4."/>
      <w:lvlJc w:val="left"/>
      <w:pPr>
        <w:ind w:left="2094" w:hanging="360"/>
      </w:pPr>
    </w:lvl>
    <w:lvl w:ilvl="4" w:tplc="041D0019" w:tentative="1">
      <w:start w:val="1"/>
      <w:numFmt w:val="lowerLetter"/>
      <w:lvlText w:val="%5."/>
      <w:lvlJc w:val="left"/>
      <w:pPr>
        <w:ind w:left="2814" w:hanging="360"/>
      </w:pPr>
    </w:lvl>
    <w:lvl w:ilvl="5" w:tplc="041D001B" w:tentative="1">
      <w:start w:val="1"/>
      <w:numFmt w:val="lowerRoman"/>
      <w:lvlText w:val="%6."/>
      <w:lvlJc w:val="right"/>
      <w:pPr>
        <w:ind w:left="3534" w:hanging="180"/>
      </w:pPr>
    </w:lvl>
    <w:lvl w:ilvl="6" w:tplc="041D000F" w:tentative="1">
      <w:start w:val="1"/>
      <w:numFmt w:val="decimal"/>
      <w:lvlText w:val="%7."/>
      <w:lvlJc w:val="left"/>
      <w:pPr>
        <w:ind w:left="4254" w:hanging="360"/>
      </w:pPr>
    </w:lvl>
    <w:lvl w:ilvl="7" w:tplc="041D0019" w:tentative="1">
      <w:start w:val="1"/>
      <w:numFmt w:val="lowerLetter"/>
      <w:lvlText w:val="%8."/>
      <w:lvlJc w:val="left"/>
      <w:pPr>
        <w:ind w:left="4974" w:hanging="360"/>
      </w:pPr>
    </w:lvl>
    <w:lvl w:ilvl="8" w:tplc="041D001B" w:tentative="1">
      <w:start w:val="1"/>
      <w:numFmt w:val="lowerRoman"/>
      <w:lvlText w:val="%9."/>
      <w:lvlJc w:val="right"/>
      <w:pPr>
        <w:ind w:left="5694" w:hanging="180"/>
      </w:pPr>
    </w:lvl>
  </w:abstractNum>
  <w:num w:numId="1" w16cid:durableId="1445929182">
    <w:abstractNumId w:val="1"/>
  </w:num>
  <w:num w:numId="2" w16cid:durableId="846166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A06"/>
    <w:rsid w:val="000B0B9D"/>
    <w:rsid w:val="000D6BA4"/>
    <w:rsid w:val="001C5A91"/>
    <w:rsid w:val="001C795D"/>
    <w:rsid w:val="001E6EA6"/>
    <w:rsid w:val="00212683"/>
    <w:rsid w:val="00250407"/>
    <w:rsid w:val="00265BF7"/>
    <w:rsid w:val="002835D9"/>
    <w:rsid w:val="00297E5E"/>
    <w:rsid w:val="002B56D4"/>
    <w:rsid w:val="002E38EA"/>
    <w:rsid w:val="00392D67"/>
    <w:rsid w:val="003A5A06"/>
    <w:rsid w:val="003C712C"/>
    <w:rsid w:val="003F28D6"/>
    <w:rsid w:val="00460B63"/>
    <w:rsid w:val="004867D3"/>
    <w:rsid w:val="004B5768"/>
    <w:rsid w:val="00523BE0"/>
    <w:rsid w:val="005304E7"/>
    <w:rsid w:val="00553300"/>
    <w:rsid w:val="0056797B"/>
    <w:rsid w:val="005C37C6"/>
    <w:rsid w:val="00623847"/>
    <w:rsid w:val="0066712B"/>
    <w:rsid w:val="006C2B43"/>
    <w:rsid w:val="00826D10"/>
    <w:rsid w:val="008A0795"/>
    <w:rsid w:val="008D5426"/>
    <w:rsid w:val="00933738"/>
    <w:rsid w:val="00940EAE"/>
    <w:rsid w:val="00952C3A"/>
    <w:rsid w:val="009866BE"/>
    <w:rsid w:val="009B26ED"/>
    <w:rsid w:val="009C64D2"/>
    <w:rsid w:val="00A438A5"/>
    <w:rsid w:val="00A97177"/>
    <w:rsid w:val="00AA11A9"/>
    <w:rsid w:val="00AB1BC1"/>
    <w:rsid w:val="00AD06FE"/>
    <w:rsid w:val="00AD5839"/>
    <w:rsid w:val="00AE2D68"/>
    <w:rsid w:val="00B05B67"/>
    <w:rsid w:val="00B31456"/>
    <w:rsid w:val="00B77FA4"/>
    <w:rsid w:val="00B9517A"/>
    <w:rsid w:val="00B97003"/>
    <w:rsid w:val="00BA6366"/>
    <w:rsid w:val="00BE25A1"/>
    <w:rsid w:val="00BF1C23"/>
    <w:rsid w:val="00BF5F79"/>
    <w:rsid w:val="00C03EB4"/>
    <w:rsid w:val="00C46DF4"/>
    <w:rsid w:val="00C552FC"/>
    <w:rsid w:val="00CB0C15"/>
    <w:rsid w:val="00DA1253"/>
    <w:rsid w:val="00E04664"/>
    <w:rsid w:val="00E77B29"/>
    <w:rsid w:val="00E92336"/>
    <w:rsid w:val="00EF25BA"/>
    <w:rsid w:val="00F62648"/>
    <w:rsid w:val="00F75F8E"/>
    <w:rsid w:val="00F92311"/>
    <w:rsid w:val="00FF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534C9"/>
  <w14:defaultImageDpi w14:val="32767"/>
  <w15:chartTrackingRefBased/>
  <w15:docId w15:val="{3DD18D14-D415-4109-814B-5CC5A62F1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456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835D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835D9"/>
  </w:style>
  <w:style w:type="paragraph" w:styleId="Sidfot">
    <w:name w:val="footer"/>
    <w:basedOn w:val="Normal"/>
    <w:link w:val="SidfotChar"/>
    <w:uiPriority w:val="99"/>
    <w:unhideWhenUsed/>
    <w:rsid w:val="002835D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835D9"/>
  </w:style>
  <w:style w:type="paragraph" w:styleId="Normalwebb">
    <w:name w:val="Normal (Web)"/>
    <w:basedOn w:val="Normal"/>
    <w:uiPriority w:val="99"/>
    <w:semiHidden/>
    <w:unhideWhenUsed/>
    <w:rsid w:val="002504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paragraph" w:styleId="Liststycke">
    <w:name w:val="List Paragraph"/>
    <w:basedOn w:val="Normal"/>
    <w:uiPriority w:val="34"/>
    <w:qFormat/>
    <w:rsid w:val="003A5A06"/>
    <w:pPr>
      <w:ind w:left="720"/>
      <w:contextualSpacing/>
    </w:pPr>
  </w:style>
  <w:style w:type="table" w:styleId="Tabellrutnt">
    <w:name w:val="Table Grid"/>
    <w:basedOn w:val="Normaltabell"/>
    <w:uiPriority w:val="39"/>
    <w:rsid w:val="00B31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933738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337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0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bbac\Documents\Kommunikation\Grafisk%20profil\TGF%20WORDMALL\TGF_Wordmal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03D2D9C-5BFE-4251-B8CD-8255CC928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TGF_Wordmall</Template>
  <TotalTime>0</TotalTime>
  <Pages>2</Pages>
  <Words>162</Words>
  <Characters>917</Characters>
  <Application>Microsoft Office Word</Application>
  <DocSecurity>0</DocSecurity>
  <Lines>26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Ebba Cedrum</dc:creator>
  <cp:keywords/>
  <dc:description/>
  <cp:lastModifiedBy>Johanna Andersson</cp:lastModifiedBy>
  <cp:revision>3</cp:revision>
  <cp:lastPrinted>2024-09-20T07:12:00Z</cp:lastPrinted>
  <dcterms:created xsi:type="dcterms:W3CDTF">2026-09-15T11:56:00Z</dcterms:created>
  <dcterms:modified xsi:type="dcterms:W3CDTF">2026-09-15T11:56:00Z</dcterms:modified>
</cp:coreProperties>
</file>