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1C492" w14:textId="7D9E464D" w:rsidR="00AA6933" w:rsidRPr="0015384F" w:rsidRDefault="00085CFE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</w:pPr>
      <w:r w:rsidRPr="0015384F">
        <w:rPr>
          <w:rFonts w:asciiTheme="minorHAnsi" w:hAnsiTheme="minorHAnsi" w:cstheme="minorHAnsi"/>
          <w:bCs/>
          <w:i/>
          <w:iCs/>
          <w:noProof/>
          <w:color w:val="17365D" w:themeColor="text2" w:themeShade="BF"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A61411A" wp14:editId="0E7D5F9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21995" cy="990600"/>
            <wp:effectExtent l="0" t="0" r="1905" b="0"/>
            <wp:wrapThrough wrapText="bothSides">
              <wp:wrapPolygon edited="0">
                <wp:start x="0" y="0"/>
                <wp:lineTo x="0" y="21185"/>
                <wp:lineTo x="21087" y="21185"/>
                <wp:lineTo x="21087" y="0"/>
                <wp:lineTo x="0" y="0"/>
              </wp:wrapPolygon>
            </wp:wrapThrough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9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1AB5" w:rsidRPr="0015384F"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  <w:t>20</w:t>
      </w:r>
      <w:r w:rsidR="0015384F"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  <w:t>23</w:t>
      </w:r>
      <w:r w:rsidR="00901AB5" w:rsidRPr="0015384F"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  <w:t>-</w:t>
      </w:r>
      <w:r w:rsidR="00B3581E"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  <w:t>XX</w:t>
      </w:r>
      <w:r w:rsidR="00901AB5" w:rsidRPr="0015384F"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  <w:t>-</w:t>
      </w:r>
      <w:r w:rsidR="00B3581E">
        <w:rPr>
          <w:rFonts w:asciiTheme="minorHAnsi" w:hAnsiTheme="minorHAnsi" w:cstheme="minorHAnsi"/>
          <w:bCs/>
          <w:i/>
          <w:iCs/>
          <w:color w:val="17365D" w:themeColor="text2" w:themeShade="BF"/>
          <w:sz w:val="28"/>
          <w:szCs w:val="28"/>
        </w:rPr>
        <w:t>XX</w:t>
      </w:r>
    </w:p>
    <w:p w14:paraId="45E4FC1B" w14:textId="77777777" w:rsidR="009171C5" w:rsidRDefault="009171C5" w:rsidP="004C7AB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</w:p>
    <w:p w14:paraId="6295FC13" w14:textId="77777777" w:rsidR="009171C5" w:rsidRDefault="009171C5" w:rsidP="004C7AB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</w:p>
    <w:p w14:paraId="602EEA88" w14:textId="50343D11" w:rsidR="00DC2727" w:rsidRPr="00C355F4" w:rsidRDefault="00410ADC" w:rsidP="004C7AB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C355F4">
        <w:rPr>
          <w:rFonts w:asciiTheme="minorHAnsi" w:hAnsiTheme="minorHAnsi" w:cstheme="minorHAnsi"/>
          <w:b/>
          <w:bCs/>
          <w:sz w:val="40"/>
          <w:szCs w:val="40"/>
        </w:rPr>
        <w:t>Älvsjö AIK F</w:t>
      </w:r>
      <w:r w:rsidR="00B3581E">
        <w:rPr>
          <w:rFonts w:asciiTheme="minorHAnsi" w:hAnsiTheme="minorHAnsi" w:cstheme="minorHAnsi"/>
          <w:b/>
          <w:bCs/>
          <w:sz w:val="40"/>
          <w:szCs w:val="40"/>
        </w:rPr>
        <w:t>otboll,</w:t>
      </w:r>
      <w:r w:rsidR="004C7AB6" w:rsidRPr="00C355F4">
        <w:rPr>
          <w:rFonts w:asciiTheme="minorHAnsi" w:hAnsiTheme="minorHAnsi" w:cstheme="minorHAnsi"/>
          <w:b/>
          <w:bCs/>
          <w:sz w:val="40"/>
          <w:szCs w:val="40"/>
        </w:rPr>
        <w:t xml:space="preserve"> </w:t>
      </w:r>
      <w:r w:rsidR="0015384F">
        <w:rPr>
          <w:rFonts w:asciiTheme="minorHAnsi" w:hAnsiTheme="minorHAnsi" w:cstheme="minorHAnsi"/>
          <w:b/>
          <w:bCs/>
          <w:sz w:val="40"/>
          <w:szCs w:val="40"/>
        </w:rPr>
        <w:t xml:space="preserve">lag: </w:t>
      </w:r>
      <w:r w:rsidR="0015384F" w:rsidRPr="0015384F">
        <w:rPr>
          <w:rFonts w:asciiTheme="minorHAnsi" w:hAnsiTheme="minorHAnsi" w:cstheme="minorHAnsi"/>
          <w:color w:val="17365D" w:themeColor="text2" w:themeShade="BF"/>
          <w:sz w:val="32"/>
          <w:szCs w:val="32"/>
        </w:rPr>
        <w:t>ange ditt lag</w:t>
      </w:r>
    </w:p>
    <w:p w14:paraId="02E846EA" w14:textId="68DF30A1" w:rsidR="00AA6933" w:rsidRPr="00C355F4" w:rsidRDefault="00C743D8" w:rsidP="004C7AB6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C355F4">
        <w:rPr>
          <w:rFonts w:asciiTheme="minorHAnsi" w:hAnsiTheme="minorHAnsi" w:cstheme="minorHAnsi"/>
          <w:b/>
          <w:bCs/>
          <w:sz w:val="32"/>
          <w:szCs w:val="32"/>
        </w:rPr>
        <w:t>Verksamhetsplan</w:t>
      </w:r>
      <w:r w:rsidR="0015384F">
        <w:rPr>
          <w:rFonts w:asciiTheme="minorHAnsi" w:hAnsiTheme="minorHAnsi" w:cstheme="minorHAnsi"/>
          <w:b/>
          <w:bCs/>
          <w:sz w:val="32"/>
          <w:szCs w:val="32"/>
        </w:rPr>
        <w:t xml:space="preserve"> år: </w:t>
      </w:r>
      <w:r w:rsidR="0015384F" w:rsidRPr="0015384F">
        <w:rPr>
          <w:rFonts w:asciiTheme="minorHAnsi" w:hAnsiTheme="minorHAnsi" w:cstheme="minorHAnsi"/>
          <w:color w:val="17365D" w:themeColor="text2" w:themeShade="BF"/>
          <w:sz w:val="32"/>
          <w:szCs w:val="32"/>
        </w:rPr>
        <w:t>ange år</w:t>
      </w:r>
    </w:p>
    <w:p w14:paraId="23F53AE1" w14:textId="679BC1A8" w:rsidR="00DC2727" w:rsidRDefault="00DC272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sz w:val="32"/>
          <w:szCs w:val="32"/>
        </w:rPr>
      </w:pPr>
    </w:p>
    <w:p w14:paraId="11E0823D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sz w:val="32"/>
          <w:szCs w:val="32"/>
        </w:rPr>
      </w:pPr>
      <w:r w:rsidRPr="00C355F4">
        <w:rPr>
          <w:rFonts w:asciiTheme="minorHAnsi" w:hAnsiTheme="minorHAnsi" w:cstheme="minorHAnsi"/>
          <w:b/>
          <w:bCs/>
          <w:sz w:val="32"/>
          <w:szCs w:val="32"/>
        </w:rPr>
        <w:t>Inledning</w:t>
      </w:r>
    </w:p>
    <w:p w14:paraId="6CF126FD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09A1BCED" w14:textId="53E9F2B3" w:rsidR="00D3384E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355F4">
        <w:rPr>
          <w:rFonts w:asciiTheme="minorHAnsi" w:hAnsiTheme="minorHAnsi" w:cstheme="minorHAnsi"/>
          <w:sz w:val="20"/>
          <w:szCs w:val="20"/>
        </w:rPr>
        <w:t>Att v</w:t>
      </w:r>
      <w:r w:rsidR="00897198" w:rsidRPr="00C355F4">
        <w:rPr>
          <w:rFonts w:asciiTheme="minorHAnsi" w:hAnsiTheme="minorHAnsi" w:cstheme="minorHAnsi"/>
          <w:sz w:val="20"/>
          <w:szCs w:val="20"/>
        </w:rPr>
        <w:t>ara tränare</w:t>
      </w:r>
      <w:r w:rsidR="00410ADC" w:rsidRPr="00C355F4">
        <w:rPr>
          <w:rFonts w:asciiTheme="minorHAnsi" w:hAnsiTheme="minorHAnsi" w:cstheme="minorHAnsi"/>
          <w:sz w:val="20"/>
          <w:szCs w:val="20"/>
        </w:rPr>
        <w:t>/ledare</w:t>
      </w:r>
      <w:r w:rsidR="00897198" w:rsidRPr="00C355F4">
        <w:rPr>
          <w:rFonts w:asciiTheme="minorHAnsi" w:hAnsiTheme="minorHAnsi" w:cstheme="minorHAnsi"/>
          <w:sz w:val="20"/>
          <w:szCs w:val="20"/>
        </w:rPr>
        <w:t xml:space="preserve"> i </w:t>
      </w:r>
      <w:r w:rsidR="00410ADC" w:rsidRPr="00C355F4">
        <w:rPr>
          <w:rFonts w:asciiTheme="minorHAnsi" w:hAnsiTheme="minorHAnsi" w:cstheme="minorHAnsi"/>
          <w:sz w:val="20"/>
          <w:szCs w:val="20"/>
        </w:rPr>
        <w:t>Älvsjö AIK FF</w:t>
      </w:r>
      <w:r w:rsidRPr="00C355F4">
        <w:rPr>
          <w:rFonts w:asciiTheme="minorHAnsi" w:hAnsiTheme="minorHAnsi" w:cstheme="minorHAnsi"/>
          <w:sz w:val="20"/>
          <w:szCs w:val="20"/>
        </w:rPr>
        <w:t xml:space="preserve"> innebär att du ansvarar för att utbilda spelarna enligt d</w:t>
      </w:r>
      <w:r w:rsidR="00D3384E">
        <w:rPr>
          <w:rFonts w:asciiTheme="minorHAnsi" w:hAnsiTheme="minorHAnsi" w:cstheme="minorHAnsi"/>
          <w:sz w:val="20"/>
          <w:szCs w:val="20"/>
        </w:rPr>
        <w:t xml:space="preserve">en vision, verksamhetsidé samt värdegrund </w:t>
      </w:r>
      <w:r w:rsidRPr="00C355F4">
        <w:rPr>
          <w:rFonts w:asciiTheme="minorHAnsi" w:hAnsiTheme="minorHAnsi" w:cstheme="minorHAnsi"/>
          <w:sz w:val="20"/>
          <w:szCs w:val="20"/>
        </w:rPr>
        <w:t xml:space="preserve">som </w:t>
      </w:r>
      <w:r w:rsidR="00D3384E">
        <w:rPr>
          <w:rFonts w:asciiTheme="minorHAnsi" w:hAnsiTheme="minorHAnsi" w:cstheme="minorHAnsi"/>
          <w:sz w:val="20"/>
          <w:szCs w:val="20"/>
        </w:rPr>
        <w:t>finns inom föreningen.</w:t>
      </w:r>
      <w:r w:rsidRPr="00C355F4">
        <w:rPr>
          <w:rFonts w:asciiTheme="minorHAnsi" w:hAnsiTheme="minorHAnsi" w:cstheme="minorHAnsi"/>
          <w:sz w:val="20"/>
          <w:szCs w:val="20"/>
        </w:rPr>
        <w:t xml:space="preserve"> I dokumenterad form finns</w:t>
      </w:r>
      <w:r w:rsidR="00D3384E">
        <w:rPr>
          <w:rFonts w:asciiTheme="minorHAnsi" w:hAnsiTheme="minorHAnsi" w:cstheme="minorHAnsi"/>
          <w:sz w:val="20"/>
          <w:szCs w:val="20"/>
        </w:rPr>
        <w:t xml:space="preserve"> även </w:t>
      </w:r>
      <w:r w:rsidR="00897198" w:rsidRPr="00C355F4">
        <w:rPr>
          <w:rFonts w:asciiTheme="minorHAnsi" w:hAnsiTheme="minorHAnsi" w:cstheme="minorHAnsi"/>
          <w:sz w:val="20"/>
          <w:szCs w:val="20"/>
        </w:rPr>
        <w:t>en spelarutbildningsplan</w:t>
      </w:r>
      <w:r w:rsidR="00D3384E">
        <w:rPr>
          <w:rFonts w:asciiTheme="minorHAnsi" w:hAnsiTheme="minorHAnsi" w:cstheme="minorHAnsi"/>
          <w:sz w:val="20"/>
          <w:szCs w:val="20"/>
        </w:rPr>
        <w:t xml:space="preserve"> som syftar till att ge över</w:t>
      </w:r>
      <w:r w:rsidRPr="00C355F4">
        <w:rPr>
          <w:rFonts w:asciiTheme="minorHAnsi" w:hAnsiTheme="minorHAnsi" w:cstheme="minorHAnsi"/>
          <w:sz w:val="20"/>
          <w:szCs w:val="20"/>
        </w:rPr>
        <w:t xml:space="preserve">gripande </w:t>
      </w:r>
      <w:r w:rsidR="00B3581E">
        <w:rPr>
          <w:rFonts w:asciiTheme="minorHAnsi" w:hAnsiTheme="minorHAnsi" w:cstheme="minorHAnsi"/>
          <w:sz w:val="20"/>
          <w:szCs w:val="20"/>
        </w:rPr>
        <w:t xml:space="preserve">stöd och </w:t>
      </w:r>
      <w:r w:rsidRPr="00C355F4">
        <w:rPr>
          <w:rFonts w:asciiTheme="minorHAnsi" w:hAnsiTheme="minorHAnsi" w:cstheme="minorHAnsi"/>
          <w:sz w:val="20"/>
          <w:szCs w:val="20"/>
        </w:rPr>
        <w:t>riktlinjerna för den träning som ska utveckla spelarna både individuellt och som lagspelare</w:t>
      </w:r>
      <w:r w:rsidR="00D207F9" w:rsidRPr="00C355F4">
        <w:rPr>
          <w:rFonts w:asciiTheme="minorHAnsi" w:hAnsiTheme="minorHAnsi" w:cstheme="minorHAnsi"/>
          <w:sz w:val="20"/>
          <w:szCs w:val="20"/>
        </w:rPr>
        <w:t>. D</w:t>
      </w:r>
      <w:r w:rsidR="00D3384E">
        <w:rPr>
          <w:rFonts w:asciiTheme="minorHAnsi" w:hAnsiTheme="minorHAnsi" w:cstheme="minorHAnsi"/>
          <w:sz w:val="20"/>
          <w:szCs w:val="20"/>
        </w:rPr>
        <w:t xml:space="preserve">enna verksamhetsplan </w:t>
      </w:r>
      <w:r w:rsidR="00D207F9" w:rsidRPr="00C355F4">
        <w:rPr>
          <w:rFonts w:asciiTheme="minorHAnsi" w:hAnsiTheme="minorHAnsi" w:cstheme="minorHAnsi"/>
          <w:sz w:val="20"/>
          <w:szCs w:val="20"/>
        </w:rPr>
        <w:t xml:space="preserve">kan ses som </w:t>
      </w:r>
      <w:r w:rsidR="00DE73A5" w:rsidRPr="00C355F4">
        <w:rPr>
          <w:rFonts w:asciiTheme="minorHAnsi" w:hAnsiTheme="minorHAnsi" w:cstheme="minorHAnsi"/>
          <w:sz w:val="20"/>
          <w:szCs w:val="20"/>
        </w:rPr>
        <w:t xml:space="preserve">ett verktyg att luta sig emot </w:t>
      </w:r>
      <w:r w:rsidR="00D207F9" w:rsidRPr="00C355F4">
        <w:rPr>
          <w:rFonts w:asciiTheme="minorHAnsi" w:hAnsiTheme="minorHAnsi" w:cstheme="minorHAnsi"/>
          <w:sz w:val="20"/>
          <w:szCs w:val="20"/>
        </w:rPr>
        <w:t xml:space="preserve">under säsongen. </w:t>
      </w:r>
    </w:p>
    <w:p w14:paraId="2A5160EB" w14:textId="77777777" w:rsidR="00B3581E" w:rsidRDefault="00B3581E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7A71A707" w14:textId="4C700041" w:rsidR="00AA6933" w:rsidRPr="00B3581E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C355F4">
        <w:rPr>
          <w:rFonts w:asciiTheme="minorHAnsi" w:hAnsiTheme="minorHAnsi" w:cstheme="minorHAnsi"/>
          <w:sz w:val="20"/>
          <w:szCs w:val="20"/>
        </w:rPr>
        <w:t xml:space="preserve">Träningen ska ge spelarna </w:t>
      </w:r>
      <w:r w:rsidR="00B3581E">
        <w:rPr>
          <w:rFonts w:asciiTheme="minorHAnsi" w:hAnsiTheme="minorHAnsi" w:cstheme="minorHAnsi"/>
          <w:sz w:val="20"/>
          <w:szCs w:val="20"/>
        </w:rPr>
        <w:t xml:space="preserve">bra </w:t>
      </w:r>
      <w:r w:rsidRPr="00C355F4">
        <w:rPr>
          <w:rFonts w:asciiTheme="minorHAnsi" w:hAnsiTheme="minorHAnsi" w:cstheme="minorHAnsi"/>
          <w:sz w:val="20"/>
          <w:szCs w:val="20"/>
        </w:rPr>
        <w:t xml:space="preserve">förutsättningar att utvecklas utifrån sina egna förutsättningar </w:t>
      </w:r>
      <w:r w:rsidR="00B3581E">
        <w:rPr>
          <w:rFonts w:asciiTheme="minorHAnsi" w:hAnsiTheme="minorHAnsi" w:cstheme="minorHAnsi"/>
          <w:sz w:val="20"/>
          <w:szCs w:val="20"/>
        </w:rPr>
        <w:t>för att få med</w:t>
      </w:r>
      <w:r w:rsidR="00B3581E">
        <w:rPr>
          <w:rFonts w:asciiTheme="minorHAnsi" w:hAnsiTheme="minorHAnsi" w:cstheme="minorHAnsi"/>
          <w:i/>
          <w:iCs/>
          <w:sz w:val="20"/>
          <w:szCs w:val="20"/>
        </w:rPr>
        <w:br/>
      </w:r>
      <w:r w:rsidR="00B3581E" w:rsidRPr="00B3581E">
        <w:rPr>
          <w:rFonts w:asciiTheme="minorHAnsi" w:hAnsiTheme="minorHAnsi" w:cstheme="minorHAnsi"/>
          <w:i/>
          <w:iCs/>
          <w:sz w:val="20"/>
          <w:szCs w:val="20"/>
        </w:rPr>
        <w:t>så många som möjligt, så länge som möjligt i en sådan bra verksamhet som möjligt.</w:t>
      </w:r>
    </w:p>
    <w:p w14:paraId="75219FC4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1D7D52E2" w14:textId="048F2239" w:rsidR="00D3384E" w:rsidRDefault="00897198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355F4">
        <w:rPr>
          <w:rFonts w:asciiTheme="minorHAnsi" w:hAnsiTheme="minorHAnsi" w:cstheme="minorHAnsi"/>
          <w:sz w:val="20"/>
          <w:szCs w:val="20"/>
        </w:rPr>
        <w:t>Som tränare</w:t>
      </w:r>
      <w:r w:rsidR="00AA6933" w:rsidRPr="00C355F4">
        <w:rPr>
          <w:rFonts w:asciiTheme="minorHAnsi" w:hAnsiTheme="minorHAnsi" w:cstheme="minorHAnsi"/>
          <w:sz w:val="20"/>
          <w:szCs w:val="20"/>
        </w:rPr>
        <w:t xml:space="preserve"> förväntas Du göra en noggrann säsongsplanering </w:t>
      </w:r>
      <w:r w:rsidR="00B3581E">
        <w:rPr>
          <w:rFonts w:asciiTheme="minorHAnsi" w:hAnsiTheme="minorHAnsi" w:cstheme="minorHAnsi"/>
          <w:sz w:val="20"/>
          <w:szCs w:val="20"/>
        </w:rPr>
        <w:t>som Du senare bryter ned i en mer</w:t>
      </w:r>
      <w:r w:rsidR="00AA6933" w:rsidRPr="00C355F4">
        <w:rPr>
          <w:rFonts w:asciiTheme="minorHAnsi" w:hAnsiTheme="minorHAnsi" w:cstheme="minorHAnsi"/>
          <w:sz w:val="20"/>
          <w:szCs w:val="20"/>
        </w:rPr>
        <w:t xml:space="preserve"> detaljerad planering för varje enskilt träningspass enligt den </w:t>
      </w:r>
      <w:r w:rsidR="00113050" w:rsidRPr="00C355F4">
        <w:rPr>
          <w:rFonts w:asciiTheme="minorHAnsi" w:hAnsiTheme="minorHAnsi" w:cstheme="minorHAnsi"/>
          <w:sz w:val="20"/>
          <w:szCs w:val="20"/>
        </w:rPr>
        <w:t>gällande spelarutbildningsplanen</w:t>
      </w:r>
      <w:r w:rsidR="00D3384E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4320A4CB" w14:textId="77777777" w:rsidR="00D3384E" w:rsidRDefault="00D3384E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25FB1585" w14:textId="043FE50D" w:rsidR="00113050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C355F4">
        <w:rPr>
          <w:rFonts w:asciiTheme="minorHAnsi" w:hAnsiTheme="minorHAnsi" w:cstheme="minorHAnsi"/>
          <w:sz w:val="20"/>
          <w:szCs w:val="20"/>
        </w:rPr>
        <w:t xml:space="preserve">Uppföljning av samtliga planeringar sköts av </w:t>
      </w:r>
      <w:r w:rsidR="00897198" w:rsidRPr="00C355F4">
        <w:rPr>
          <w:rFonts w:asciiTheme="minorHAnsi" w:hAnsiTheme="minorHAnsi" w:cstheme="minorHAnsi"/>
          <w:sz w:val="20"/>
          <w:szCs w:val="20"/>
        </w:rPr>
        <w:t>föreningens sportchef</w:t>
      </w:r>
      <w:r w:rsidR="00DE73A5" w:rsidRPr="00C355F4">
        <w:rPr>
          <w:rFonts w:asciiTheme="minorHAnsi" w:hAnsiTheme="minorHAnsi" w:cstheme="minorHAnsi"/>
          <w:sz w:val="20"/>
          <w:szCs w:val="20"/>
        </w:rPr>
        <w:t>er</w:t>
      </w:r>
      <w:r w:rsidR="00113050" w:rsidRPr="00C355F4">
        <w:rPr>
          <w:rFonts w:asciiTheme="minorHAnsi" w:hAnsiTheme="minorHAnsi" w:cstheme="minorHAnsi"/>
          <w:sz w:val="20"/>
          <w:szCs w:val="20"/>
        </w:rPr>
        <w:t>. Vid frågor och funderingar krin</w:t>
      </w:r>
      <w:r w:rsidR="00897198" w:rsidRPr="00C355F4">
        <w:rPr>
          <w:rFonts w:asciiTheme="minorHAnsi" w:hAnsiTheme="minorHAnsi" w:cstheme="minorHAnsi"/>
          <w:sz w:val="20"/>
          <w:szCs w:val="20"/>
        </w:rPr>
        <w:t>g verksamheten ska sportchefen</w:t>
      </w:r>
      <w:r w:rsidR="00113050" w:rsidRPr="00C355F4">
        <w:rPr>
          <w:rFonts w:asciiTheme="minorHAnsi" w:hAnsiTheme="minorHAnsi" w:cstheme="minorHAnsi"/>
          <w:sz w:val="20"/>
          <w:szCs w:val="20"/>
        </w:rPr>
        <w:t xml:space="preserve"> i första hand konsulteras.</w:t>
      </w:r>
      <w:r w:rsidR="0070330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2242E763" w14:textId="7BB37543" w:rsidR="007747D7" w:rsidRDefault="007747D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2EA6834D" w14:textId="6D2153E5" w:rsidR="007747D7" w:rsidRPr="007747D7" w:rsidRDefault="007747D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7747D7">
        <w:rPr>
          <w:rFonts w:asciiTheme="minorHAnsi" w:hAnsiTheme="minorHAnsi" w:cstheme="minorHAnsi"/>
          <w:b/>
          <w:bCs/>
          <w:sz w:val="20"/>
          <w:szCs w:val="20"/>
        </w:rPr>
        <w:t>Verksamhetsplanen</w:t>
      </w:r>
      <w:r w:rsidR="00B3581E">
        <w:rPr>
          <w:rFonts w:asciiTheme="minorHAnsi" w:hAnsiTheme="minorHAnsi" w:cstheme="minorHAnsi"/>
          <w:b/>
          <w:bCs/>
          <w:sz w:val="20"/>
          <w:szCs w:val="20"/>
        </w:rPr>
        <w:t>s</w:t>
      </w:r>
      <w:r w:rsidRPr="007747D7">
        <w:rPr>
          <w:rFonts w:asciiTheme="minorHAnsi" w:hAnsiTheme="minorHAnsi" w:cstheme="minorHAnsi"/>
          <w:b/>
          <w:bCs/>
          <w:sz w:val="20"/>
          <w:szCs w:val="20"/>
        </w:rPr>
        <w:t xml:space="preserve"> innehåll</w:t>
      </w:r>
      <w:r w:rsidR="00B3581E">
        <w:rPr>
          <w:rFonts w:asciiTheme="minorHAnsi" w:hAnsiTheme="minorHAnsi" w:cstheme="minorHAnsi"/>
          <w:b/>
          <w:bCs/>
          <w:sz w:val="20"/>
          <w:szCs w:val="20"/>
        </w:rPr>
        <w:t>:</w:t>
      </w:r>
    </w:p>
    <w:p w14:paraId="686ADD93" w14:textId="77777777" w:rsidR="007747D7" w:rsidRPr="007747D7" w:rsidRDefault="007747D7" w:rsidP="007747D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747D7">
        <w:rPr>
          <w:rFonts w:asciiTheme="minorHAnsi" w:hAnsiTheme="minorHAnsi" w:cstheme="minorHAnsi"/>
          <w:color w:val="000000"/>
          <w:sz w:val="20"/>
          <w:szCs w:val="20"/>
        </w:rPr>
        <w:t>1. Organisation</w:t>
      </w:r>
    </w:p>
    <w:p w14:paraId="66C33F25" w14:textId="77777777" w:rsidR="007747D7" w:rsidRPr="007747D7" w:rsidRDefault="007747D7" w:rsidP="007747D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7747D7">
        <w:rPr>
          <w:rFonts w:asciiTheme="minorHAnsi" w:hAnsiTheme="minorHAnsi" w:cstheme="minorHAnsi"/>
          <w:color w:val="000000"/>
          <w:sz w:val="20"/>
          <w:szCs w:val="20"/>
        </w:rPr>
        <w:t>2. Lagets-, träningsgruppens-, åldersgruppens kunskapsmål</w:t>
      </w:r>
    </w:p>
    <w:p w14:paraId="6B5A5A1C" w14:textId="675627FD" w:rsidR="007747D7" w:rsidRPr="00C355F4" w:rsidRDefault="007747D7" w:rsidP="007747D7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7747D7">
        <w:rPr>
          <w:rFonts w:asciiTheme="minorHAnsi" w:hAnsiTheme="minorHAnsi" w:cstheme="minorHAnsi"/>
          <w:color w:val="000000"/>
          <w:sz w:val="20"/>
          <w:szCs w:val="20"/>
        </w:rPr>
        <w:t>3. Aktiviteter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och värdegrun</w:t>
      </w:r>
      <w:r w:rsidR="00B3581E">
        <w:rPr>
          <w:rFonts w:asciiTheme="minorHAnsi" w:hAnsiTheme="minorHAnsi" w:cstheme="minorHAnsi"/>
          <w:color w:val="000000"/>
          <w:sz w:val="20"/>
          <w:szCs w:val="20"/>
        </w:rPr>
        <w:t>d</w:t>
      </w:r>
    </w:p>
    <w:p w14:paraId="3C000920" w14:textId="77777777" w:rsidR="007747D7" w:rsidRPr="00C355F4" w:rsidRDefault="007747D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2C7557C6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0"/>
          <w:szCs w:val="20"/>
        </w:rPr>
      </w:pPr>
    </w:p>
    <w:p w14:paraId="2CB51335" w14:textId="329C5CBF" w:rsidR="00AA6933" w:rsidRPr="00C355F4" w:rsidRDefault="00C743D8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C355F4">
        <w:rPr>
          <w:rFonts w:asciiTheme="minorHAnsi" w:hAnsiTheme="minorHAnsi" w:cstheme="minorHAnsi"/>
          <w:sz w:val="20"/>
          <w:szCs w:val="20"/>
        </w:rPr>
        <w:br w:type="page"/>
      </w:r>
    </w:p>
    <w:p w14:paraId="26B66877" w14:textId="7B6B8BB9" w:rsidR="00AA6933" w:rsidRPr="00C355F4" w:rsidRDefault="00B3581E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color w:val="000000"/>
          <w:sz w:val="32"/>
          <w:szCs w:val="32"/>
        </w:rPr>
        <w:lastRenderedPageBreak/>
        <w:t>Verksamhetsplan</w:t>
      </w:r>
    </w:p>
    <w:p w14:paraId="3ED25F9E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</w:p>
    <w:p w14:paraId="27AB07B1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C355F4">
        <w:rPr>
          <w:rFonts w:asciiTheme="minorHAnsi" w:hAnsiTheme="minorHAnsi" w:cstheme="minorHAnsi"/>
          <w:b/>
          <w:bCs/>
          <w:color w:val="000000"/>
        </w:rPr>
        <w:t>1. Organisation</w:t>
      </w:r>
    </w:p>
    <w:p w14:paraId="70D78F7C" w14:textId="75FFA2F5" w:rsidR="00AA6933" w:rsidRPr="00E72B86" w:rsidRDefault="00E72B86" w:rsidP="00946841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color w:val="1F497D" w:themeColor="text2"/>
          <w:sz w:val="20"/>
          <w:szCs w:val="20"/>
        </w:rPr>
        <w:t xml:space="preserve">Se till att </w:t>
      </w:r>
      <w:r w:rsidR="00AA0E7A" w:rsidRPr="00E72B86">
        <w:rPr>
          <w:rFonts w:asciiTheme="minorHAnsi" w:hAnsiTheme="minorHAnsi" w:cstheme="minorHAnsi"/>
          <w:color w:val="1F497D" w:themeColor="text2"/>
          <w:sz w:val="20"/>
          <w:szCs w:val="20"/>
        </w:rPr>
        <w:t xml:space="preserve">tränare/ledare- och </w:t>
      </w:r>
      <w:r w:rsidR="00AA6933" w:rsidRPr="00E72B86">
        <w:rPr>
          <w:rFonts w:asciiTheme="minorHAnsi" w:hAnsiTheme="minorHAnsi" w:cstheme="minorHAnsi"/>
          <w:color w:val="1F497D" w:themeColor="text2"/>
          <w:sz w:val="20"/>
          <w:szCs w:val="20"/>
        </w:rPr>
        <w:t>spelarförteckning</w:t>
      </w:r>
      <w:r w:rsidRPr="00E72B86">
        <w:rPr>
          <w:rFonts w:asciiTheme="minorHAnsi" w:hAnsiTheme="minorHAnsi" w:cstheme="minorHAnsi"/>
          <w:color w:val="1F497D" w:themeColor="text2"/>
          <w:sz w:val="20"/>
          <w:szCs w:val="20"/>
        </w:rPr>
        <w:t xml:space="preserve"> är uppdaterat korrekt i SportAdmin</w:t>
      </w:r>
    </w:p>
    <w:p w14:paraId="18A86FE6" w14:textId="77777777" w:rsidR="00413524" w:rsidRPr="00C355F4" w:rsidRDefault="00413524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</w:p>
    <w:p w14:paraId="10D99B1B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C355F4">
        <w:rPr>
          <w:rFonts w:asciiTheme="minorHAnsi" w:hAnsiTheme="minorHAnsi" w:cstheme="minorHAnsi"/>
          <w:b/>
          <w:bCs/>
          <w:color w:val="000000"/>
        </w:rPr>
        <w:t>2.</w:t>
      </w:r>
      <w:r w:rsidR="00946841" w:rsidRPr="00C355F4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5A6043" w:rsidRPr="00C355F4">
        <w:rPr>
          <w:rFonts w:asciiTheme="minorHAnsi" w:hAnsiTheme="minorHAnsi" w:cstheme="minorHAnsi"/>
          <w:b/>
          <w:bCs/>
          <w:color w:val="000000"/>
        </w:rPr>
        <w:t>Lagets</w:t>
      </w:r>
      <w:r w:rsidR="00946841" w:rsidRPr="00C355F4">
        <w:rPr>
          <w:rFonts w:asciiTheme="minorHAnsi" w:hAnsiTheme="minorHAnsi" w:cstheme="minorHAnsi"/>
          <w:b/>
          <w:bCs/>
          <w:color w:val="000000"/>
        </w:rPr>
        <w:t xml:space="preserve">, </w:t>
      </w:r>
      <w:r w:rsidRPr="00C355F4">
        <w:rPr>
          <w:rFonts w:asciiTheme="minorHAnsi" w:hAnsiTheme="minorHAnsi" w:cstheme="minorHAnsi"/>
          <w:b/>
          <w:bCs/>
          <w:color w:val="000000"/>
        </w:rPr>
        <w:t>tr</w:t>
      </w:r>
      <w:r w:rsidR="005A6043" w:rsidRPr="00C355F4">
        <w:rPr>
          <w:rFonts w:asciiTheme="minorHAnsi" w:hAnsiTheme="minorHAnsi" w:cstheme="minorHAnsi"/>
          <w:b/>
          <w:bCs/>
          <w:color w:val="000000"/>
        </w:rPr>
        <w:t xml:space="preserve">äningsgruppens och </w:t>
      </w:r>
      <w:r w:rsidRPr="00C355F4">
        <w:rPr>
          <w:rFonts w:asciiTheme="minorHAnsi" w:hAnsiTheme="minorHAnsi" w:cstheme="minorHAnsi"/>
          <w:b/>
          <w:bCs/>
          <w:color w:val="000000"/>
        </w:rPr>
        <w:t>åldersgruppens mål</w:t>
      </w:r>
    </w:p>
    <w:p w14:paraId="7554E6BB" w14:textId="77777777" w:rsidR="00AA6933" w:rsidRPr="00E72B86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Beskriv och definiera de mål som sätts för verksamheten.</w:t>
      </w:r>
    </w:p>
    <w:p w14:paraId="745FD666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color w:val="000000"/>
          <w:sz w:val="20"/>
          <w:szCs w:val="20"/>
        </w:rPr>
        <w:t>Exempelvis:</w:t>
      </w:r>
    </w:p>
    <w:p w14:paraId="1BB0EA1D" w14:textId="206565AC" w:rsidR="00AA6933" w:rsidRPr="00E72B86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Varje spelare i åldersgruppen </w:t>
      </w:r>
      <w:r w:rsid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ska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ha deltagit i en turnering under året.</w:t>
      </w:r>
      <w:r w:rsidR="00030694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</w:t>
      </w:r>
      <w:r w:rsid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br/>
      </w:r>
      <w:r w:rsidR="00030694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Alla spelare i </w:t>
      </w:r>
      <w:r w:rsid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ska</w:t>
      </w:r>
      <w:r w:rsidR="00030694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ha en individuell utvecklingsplan samt två utvecklingssamtal/år </w:t>
      </w:r>
    </w:p>
    <w:p w14:paraId="6D12131B" w14:textId="6D1E2642" w:rsidR="00AA6933" w:rsidRPr="00E72B86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Alla ledare </w:t>
      </w:r>
      <w:r w:rsid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ska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ha genomgått minst en utbildning under året.</w:t>
      </w:r>
    </w:p>
    <w:p w14:paraId="6973D1F7" w14:textId="77777777" w:rsidR="00AA6933" w:rsidRPr="00E72B86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Försök att beskriva målen så att de är specifika, mätbara, engagerande, realistiska och tydliga. De ska</w:t>
      </w:r>
    </w:p>
    <w:p w14:paraId="18DAFD06" w14:textId="7BF37281" w:rsidR="0041352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även vara kommunicerade och accepterade av samtliga tränare och föräldrarepresentanter</w:t>
      </w:r>
      <w:r w:rsidRPr="00E72B86">
        <w:rPr>
          <w:rFonts w:asciiTheme="minorHAnsi" w:hAnsiTheme="minorHAnsi" w:cstheme="minorHAnsi"/>
          <w:color w:val="1F497D" w:themeColor="text2"/>
          <w:sz w:val="20"/>
          <w:szCs w:val="20"/>
        </w:rPr>
        <w:t>.</w:t>
      </w:r>
    </w:p>
    <w:p w14:paraId="2FB7C8D7" w14:textId="77777777" w:rsidR="00E72B86" w:rsidRPr="00C355F4" w:rsidRDefault="00E72B86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</w:p>
    <w:p w14:paraId="242987D4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C355F4">
        <w:rPr>
          <w:rFonts w:asciiTheme="minorHAnsi" w:hAnsiTheme="minorHAnsi" w:cstheme="minorHAnsi"/>
          <w:b/>
          <w:bCs/>
          <w:color w:val="000000"/>
        </w:rPr>
        <w:t>3. Aktiviteter</w:t>
      </w:r>
    </w:p>
    <w:p w14:paraId="5C34B53C" w14:textId="577C2826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3.1 Säsongsplanering</w:t>
      </w:r>
      <w:r w:rsidR="007747D7" w:rsidRPr="007747D7">
        <w:rPr>
          <w:rFonts w:asciiTheme="minorHAnsi" w:hAnsiTheme="minorHAnsi" w:cstheme="minorHAnsi"/>
          <w:i/>
          <w:color w:val="1F497D" w:themeColor="text2"/>
          <w:sz w:val="20"/>
          <w:szCs w:val="20"/>
        </w:rPr>
        <w:t xml:space="preserve"> </w:t>
      </w:r>
      <w:r w:rsidR="007747D7">
        <w:rPr>
          <w:rFonts w:asciiTheme="minorHAnsi" w:hAnsiTheme="minorHAnsi" w:cstheme="minorHAnsi"/>
          <w:i/>
          <w:color w:val="1F497D" w:themeColor="text2"/>
          <w:sz w:val="20"/>
          <w:szCs w:val="20"/>
        </w:rPr>
        <w:br/>
      </w:r>
      <w:r w:rsidR="007747D7" w:rsidRPr="00E72B86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Helhetsplanering, Jan-dec, läger, träningsperiod, ledigheter</w:t>
      </w:r>
      <w:r w:rsidR="007747D7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.</w:t>
      </w:r>
    </w:p>
    <w:p w14:paraId="60E30B19" w14:textId="2DBF5506" w:rsidR="007747D7" w:rsidRPr="00E72B86" w:rsidRDefault="007747D7" w:rsidP="007747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Säsongs- och träningsplanering ska periodiseras vilket innebär att Du som tränare delar upp säsongen</w:t>
      </w:r>
    </w:p>
    <w:p w14:paraId="012DA603" w14:textId="77777777" w:rsidR="007747D7" w:rsidRPr="00E72B86" w:rsidRDefault="007747D7" w:rsidP="007747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i olika delar: försäsong, tävlingssäsong vår, sommaruppehåll, tävlingssäsong höst och eftersäsong.</w:t>
      </w:r>
    </w:p>
    <w:p w14:paraId="4F467218" w14:textId="4C75439B" w:rsidR="007747D7" w:rsidRPr="00E72B86" w:rsidRDefault="007747D7" w:rsidP="007747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Periodiseringen kan också innehålla speciell planering för </w:t>
      </w:r>
      <w:proofErr w:type="spellStart"/>
      <w:r w:rsid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futsal</w:t>
      </w:r>
      <w:proofErr w:type="spellEnd"/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. Periodisering är viktig i</w:t>
      </w:r>
    </w:p>
    <w:p w14:paraId="32492E86" w14:textId="49AF745D" w:rsidR="007747D7" w:rsidRDefault="007747D7" w:rsidP="007747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din säsongsplanering då den hjälper dig att prioritera olika moment i din träning beroende på vilken del av säsongen ni befinner er i.</w:t>
      </w:r>
    </w:p>
    <w:p w14:paraId="2E2BAA5B" w14:textId="77777777" w:rsidR="007747D7" w:rsidRDefault="007747D7" w:rsidP="007747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Beskriv samtliga aktiviteter som laget planerar att genomföra, sociala aktiviteter, värdegrundsarbete, antal träningar per vecka, träningsläger, seriespel, turneringar, målvaktsträning. Aktiviteterna </w:t>
      </w:r>
      <w:r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ska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om det är möjligt anges med datum. Under året lämnas information kontinuerligt om kommande aktiviteter på respektive lag/åldersgrupps hemsida. Lagledare, gruppledare eller annan utsedd person ansvarar för att spelare/föräldrar erhåller information.</w:t>
      </w:r>
    </w:p>
    <w:p w14:paraId="31B9562C" w14:textId="77777777" w:rsidR="007747D7" w:rsidRPr="00E72B86" w:rsidRDefault="007747D7" w:rsidP="007747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</w:p>
    <w:p w14:paraId="5BE9154F" w14:textId="34E7779B" w:rsidR="00413524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color w:val="000000"/>
          <w:sz w:val="20"/>
          <w:szCs w:val="20"/>
        </w:rPr>
        <w:t>Att tänka på/beakta vid</w:t>
      </w:r>
      <w:r w:rsidR="00B3581E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träningsläger:</w:t>
      </w:r>
    </w:p>
    <w:p w14:paraId="07D5A022" w14:textId="7D733BD5" w:rsidR="00AA6933" w:rsidRPr="00E72B86" w:rsidRDefault="00AA6933" w:rsidP="00E72B86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Syftet med träningslägret</w:t>
      </w:r>
    </w:p>
    <w:p w14:paraId="5546572A" w14:textId="1C3AFE19" w:rsidR="00AA6933" w:rsidRPr="00B3581E" w:rsidRDefault="00AA6933" w:rsidP="00652916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Säsongsperiod för träningslägret</w:t>
      </w:r>
      <w:r w:rsidR="00B3581E"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och </w:t>
      </w:r>
      <w:r w:rsid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</w:t>
      </w:r>
      <w:r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pelarnas ledighetsperioder innan och efter träningsläger</w:t>
      </w:r>
    </w:p>
    <w:p w14:paraId="17A16699" w14:textId="04AA3F29" w:rsidR="00AA6933" w:rsidRPr="00B3581E" w:rsidRDefault="00AA6933" w:rsidP="00D42642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Träningsunderlag under</w:t>
      </w:r>
      <w:r w:rsidR="00413524"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lägret</w:t>
      </w:r>
      <w:r w:rsidR="00B3581E"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samt </w:t>
      </w:r>
      <w:r w:rsid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k</w:t>
      </w:r>
      <w:r w:rsidRP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ost och logi på plats</w:t>
      </w:r>
    </w:p>
    <w:p w14:paraId="25E9ADDC" w14:textId="0F1027DA" w:rsidR="00AA6933" w:rsidRPr="00E72B86" w:rsidRDefault="00AA6933" w:rsidP="00E72B86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Alternativa aktivitetsmöjligheter på plats</w:t>
      </w:r>
    </w:p>
    <w:p w14:paraId="10BFA632" w14:textId="19C14579" w:rsidR="00AA6933" w:rsidRPr="00E72B86" w:rsidRDefault="00AA6933" w:rsidP="00E72B86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Belastning/antal pass kontra säsongsperiod/syfte vid träningsläger/aktivitet</w:t>
      </w:r>
    </w:p>
    <w:p w14:paraId="23577467" w14:textId="6CA4C1BC" w:rsidR="00AA6933" w:rsidRPr="00E72B86" w:rsidRDefault="00AA6933" w:rsidP="00E72B86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Träningsmatcher kontra belastning/antal pass samt syfte med träningsläger</w:t>
      </w:r>
    </w:p>
    <w:p w14:paraId="6D195BA5" w14:textId="03281441" w:rsidR="00AA6933" w:rsidRPr="00E72B86" w:rsidRDefault="00AA6933" w:rsidP="00E72B86">
      <w:pPr>
        <w:pStyle w:val="Liststycke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Resans form och längd till träningsläger/aktivitet kontra lägret</w:t>
      </w:r>
      <w:r w:rsidR="00413524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s/aktivitetens kvalitet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och s</w:t>
      </w:r>
      <w:r w:rsidR="00413524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yfte</w:t>
      </w:r>
    </w:p>
    <w:p w14:paraId="00DDCD0B" w14:textId="77777777" w:rsidR="00413524" w:rsidRPr="00C355F4" w:rsidRDefault="00413524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580FDB76" w14:textId="6149EB13" w:rsidR="00AA6933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3.2 Träningsplanering</w:t>
      </w:r>
    </w:p>
    <w:p w14:paraId="73632E1C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color w:val="000000"/>
          <w:sz w:val="20"/>
          <w:szCs w:val="20"/>
        </w:rPr>
        <w:t>Att tänka på/beakta:</w:t>
      </w:r>
    </w:p>
    <w:p w14:paraId="3EECD139" w14:textId="69859371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Vad säger </w:t>
      </w:r>
      <w:r w:rsidR="005C3A4D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Spelarutbildningsplanen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?</w:t>
      </w:r>
    </w:p>
    <w:p w14:paraId="1E2344A9" w14:textId="7E0F50E8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Säsongsperiod: vilka moment </w:t>
      </w:r>
      <w:r w:rsidR="00E72B86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ska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prioriteras?</w:t>
      </w:r>
      <w:r w:rsidR="00865D9A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Dela upp innehåll</w:t>
      </w:r>
      <w:r w:rsidR="003A05E0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</w:t>
      </w:r>
      <w:r w:rsidR="00865D9A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(anfall, försvarsspel, omställningar)</w:t>
      </w:r>
      <w:r w:rsidR="00DD2430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</w:t>
      </w:r>
    </w:p>
    <w:p w14:paraId="4A0DCFC6" w14:textId="0DD4804D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Antal träningspass per vecka/månad</w:t>
      </w:r>
    </w:p>
    <w:p w14:paraId="0EE8CA9B" w14:textId="4CC27A63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Storlek på trupp kontra hall/träningsplan</w:t>
      </w:r>
    </w:p>
    <w:p w14:paraId="13B15076" w14:textId="6D1DC2D8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Underlag</w:t>
      </w:r>
    </w:p>
    <w:p w14:paraId="14688288" w14:textId="1786832B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Tränarresurser (specialtränare, målvaktstränare osv)</w:t>
      </w:r>
    </w:p>
    <w:p w14:paraId="08644FB6" w14:textId="5151C927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Mål, syfte, instruktionspunkter i enskilda övningar.</w:t>
      </w:r>
    </w:p>
    <w:p w14:paraId="0B52A45B" w14:textId="699A70FD" w:rsidR="00AA6933" w:rsidRPr="00E72B86" w:rsidRDefault="00AA6933" w:rsidP="00E72B86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Planera också träningen så att ni utnyttjar den plan/halltid ni har maximalt. Löpuppvärmning,</w:t>
      </w:r>
    </w:p>
    <w:p w14:paraId="69A5B7FE" w14:textId="77777777" w:rsidR="00E72B86" w:rsidRDefault="00946841" w:rsidP="00DC2727">
      <w:pPr>
        <w:pStyle w:val="Liststycke"/>
        <w:numPr>
          <w:ilvl w:val="0"/>
          <w:numId w:val="1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N</w:t>
      </w:r>
      <w:r w:rsidR="00AA6933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e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d</w:t>
      </w:r>
      <w:r w:rsidR="00AA6933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joggning, fysisk träning samt stretching kan oftast skötas innan och efter ordinarie träningstid</w:t>
      </w:r>
      <w:r w:rsid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</w:t>
      </w:r>
      <w:r w:rsidR="00AA6933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på alternativa ytor</w:t>
      </w:r>
    </w:p>
    <w:p w14:paraId="2D289B2C" w14:textId="77777777" w:rsidR="00E72B86" w:rsidRPr="00E72B86" w:rsidRDefault="00E72B86" w:rsidP="00E72B86">
      <w:pPr>
        <w:pStyle w:val="Liststycke"/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</w:p>
    <w:p w14:paraId="1C1EE458" w14:textId="7EEEE087" w:rsidR="00AA6933" w:rsidRPr="00E72B86" w:rsidRDefault="00AA6933" w:rsidP="00E72B86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b/>
          <w:color w:val="000000"/>
          <w:sz w:val="20"/>
          <w:szCs w:val="20"/>
        </w:rPr>
        <w:t>Kom ihåg: Du blir bra på det Du tränar på!</w:t>
      </w:r>
    </w:p>
    <w:p w14:paraId="494B07E8" w14:textId="2C9FDBF1" w:rsidR="00AA6933" w:rsidRPr="00E72B86" w:rsidRDefault="00AA6933" w:rsidP="00B3581E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Beskriv översiktligt vilka moment som kommer att prioriteras i träning. Beskriv också hur</w:t>
      </w:r>
      <w:r w:rsidR="00946841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</w:t>
      </w:r>
      <w:r w:rsidR="00865D9A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ev. 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specialträning och målvaktsträning kommer att genomföras. </w:t>
      </w:r>
    </w:p>
    <w:p w14:paraId="5E7B224D" w14:textId="77777777" w:rsidR="00113050" w:rsidRPr="00C355F4" w:rsidRDefault="00113050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07FD152B" w14:textId="1B31378C" w:rsidR="00113050" w:rsidRPr="00C355F4" w:rsidRDefault="004066AF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3.3 Match</w:t>
      </w:r>
      <w:r w:rsidR="00AA6933"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planering</w:t>
      </w:r>
    </w:p>
    <w:p w14:paraId="109FCB6E" w14:textId="033E9F95" w:rsidR="00AA6933" w:rsidRPr="00E72B86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Tävlingsmatcher </w:t>
      </w:r>
      <w:r w:rsidR="00E72B86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ska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inte spelas första åren. Sjuåringa</w:t>
      </w:r>
      <w:r w:rsidR="004066AF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rna spelar sina första </w:t>
      </w:r>
      <w:r w:rsidR="00865D9A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riktiga matcher under </w:t>
      </w:r>
      <w:r w:rsidR="00087F19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ÄAIK </w:t>
      </w:r>
      <w:proofErr w:type="spellStart"/>
      <w:r w:rsidR="00087F19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vårcup</w:t>
      </w:r>
      <w:proofErr w:type="spellEnd"/>
      <w:r w:rsidR="00865D9A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!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Efterföljande år </w:t>
      </w:r>
      <w:r w:rsidR="007747D7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u</w:t>
      </w:r>
      <w:r w:rsidR="007747D7" w:rsidRPr="00E72B86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tgå</w:t>
      </w:r>
      <w:r w:rsidR="007747D7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r ni</w:t>
      </w:r>
      <w:r w:rsidR="007747D7" w:rsidRPr="00E72B86">
        <w:rPr>
          <w:rFonts w:asciiTheme="minorHAnsi" w:hAnsiTheme="minorHAnsi" w:cstheme="minorHAnsi"/>
          <w:i/>
          <w:color w:val="1F497D" w:themeColor="text2"/>
          <w:sz w:val="20"/>
          <w:szCs w:val="20"/>
        </w:rPr>
        <w:t xml:space="preserve"> från S:t </w:t>
      </w:r>
      <w:r w:rsidR="00B3581E" w:rsidRPr="00E72B86">
        <w:rPr>
          <w:rFonts w:asciiTheme="minorHAnsi" w:hAnsiTheme="minorHAnsi" w:cstheme="minorHAnsi"/>
          <w:i/>
          <w:color w:val="1F497D" w:themeColor="text2"/>
          <w:sz w:val="20"/>
          <w:szCs w:val="20"/>
        </w:rPr>
        <w:t>Eriks cupen</w:t>
      </w:r>
      <w:r w:rsidR="007747D7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</w:t>
      </w:r>
      <w:r w:rsidR="00897198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samt deltagande i </w:t>
      </w:r>
      <w:r w:rsidR="00087F19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Älvsjö AIK</w:t>
      </w:r>
      <w:r w:rsidR="00897198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:s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planerad</w:t>
      </w:r>
      <w:r w:rsidR="004066AF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e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turneringsverksamhet.</w:t>
      </w:r>
    </w:p>
    <w:p w14:paraId="5D4C0237" w14:textId="77777777" w:rsidR="00113050" w:rsidRPr="00C355F4" w:rsidRDefault="00113050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000000"/>
          <w:sz w:val="20"/>
          <w:szCs w:val="20"/>
        </w:rPr>
      </w:pPr>
    </w:p>
    <w:p w14:paraId="47FDEE38" w14:textId="77777777" w:rsidR="00113050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Generellt:</w:t>
      </w:r>
    </w:p>
    <w:p w14:paraId="73A8A5F2" w14:textId="1B853305" w:rsidR="00AA6933" w:rsidRPr="00E72B86" w:rsidRDefault="00AA6933" w:rsidP="00E72B86">
      <w:pPr>
        <w:pStyle w:val="Liststycke"/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Säsongsperiod</w:t>
      </w:r>
    </w:p>
    <w:p w14:paraId="27F31952" w14:textId="6D546066" w:rsidR="00AA6933" w:rsidRPr="00E72B86" w:rsidRDefault="00AA6933" w:rsidP="00E72B86">
      <w:pPr>
        <w:pStyle w:val="Liststycke"/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Antal träningstillfällen inför tävlingstillfället</w:t>
      </w:r>
    </w:p>
    <w:p w14:paraId="07CE7610" w14:textId="3EF5DADF" w:rsidR="00B3581E" w:rsidRPr="000B539B" w:rsidRDefault="00AA6933" w:rsidP="004C2F4E">
      <w:pPr>
        <w:pStyle w:val="Liststycke"/>
        <w:numPr>
          <w:ilvl w:val="0"/>
          <w:numId w:val="15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0B539B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Spelarnas ledighetsperioder</w:t>
      </w:r>
    </w:p>
    <w:p w14:paraId="464EBA5F" w14:textId="77777777" w:rsidR="00B3581E" w:rsidRPr="00C355F4" w:rsidRDefault="00B3581E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078E79F7" w14:textId="77777777" w:rsidR="00113050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Vid anmälning till turneringar utanför ordinarie seriespel:</w:t>
      </w:r>
    </w:p>
    <w:p w14:paraId="40B7337D" w14:textId="756EFDAB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Turneringens tävlingsunderlag</w:t>
      </w:r>
    </w:p>
    <w:p w14:paraId="4F3F1EF2" w14:textId="1900673C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Turneringens längd</w:t>
      </w:r>
    </w:p>
    <w:p w14:paraId="43931044" w14:textId="70BFD96B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Turneringens matchfrekvens</w:t>
      </w:r>
    </w:p>
    <w:p w14:paraId="7BE3DF2F" w14:textId="526F8BC1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Turneringens kost och logi</w:t>
      </w:r>
    </w:p>
    <w:p w14:paraId="6FF61026" w14:textId="73ACC35F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Turneringens kringarrangemang</w:t>
      </w:r>
    </w:p>
    <w:p w14:paraId="4DD6683B" w14:textId="59A28FE3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Resans form och längd till turneringen kontra turneringens kvalité och syfte</w:t>
      </w:r>
    </w:p>
    <w:p w14:paraId="356984F6" w14:textId="04BB9559" w:rsidR="00AA6933" w:rsidRPr="00E72B86" w:rsidRDefault="00AA6933" w:rsidP="00E72B86">
      <w:pPr>
        <w:pStyle w:val="Liststycke"/>
        <w:numPr>
          <w:ilvl w:val="0"/>
          <w:numId w:val="16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På hemsidan</w:t>
      </w:r>
      <w:r w:rsidR="00C355F4"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cuper.se</w:t>
      </w: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 xml:space="preserve"> finns massor av olika turneringar att anmäla sig till.</w:t>
      </w:r>
    </w:p>
    <w:p w14:paraId="2C1EAFEE" w14:textId="78DA8336" w:rsidR="000B539B" w:rsidRDefault="000B539B">
      <w:pPr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br w:type="page"/>
      </w:r>
    </w:p>
    <w:p w14:paraId="71E8A587" w14:textId="77777777" w:rsidR="00A07577" w:rsidRPr="00C355F4" w:rsidRDefault="00A0757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</w:p>
    <w:p w14:paraId="304FF9C8" w14:textId="77777777" w:rsidR="00A07577" w:rsidRPr="00C355F4" w:rsidRDefault="00A0757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color w:val="000000"/>
          <w:sz w:val="20"/>
          <w:szCs w:val="20"/>
        </w:rPr>
        <w:t>3.4 Föräldramöten</w:t>
      </w:r>
    </w:p>
    <w:p w14:paraId="35EB01B9" w14:textId="09C53FC3" w:rsidR="00087F19" w:rsidRPr="00E72B86" w:rsidRDefault="00087F19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Skriv in datum och övergripande agenda</w:t>
      </w:r>
      <w:r w:rsidR="0015384F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. Digitalt eller i kafeterian Älvsjö IP</w:t>
      </w:r>
      <w:r w:rsidR="00B3581E">
        <w:rPr>
          <w:rFonts w:asciiTheme="minorHAnsi" w:hAnsiTheme="minorHAnsi" w:cstheme="minorHAnsi"/>
          <w:i/>
          <w:iCs/>
          <w:color w:val="1F497D" w:themeColor="text2"/>
          <w:sz w:val="20"/>
          <w:szCs w:val="20"/>
        </w:rPr>
        <w:t>, håll det till max 1 timme.</w:t>
      </w:r>
    </w:p>
    <w:p w14:paraId="072E299A" w14:textId="13ADD8AC" w:rsidR="00A07577" w:rsidRPr="00C355F4" w:rsidRDefault="00A0757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color w:val="000000"/>
          <w:sz w:val="20"/>
          <w:szCs w:val="20"/>
        </w:rPr>
        <w:t>A) Säsongsinledande föräldra</w:t>
      </w:r>
      <w:r w:rsidR="007F5754"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möte </w:t>
      </w:r>
      <w:r w:rsidR="00865D9A"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under perioden 15 jan-15 feb </w:t>
      </w:r>
      <w:r w:rsidR="007F5754"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som leds av </w:t>
      </w:r>
      <w:r w:rsidR="00087F19" w:rsidRPr="00C355F4">
        <w:rPr>
          <w:rFonts w:asciiTheme="minorHAnsi" w:hAnsiTheme="minorHAnsi" w:cstheme="minorHAnsi"/>
          <w:color w:val="000000"/>
          <w:sz w:val="20"/>
          <w:szCs w:val="20"/>
        </w:rPr>
        <w:t>Lagledaren</w:t>
      </w: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och ansvariga </w:t>
      </w:r>
      <w:r w:rsidR="00087F19" w:rsidRPr="00C355F4">
        <w:rPr>
          <w:rFonts w:asciiTheme="minorHAnsi" w:hAnsiTheme="minorHAnsi" w:cstheme="minorHAnsi"/>
          <w:color w:val="000000"/>
          <w:sz w:val="20"/>
          <w:szCs w:val="20"/>
        </w:rPr>
        <w:t>tränare</w:t>
      </w:r>
      <w:r w:rsidRPr="00C355F4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087F19"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Sportchefen kan med fördel bokas upp och medverka</w:t>
      </w:r>
    </w:p>
    <w:p w14:paraId="10FEB86A" w14:textId="146B1E72" w:rsidR="00A07577" w:rsidRPr="00C355F4" w:rsidRDefault="00A0757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B) </w:t>
      </w:r>
      <w:r w:rsidR="0015384F">
        <w:rPr>
          <w:rFonts w:asciiTheme="minorHAnsi" w:hAnsiTheme="minorHAnsi" w:cstheme="minorHAnsi"/>
          <w:color w:val="000000"/>
          <w:sz w:val="20"/>
          <w:szCs w:val="20"/>
        </w:rPr>
        <w:t>Uppföljande</w:t>
      </w:r>
      <w:r w:rsidR="00087F19"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föräldramöte </w:t>
      </w:r>
      <w:r w:rsidR="0015384F">
        <w:rPr>
          <w:rFonts w:asciiTheme="minorHAnsi" w:hAnsiTheme="minorHAnsi" w:cstheme="minorHAnsi"/>
          <w:color w:val="000000"/>
          <w:sz w:val="20"/>
          <w:szCs w:val="20"/>
        </w:rPr>
        <w:t>under hösten</w:t>
      </w:r>
    </w:p>
    <w:p w14:paraId="16F56838" w14:textId="77777777" w:rsidR="00113050" w:rsidRPr="00C355F4" w:rsidRDefault="00113050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</w:p>
    <w:p w14:paraId="5FABD82D" w14:textId="77777777" w:rsidR="005C3A4D" w:rsidRPr="00C355F4" w:rsidRDefault="00A07577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>3.5</w:t>
      </w:r>
      <w:r w:rsidR="005C3A4D" w:rsidRPr="00C355F4">
        <w:rPr>
          <w:rFonts w:asciiTheme="minorHAnsi" w:hAnsiTheme="minorHAnsi" w:cstheme="minorHAnsi"/>
          <w:b/>
          <w:bCs/>
          <w:color w:val="000000"/>
          <w:sz w:val="20"/>
          <w:szCs w:val="20"/>
        </w:rPr>
        <w:t xml:space="preserve"> Värdegrund</w:t>
      </w:r>
    </w:p>
    <w:p w14:paraId="5E911A27" w14:textId="38422BC8" w:rsidR="007F5754" w:rsidRPr="007747D7" w:rsidRDefault="007747D7" w:rsidP="00CD59A3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</w:pPr>
      <w:r w:rsidRPr="00E72B86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Skriv in hur och när laget </w:t>
      </w:r>
      <w:r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>ska</w:t>
      </w:r>
      <w:r w:rsidRPr="00E72B86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 arbeta med detta</w:t>
      </w:r>
      <w:r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 och k</w:t>
      </w:r>
      <w:r w:rsidR="007F5754" w:rsidRPr="007747D7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>om ihåg</w:t>
      </w:r>
      <w:r w:rsidR="005C3A4D" w:rsidRPr="007747D7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 att </w:t>
      </w:r>
      <w:r w:rsidR="00353B27" w:rsidRPr="007747D7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aktivt och kontinuerligt </w:t>
      </w:r>
      <w:r w:rsidR="005C3A4D" w:rsidRPr="007747D7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>arbeta</w:t>
      </w:r>
      <w:r w:rsidR="007F5754" w:rsidRPr="007747D7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 </w:t>
      </w:r>
      <w:r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>enligt</w:t>
      </w:r>
      <w:r w:rsidR="007F5754" w:rsidRPr="007747D7"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 xml:space="preserve"> värdegrund</w:t>
      </w:r>
      <w:r>
        <w:rPr>
          <w:rFonts w:asciiTheme="minorHAnsi" w:hAnsiTheme="minorHAnsi" w:cstheme="minorHAnsi"/>
          <w:bCs/>
          <w:i/>
          <w:color w:val="1F497D" w:themeColor="text2"/>
          <w:sz w:val="20"/>
          <w:szCs w:val="20"/>
        </w:rPr>
        <w:t>en.</w:t>
      </w:r>
    </w:p>
    <w:p w14:paraId="59C6EF63" w14:textId="1600CBA0" w:rsidR="00087F19" w:rsidRPr="0015384F" w:rsidRDefault="00087F19" w:rsidP="00087F19">
      <w:pPr>
        <w:shd w:val="clear" w:color="auto" w:fill="FFFFFF"/>
        <w:rPr>
          <w:rFonts w:asciiTheme="minorHAnsi" w:hAnsiTheme="minorHAnsi" w:cstheme="minorHAnsi"/>
          <w:sz w:val="20"/>
          <w:szCs w:val="20"/>
          <w:lang w:eastAsia="en-US"/>
        </w:rPr>
      </w:pPr>
      <w:r w:rsidRPr="0015384F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 xml:space="preserve">Värdegrundsarbete bygger på dialog och långsiktigt </w:t>
      </w:r>
      <w:r w:rsidR="0015384F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arbete.</w:t>
      </w:r>
    </w:p>
    <w:p w14:paraId="3FDA9AA2" w14:textId="77777777" w:rsidR="00087F19" w:rsidRPr="00087F19" w:rsidRDefault="00087F19" w:rsidP="00087F19">
      <w:pPr>
        <w:shd w:val="clear" w:color="auto" w:fill="FFFFFF"/>
        <w:rPr>
          <w:rFonts w:asciiTheme="minorHAnsi" w:hAnsiTheme="minorHAnsi" w:cstheme="minorHAnsi"/>
          <w:color w:val="333333"/>
          <w:sz w:val="20"/>
          <w:szCs w:val="20"/>
          <w:lang w:eastAsia="en-US"/>
        </w:rPr>
      </w:pPr>
    </w:p>
    <w:p w14:paraId="406B0162" w14:textId="5AAC51CD" w:rsidR="00087F19" w:rsidRPr="0015384F" w:rsidRDefault="00087F19" w:rsidP="00087F19">
      <w:pPr>
        <w:shd w:val="clear" w:color="auto" w:fill="FFFFFF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5384F">
        <w:rPr>
          <w:rFonts w:asciiTheme="minorHAnsi" w:hAnsiTheme="minorHAnsi" w:cstheme="minorHAnsi"/>
          <w:bCs/>
          <w:color w:val="000000"/>
          <w:sz w:val="20"/>
          <w:szCs w:val="20"/>
        </w:rPr>
        <w:t>Värdegrunden ska gälla för alla som engagerar sig i föreningen Det avser allt från</w:t>
      </w:r>
      <w:r w:rsidR="0015384F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knattar</w:t>
      </w:r>
      <w:r w:rsidRPr="0015384F">
        <w:rPr>
          <w:rFonts w:asciiTheme="minorHAnsi" w:hAnsiTheme="minorHAnsi" w:cstheme="minorHAnsi"/>
          <w:bCs/>
          <w:color w:val="000000"/>
          <w:sz w:val="20"/>
          <w:szCs w:val="20"/>
        </w:rPr>
        <w:t>, föräldrar</w:t>
      </w:r>
      <w:r w:rsidR="0015384F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och </w:t>
      </w:r>
      <w:r w:rsidRPr="0015384F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spelare hela vägen till seniorlagen, alla ideella och avlönade ledare, tränare </w:t>
      </w:r>
      <w:r w:rsidR="0015384F">
        <w:rPr>
          <w:rFonts w:asciiTheme="minorHAnsi" w:hAnsiTheme="minorHAnsi" w:cstheme="minorHAnsi"/>
          <w:bCs/>
          <w:color w:val="000000"/>
          <w:sz w:val="20"/>
          <w:szCs w:val="20"/>
        </w:rPr>
        <w:t>och</w:t>
      </w:r>
      <w:r w:rsidRPr="0015384F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även anställda </w:t>
      </w:r>
      <w:r w:rsidR="0015384F">
        <w:rPr>
          <w:rFonts w:asciiTheme="minorHAnsi" w:hAnsiTheme="minorHAnsi" w:cstheme="minorHAnsi"/>
          <w:bCs/>
          <w:color w:val="000000"/>
          <w:sz w:val="20"/>
          <w:szCs w:val="20"/>
        </w:rPr>
        <w:t>sa</w:t>
      </w:r>
      <w:r w:rsidR="007747D7">
        <w:rPr>
          <w:rFonts w:asciiTheme="minorHAnsi" w:hAnsiTheme="minorHAnsi" w:cstheme="minorHAnsi"/>
          <w:bCs/>
          <w:color w:val="000000"/>
          <w:sz w:val="20"/>
          <w:szCs w:val="20"/>
        </w:rPr>
        <w:t>m</w:t>
      </w:r>
      <w:r w:rsidR="0015384F">
        <w:rPr>
          <w:rFonts w:asciiTheme="minorHAnsi" w:hAnsiTheme="minorHAnsi" w:cstheme="minorHAnsi"/>
          <w:bCs/>
          <w:color w:val="000000"/>
          <w:sz w:val="20"/>
          <w:szCs w:val="20"/>
        </w:rPr>
        <w:t>t</w:t>
      </w:r>
      <w:r w:rsidRPr="0015384F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styrelseledamöter.</w:t>
      </w:r>
    </w:p>
    <w:p w14:paraId="6420DFD8" w14:textId="77777777" w:rsidR="00087F19" w:rsidRPr="00087F19" w:rsidRDefault="00087F19" w:rsidP="00087F19">
      <w:pPr>
        <w:shd w:val="clear" w:color="auto" w:fill="FFFFFF"/>
        <w:rPr>
          <w:rFonts w:asciiTheme="minorHAnsi" w:hAnsiTheme="minorHAnsi" w:cstheme="minorHAnsi"/>
          <w:color w:val="333333"/>
          <w:sz w:val="20"/>
          <w:szCs w:val="20"/>
          <w:lang w:eastAsia="en-US"/>
        </w:rPr>
      </w:pPr>
    </w:p>
    <w:p w14:paraId="78E58237" w14:textId="5D9665E1" w:rsidR="00087F19" w:rsidRPr="0015384F" w:rsidRDefault="00087F19" w:rsidP="00087F19">
      <w:pPr>
        <w:shd w:val="clear" w:color="auto" w:fill="FFFFFF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628319BD" w14:textId="77777777" w:rsidR="0015384F" w:rsidRPr="0015384F" w:rsidRDefault="0015384F" w:rsidP="0015384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  <w:lang w:val="en-US"/>
        </w:rPr>
      </w:pPr>
      <w:r w:rsidRPr="0015384F">
        <w:rPr>
          <w:rStyle w:val="normaltextrun"/>
          <w:rFonts w:ascii="Brush Script MT" w:hAnsi="Brush Script MT" w:cs="Segoe UI"/>
          <w:b/>
          <w:bCs/>
          <w:sz w:val="40"/>
          <w:szCs w:val="40"/>
        </w:rPr>
        <w:t>Glädje</w:t>
      </w:r>
      <w:r w:rsidRPr="0015384F">
        <w:rPr>
          <w:rStyle w:val="eop"/>
          <w:sz w:val="40"/>
          <w:szCs w:val="40"/>
          <w:lang w:val="en-US"/>
        </w:rPr>
        <w:t>​</w:t>
      </w:r>
    </w:p>
    <w:p w14:paraId="5A7F6550" w14:textId="77777777" w:rsidR="0015384F" w:rsidRPr="0015384F" w:rsidRDefault="0015384F" w:rsidP="0015384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15384F">
        <w:rPr>
          <w:rStyle w:val="normaltextrun"/>
          <w:rFonts w:ascii="Calibri" w:hAnsi="Calibri" w:cs="Calibri"/>
          <w:sz w:val="20"/>
          <w:szCs w:val="20"/>
        </w:rPr>
        <w:t>Vår verksamhet ska präglas av glädje. Genom glädje utvecklar vi gemenskap motivation och framtidstro.</w:t>
      </w:r>
      <w:r w:rsidRPr="0015384F">
        <w:rPr>
          <w:rStyle w:val="scxp48222130"/>
          <w:rFonts w:ascii="Calibri" w:hAnsi="Calibri" w:cs="Calibri"/>
          <w:sz w:val="20"/>
          <w:szCs w:val="20"/>
        </w:rPr>
        <w:t>​</w:t>
      </w:r>
      <w:r w:rsidRPr="0015384F">
        <w:rPr>
          <w:rFonts w:ascii="Calibri" w:hAnsi="Calibri" w:cs="Calibri"/>
          <w:sz w:val="20"/>
          <w:szCs w:val="20"/>
        </w:rPr>
        <w:br/>
      </w:r>
      <w:r w:rsidRPr="0015384F">
        <w:rPr>
          <w:rStyle w:val="eop"/>
          <w:rFonts w:ascii="Calibri" w:hAnsi="Calibri" w:cs="Calibri"/>
          <w:sz w:val="22"/>
          <w:szCs w:val="22"/>
        </w:rPr>
        <w:t>​</w:t>
      </w:r>
    </w:p>
    <w:p w14:paraId="645E9F5A" w14:textId="77777777" w:rsidR="0015384F" w:rsidRPr="0015384F" w:rsidRDefault="0015384F" w:rsidP="0015384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</w:rPr>
      </w:pPr>
      <w:r w:rsidRPr="0015384F">
        <w:rPr>
          <w:rStyle w:val="normaltextrun"/>
          <w:rFonts w:ascii="Brush Script MT" w:hAnsi="Brush Script MT" w:cs="Segoe UI"/>
          <w:b/>
          <w:bCs/>
          <w:sz w:val="40"/>
          <w:szCs w:val="40"/>
        </w:rPr>
        <w:t>Gemenskap</w:t>
      </w:r>
      <w:r w:rsidRPr="0015384F">
        <w:rPr>
          <w:rStyle w:val="eop"/>
          <w:sz w:val="40"/>
          <w:szCs w:val="40"/>
        </w:rPr>
        <w:t>​</w:t>
      </w:r>
    </w:p>
    <w:p w14:paraId="1D14321D" w14:textId="77777777" w:rsidR="0015384F" w:rsidRPr="0015384F" w:rsidRDefault="0015384F" w:rsidP="0015384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15384F">
        <w:rPr>
          <w:rStyle w:val="normaltextrun"/>
          <w:rFonts w:ascii="Calibri" w:hAnsi="Calibri" w:cs="Calibri"/>
          <w:sz w:val="20"/>
          <w:szCs w:val="20"/>
        </w:rPr>
        <w:t xml:space="preserve">Med omtanke och respekt för varandra skapar vi tillsammans en positiv, inkluderande och trygg </w:t>
      </w:r>
      <w:r w:rsidRPr="0015384F">
        <w:rPr>
          <w:rStyle w:val="normaltextrun"/>
          <w:rFonts w:ascii="Calibri" w:hAnsi="Calibri" w:cs="Calibri"/>
          <w:sz w:val="22"/>
          <w:szCs w:val="22"/>
        </w:rPr>
        <w:t>miljö.</w:t>
      </w:r>
      <w:r w:rsidRPr="0015384F">
        <w:rPr>
          <w:rStyle w:val="eop"/>
          <w:rFonts w:ascii="Calibri" w:hAnsi="Calibri" w:cs="Calibri"/>
          <w:sz w:val="22"/>
          <w:szCs w:val="22"/>
        </w:rPr>
        <w:t>​</w:t>
      </w:r>
    </w:p>
    <w:p w14:paraId="2AD34406" w14:textId="77777777" w:rsidR="0015384F" w:rsidRPr="0015384F" w:rsidRDefault="0015384F" w:rsidP="0015384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15384F">
        <w:rPr>
          <w:rStyle w:val="eop"/>
          <w:rFonts w:ascii="Calibri" w:hAnsi="Calibri" w:cs="Calibri"/>
          <w:sz w:val="22"/>
          <w:szCs w:val="22"/>
        </w:rPr>
        <w:t>​</w:t>
      </w:r>
    </w:p>
    <w:p w14:paraId="05E56A95" w14:textId="77777777" w:rsidR="0015384F" w:rsidRPr="0015384F" w:rsidRDefault="0015384F" w:rsidP="0015384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2"/>
          <w:szCs w:val="12"/>
          <w:lang w:val="en-US"/>
        </w:rPr>
      </w:pPr>
      <w:r w:rsidRPr="0015384F">
        <w:rPr>
          <w:rStyle w:val="normaltextrun"/>
          <w:rFonts w:ascii="Brush Script MT" w:hAnsi="Brush Script MT" w:cs="Segoe UI"/>
          <w:b/>
          <w:bCs/>
          <w:sz w:val="40"/>
          <w:szCs w:val="40"/>
        </w:rPr>
        <w:t>Utveckling</w:t>
      </w:r>
      <w:r w:rsidRPr="0015384F">
        <w:rPr>
          <w:rStyle w:val="eop"/>
          <w:sz w:val="40"/>
          <w:szCs w:val="40"/>
          <w:lang w:val="en-US"/>
        </w:rPr>
        <w:t>​</w:t>
      </w:r>
    </w:p>
    <w:p w14:paraId="4D3685C8" w14:textId="77777777" w:rsidR="0015384F" w:rsidRPr="0015384F" w:rsidRDefault="0015384F" w:rsidP="0015384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6"/>
          <w:szCs w:val="16"/>
        </w:rPr>
      </w:pPr>
      <w:r w:rsidRPr="0015384F">
        <w:rPr>
          <w:rStyle w:val="normaltextrun"/>
          <w:rFonts w:ascii="Calibri" w:hAnsi="Calibri" w:cs="Calibri"/>
          <w:sz w:val="20"/>
          <w:szCs w:val="20"/>
        </w:rPr>
        <w:t>Individen är i fokus och ges möjlighet till att utvecklas utifrån sina egna förutsättningar och sin egen takt.</w:t>
      </w:r>
    </w:p>
    <w:p w14:paraId="658A1DF0" w14:textId="77777777" w:rsidR="0015384F" w:rsidRPr="0015384F" w:rsidRDefault="0015384F" w:rsidP="00087F19">
      <w:pPr>
        <w:shd w:val="clear" w:color="auto" w:fill="FFFFFF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3788270F" w14:textId="77777777" w:rsidR="005C606A" w:rsidRPr="0015384F" w:rsidRDefault="005C606A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</w:rPr>
      </w:pPr>
    </w:p>
    <w:p w14:paraId="33E1D67E" w14:textId="77777777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bCs/>
          <w:color w:val="000000"/>
        </w:rPr>
      </w:pPr>
      <w:r w:rsidRPr="00C355F4">
        <w:rPr>
          <w:rFonts w:asciiTheme="minorHAnsi" w:hAnsiTheme="minorHAnsi" w:cstheme="minorHAnsi"/>
          <w:b/>
          <w:bCs/>
          <w:color w:val="000000"/>
        </w:rPr>
        <w:t>Sammanfattning</w:t>
      </w:r>
    </w:p>
    <w:p w14:paraId="79EE71BE" w14:textId="667F3C91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Verksamhetsplanen </w:t>
      </w:r>
      <w:r w:rsidR="00E72B86">
        <w:rPr>
          <w:rFonts w:asciiTheme="minorHAnsi" w:hAnsiTheme="minorHAnsi" w:cstheme="minorHAnsi"/>
          <w:color w:val="000000"/>
          <w:sz w:val="20"/>
          <w:szCs w:val="20"/>
        </w:rPr>
        <w:t>ska</w:t>
      </w: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vara en hjälp för dig själv att strukturera verksamhet</w:t>
      </w:r>
      <w:r w:rsidR="00AA0E7A" w:rsidRPr="00C355F4">
        <w:rPr>
          <w:rFonts w:asciiTheme="minorHAnsi" w:hAnsiTheme="minorHAnsi" w:cstheme="minorHAnsi"/>
          <w:color w:val="000000"/>
          <w:sz w:val="20"/>
          <w:szCs w:val="20"/>
        </w:rPr>
        <w:t>en</w:t>
      </w: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i olika former under</w:t>
      </w:r>
    </w:p>
    <w:p w14:paraId="4B8E7B49" w14:textId="4A21A85A" w:rsidR="00AA6933" w:rsidRPr="00C355F4" w:rsidRDefault="00AA6933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året. Den </w:t>
      </w:r>
      <w:r w:rsidR="00E72B86">
        <w:rPr>
          <w:rFonts w:asciiTheme="minorHAnsi" w:hAnsiTheme="minorHAnsi" w:cstheme="minorHAnsi"/>
          <w:color w:val="000000"/>
          <w:sz w:val="20"/>
          <w:szCs w:val="20"/>
        </w:rPr>
        <w:t>ska</w:t>
      </w: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också fungera som en total beskrivning av verksamhet</w:t>
      </w:r>
      <w:r w:rsidR="00AA0E7A" w:rsidRPr="00C355F4">
        <w:rPr>
          <w:rFonts w:asciiTheme="minorHAnsi" w:hAnsiTheme="minorHAnsi" w:cstheme="minorHAnsi"/>
          <w:color w:val="000000"/>
          <w:sz w:val="20"/>
          <w:szCs w:val="20"/>
        </w:rPr>
        <w:t>en</w:t>
      </w:r>
      <w:r w:rsidRPr="00C355F4">
        <w:rPr>
          <w:rFonts w:asciiTheme="minorHAnsi" w:hAnsiTheme="minorHAnsi" w:cstheme="minorHAnsi"/>
          <w:color w:val="000000"/>
          <w:sz w:val="20"/>
          <w:szCs w:val="20"/>
        </w:rPr>
        <w:t xml:space="preserve"> för spelare och deras</w:t>
      </w:r>
    </w:p>
    <w:p w14:paraId="341C83B3" w14:textId="77777777" w:rsidR="00AA6933" w:rsidRPr="00C355F4" w:rsidRDefault="00AA0E7A" w:rsidP="00DC272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color w:val="000000"/>
          <w:sz w:val="20"/>
          <w:szCs w:val="20"/>
        </w:rPr>
        <w:t>målsmän</w:t>
      </w:r>
      <w:r w:rsidR="00AA6933" w:rsidRPr="00C355F4">
        <w:rPr>
          <w:rFonts w:asciiTheme="minorHAnsi" w:hAnsiTheme="minorHAnsi" w:cstheme="minorHAnsi"/>
          <w:color w:val="000000"/>
          <w:sz w:val="20"/>
          <w:szCs w:val="20"/>
        </w:rPr>
        <w:t>. Att lägga tid på en detaljerad verksamhetsplanering är grunden för att kunna lägga all kraft</w:t>
      </w:r>
    </w:p>
    <w:p w14:paraId="44F53E3F" w14:textId="77777777" w:rsidR="00AA0E7A" w:rsidRPr="00C355F4" w:rsidRDefault="00AA6933" w:rsidP="00865D9A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C355F4">
        <w:rPr>
          <w:rFonts w:asciiTheme="minorHAnsi" w:hAnsiTheme="minorHAnsi" w:cstheme="minorHAnsi"/>
          <w:color w:val="000000"/>
          <w:sz w:val="20"/>
          <w:szCs w:val="20"/>
        </w:rPr>
        <w:t>på själva verksamheten under säsongen.</w:t>
      </w:r>
    </w:p>
    <w:sectPr w:rsidR="00AA0E7A" w:rsidRPr="00C355F4" w:rsidSect="004E00C8">
      <w:pgSz w:w="11906" w:h="16838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taNormalLF-Roman">
    <w:altName w:val="Kartika"/>
    <w:charset w:val="00"/>
    <w:family w:val="roman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86538"/>
    <w:multiLevelType w:val="hybridMultilevel"/>
    <w:tmpl w:val="D1EE37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C75121"/>
    <w:multiLevelType w:val="hybridMultilevel"/>
    <w:tmpl w:val="3ED8443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5610D"/>
    <w:multiLevelType w:val="hybridMultilevel"/>
    <w:tmpl w:val="EDD0FBA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33763"/>
    <w:multiLevelType w:val="hybridMultilevel"/>
    <w:tmpl w:val="2932B2C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8726F2"/>
    <w:multiLevelType w:val="multilevel"/>
    <w:tmpl w:val="86B0B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B01ECB"/>
    <w:multiLevelType w:val="multilevel"/>
    <w:tmpl w:val="2CD2F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F304C2"/>
    <w:multiLevelType w:val="hybridMultilevel"/>
    <w:tmpl w:val="3936404A"/>
    <w:lvl w:ilvl="0" w:tplc="4F3C213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5002F6"/>
    <w:multiLevelType w:val="multilevel"/>
    <w:tmpl w:val="5226CDB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734644B"/>
    <w:multiLevelType w:val="hybridMultilevel"/>
    <w:tmpl w:val="D8D88C8E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BF7F00"/>
    <w:multiLevelType w:val="hybridMultilevel"/>
    <w:tmpl w:val="F0F473E4"/>
    <w:lvl w:ilvl="0" w:tplc="041D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B5361AB"/>
    <w:multiLevelType w:val="hybridMultilevel"/>
    <w:tmpl w:val="45EE2BC4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6B6788"/>
    <w:multiLevelType w:val="hybridMultilevel"/>
    <w:tmpl w:val="4F5AB1CE"/>
    <w:lvl w:ilvl="0" w:tplc="041D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82ED4"/>
    <w:multiLevelType w:val="hybridMultilevel"/>
    <w:tmpl w:val="225C88F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0278D4"/>
    <w:multiLevelType w:val="hybridMultilevel"/>
    <w:tmpl w:val="5CDE4E6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EE27C8"/>
    <w:multiLevelType w:val="hybridMultilevel"/>
    <w:tmpl w:val="9D044FE4"/>
    <w:lvl w:ilvl="0" w:tplc="041D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5" w15:restartNumberingAfterBreak="0">
    <w:nsid w:val="7FDB557D"/>
    <w:multiLevelType w:val="hybridMultilevel"/>
    <w:tmpl w:val="E6E6B52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438210">
    <w:abstractNumId w:val="6"/>
  </w:num>
  <w:num w:numId="2" w16cid:durableId="864635556">
    <w:abstractNumId w:val="9"/>
  </w:num>
  <w:num w:numId="3" w16cid:durableId="1440642848">
    <w:abstractNumId w:val="8"/>
  </w:num>
  <w:num w:numId="4" w16cid:durableId="1524899953">
    <w:abstractNumId w:val="10"/>
  </w:num>
  <w:num w:numId="5" w16cid:durableId="18434470">
    <w:abstractNumId w:val="11"/>
  </w:num>
  <w:num w:numId="6" w16cid:durableId="1229531009">
    <w:abstractNumId w:val="7"/>
  </w:num>
  <w:num w:numId="7" w16cid:durableId="1952012987">
    <w:abstractNumId w:val="14"/>
  </w:num>
  <w:num w:numId="8" w16cid:durableId="1707828400">
    <w:abstractNumId w:val="1"/>
  </w:num>
  <w:num w:numId="9" w16cid:durableId="2049991438">
    <w:abstractNumId w:val="0"/>
  </w:num>
  <w:num w:numId="10" w16cid:durableId="2024865849">
    <w:abstractNumId w:val="12"/>
  </w:num>
  <w:num w:numId="11" w16cid:durableId="214631163">
    <w:abstractNumId w:val="5"/>
  </w:num>
  <w:num w:numId="12" w16cid:durableId="1310524431">
    <w:abstractNumId w:val="4"/>
  </w:num>
  <w:num w:numId="13" w16cid:durableId="549420187">
    <w:abstractNumId w:val="3"/>
  </w:num>
  <w:num w:numId="14" w16cid:durableId="312489516">
    <w:abstractNumId w:val="15"/>
  </w:num>
  <w:num w:numId="15" w16cid:durableId="1097553996">
    <w:abstractNumId w:val="2"/>
  </w:num>
  <w:num w:numId="16" w16cid:durableId="7769505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204"/>
    <w:rsid w:val="00030694"/>
    <w:rsid w:val="00085CFE"/>
    <w:rsid w:val="00087F19"/>
    <w:rsid w:val="000B539B"/>
    <w:rsid w:val="00113050"/>
    <w:rsid w:val="0015384F"/>
    <w:rsid w:val="00257158"/>
    <w:rsid w:val="00284DF3"/>
    <w:rsid w:val="00353B27"/>
    <w:rsid w:val="003A05E0"/>
    <w:rsid w:val="003D0ABB"/>
    <w:rsid w:val="004066AF"/>
    <w:rsid w:val="00410ADC"/>
    <w:rsid w:val="00413524"/>
    <w:rsid w:val="00444DE7"/>
    <w:rsid w:val="004C7AB6"/>
    <w:rsid w:val="004E00C8"/>
    <w:rsid w:val="00596909"/>
    <w:rsid w:val="005A6043"/>
    <w:rsid w:val="005B78C5"/>
    <w:rsid w:val="005C3A4D"/>
    <w:rsid w:val="005C606A"/>
    <w:rsid w:val="00660D47"/>
    <w:rsid w:val="0068642B"/>
    <w:rsid w:val="0070330D"/>
    <w:rsid w:val="007747D7"/>
    <w:rsid w:val="007E44D1"/>
    <w:rsid w:val="007F5754"/>
    <w:rsid w:val="0083785C"/>
    <w:rsid w:val="00865D9A"/>
    <w:rsid w:val="00882121"/>
    <w:rsid w:val="00896874"/>
    <w:rsid w:val="00897198"/>
    <w:rsid w:val="00901AB5"/>
    <w:rsid w:val="009171C5"/>
    <w:rsid w:val="00946300"/>
    <w:rsid w:val="00946841"/>
    <w:rsid w:val="009616C5"/>
    <w:rsid w:val="00992242"/>
    <w:rsid w:val="00A07577"/>
    <w:rsid w:val="00AA0E7A"/>
    <w:rsid w:val="00AA6933"/>
    <w:rsid w:val="00B26913"/>
    <w:rsid w:val="00B3581E"/>
    <w:rsid w:val="00B403DE"/>
    <w:rsid w:val="00BE68CC"/>
    <w:rsid w:val="00C355F4"/>
    <w:rsid w:val="00C743D8"/>
    <w:rsid w:val="00CA4F05"/>
    <w:rsid w:val="00CD59A3"/>
    <w:rsid w:val="00D0378D"/>
    <w:rsid w:val="00D207F9"/>
    <w:rsid w:val="00D3384E"/>
    <w:rsid w:val="00D35B63"/>
    <w:rsid w:val="00DC2727"/>
    <w:rsid w:val="00DC3204"/>
    <w:rsid w:val="00DD2430"/>
    <w:rsid w:val="00DE73A5"/>
    <w:rsid w:val="00DF39AC"/>
    <w:rsid w:val="00E1285F"/>
    <w:rsid w:val="00E35179"/>
    <w:rsid w:val="00E7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2B6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0C8"/>
    <w:rPr>
      <w:rFonts w:ascii="MetaNormalLF-Roman" w:hAnsi="MetaNormalLF-Roman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Liststycke1">
    <w:name w:val="Liststycke1"/>
    <w:basedOn w:val="Normal"/>
    <w:rsid w:val="00AA0E7A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stycke">
    <w:name w:val="List Paragraph"/>
    <w:basedOn w:val="Normal"/>
    <w:uiPriority w:val="34"/>
    <w:qFormat/>
    <w:rsid w:val="005C3A4D"/>
    <w:pPr>
      <w:ind w:left="720"/>
      <w:contextualSpacing/>
    </w:pPr>
  </w:style>
  <w:style w:type="paragraph" w:customStyle="1" w:styleId="paragraph">
    <w:name w:val="paragraph"/>
    <w:basedOn w:val="Normal"/>
    <w:rsid w:val="0015384F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textrun">
    <w:name w:val="normaltextrun"/>
    <w:basedOn w:val="Standardstycketeckensnitt"/>
    <w:rsid w:val="0015384F"/>
  </w:style>
  <w:style w:type="character" w:customStyle="1" w:styleId="eop">
    <w:name w:val="eop"/>
    <w:basedOn w:val="Standardstycketeckensnitt"/>
    <w:rsid w:val="0015384F"/>
  </w:style>
  <w:style w:type="character" w:customStyle="1" w:styleId="scxp48222130">
    <w:name w:val="scxp48222130"/>
    <w:basedOn w:val="Standardstycketeckensnitt"/>
    <w:rsid w:val="001538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6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86AC9-536A-4AFA-9C81-36E00206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Verksamhetsplanering_mall</Template>
  <TotalTime>1</TotalTime>
  <Pages>4</Pages>
  <Words>997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Postens gula färg</vt:lpstr>
    </vt:vector>
  </TitlesOfParts>
  <Company>Postmuseum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Postens gula färg</dc:title>
  <dc:subject/>
  <dc:creator>boan001</dc:creator>
  <cp:keywords/>
  <cp:lastModifiedBy>Elin Brundin</cp:lastModifiedBy>
  <cp:revision>2</cp:revision>
  <cp:lastPrinted>2009-10-01T11:52:00Z</cp:lastPrinted>
  <dcterms:created xsi:type="dcterms:W3CDTF">2022-12-13T11:03:00Z</dcterms:created>
  <dcterms:modified xsi:type="dcterms:W3CDTF">2022-12-13T11:03:00Z</dcterms:modified>
</cp:coreProperties>
</file>