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E60" w:rsidRPr="0002267E" w:rsidRDefault="00714D6A" w:rsidP="0002267E">
      <w:pPr>
        <w:rPr>
          <w:sz w:val="24"/>
          <w:szCs w:val="24"/>
        </w:rPr>
      </w:pPr>
      <w:r w:rsidRPr="00E25477">
        <w:rPr>
          <w:noProof/>
          <w:sz w:val="24"/>
          <w:szCs w:val="24"/>
          <w:lang w:eastAsia="sv-SE"/>
        </w:rPr>
        <mc:AlternateContent>
          <mc:Choice Requires="wps">
            <w:drawing>
              <wp:anchor distT="45720" distB="45720" distL="114300" distR="114300" simplePos="0" relativeHeight="251649024" behindDoc="0" locked="0" layoutInCell="1" allowOverlap="1" wp14:anchorId="41D28688" wp14:editId="4F00B353">
                <wp:simplePos x="0" y="0"/>
                <wp:positionH relativeFrom="column">
                  <wp:posOffset>-1305560</wp:posOffset>
                </wp:positionH>
                <wp:positionV relativeFrom="paragraph">
                  <wp:posOffset>1014730</wp:posOffset>
                </wp:positionV>
                <wp:extent cx="4648200" cy="4743450"/>
                <wp:effectExtent l="0" t="0" r="0" b="0"/>
                <wp:wrapSquare wrapText="bothSides"/>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4743450"/>
                        </a:xfrm>
                        <a:prstGeom prst="rect">
                          <a:avLst/>
                        </a:prstGeom>
                        <a:noFill/>
                        <a:ln w="9525">
                          <a:noFill/>
                          <a:miter lim="800000"/>
                          <a:headEnd/>
                          <a:tailEnd/>
                        </a:ln>
                      </wps:spPr>
                      <wps:txbx>
                        <w:txbxContent>
                          <w:sdt>
                            <w:sdtPr>
                              <w:id w:val="568603642"/>
                              <w:temporary/>
                              <w:showingPlcHdr/>
                            </w:sdtPr>
                            <w:sdtEndPr/>
                            <w:sdtContent>
                              <w:p w:rsidR="00E25477" w:rsidRDefault="00E25477">
                                <w:r>
                                  <w:t>[Få läsarens uppmärksamhet med ett bra citat från dokumentet eller använd det här utrymmet för att framhäva en viktig poäng. Dra den här textrutan om du vill placera den någonstans på sidan.]</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ruta 2" o:spid="_x0000_s1026" type="#_x0000_t202" style="position:absolute;margin-left:-102.8pt;margin-top:79.9pt;width:366pt;height:373.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" filled="f" stroked="f">
                <v:textbox>
                  <w:txbxContent>
                    <w:sdt>
                      <w:sdtPr>
                        <w:id w:val="568603642"/>
                        <w:temporary/>
                        <w:showingPlcHdr/>
                      </w:sdtPr>
                      <w:sdtEndPr/>
                      <w:sdtContent>
                        <w:p w:rsidR="00E25477" w:rsidRDefault="00E25477">
                          <w:r>
                            <w:t>[Få läsarens uppmärksamhet med ett bra citat från dokumentet eller använd det här utrymmet för att framhäva en viktig poäng. Dra den här textrutan om du vill placera den någonstans på sidan.]</w:t>
                          </w:r>
                        </w:p>
                      </w:sdtContent>
                    </w:sdt>
                  </w:txbxContent>
                </v:textbox>
                <w10:wrap type="square"/>
              </v:shape>
            </w:pict>
          </mc:Fallback>
        </mc:AlternateContent>
      </w:r>
      <w:r w:rsidRPr="00714D6A">
        <w:rPr>
          <w:noProof/>
          <w:sz w:val="24"/>
          <w:szCs w:val="24"/>
          <w:lang w:eastAsia="sv-SE"/>
        </w:rPr>
        <mc:AlternateContent>
          <mc:Choice Requires="wps">
            <w:drawing>
              <wp:anchor distT="45720" distB="45720" distL="114300" distR="114300" simplePos="0" relativeHeight="251662336" behindDoc="0" locked="0" layoutInCell="1" allowOverlap="1" wp14:anchorId="31B248EC" wp14:editId="61669CA7">
                <wp:simplePos x="0" y="0"/>
                <wp:positionH relativeFrom="column">
                  <wp:posOffset>4008755</wp:posOffset>
                </wp:positionH>
                <wp:positionV relativeFrom="paragraph">
                  <wp:posOffset>-280670</wp:posOffset>
                </wp:positionV>
                <wp:extent cx="4619625" cy="514350"/>
                <wp:effectExtent l="0" t="0" r="0" b="0"/>
                <wp:wrapSquare wrapText="bothSides"/>
                <wp:docPr id="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9625" cy="514350"/>
                        </a:xfrm>
                        <a:prstGeom prst="rect">
                          <a:avLst/>
                        </a:prstGeom>
                        <a:noFill/>
                        <a:ln w="9525">
                          <a:noFill/>
                          <a:miter lim="800000"/>
                          <a:headEnd/>
                          <a:tailEnd/>
                        </a:ln>
                      </wps:spPr>
                      <wps:txbx>
                        <w:txbxContent>
                          <w:p w:rsidR="00714D6A" w:rsidRDefault="00714D6A" w:rsidP="00714D6A">
                            <w:r>
                              <w:t>Rubrik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15.65pt;margin-top:-22.1pt;width:363.75pt;height:4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" filled="f" stroked="f">
                <v:textbox>
                  <w:txbxContent>
                    <w:p w:rsidR="00714D6A" w:rsidRDefault="00714D6A" w:rsidP="00714D6A">
                      <w:r>
                        <w:t>Rubrik</w:t>
                      </w:r>
                    </w:p>
                  </w:txbxContent>
                </v:textbox>
                <w10:wrap type="square"/>
              </v:shape>
            </w:pict>
          </mc:Fallback>
        </mc:AlternateContent>
      </w:r>
      <w:r w:rsidRPr="00714D6A">
        <w:rPr>
          <w:noProof/>
          <w:sz w:val="24"/>
          <w:szCs w:val="24"/>
          <w:lang w:eastAsia="sv-SE"/>
        </w:rPr>
        <mc:AlternateContent>
          <mc:Choice Requires="wps">
            <w:drawing>
              <wp:anchor distT="45720" distB="45720" distL="114300" distR="114300" simplePos="0" relativeHeight="251656192" behindDoc="0" locked="0" layoutInCell="1" allowOverlap="1" wp14:anchorId="4FCE140C" wp14:editId="670BFBFA">
                <wp:simplePos x="0" y="0"/>
                <wp:positionH relativeFrom="column">
                  <wp:posOffset>1017905</wp:posOffset>
                </wp:positionH>
                <wp:positionV relativeFrom="paragraph">
                  <wp:posOffset>-366395</wp:posOffset>
                </wp:positionV>
                <wp:extent cx="2390775" cy="514350"/>
                <wp:effectExtent l="0" t="0" r="0" b="0"/>
                <wp:wrapSquare wrapText="bothSides"/>
                <wp:docPr id="1"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514350"/>
                        </a:xfrm>
                        <a:prstGeom prst="rect">
                          <a:avLst/>
                        </a:prstGeom>
                        <a:noFill/>
                        <a:ln w="9525">
                          <a:noFill/>
                          <a:miter lim="800000"/>
                          <a:headEnd/>
                          <a:tailEnd/>
                        </a:ln>
                      </wps:spPr>
                      <wps:txbx>
                        <w:txbxContent>
                          <w:p w:rsidR="00714D6A" w:rsidRDefault="00714D6A">
                            <w:r>
                              <w:t>Rubrik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80.15pt;margin-top:-28.85pt;width:188.25pt;height:40.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" filled="f" stroked="f">
                <v:textbox>
                  <w:txbxContent>
                    <w:p w:rsidR="00714D6A" w:rsidRDefault="00714D6A">
                      <w:r>
                        <w:t>Rubrik</w:t>
                      </w:r>
                    </w:p>
                  </w:txbxContent>
                </v:textbox>
                <w10:wrap type="square"/>
              </v:shape>
            </w:pict>
          </mc:Fallback>
        </mc:AlternateContent>
      </w:r>
      <w:r w:rsidR="00510321" w:rsidRPr="00E25477">
        <w:rPr>
          <w:noProof/>
          <w:sz w:val="24"/>
          <w:szCs w:val="24"/>
          <w:lang w:eastAsia="sv-SE"/>
        </w:rPr>
        <mc:AlternateContent>
          <mc:Choice Requires="wps">
            <w:drawing>
              <wp:anchor distT="45720" distB="45720" distL="114300" distR="114300" simplePos="0" relativeHeight="251650048" behindDoc="0" locked="0" layoutInCell="1" allowOverlap="1" wp14:anchorId="795F15DB" wp14:editId="497CE109">
                <wp:simplePos x="0" y="0"/>
                <wp:positionH relativeFrom="column">
                  <wp:posOffset>4009390</wp:posOffset>
                </wp:positionH>
                <wp:positionV relativeFrom="paragraph">
                  <wp:posOffset>347980</wp:posOffset>
                </wp:positionV>
                <wp:extent cx="4648200" cy="5410200"/>
                <wp:effectExtent l="0" t="0" r="0" b="0"/>
                <wp:wrapSquare wrapText="bothSides"/>
                <wp:docPr id="1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5410200"/>
                        </a:xfrm>
                        <a:prstGeom prst="rect">
                          <a:avLst/>
                        </a:prstGeom>
                        <a:noFill/>
                        <a:ln w="9525">
                          <a:noFill/>
                          <a:miter lim="800000"/>
                          <a:headEnd/>
                          <a:tailEnd/>
                        </a:ln>
                      </wps:spPr>
                      <wps:txbx>
                        <w:txbxContent>
                          <w:sdt>
                            <w:sdtPr>
                              <w:id w:val="-78843539"/>
                              <w:temporary/>
                              <w:showingPlcHdr/>
                            </w:sdtPr>
                            <w:sdtEndPr/>
                            <w:sdtContent>
                              <w:p w:rsidR="00510321" w:rsidRDefault="00510321" w:rsidP="00510321">
                                <w:r>
                                  <w:t>[Få läsarens uppmärksamhet med ett bra citat från dokumentet eller använd det här utrymmet för att framhäva en viktig poäng. Dra den här textrutan om du vill placera den någonstans på sidan.]</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315.7pt;margin-top:27.4pt;width:366pt;height:426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" filled="f" stroked="f">
                <v:textbox>
                  <w:txbxContent>
                    <w:sdt>
                      <w:sdtPr>
                        <w:id w:val="-78843539"/>
                        <w:temporary/>
                        <w:showingPlcHdr/>
                      </w:sdtPr>
                      <w:sdtEndPr/>
                      <w:sdtContent>
                        <w:p w:rsidR="00510321" w:rsidRDefault="00510321" w:rsidP="00510321">
                          <w:r>
                            <w:t>[Få läsarens uppmärksamhet med ett bra citat från dokumentet eller använd det här utrymmet för att framhäva en viktig poäng. Dra den här textrutan om du vill placera den någonstans på sidan.]</w:t>
                          </w:r>
                        </w:p>
                      </w:sdtContent>
                    </w:sdt>
                  </w:txbxContent>
                </v:textbox>
                <w10:wrap type="square"/>
              </v:shape>
            </w:pict>
          </mc:Fallback>
        </mc:AlternateContent>
      </w:r>
    </w:p>
    <w:sectPr w:rsidR="00512E60" w:rsidRPr="0002267E" w:rsidSect="00E25477">
      <w:headerReference w:type="even" r:id="rId7"/>
      <w:headerReference w:type="default" r:id="rId8"/>
      <w:footerReference w:type="even" r:id="rId9"/>
      <w:footerReference w:type="default" r:id="rId10"/>
      <w:headerReference w:type="first" r:id="rId11"/>
      <w:footerReference w:type="first" r:id="rId12"/>
      <w:pgSz w:w="16838" w:h="11906" w:orient="landscape"/>
      <w:pgMar w:top="1417" w:right="1417" w:bottom="1417" w:left="2836" w:header="708" w:footer="56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266" w:rsidRDefault="000F0266" w:rsidP="00C645C6">
      <w:pPr>
        <w:spacing w:after="0" w:line="240" w:lineRule="auto"/>
      </w:pPr>
      <w:r>
        <w:separator/>
      </w:r>
    </w:p>
  </w:endnote>
  <w:endnote w:type="continuationSeparator" w:id="0">
    <w:p w:rsidR="000F0266" w:rsidRDefault="000F0266" w:rsidP="00C64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2BA" w:rsidRDefault="004D72BA">
    <w:pPr>
      <w:pStyle w:val="Sidfo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5C6" w:rsidRDefault="00714D6A" w:rsidP="00E25477">
    <w:pPr>
      <w:pStyle w:val="Allmntstyckeformat"/>
      <w:rPr>
        <w:rFonts w:ascii="Calibri" w:hAnsi="Calibri" w:cs="Calibri"/>
        <w:sz w:val="20"/>
        <w:szCs w:val="20"/>
      </w:rPr>
    </w:pPr>
    <w:r w:rsidRPr="00E25477">
      <w:rPr>
        <w:rFonts w:ascii="Calibri" w:hAnsi="Calibri" w:cs="Calibri"/>
        <w:b/>
        <w:bCs/>
        <w:noProof/>
        <w:sz w:val="16"/>
        <w:szCs w:val="20"/>
        <w:lang w:eastAsia="sv-SE"/>
      </w:rPr>
      <mc:AlternateContent>
        <mc:Choice Requires="wps">
          <w:drawing>
            <wp:anchor distT="45720" distB="45720" distL="114300" distR="114300" simplePos="0" relativeHeight="251665408" behindDoc="0" locked="0" layoutInCell="1" allowOverlap="1" wp14:anchorId="10BBB91F" wp14:editId="3BD11B0E">
              <wp:simplePos x="0" y="0"/>
              <wp:positionH relativeFrom="column">
                <wp:posOffset>-1781810</wp:posOffset>
              </wp:positionH>
              <wp:positionV relativeFrom="paragraph">
                <wp:posOffset>85725</wp:posOffset>
              </wp:positionV>
              <wp:extent cx="10629900" cy="638175"/>
              <wp:effectExtent l="0" t="0" r="0" b="0"/>
              <wp:wrapSquare wrapText="bothSides"/>
              <wp:docPr id="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9900" cy="638175"/>
                      </a:xfrm>
                      <a:prstGeom prst="rect">
                        <a:avLst/>
                      </a:prstGeom>
                      <a:noFill/>
                      <a:ln w="9525">
                        <a:noFill/>
                        <a:miter lim="800000"/>
                        <a:headEnd/>
                        <a:tailEnd/>
                      </a:ln>
                    </wps:spPr>
                    <wps:txbx>
                      <w:txbxContent>
                        <w:p w:rsidR="00E25477" w:rsidRPr="004D72BA" w:rsidRDefault="00E25477" w:rsidP="00E25477">
                          <w:pPr>
                            <w:jc w:val="center"/>
                            <w:rPr>
                              <w:b/>
                            </w:rPr>
                          </w:pPr>
                          <w:r>
                            <w:rPr>
                              <w:rFonts w:cs="Calibri"/>
                              <w:b/>
                              <w:bCs/>
                              <w:sz w:val="16"/>
                              <w:szCs w:val="20"/>
                            </w:rPr>
                            <w:t xml:space="preserve">Adress: </w:t>
                          </w:r>
                          <w:r w:rsidRPr="008E1505">
                            <w:rPr>
                              <w:rFonts w:cs="Calibri"/>
                              <w:bCs/>
                              <w:sz w:val="16"/>
                              <w:szCs w:val="20"/>
                            </w:rPr>
                            <w:t>Glumslövs FF</w:t>
                          </w:r>
                          <w:r>
                            <w:rPr>
                              <w:rFonts w:cs="Calibri"/>
                              <w:b/>
                              <w:bCs/>
                              <w:sz w:val="16"/>
                              <w:szCs w:val="20"/>
                            </w:rPr>
                            <w:t xml:space="preserve"> </w:t>
                          </w:r>
                          <w:r>
                            <w:rPr>
                              <w:rFonts w:cs="Calibri"/>
                              <w:bCs/>
                              <w:sz w:val="16"/>
                              <w:szCs w:val="20"/>
                            </w:rPr>
                            <w:t>Johan Pers Väg 7, 261 62 Glumslöv</w:t>
                          </w:r>
                          <w:r w:rsidR="00714D6A">
                            <w:rPr>
                              <w:rFonts w:cs="Calibri"/>
                              <w:bCs/>
                              <w:sz w:val="16"/>
                              <w:szCs w:val="20"/>
                            </w:rPr>
                            <w:t xml:space="preserve"> • </w:t>
                          </w:r>
                          <w:r w:rsidRPr="00835EAB">
                            <w:rPr>
                              <w:rFonts w:cs="Calibri"/>
                              <w:b/>
                              <w:bCs/>
                              <w:sz w:val="16"/>
                              <w:szCs w:val="20"/>
                            </w:rPr>
                            <w:t>E-post:</w:t>
                          </w:r>
                          <w:r>
                            <w:rPr>
                              <w:rFonts w:cs="Calibri"/>
                              <w:sz w:val="16"/>
                              <w:szCs w:val="20"/>
                            </w:rPr>
                            <w:t xml:space="preserve"> kansli@glumslovsff.se • </w:t>
                          </w:r>
                          <w:r>
                            <w:rPr>
                              <w:rFonts w:cs="Calibri"/>
                              <w:b/>
                              <w:bCs/>
                              <w:sz w:val="16"/>
                              <w:szCs w:val="20"/>
                            </w:rPr>
                            <w:t>Telefon: 070-938 7977</w:t>
                          </w:r>
                          <w:r>
                            <w:rPr>
                              <w:rFonts w:cs="Calibri"/>
                              <w:sz w:val="16"/>
                              <w:szCs w:val="20"/>
                            </w:rPr>
                            <w:br/>
                          </w:r>
                          <w:proofErr w:type="spellStart"/>
                          <w:r w:rsidRPr="00835EAB">
                            <w:rPr>
                              <w:rFonts w:cs="Calibri"/>
                              <w:b/>
                              <w:bCs/>
                              <w:sz w:val="16"/>
                              <w:szCs w:val="20"/>
                            </w:rPr>
                            <w:t>Organisationsnr</w:t>
                          </w:r>
                          <w:proofErr w:type="spellEnd"/>
                          <w:r w:rsidRPr="00835EAB">
                            <w:rPr>
                              <w:rFonts w:cs="Calibri"/>
                              <w:b/>
                              <w:bCs/>
                              <w:sz w:val="16"/>
                              <w:szCs w:val="20"/>
                            </w:rPr>
                            <w:t xml:space="preserve">: </w:t>
                          </w:r>
                          <w:r w:rsidRPr="00835EAB">
                            <w:rPr>
                              <w:rFonts w:cs="Calibri"/>
                              <w:sz w:val="16"/>
                              <w:szCs w:val="20"/>
                            </w:rPr>
                            <w:t xml:space="preserve">802442-4270  </w:t>
                          </w:r>
                          <w:r>
                            <w:rPr>
                              <w:rFonts w:cs="Calibri"/>
                              <w:sz w:val="16"/>
                              <w:szCs w:val="20"/>
                            </w:rPr>
                            <w:t>•</w:t>
                          </w:r>
                          <w:r w:rsidRPr="00835EAB">
                            <w:rPr>
                              <w:rFonts w:cs="Calibri"/>
                              <w:sz w:val="16"/>
                              <w:szCs w:val="20"/>
                            </w:rPr>
                            <w:t xml:space="preserve"> </w:t>
                          </w:r>
                          <w:r w:rsidRPr="00835EAB">
                            <w:rPr>
                              <w:rFonts w:cs="Calibri"/>
                              <w:b/>
                              <w:bCs/>
                              <w:sz w:val="16"/>
                              <w:szCs w:val="20"/>
                            </w:rPr>
                            <w:t xml:space="preserve">Bankgiro: </w:t>
                          </w:r>
                          <w:r w:rsidRPr="00835EAB">
                            <w:rPr>
                              <w:rFonts w:cs="Calibri"/>
                              <w:sz w:val="16"/>
                              <w:szCs w:val="20"/>
                            </w:rPr>
                            <w:t>323-8813</w:t>
                          </w:r>
                          <w:r>
                            <w:rPr>
                              <w:rFonts w:cs="Calibri"/>
                              <w:sz w:val="16"/>
                              <w:szCs w:val="20"/>
                            </w:rPr>
                            <w:t xml:space="preserve"> • </w:t>
                          </w:r>
                          <w:proofErr w:type="spellStart"/>
                          <w:r w:rsidRPr="00806237">
                            <w:rPr>
                              <w:rFonts w:ascii="Tahoma" w:hAnsi="Tahoma" w:cs="Tahoma"/>
                              <w:b/>
                              <w:sz w:val="16"/>
                              <w:szCs w:val="16"/>
                            </w:rPr>
                            <w:t>Swish</w:t>
                          </w:r>
                          <w:proofErr w:type="spellEnd"/>
                          <w:r w:rsidR="004D72BA">
                            <w:rPr>
                              <w:rFonts w:ascii="Tahoma" w:hAnsi="Tahoma" w:cs="Tahoma"/>
                              <w:b/>
                              <w:sz w:val="16"/>
                              <w:szCs w:val="16"/>
                            </w:rPr>
                            <w:t xml:space="preserve"> Kiosk</w:t>
                          </w:r>
                          <w:r w:rsidRPr="00806237">
                            <w:rPr>
                              <w:rFonts w:ascii="Tahoma" w:hAnsi="Tahoma" w:cs="Tahoma"/>
                              <w:b/>
                              <w:sz w:val="16"/>
                              <w:szCs w:val="16"/>
                            </w:rPr>
                            <w:t>:</w:t>
                          </w:r>
                          <w:r>
                            <w:rPr>
                              <w:rFonts w:ascii="Tahoma" w:hAnsi="Tahoma" w:cs="Tahoma"/>
                              <w:sz w:val="16"/>
                              <w:szCs w:val="16"/>
                            </w:rPr>
                            <w:t xml:space="preserve"> 123</w:t>
                          </w:r>
                          <w:r w:rsidR="004D72BA">
                            <w:rPr>
                              <w:rFonts w:ascii="Tahoma" w:hAnsi="Tahoma" w:cs="Tahoma"/>
                              <w:sz w:val="16"/>
                              <w:szCs w:val="16"/>
                            </w:rPr>
                            <w:t xml:space="preserve"> </w:t>
                          </w:r>
                          <w:bookmarkStart w:id="0" w:name="_GoBack"/>
                          <w:bookmarkEnd w:id="0"/>
                          <w:r w:rsidR="004D72BA">
                            <w:rPr>
                              <w:rFonts w:ascii="Tahoma" w:hAnsi="Tahoma" w:cs="Tahoma"/>
                              <w:sz w:val="16"/>
                              <w:szCs w:val="16"/>
                            </w:rPr>
                            <w:t xml:space="preserve">268 3209, </w:t>
                          </w:r>
                          <w:proofErr w:type="spellStart"/>
                          <w:r w:rsidR="004D72BA">
                            <w:rPr>
                              <w:rFonts w:ascii="Tahoma" w:hAnsi="Tahoma" w:cs="Tahoma"/>
                              <w:b/>
                              <w:sz w:val="16"/>
                              <w:szCs w:val="16"/>
                            </w:rPr>
                            <w:t>Swish</w:t>
                          </w:r>
                          <w:proofErr w:type="spellEnd"/>
                          <w:r w:rsidR="004D72BA">
                            <w:rPr>
                              <w:rFonts w:ascii="Tahoma" w:hAnsi="Tahoma" w:cs="Tahoma"/>
                              <w:b/>
                              <w:sz w:val="16"/>
                              <w:szCs w:val="16"/>
                            </w:rPr>
                            <w:t xml:space="preserve"> övrigt: </w:t>
                          </w:r>
                          <w:r w:rsidR="004D72BA" w:rsidRPr="004D72BA">
                            <w:rPr>
                              <w:rFonts w:ascii="Tahoma" w:hAnsi="Tahoma" w:cs="Tahoma"/>
                              <w:sz w:val="16"/>
                              <w:szCs w:val="16"/>
                            </w:rPr>
                            <w:t>123 492 5061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140.3pt;margin-top:6.75pt;width:837pt;height:50.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" filled="f" stroked="f">
              <v:textbox>
                <w:txbxContent>
                  <w:p w:rsidR="00E25477" w:rsidRPr="004D72BA" w:rsidRDefault="00E25477" w:rsidP="00E25477">
                    <w:pPr>
                      <w:jc w:val="center"/>
                      <w:rPr>
                        <w:b/>
                      </w:rPr>
                    </w:pPr>
                    <w:r>
                      <w:rPr>
                        <w:rFonts w:cs="Calibri"/>
                        <w:b/>
                        <w:bCs/>
                        <w:sz w:val="16"/>
                        <w:szCs w:val="20"/>
                      </w:rPr>
                      <w:t xml:space="preserve">Adress: </w:t>
                    </w:r>
                    <w:r w:rsidRPr="008E1505">
                      <w:rPr>
                        <w:rFonts w:cs="Calibri"/>
                        <w:bCs/>
                        <w:sz w:val="16"/>
                        <w:szCs w:val="20"/>
                      </w:rPr>
                      <w:t>Glumslövs FF</w:t>
                    </w:r>
                    <w:r>
                      <w:rPr>
                        <w:rFonts w:cs="Calibri"/>
                        <w:b/>
                        <w:bCs/>
                        <w:sz w:val="16"/>
                        <w:szCs w:val="20"/>
                      </w:rPr>
                      <w:t xml:space="preserve"> </w:t>
                    </w:r>
                    <w:r>
                      <w:rPr>
                        <w:rFonts w:cs="Calibri"/>
                        <w:bCs/>
                        <w:sz w:val="16"/>
                        <w:szCs w:val="20"/>
                      </w:rPr>
                      <w:t>Johan Pers Väg 7, 261 62 Glumslöv</w:t>
                    </w:r>
                    <w:r w:rsidR="00714D6A">
                      <w:rPr>
                        <w:rFonts w:cs="Calibri"/>
                        <w:bCs/>
                        <w:sz w:val="16"/>
                        <w:szCs w:val="20"/>
                      </w:rPr>
                      <w:t xml:space="preserve"> • </w:t>
                    </w:r>
                    <w:r w:rsidRPr="00835EAB">
                      <w:rPr>
                        <w:rFonts w:cs="Calibri"/>
                        <w:b/>
                        <w:bCs/>
                        <w:sz w:val="16"/>
                        <w:szCs w:val="20"/>
                      </w:rPr>
                      <w:t>E-post:</w:t>
                    </w:r>
                    <w:r>
                      <w:rPr>
                        <w:rFonts w:cs="Calibri"/>
                        <w:sz w:val="16"/>
                        <w:szCs w:val="20"/>
                      </w:rPr>
                      <w:t xml:space="preserve"> kansli@glumslovsff.se • </w:t>
                    </w:r>
                    <w:r>
                      <w:rPr>
                        <w:rFonts w:cs="Calibri"/>
                        <w:b/>
                        <w:bCs/>
                        <w:sz w:val="16"/>
                        <w:szCs w:val="20"/>
                      </w:rPr>
                      <w:t>Telefon: 070-938 7977</w:t>
                    </w:r>
                    <w:r>
                      <w:rPr>
                        <w:rFonts w:cs="Calibri"/>
                        <w:sz w:val="16"/>
                        <w:szCs w:val="20"/>
                      </w:rPr>
                      <w:br/>
                    </w:r>
                    <w:proofErr w:type="spellStart"/>
                    <w:r w:rsidRPr="00835EAB">
                      <w:rPr>
                        <w:rFonts w:cs="Calibri"/>
                        <w:b/>
                        <w:bCs/>
                        <w:sz w:val="16"/>
                        <w:szCs w:val="20"/>
                      </w:rPr>
                      <w:t>Organisationsnr</w:t>
                    </w:r>
                    <w:proofErr w:type="spellEnd"/>
                    <w:r w:rsidRPr="00835EAB">
                      <w:rPr>
                        <w:rFonts w:cs="Calibri"/>
                        <w:b/>
                        <w:bCs/>
                        <w:sz w:val="16"/>
                        <w:szCs w:val="20"/>
                      </w:rPr>
                      <w:t xml:space="preserve">: </w:t>
                    </w:r>
                    <w:r w:rsidRPr="00835EAB">
                      <w:rPr>
                        <w:rFonts w:cs="Calibri"/>
                        <w:sz w:val="16"/>
                        <w:szCs w:val="20"/>
                      </w:rPr>
                      <w:t xml:space="preserve">802442-4270  </w:t>
                    </w:r>
                    <w:r>
                      <w:rPr>
                        <w:rFonts w:cs="Calibri"/>
                        <w:sz w:val="16"/>
                        <w:szCs w:val="20"/>
                      </w:rPr>
                      <w:t>•</w:t>
                    </w:r>
                    <w:r w:rsidRPr="00835EAB">
                      <w:rPr>
                        <w:rFonts w:cs="Calibri"/>
                        <w:sz w:val="16"/>
                        <w:szCs w:val="20"/>
                      </w:rPr>
                      <w:t xml:space="preserve"> </w:t>
                    </w:r>
                    <w:r w:rsidRPr="00835EAB">
                      <w:rPr>
                        <w:rFonts w:cs="Calibri"/>
                        <w:b/>
                        <w:bCs/>
                        <w:sz w:val="16"/>
                        <w:szCs w:val="20"/>
                      </w:rPr>
                      <w:t xml:space="preserve">Bankgiro: </w:t>
                    </w:r>
                    <w:r w:rsidRPr="00835EAB">
                      <w:rPr>
                        <w:rFonts w:cs="Calibri"/>
                        <w:sz w:val="16"/>
                        <w:szCs w:val="20"/>
                      </w:rPr>
                      <w:t>323-8813</w:t>
                    </w:r>
                    <w:r>
                      <w:rPr>
                        <w:rFonts w:cs="Calibri"/>
                        <w:sz w:val="16"/>
                        <w:szCs w:val="20"/>
                      </w:rPr>
                      <w:t xml:space="preserve"> • </w:t>
                    </w:r>
                    <w:proofErr w:type="spellStart"/>
                    <w:r w:rsidRPr="00806237">
                      <w:rPr>
                        <w:rFonts w:ascii="Tahoma" w:hAnsi="Tahoma" w:cs="Tahoma"/>
                        <w:b/>
                        <w:sz w:val="16"/>
                        <w:szCs w:val="16"/>
                      </w:rPr>
                      <w:t>Swish</w:t>
                    </w:r>
                    <w:proofErr w:type="spellEnd"/>
                    <w:r w:rsidR="004D72BA">
                      <w:rPr>
                        <w:rFonts w:ascii="Tahoma" w:hAnsi="Tahoma" w:cs="Tahoma"/>
                        <w:b/>
                        <w:sz w:val="16"/>
                        <w:szCs w:val="16"/>
                      </w:rPr>
                      <w:t xml:space="preserve"> Kiosk</w:t>
                    </w:r>
                    <w:r w:rsidRPr="00806237">
                      <w:rPr>
                        <w:rFonts w:ascii="Tahoma" w:hAnsi="Tahoma" w:cs="Tahoma"/>
                        <w:b/>
                        <w:sz w:val="16"/>
                        <w:szCs w:val="16"/>
                      </w:rPr>
                      <w:t>:</w:t>
                    </w:r>
                    <w:r>
                      <w:rPr>
                        <w:rFonts w:ascii="Tahoma" w:hAnsi="Tahoma" w:cs="Tahoma"/>
                        <w:sz w:val="16"/>
                        <w:szCs w:val="16"/>
                      </w:rPr>
                      <w:t xml:space="preserve"> 123</w:t>
                    </w:r>
                    <w:r w:rsidR="004D72BA">
                      <w:rPr>
                        <w:rFonts w:ascii="Tahoma" w:hAnsi="Tahoma" w:cs="Tahoma"/>
                        <w:sz w:val="16"/>
                        <w:szCs w:val="16"/>
                      </w:rPr>
                      <w:t xml:space="preserve"> </w:t>
                    </w:r>
                    <w:bookmarkStart w:id="1" w:name="_GoBack"/>
                    <w:bookmarkEnd w:id="1"/>
                    <w:r w:rsidR="004D72BA">
                      <w:rPr>
                        <w:rFonts w:ascii="Tahoma" w:hAnsi="Tahoma" w:cs="Tahoma"/>
                        <w:sz w:val="16"/>
                        <w:szCs w:val="16"/>
                      </w:rPr>
                      <w:t xml:space="preserve">268 3209, </w:t>
                    </w:r>
                    <w:proofErr w:type="spellStart"/>
                    <w:r w:rsidR="004D72BA">
                      <w:rPr>
                        <w:rFonts w:ascii="Tahoma" w:hAnsi="Tahoma" w:cs="Tahoma"/>
                        <w:b/>
                        <w:sz w:val="16"/>
                        <w:szCs w:val="16"/>
                      </w:rPr>
                      <w:t>Swish</w:t>
                    </w:r>
                    <w:proofErr w:type="spellEnd"/>
                    <w:r w:rsidR="004D72BA">
                      <w:rPr>
                        <w:rFonts w:ascii="Tahoma" w:hAnsi="Tahoma" w:cs="Tahoma"/>
                        <w:b/>
                        <w:sz w:val="16"/>
                        <w:szCs w:val="16"/>
                      </w:rPr>
                      <w:t xml:space="preserve"> övrigt: </w:t>
                    </w:r>
                    <w:r w:rsidR="004D72BA" w:rsidRPr="004D72BA">
                      <w:rPr>
                        <w:rFonts w:ascii="Tahoma" w:hAnsi="Tahoma" w:cs="Tahoma"/>
                        <w:sz w:val="16"/>
                        <w:szCs w:val="16"/>
                      </w:rPr>
                      <w:t>123 492 5061</w:t>
                    </w:r>
                  </w:p>
                </w:txbxContent>
              </v:textbox>
              <w10:wrap type="square"/>
            </v:shape>
          </w:pict>
        </mc:Fallback>
      </mc:AlternateContent>
    </w:r>
    <w:r w:rsidR="00E25477">
      <w:rPr>
        <w:noProof/>
        <w:lang w:eastAsia="sv-SE"/>
      </w:rPr>
      <w:drawing>
        <wp:anchor distT="0" distB="0" distL="114300" distR="114300" simplePos="0" relativeHeight="251664384" behindDoc="1" locked="0" layoutInCell="1" allowOverlap="1" wp14:anchorId="04D26B68" wp14:editId="2BA12E4B">
          <wp:simplePos x="0" y="0"/>
          <wp:positionH relativeFrom="page">
            <wp:posOffset>9858375</wp:posOffset>
          </wp:positionH>
          <wp:positionV relativeFrom="paragraph">
            <wp:posOffset>-46990</wp:posOffset>
          </wp:positionV>
          <wp:extent cx="467995" cy="835025"/>
          <wp:effectExtent l="0" t="0" r="8255" b="0"/>
          <wp:wrapNone/>
          <wp:docPr id="9" name="Bildobjekt 3" descr="GFF_spegl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descr="GFF_speglad.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7995" cy="835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7FE4">
      <w:rPr>
        <w:noProof/>
        <w:lang w:eastAsia="sv-SE"/>
      </w:rPr>
      <w:drawing>
        <wp:anchor distT="0" distB="0" distL="114300" distR="114300" simplePos="0" relativeHeight="251660288" behindDoc="1" locked="0" layoutInCell="1" allowOverlap="1" wp14:anchorId="0DCE428B" wp14:editId="6179C631">
          <wp:simplePos x="0" y="0"/>
          <wp:positionH relativeFrom="page">
            <wp:posOffset>360045</wp:posOffset>
          </wp:positionH>
          <wp:positionV relativeFrom="paragraph">
            <wp:posOffset>-47625</wp:posOffset>
          </wp:positionV>
          <wp:extent cx="467995" cy="835025"/>
          <wp:effectExtent l="0" t="0" r="8255" b="0"/>
          <wp:wrapNone/>
          <wp:docPr id="11" name="Bildobjekt 3" descr="GFF_spegl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descr="GFF_speglad.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7995" cy="8350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645C6" w:rsidRDefault="00C645C6">
    <w:pPr>
      <w:pStyle w:val="Sidfo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2BA" w:rsidRDefault="004D72BA">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266" w:rsidRDefault="000F0266" w:rsidP="00C645C6">
      <w:pPr>
        <w:spacing w:after="0" w:line="240" w:lineRule="auto"/>
      </w:pPr>
      <w:r>
        <w:separator/>
      </w:r>
    </w:p>
  </w:footnote>
  <w:footnote w:type="continuationSeparator" w:id="0">
    <w:p w:rsidR="000F0266" w:rsidRDefault="000F0266" w:rsidP="00C64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2BA" w:rsidRDefault="004D72BA">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5C6" w:rsidRDefault="00E25477">
    <w:pPr>
      <w:pStyle w:val="Sidhuvud"/>
    </w:pPr>
    <w:r>
      <w:rPr>
        <w:noProof/>
        <w:lang w:eastAsia="sv-SE"/>
      </w:rPr>
      <w:drawing>
        <wp:anchor distT="0" distB="0" distL="114300" distR="114300" simplePos="0" relativeHeight="251657216" behindDoc="1" locked="0" layoutInCell="1" allowOverlap="1" wp14:anchorId="59814E7A" wp14:editId="04B6DBC5">
          <wp:simplePos x="0" y="0"/>
          <wp:positionH relativeFrom="column">
            <wp:posOffset>-1800860</wp:posOffset>
          </wp:positionH>
          <wp:positionV relativeFrom="paragraph">
            <wp:posOffset>-830580</wp:posOffset>
          </wp:positionV>
          <wp:extent cx="10687050" cy="3877945"/>
          <wp:effectExtent l="0" t="0" r="0" b="8255"/>
          <wp:wrapNone/>
          <wp:docPr id="8" name="Bild 1" descr="E:\Mina dokument\privat\GFF\BakgrundTill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E:\Mina dokument\privat\GFF\BakgrundTillMal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7050" cy="3877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2BA" w:rsidRDefault="004D72BA">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D52"/>
    <w:rsid w:val="00000E3C"/>
    <w:rsid w:val="0000252E"/>
    <w:rsid w:val="0000371E"/>
    <w:rsid w:val="0000478A"/>
    <w:rsid w:val="00004A06"/>
    <w:rsid w:val="00006046"/>
    <w:rsid w:val="000066E3"/>
    <w:rsid w:val="00010F23"/>
    <w:rsid w:val="000126A6"/>
    <w:rsid w:val="00012D86"/>
    <w:rsid w:val="0001308F"/>
    <w:rsid w:val="000141BE"/>
    <w:rsid w:val="0001500C"/>
    <w:rsid w:val="000209A4"/>
    <w:rsid w:val="00022111"/>
    <w:rsid w:val="0002267E"/>
    <w:rsid w:val="00023A80"/>
    <w:rsid w:val="0002565D"/>
    <w:rsid w:val="000268C7"/>
    <w:rsid w:val="00026D82"/>
    <w:rsid w:val="00030760"/>
    <w:rsid w:val="00032CCE"/>
    <w:rsid w:val="000337FB"/>
    <w:rsid w:val="00040CF9"/>
    <w:rsid w:val="00041332"/>
    <w:rsid w:val="0004133B"/>
    <w:rsid w:val="00042391"/>
    <w:rsid w:val="0004435B"/>
    <w:rsid w:val="000464F1"/>
    <w:rsid w:val="000473C2"/>
    <w:rsid w:val="000510BC"/>
    <w:rsid w:val="00052875"/>
    <w:rsid w:val="0005448A"/>
    <w:rsid w:val="000547B4"/>
    <w:rsid w:val="00054EEE"/>
    <w:rsid w:val="00055D1C"/>
    <w:rsid w:val="00062E3A"/>
    <w:rsid w:val="00062FBB"/>
    <w:rsid w:val="00063807"/>
    <w:rsid w:val="00063912"/>
    <w:rsid w:val="00067F1C"/>
    <w:rsid w:val="000709DD"/>
    <w:rsid w:val="00072B5E"/>
    <w:rsid w:val="000810F2"/>
    <w:rsid w:val="00084EC4"/>
    <w:rsid w:val="00087E8D"/>
    <w:rsid w:val="00090727"/>
    <w:rsid w:val="00091048"/>
    <w:rsid w:val="00092BE2"/>
    <w:rsid w:val="00093279"/>
    <w:rsid w:val="00094893"/>
    <w:rsid w:val="00095FCF"/>
    <w:rsid w:val="00096C64"/>
    <w:rsid w:val="00097DEC"/>
    <w:rsid w:val="000A0365"/>
    <w:rsid w:val="000A082C"/>
    <w:rsid w:val="000A11D9"/>
    <w:rsid w:val="000A2551"/>
    <w:rsid w:val="000A2A8A"/>
    <w:rsid w:val="000A3EF8"/>
    <w:rsid w:val="000A42F7"/>
    <w:rsid w:val="000B73DD"/>
    <w:rsid w:val="000C0DC7"/>
    <w:rsid w:val="000C1108"/>
    <w:rsid w:val="000C7AC0"/>
    <w:rsid w:val="000D13C3"/>
    <w:rsid w:val="000D1DB2"/>
    <w:rsid w:val="000D2D52"/>
    <w:rsid w:val="000D3058"/>
    <w:rsid w:val="000E0836"/>
    <w:rsid w:val="000E0AD8"/>
    <w:rsid w:val="000E0E8B"/>
    <w:rsid w:val="000E2707"/>
    <w:rsid w:val="000E2DD5"/>
    <w:rsid w:val="000E5242"/>
    <w:rsid w:val="000E53B7"/>
    <w:rsid w:val="000E6F12"/>
    <w:rsid w:val="000F0266"/>
    <w:rsid w:val="000F27BF"/>
    <w:rsid w:val="000F6B81"/>
    <w:rsid w:val="000F6E31"/>
    <w:rsid w:val="000F723E"/>
    <w:rsid w:val="00100490"/>
    <w:rsid w:val="0010458F"/>
    <w:rsid w:val="001059F0"/>
    <w:rsid w:val="00105B3D"/>
    <w:rsid w:val="001121D4"/>
    <w:rsid w:val="00113235"/>
    <w:rsid w:val="0011339B"/>
    <w:rsid w:val="00113622"/>
    <w:rsid w:val="00114381"/>
    <w:rsid w:val="00114BCE"/>
    <w:rsid w:val="00114CB4"/>
    <w:rsid w:val="0011784E"/>
    <w:rsid w:val="00124A30"/>
    <w:rsid w:val="00126F0F"/>
    <w:rsid w:val="00127788"/>
    <w:rsid w:val="00127D3D"/>
    <w:rsid w:val="00130A4B"/>
    <w:rsid w:val="0013185E"/>
    <w:rsid w:val="00136A7D"/>
    <w:rsid w:val="00136FAF"/>
    <w:rsid w:val="0014272F"/>
    <w:rsid w:val="00142C0E"/>
    <w:rsid w:val="00144544"/>
    <w:rsid w:val="0014493B"/>
    <w:rsid w:val="00144951"/>
    <w:rsid w:val="001465FD"/>
    <w:rsid w:val="00146E9A"/>
    <w:rsid w:val="00146EF3"/>
    <w:rsid w:val="001533D0"/>
    <w:rsid w:val="00154ACF"/>
    <w:rsid w:val="00156C40"/>
    <w:rsid w:val="001575FF"/>
    <w:rsid w:val="0015777D"/>
    <w:rsid w:val="0016030B"/>
    <w:rsid w:val="00161696"/>
    <w:rsid w:val="001619E5"/>
    <w:rsid w:val="001632F7"/>
    <w:rsid w:val="00165977"/>
    <w:rsid w:val="00167266"/>
    <w:rsid w:val="001721C7"/>
    <w:rsid w:val="001723B5"/>
    <w:rsid w:val="00173C83"/>
    <w:rsid w:val="00180742"/>
    <w:rsid w:val="001811BC"/>
    <w:rsid w:val="00182C06"/>
    <w:rsid w:val="00186718"/>
    <w:rsid w:val="00191661"/>
    <w:rsid w:val="001936E1"/>
    <w:rsid w:val="001A0485"/>
    <w:rsid w:val="001A04E7"/>
    <w:rsid w:val="001A2DDB"/>
    <w:rsid w:val="001A349B"/>
    <w:rsid w:val="001B63FB"/>
    <w:rsid w:val="001B640A"/>
    <w:rsid w:val="001C0F2A"/>
    <w:rsid w:val="001C15D9"/>
    <w:rsid w:val="001C211F"/>
    <w:rsid w:val="001C69E5"/>
    <w:rsid w:val="001D2580"/>
    <w:rsid w:val="001D4801"/>
    <w:rsid w:val="001D5AA0"/>
    <w:rsid w:val="001D5BF8"/>
    <w:rsid w:val="001D6B47"/>
    <w:rsid w:val="001D7773"/>
    <w:rsid w:val="001E2309"/>
    <w:rsid w:val="001E2348"/>
    <w:rsid w:val="001F059F"/>
    <w:rsid w:val="001F38AD"/>
    <w:rsid w:val="001F4DE5"/>
    <w:rsid w:val="001F4FD8"/>
    <w:rsid w:val="001F6987"/>
    <w:rsid w:val="001F6A35"/>
    <w:rsid w:val="001F6C1D"/>
    <w:rsid w:val="00201240"/>
    <w:rsid w:val="002015F9"/>
    <w:rsid w:val="00202BEC"/>
    <w:rsid w:val="00202FC5"/>
    <w:rsid w:val="00203D7C"/>
    <w:rsid w:val="002058B6"/>
    <w:rsid w:val="00210E21"/>
    <w:rsid w:val="00210FD1"/>
    <w:rsid w:val="0021239B"/>
    <w:rsid w:val="00212825"/>
    <w:rsid w:val="00214B6E"/>
    <w:rsid w:val="002224E9"/>
    <w:rsid w:val="00223620"/>
    <w:rsid w:val="0022545F"/>
    <w:rsid w:val="002307D7"/>
    <w:rsid w:val="00232DB1"/>
    <w:rsid w:val="00236C0D"/>
    <w:rsid w:val="00236CA5"/>
    <w:rsid w:val="002370AF"/>
    <w:rsid w:val="00237217"/>
    <w:rsid w:val="00240AA0"/>
    <w:rsid w:val="002417F8"/>
    <w:rsid w:val="00251F5F"/>
    <w:rsid w:val="0025244A"/>
    <w:rsid w:val="0025418C"/>
    <w:rsid w:val="00254222"/>
    <w:rsid w:val="00255AAD"/>
    <w:rsid w:val="0025697A"/>
    <w:rsid w:val="00261135"/>
    <w:rsid w:val="00263437"/>
    <w:rsid w:val="0026409F"/>
    <w:rsid w:val="00264320"/>
    <w:rsid w:val="00265B4D"/>
    <w:rsid w:val="00271458"/>
    <w:rsid w:val="00271A31"/>
    <w:rsid w:val="0027362C"/>
    <w:rsid w:val="00273D3D"/>
    <w:rsid w:val="0027477F"/>
    <w:rsid w:val="00275C5D"/>
    <w:rsid w:val="002774E5"/>
    <w:rsid w:val="002800D6"/>
    <w:rsid w:val="00282874"/>
    <w:rsid w:val="00283915"/>
    <w:rsid w:val="002843A0"/>
    <w:rsid w:val="0028456A"/>
    <w:rsid w:val="002906E9"/>
    <w:rsid w:val="002918EF"/>
    <w:rsid w:val="0029640E"/>
    <w:rsid w:val="002974EC"/>
    <w:rsid w:val="002A0178"/>
    <w:rsid w:val="002A0A94"/>
    <w:rsid w:val="002A2685"/>
    <w:rsid w:val="002A60E1"/>
    <w:rsid w:val="002A7955"/>
    <w:rsid w:val="002B161C"/>
    <w:rsid w:val="002B45EE"/>
    <w:rsid w:val="002B46B9"/>
    <w:rsid w:val="002C0DA8"/>
    <w:rsid w:val="002C22DD"/>
    <w:rsid w:val="002C42FA"/>
    <w:rsid w:val="002C6377"/>
    <w:rsid w:val="002C69B4"/>
    <w:rsid w:val="002D2B25"/>
    <w:rsid w:val="002D3897"/>
    <w:rsid w:val="002D7440"/>
    <w:rsid w:val="002E7709"/>
    <w:rsid w:val="002E7807"/>
    <w:rsid w:val="00300173"/>
    <w:rsid w:val="00302275"/>
    <w:rsid w:val="00302797"/>
    <w:rsid w:val="00304EC6"/>
    <w:rsid w:val="003067B2"/>
    <w:rsid w:val="00310F38"/>
    <w:rsid w:val="0031278A"/>
    <w:rsid w:val="00313F29"/>
    <w:rsid w:val="00317108"/>
    <w:rsid w:val="00317DB6"/>
    <w:rsid w:val="00324108"/>
    <w:rsid w:val="0032764A"/>
    <w:rsid w:val="00331309"/>
    <w:rsid w:val="00334865"/>
    <w:rsid w:val="003358A4"/>
    <w:rsid w:val="00345C55"/>
    <w:rsid w:val="003465BD"/>
    <w:rsid w:val="00347580"/>
    <w:rsid w:val="00347785"/>
    <w:rsid w:val="00353B75"/>
    <w:rsid w:val="00357BAF"/>
    <w:rsid w:val="00362E54"/>
    <w:rsid w:val="0036490A"/>
    <w:rsid w:val="00366164"/>
    <w:rsid w:val="00366AB4"/>
    <w:rsid w:val="00366B3C"/>
    <w:rsid w:val="003718D2"/>
    <w:rsid w:val="00372F56"/>
    <w:rsid w:val="00375016"/>
    <w:rsid w:val="00376045"/>
    <w:rsid w:val="00376F76"/>
    <w:rsid w:val="00377C4C"/>
    <w:rsid w:val="003810EC"/>
    <w:rsid w:val="00383686"/>
    <w:rsid w:val="003841A3"/>
    <w:rsid w:val="0038575D"/>
    <w:rsid w:val="0038747D"/>
    <w:rsid w:val="003876E7"/>
    <w:rsid w:val="00390AA6"/>
    <w:rsid w:val="003912D1"/>
    <w:rsid w:val="00396BA2"/>
    <w:rsid w:val="003A0717"/>
    <w:rsid w:val="003A27CA"/>
    <w:rsid w:val="003B1A8C"/>
    <w:rsid w:val="003B4F4C"/>
    <w:rsid w:val="003B6035"/>
    <w:rsid w:val="003B61D8"/>
    <w:rsid w:val="003C04E0"/>
    <w:rsid w:val="003C07D6"/>
    <w:rsid w:val="003C2EE4"/>
    <w:rsid w:val="003C5839"/>
    <w:rsid w:val="003D0609"/>
    <w:rsid w:val="003D0C7A"/>
    <w:rsid w:val="003D2305"/>
    <w:rsid w:val="003D51F5"/>
    <w:rsid w:val="003D6F1B"/>
    <w:rsid w:val="003D71A4"/>
    <w:rsid w:val="003D7AC8"/>
    <w:rsid w:val="003E3665"/>
    <w:rsid w:val="003E57F4"/>
    <w:rsid w:val="003E6371"/>
    <w:rsid w:val="003F2F3E"/>
    <w:rsid w:val="003F6A43"/>
    <w:rsid w:val="0040314D"/>
    <w:rsid w:val="004032FB"/>
    <w:rsid w:val="004043EA"/>
    <w:rsid w:val="00405FEE"/>
    <w:rsid w:val="00406EF0"/>
    <w:rsid w:val="00410443"/>
    <w:rsid w:val="004107ED"/>
    <w:rsid w:val="00410C38"/>
    <w:rsid w:val="004133BE"/>
    <w:rsid w:val="00414867"/>
    <w:rsid w:val="00417635"/>
    <w:rsid w:val="004200B1"/>
    <w:rsid w:val="00421274"/>
    <w:rsid w:val="004222D8"/>
    <w:rsid w:val="00422B4F"/>
    <w:rsid w:val="0042325F"/>
    <w:rsid w:val="00423D26"/>
    <w:rsid w:val="00425AFD"/>
    <w:rsid w:val="00425C2A"/>
    <w:rsid w:val="00425FC4"/>
    <w:rsid w:val="00426855"/>
    <w:rsid w:val="0043243F"/>
    <w:rsid w:val="004334E3"/>
    <w:rsid w:val="004374E4"/>
    <w:rsid w:val="004407E0"/>
    <w:rsid w:val="00441EA5"/>
    <w:rsid w:val="004431E6"/>
    <w:rsid w:val="00445DC9"/>
    <w:rsid w:val="004503E1"/>
    <w:rsid w:val="0045076E"/>
    <w:rsid w:val="0045151C"/>
    <w:rsid w:val="00451620"/>
    <w:rsid w:val="00451B4A"/>
    <w:rsid w:val="004527B8"/>
    <w:rsid w:val="0045434B"/>
    <w:rsid w:val="004565AC"/>
    <w:rsid w:val="0045765F"/>
    <w:rsid w:val="00460376"/>
    <w:rsid w:val="00460516"/>
    <w:rsid w:val="00460991"/>
    <w:rsid w:val="00460ED8"/>
    <w:rsid w:val="00461050"/>
    <w:rsid w:val="004670BB"/>
    <w:rsid w:val="00467553"/>
    <w:rsid w:val="004731A3"/>
    <w:rsid w:val="00475805"/>
    <w:rsid w:val="00482CFB"/>
    <w:rsid w:val="004927BE"/>
    <w:rsid w:val="00494539"/>
    <w:rsid w:val="004956F8"/>
    <w:rsid w:val="00497133"/>
    <w:rsid w:val="00497445"/>
    <w:rsid w:val="004A0BCE"/>
    <w:rsid w:val="004A394A"/>
    <w:rsid w:val="004A6108"/>
    <w:rsid w:val="004B18C2"/>
    <w:rsid w:val="004B2587"/>
    <w:rsid w:val="004B2C77"/>
    <w:rsid w:val="004B4946"/>
    <w:rsid w:val="004B4F3B"/>
    <w:rsid w:val="004B55C5"/>
    <w:rsid w:val="004B58DF"/>
    <w:rsid w:val="004B609B"/>
    <w:rsid w:val="004C0A43"/>
    <w:rsid w:val="004C1E36"/>
    <w:rsid w:val="004C3386"/>
    <w:rsid w:val="004C59D2"/>
    <w:rsid w:val="004C77BB"/>
    <w:rsid w:val="004D63B8"/>
    <w:rsid w:val="004D6623"/>
    <w:rsid w:val="004D691E"/>
    <w:rsid w:val="004D72BA"/>
    <w:rsid w:val="004E4999"/>
    <w:rsid w:val="004E666E"/>
    <w:rsid w:val="004F071B"/>
    <w:rsid w:val="004F1A3C"/>
    <w:rsid w:val="004F2218"/>
    <w:rsid w:val="004F3E74"/>
    <w:rsid w:val="004F409C"/>
    <w:rsid w:val="004F6574"/>
    <w:rsid w:val="0050248E"/>
    <w:rsid w:val="00502C88"/>
    <w:rsid w:val="00502F91"/>
    <w:rsid w:val="00502FE5"/>
    <w:rsid w:val="0050439D"/>
    <w:rsid w:val="00505637"/>
    <w:rsid w:val="00505DF9"/>
    <w:rsid w:val="00507EA3"/>
    <w:rsid w:val="00510321"/>
    <w:rsid w:val="00510586"/>
    <w:rsid w:val="00510E2E"/>
    <w:rsid w:val="00512E60"/>
    <w:rsid w:val="00514EF0"/>
    <w:rsid w:val="00515AC1"/>
    <w:rsid w:val="0051622D"/>
    <w:rsid w:val="0051714C"/>
    <w:rsid w:val="00520821"/>
    <w:rsid w:val="00527F28"/>
    <w:rsid w:val="00531D71"/>
    <w:rsid w:val="005341EC"/>
    <w:rsid w:val="00535258"/>
    <w:rsid w:val="0053695B"/>
    <w:rsid w:val="00540A07"/>
    <w:rsid w:val="005423D1"/>
    <w:rsid w:val="005436C6"/>
    <w:rsid w:val="00545434"/>
    <w:rsid w:val="005508BC"/>
    <w:rsid w:val="005527C7"/>
    <w:rsid w:val="00552B71"/>
    <w:rsid w:val="0055637D"/>
    <w:rsid w:val="00561310"/>
    <w:rsid w:val="0056329E"/>
    <w:rsid w:val="0056354C"/>
    <w:rsid w:val="00566281"/>
    <w:rsid w:val="00570383"/>
    <w:rsid w:val="00570480"/>
    <w:rsid w:val="00570570"/>
    <w:rsid w:val="00571311"/>
    <w:rsid w:val="00574370"/>
    <w:rsid w:val="005749E8"/>
    <w:rsid w:val="00575ED1"/>
    <w:rsid w:val="00576BA1"/>
    <w:rsid w:val="005771FA"/>
    <w:rsid w:val="00580ADD"/>
    <w:rsid w:val="00583EAB"/>
    <w:rsid w:val="00590185"/>
    <w:rsid w:val="00594A4D"/>
    <w:rsid w:val="005A22E9"/>
    <w:rsid w:val="005A2454"/>
    <w:rsid w:val="005A2DC7"/>
    <w:rsid w:val="005A5C30"/>
    <w:rsid w:val="005A710B"/>
    <w:rsid w:val="005B41A5"/>
    <w:rsid w:val="005B6E9A"/>
    <w:rsid w:val="005C0053"/>
    <w:rsid w:val="005C5B8A"/>
    <w:rsid w:val="005E5E25"/>
    <w:rsid w:val="005F0483"/>
    <w:rsid w:val="005F4C54"/>
    <w:rsid w:val="005F56D8"/>
    <w:rsid w:val="005F7843"/>
    <w:rsid w:val="0060267F"/>
    <w:rsid w:val="006040C8"/>
    <w:rsid w:val="006113BD"/>
    <w:rsid w:val="006116CA"/>
    <w:rsid w:val="00612087"/>
    <w:rsid w:val="006143B0"/>
    <w:rsid w:val="00615ED8"/>
    <w:rsid w:val="0061609F"/>
    <w:rsid w:val="006168C6"/>
    <w:rsid w:val="00620C4D"/>
    <w:rsid w:val="006218DC"/>
    <w:rsid w:val="00623464"/>
    <w:rsid w:val="006242D5"/>
    <w:rsid w:val="00624B45"/>
    <w:rsid w:val="006254AF"/>
    <w:rsid w:val="00632F59"/>
    <w:rsid w:val="00633A17"/>
    <w:rsid w:val="0063530D"/>
    <w:rsid w:val="006404D9"/>
    <w:rsid w:val="006406C8"/>
    <w:rsid w:val="00644844"/>
    <w:rsid w:val="006512B7"/>
    <w:rsid w:val="00652011"/>
    <w:rsid w:val="006527C1"/>
    <w:rsid w:val="00652CC4"/>
    <w:rsid w:val="006551FA"/>
    <w:rsid w:val="006552DD"/>
    <w:rsid w:val="00655344"/>
    <w:rsid w:val="006554CF"/>
    <w:rsid w:val="00655EE3"/>
    <w:rsid w:val="00656A8E"/>
    <w:rsid w:val="00665332"/>
    <w:rsid w:val="006653A2"/>
    <w:rsid w:val="006707B2"/>
    <w:rsid w:val="00671249"/>
    <w:rsid w:val="0067383A"/>
    <w:rsid w:val="00675155"/>
    <w:rsid w:val="00675412"/>
    <w:rsid w:val="00675C27"/>
    <w:rsid w:val="00676220"/>
    <w:rsid w:val="00676272"/>
    <w:rsid w:val="00676B7C"/>
    <w:rsid w:val="00677324"/>
    <w:rsid w:val="00680089"/>
    <w:rsid w:val="00682744"/>
    <w:rsid w:val="00683F5A"/>
    <w:rsid w:val="00687D8C"/>
    <w:rsid w:val="006912C6"/>
    <w:rsid w:val="00695D3B"/>
    <w:rsid w:val="006969E4"/>
    <w:rsid w:val="00696A8E"/>
    <w:rsid w:val="006A158F"/>
    <w:rsid w:val="006A28A7"/>
    <w:rsid w:val="006A7A98"/>
    <w:rsid w:val="006A7B0B"/>
    <w:rsid w:val="006A7B6C"/>
    <w:rsid w:val="006B597F"/>
    <w:rsid w:val="006C0179"/>
    <w:rsid w:val="006C32F2"/>
    <w:rsid w:val="006C373F"/>
    <w:rsid w:val="006C524F"/>
    <w:rsid w:val="006C7178"/>
    <w:rsid w:val="006C7EF3"/>
    <w:rsid w:val="006D048D"/>
    <w:rsid w:val="006D39B2"/>
    <w:rsid w:val="006D7615"/>
    <w:rsid w:val="006E0A9D"/>
    <w:rsid w:val="006E2791"/>
    <w:rsid w:val="006E27CE"/>
    <w:rsid w:val="006E595A"/>
    <w:rsid w:val="006F00CA"/>
    <w:rsid w:val="006F54A8"/>
    <w:rsid w:val="006F650D"/>
    <w:rsid w:val="00702D8A"/>
    <w:rsid w:val="007041B6"/>
    <w:rsid w:val="00707C9F"/>
    <w:rsid w:val="007109C1"/>
    <w:rsid w:val="00714D6A"/>
    <w:rsid w:val="007171F2"/>
    <w:rsid w:val="00717AA1"/>
    <w:rsid w:val="00725C1E"/>
    <w:rsid w:val="00726AEA"/>
    <w:rsid w:val="00731B7B"/>
    <w:rsid w:val="007344CA"/>
    <w:rsid w:val="00740BD6"/>
    <w:rsid w:val="00741618"/>
    <w:rsid w:val="007422D1"/>
    <w:rsid w:val="007423AC"/>
    <w:rsid w:val="007467C4"/>
    <w:rsid w:val="00754156"/>
    <w:rsid w:val="0075565A"/>
    <w:rsid w:val="00755AD9"/>
    <w:rsid w:val="00761035"/>
    <w:rsid w:val="00761DE4"/>
    <w:rsid w:val="00762B00"/>
    <w:rsid w:val="0076628A"/>
    <w:rsid w:val="007666C2"/>
    <w:rsid w:val="007670A3"/>
    <w:rsid w:val="00767FA1"/>
    <w:rsid w:val="0077099C"/>
    <w:rsid w:val="0077765A"/>
    <w:rsid w:val="00780409"/>
    <w:rsid w:val="00781332"/>
    <w:rsid w:val="00790F5E"/>
    <w:rsid w:val="00793FB9"/>
    <w:rsid w:val="00795DCB"/>
    <w:rsid w:val="00797908"/>
    <w:rsid w:val="007A00B3"/>
    <w:rsid w:val="007A011F"/>
    <w:rsid w:val="007A0FFF"/>
    <w:rsid w:val="007A10BE"/>
    <w:rsid w:val="007A1E59"/>
    <w:rsid w:val="007A2737"/>
    <w:rsid w:val="007A3E05"/>
    <w:rsid w:val="007A4E82"/>
    <w:rsid w:val="007A570B"/>
    <w:rsid w:val="007A6752"/>
    <w:rsid w:val="007B1CB0"/>
    <w:rsid w:val="007B3E03"/>
    <w:rsid w:val="007B44FD"/>
    <w:rsid w:val="007C033F"/>
    <w:rsid w:val="007D0D63"/>
    <w:rsid w:val="007D1256"/>
    <w:rsid w:val="007E02BC"/>
    <w:rsid w:val="007E1BA7"/>
    <w:rsid w:val="007E207B"/>
    <w:rsid w:val="007E281E"/>
    <w:rsid w:val="007E447A"/>
    <w:rsid w:val="007E4709"/>
    <w:rsid w:val="007E4E75"/>
    <w:rsid w:val="007E55DB"/>
    <w:rsid w:val="007F640F"/>
    <w:rsid w:val="008060B6"/>
    <w:rsid w:val="00806237"/>
    <w:rsid w:val="0081024D"/>
    <w:rsid w:val="00813C40"/>
    <w:rsid w:val="008154E1"/>
    <w:rsid w:val="00820238"/>
    <w:rsid w:val="008204EC"/>
    <w:rsid w:val="008210D9"/>
    <w:rsid w:val="00821378"/>
    <w:rsid w:val="00821B0F"/>
    <w:rsid w:val="00821E2F"/>
    <w:rsid w:val="00823618"/>
    <w:rsid w:val="00823779"/>
    <w:rsid w:val="00823B61"/>
    <w:rsid w:val="00830DE2"/>
    <w:rsid w:val="00834B32"/>
    <w:rsid w:val="00835B9A"/>
    <w:rsid w:val="00835EAB"/>
    <w:rsid w:val="00840339"/>
    <w:rsid w:val="008407B9"/>
    <w:rsid w:val="00840B78"/>
    <w:rsid w:val="00840FDA"/>
    <w:rsid w:val="00841193"/>
    <w:rsid w:val="00842707"/>
    <w:rsid w:val="00843043"/>
    <w:rsid w:val="008450A0"/>
    <w:rsid w:val="00846652"/>
    <w:rsid w:val="00846947"/>
    <w:rsid w:val="00846B7B"/>
    <w:rsid w:val="00850320"/>
    <w:rsid w:val="00851130"/>
    <w:rsid w:val="008516E3"/>
    <w:rsid w:val="00852369"/>
    <w:rsid w:val="00855FBB"/>
    <w:rsid w:val="0085688A"/>
    <w:rsid w:val="0086250D"/>
    <w:rsid w:val="0087185F"/>
    <w:rsid w:val="00871F3D"/>
    <w:rsid w:val="00874182"/>
    <w:rsid w:val="008773C9"/>
    <w:rsid w:val="008773F0"/>
    <w:rsid w:val="008775F8"/>
    <w:rsid w:val="00881F58"/>
    <w:rsid w:val="008841A0"/>
    <w:rsid w:val="00884A74"/>
    <w:rsid w:val="0088571F"/>
    <w:rsid w:val="00885D80"/>
    <w:rsid w:val="0088733D"/>
    <w:rsid w:val="008935E4"/>
    <w:rsid w:val="00893888"/>
    <w:rsid w:val="00893A79"/>
    <w:rsid w:val="00894EBF"/>
    <w:rsid w:val="008A302F"/>
    <w:rsid w:val="008A39F0"/>
    <w:rsid w:val="008A6160"/>
    <w:rsid w:val="008A719D"/>
    <w:rsid w:val="008B0912"/>
    <w:rsid w:val="008B27AF"/>
    <w:rsid w:val="008B7ACD"/>
    <w:rsid w:val="008C1550"/>
    <w:rsid w:val="008C3175"/>
    <w:rsid w:val="008D0562"/>
    <w:rsid w:val="008D157B"/>
    <w:rsid w:val="008D4D53"/>
    <w:rsid w:val="008D6F29"/>
    <w:rsid w:val="008D70B5"/>
    <w:rsid w:val="008E04E6"/>
    <w:rsid w:val="008E0C7B"/>
    <w:rsid w:val="008E1505"/>
    <w:rsid w:val="008E1CEE"/>
    <w:rsid w:val="008E42BA"/>
    <w:rsid w:val="008E4896"/>
    <w:rsid w:val="008E4E80"/>
    <w:rsid w:val="008E585F"/>
    <w:rsid w:val="008E717A"/>
    <w:rsid w:val="008E7E32"/>
    <w:rsid w:val="008F0F66"/>
    <w:rsid w:val="008F3BF7"/>
    <w:rsid w:val="008F7917"/>
    <w:rsid w:val="00901495"/>
    <w:rsid w:val="00901DAD"/>
    <w:rsid w:val="0090316C"/>
    <w:rsid w:val="00905488"/>
    <w:rsid w:val="00906CC8"/>
    <w:rsid w:val="00907FE4"/>
    <w:rsid w:val="0092144F"/>
    <w:rsid w:val="00921F9F"/>
    <w:rsid w:val="00922434"/>
    <w:rsid w:val="00923254"/>
    <w:rsid w:val="00927B78"/>
    <w:rsid w:val="00934037"/>
    <w:rsid w:val="00935043"/>
    <w:rsid w:val="0094232F"/>
    <w:rsid w:val="00942762"/>
    <w:rsid w:val="0095240A"/>
    <w:rsid w:val="00954BB1"/>
    <w:rsid w:val="00954E8F"/>
    <w:rsid w:val="00955B47"/>
    <w:rsid w:val="0096276F"/>
    <w:rsid w:val="00962D02"/>
    <w:rsid w:val="00963ADB"/>
    <w:rsid w:val="009670AE"/>
    <w:rsid w:val="009678E5"/>
    <w:rsid w:val="00972D20"/>
    <w:rsid w:val="00973B4E"/>
    <w:rsid w:val="0098270C"/>
    <w:rsid w:val="00982BC5"/>
    <w:rsid w:val="009833E4"/>
    <w:rsid w:val="009841AB"/>
    <w:rsid w:val="00990AEF"/>
    <w:rsid w:val="009927E7"/>
    <w:rsid w:val="00993685"/>
    <w:rsid w:val="00997ED2"/>
    <w:rsid w:val="009A3E03"/>
    <w:rsid w:val="009A4391"/>
    <w:rsid w:val="009A7E53"/>
    <w:rsid w:val="009B3853"/>
    <w:rsid w:val="009C018E"/>
    <w:rsid w:val="009C1BF8"/>
    <w:rsid w:val="009C1EFA"/>
    <w:rsid w:val="009C4741"/>
    <w:rsid w:val="009C7095"/>
    <w:rsid w:val="009C7509"/>
    <w:rsid w:val="009C7D5C"/>
    <w:rsid w:val="009D002B"/>
    <w:rsid w:val="009D03D8"/>
    <w:rsid w:val="009D1260"/>
    <w:rsid w:val="009D2104"/>
    <w:rsid w:val="009D4FE3"/>
    <w:rsid w:val="009E0DD3"/>
    <w:rsid w:val="009E4146"/>
    <w:rsid w:val="009E5905"/>
    <w:rsid w:val="009E5D36"/>
    <w:rsid w:val="009E720D"/>
    <w:rsid w:val="009F0823"/>
    <w:rsid w:val="009F172F"/>
    <w:rsid w:val="009F2C39"/>
    <w:rsid w:val="009F34BD"/>
    <w:rsid w:val="009F3A0A"/>
    <w:rsid w:val="00A02BCC"/>
    <w:rsid w:val="00A0335B"/>
    <w:rsid w:val="00A041E3"/>
    <w:rsid w:val="00A10794"/>
    <w:rsid w:val="00A10ECE"/>
    <w:rsid w:val="00A12952"/>
    <w:rsid w:val="00A12A0A"/>
    <w:rsid w:val="00A135AE"/>
    <w:rsid w:val="00A14FA7"/>
    <w:rsid w:val="00A17799"/>
    <w:rsid w:val="00A23A5F"/>
    <w:rsid w:val="00A3267B"/>
    <w:rsid w:val="00A32DCC"/>
    <w:rsid w:val="00A33033"/>
    <w:rsid w:val="00A331A0"/>
    <w:rsid w:val="00A37C78"/>
    <w:rsid w:val="00A37D9B"/>
    <w:rsid w:val="00A406B9"/>
    <w:rsid w:val="00A45EBC"/>
    <w:rsid w:val="00A54D15"/>
    <w:rsid w:val="00A56804"/>
    <w:rsid w:val="00A6122A"/>
    <w:rsid w:val="00A65072"/>
    <w:rsid w:val="00A661CB"/>
    <w:rsid w:val="00A67ACA"/>
    <w:rsid w:val="00A74EEB"/>
    <w:rsid w:val="00A75ADA"/>
    <w:rsid w:val="00A7732D"/>
    <w:rsid w:val="00A86C4E"/>
    <w:rsid w:val="00A875A1"/>
    <w:rsid w:val="00A877F4"/>
    <w:rsid w:val="00A905D6"/>
    <w:rsid w:val="00A9077B"/>
    <w:rsid w:val="00A93040"/>
    <w:rsid w:val="00A964A0"/>
    <w:rsid w:val="00AA305D"/>
    <w:rsid w:val="00AA369B"/>
    <w:rsid w:val="00AA3989"/>
    <w:rsid w:val="00AA44F8"/>
    <w:rsid w:val="00AA4CED"/>
    <w:rsid w:val="00AA5DC6"/>
    <w:rsid w:val="00AA75D5"/>
    <w:rsid w:val="00AC1399"/>
    <w:rsid w:val="00AC37C9"/>
    <w:rsid w:val="00AC5C50"/>
    <w:rsid w:val="00AD190C"/>
    <w:rsid w:val="00AD3DBF"/>
    <w:rsid w:val="00AD4C62"/>
    <w:rsid w:val="00AD572C"/>
    <w:rsid w:val="00AE3089"/>
    <w:rsid w:val="00AE6DA9"/>
    <w:rsid w:val="00AF215E"/>
    <w:rsid w:val="00AF5B43"/>
    <w:rsid w:val="00B00307"/>
    <w:rsid w:val="00B01AEF"/>
    <w:rsid w:val="00B03109"/>
    <w:rsid w:val="00B048A9"/>
    <w:rsid w:val="00B05AFB"/>
    <w:rsid w:val="00B05E78"/>
    <w:rsid w:val="00B06C00"/>
    <w:rsid w:val="00B10848"/>
    <w:rsid w:val="00B14CA8"/>
    <w:rsid w:val="00B161E7"/>
    <w:rsid w:val="00B203E4"/>
    <w:rsid w:val="00B23045"/>
    <w:rsid w:val="00B23C69"/>
    <w:rsid w:val="00B2483E"/>
    <w:rsid w:val="00B24F36"/>
    <w:rsid w:val="00B30062"/>
    <w:rsid w:val="00B300DF"/>
    <w:rsid w:val="00B3219F"/>
    <w:rsid w:val="00B32DED"/>
    <w:rsid w:val="00B3305C"/>
    <w:rsid w:val="00B33894"/>
    <w:rsid w:val="00B34877"/>
    <w:rsid w:val="00B35B03"/>
    <w:rsid w:val="00B376D3"/>
    <w:rsid w:val="00B37C77"/>
    <w:rsid w:val="00B42F37"/>
    <w:rsid w:val="00B47ED5"/>
    <w:rsid w:val="00B51755"/>
    <w:rsid w:val="00B53475"/>
    <w:rsid w:val="00B551FB"/>
    <w:rsid w:val="00B57A7B"/>
    <w:rsid w:val="00B65617"/>
    <w:rsid w:val="00B7165B"/>
    <w:rsid w:val="00B736D5"/>
    <w:rsid w:val="00B7411F"/>
    <w:rsid w:val="00B81983"/>
    <w:rsid w:val="00B91B58"/>
    <w:rsid w:val="00B923B8"/>
    <w:rsid w:val="00B93513"/>
    <w:rsid w:val="00B93AA3"/>
    <w:rsid w:val="00B94A71"/>
    <w:rsid w:val="00B950B8"/>
    <w:rsid w:val="00B97631"/>
    <w:rsid w:val="00BA2B56"/>
    <w:rsid w:val="00BA45F2"/>
    <w:rsid w:val="00BA5808"/>
    <w:rsid w:val="00BA70E1"/>
    <w:rsid w:val="00BB1AB3"/>
    <w:rsid w:val="00BB4C25"/>
    <w:rsid w:val="00BB4F7B"/>
    <w:rsid w:val="00BB731F"/>
    <w:rsid w:val="00BC1FDD"/>
    <w:rsid w:val="00BC32DD"/>
    <w:rsid w:val="00BC359F"/>
    <w:rsid w:val="00BC6105"/>
    <w:rsid w:val="00BC763D"/>
    <w:rsid w:val="00BD3605"/>
    <w:rsid w:val="00BD5726"/>
    <w:rsid w:val="00BD7362"/>
    <w:rsid w:val="00BE284F"/>
    <w:rsid w:val="00BE2CB6"/>
    <w:rsid w:val="00BE3D06"/>
    <w:rsid w:val="00BE41EE"/>
    <w:rsid w:val="00BE4BDA"/>
    <w:rsid w:val="00BE5B82"/>
    <w:rsid w:val="00BE6048"/>
    <w:rsid w:val="00BE67DF"/>
    <w:rsid w:val="00BE6FBE"/>
    <w:rsid w:val="00BF0B24"/>
    <w:rsid w:val="00C00C5C"/>
    <w:rsid w:val="00C00E59"/>
    <w:rsid w:val="00C03246"/>
    <w:rsid w:val="00C05A94"/>
    <w:rsid w:val="00C0617D"/>
    <w:rsid w:val="00C102EE"/>
    <w:rsid w:val="00C10C56"/>
    <w:rsid w:val="00C10FA1"/>
    <w:rsid w:val="00C110AC"/>
    <w:rsid w:val="00C20736"/>
    <w:rsid w:val="00C22353"/>
    <w:rsid w:val="00C22DEE"/>
    <w:rsid w:val="00C2334A"/>
    <w:rsid w:val="00C25EF6"/>
    <w:rsid w:val="00C308D7"/>
    <w:rsid w:val="00C328AE"/>
    <w:rsid w:val="00C35D2B"/>
    <w:rsid w:val="00C3615C"/>
    <w:rsid w:val="00C36C26"/>
    <w:rsid w:val="00C40F2F"/>
    <w:rsid w:val="00C44BEA"/>
    <w:rsid w:val="00C46AC7"/>
    <w:rsid w:val="00C4744B"/>
    <w:rsid w:val="00C47EB0"/>
    <w:rsid w:val="00C51048"/>
    <w:rsid w:val="00C5391F"/>
    <w:rsid w:val="00C55924"/>
    <w:rsid w:val="00C55E28"/>
    <w:rsid w:val="00C60E03"/>
    <w:rsid w:val="00C645C6"/>
    <w:rsid w:val="00C661BA"/>
    <w:rsid w:val="00C66A64"/>
    <w:rsid w:val="00C73620"/>
    <w:rsid w:val="00C811B9"/>
    <w:rsid w:val="00C85825"/>
    <w:rsid w:val="00C85F0A"/>
    <w:rsid w:val="00C9392B"/>
    <w:rsid w:val="00C946FC"/>
    <w:rsid w:val="00C950F7"/>
    <w:rsid w:val="00C95846"/>
    <w:rsid w:val="00C95EA5"/>
    <w:rsid w:val="00C96A04"/>
    <w:rsid w:val="00CA1296"/>
    <w:rsid w:val="00CA52D8"/>
    <w:rsid w:val="00CA69B1"/>
    <w:rsid w:val="00CA6A5A"/>
    <w:rsid w:val="00CA73A0"/>
    <w:rsid w:val="00CA7577"/>
    <w:rsid w:val="00CA7B87"/>
    <w:rsid w:val="00CA7EB3"/>
    <w:rsid w:val="00CB3525"/>
    <w:rsid w:val="00CB47BD"/>
    <w:rsid w:val="00CB77FC"/>
    <w:rsid w:val="00CC0E7A"/>
    <w:rsid w:val="00CC7698"/>
    <w:rsid w:val="00CC7D8F"/>
    <w:rsid w:val="00CD13B3"/>
    <w:rsid w:val="00CD4ADE"/>
    <w:rsid w:val="00CD65E8"/>
    <w:rsid w:val="00CD6B51"/>
    <w:rsid w:val="00CE09D8"/>
    <w:rsid w:val="00CE3E75"/>
    <w:rsid w:val="00CE600C"/>
    <w:rsid w:val="00CE6176"/>
    <w:rsid w:val="00CF339D"/>
    <w:rsid w:val="00CF39F1"/>
    <w:rsid w:val="00CF4255"/>
    <w:rsid w:val="00CF74FE"/>
    <w:rsid w:val="00CF78A2"/>
    <w:rsid w:val="00CF7E7E"/>
    <w:rsid w:val="00D02E59"/>
    <w:rsid w:val="00D03267"/>
    <w:rsid w:val="00D05678"/>
    <w:rsid w:val="00D11A3C"/>
    <w:rsid w:val="00D12779"/>
    <w:rsid w:val="00D12C15"/>
    <w:rsid w:val="00D137B2"/>
    <w:rsid w:val="00D14CE7"/>
    <w:rsid w:val="00D17C4C"/>
    <w:rsid w:val="00D2639F"/>
    <w:rsid w:val="00D272CF"/>
    <w:rsid w:val="00D31A63"/>
    <w:rsid w:val="00D32B45"/>
    <w:rsid w:val="00D32B90"/>
    <w:rsid w:val="00D332C9"/>
    <w:rsid w:val="00D359F4"/>
    <w:rsid w:val="00D364E8"/>
    <w:rsid w:val="00D41E87"/>
    <w:rsid w:val="00D45376"/>
    <w:rsid w:val="00D50CA6"/>
    <w:rsid w:val="00D53F3A"/>
    <w:rsid w:val="00D60B6E"/>
    <w:rsid w:val="00D648F5"/>
    <w:rsid w:val="00D659E7"/>
    <w:rsid w:val="00D65A69"/>
    <w:rsid w:val="00D708AC"/>
    <w:rsid w:val="00D70C14"/>
    <w:rsid w:val="00D717D8"/>
    <w:rsid w:val="00D71AC0"/>
    <w:rsid w:val="00D75CEE"/>
    <w:rsid w:val="00D7692B"/>
    <w:rsid w:val="00D76995"/>
    <w:rsid w:val="00D83529"/>
    <w:rsid w:val="00D842C6"/>
    <w:rsid w:val="00D92402"/>
    <w:rsid w:val="00D92DF1"/>
    <w:rsid w:val="00D954DA"/>
    <w:rsid w:val="00D96F6C"/>
    <w:rsid w:val="00DA26B8"/>
    <w:rsid w:val="00DA3770"/>
    <w:rsid w:val="00DA76A3"/>
    <w:rsid w:val="00DB7AC1"/>
    <w:rsid w:val="00DC14D3"/>
    <w:rsid w:val="00DC3B48"/>
    <w:rsid w:val="00DC4C9B"/>
    <w:rsid w:val="00DC4CC6"/>
    <w:rsid w:val="00DC5F8B"/>
    <w:rsid w:val="00DC6F24"/>
    <w:rsid w:val="00DC7A59"/>
    <w:rsid w:val="00DD1029"/>
    <w:rsid w:val="00DD526C"/>
    <w:rsid w:val="00DD52ED"/>
    <w:rsid w:val="00DE4703"/>
    <w:rsid w:val="00DF2C2B"/>
    <w:rsid w:val="00DF6CC7"/>
    <w:rsid w:val="00E03997"/>
    <w:rsid w:val="00E04DE0"/>
    <w:rsid w:val="00E06676"/>
    <w:rsid w:val="00E11CC9"/>
    <w:rsid w:val="00E1359C"/>
    <w:rsid w:val="00E14E84"/>
    <w:rsid w:val="00E16199"/>
    <w:rsid w:val="00E17C5C"/>
    <w:rsid w:val="00E20D0E"/>
    <w:rsid w:val="00E22A1D"/>
    <w:rsid w:val="00E23775"/>
    <w:rsid w:val="00E25477"/>
    <w:rsid w:val="00E33377"/>
    <w:rsid w:val="00E3345E"/>
    <w:rsid w:val="00E4150A"/>
    <w:rsid w:val="00E430D4"/>
    <w:rsid w:val="00E44365"/>
    <w:rsid w:val="00E50263"/>
    <w:rsid w:val="00E50E22"/>
    <w:rsid w:val="00E6094B"/>
    <w:rsid w:val="00E63C62"/>
    <w:rsid w:val="00E64916"/>
    <w:rsid w:val="00E67A6A"/>
    <w:rsid w:val="00E77DDE"/>
    <w:rsid w:val="00E802C7"/>
    <w:rsid w:val="00E81AF5"/>
    <w:rsid w:val="00E81D5C"/>
    <w:rsid w:val="00E8223D"/>
    <w:rsid w:val="00E83707"/>
    <w:rsid w:val="00E83EA5"/>
    <w:rsid w:val="00E94D0E"/>
    <w:rsid w:val="00E96282"/>
    <w:rsid w:val="00E974CA"/>
    <w:rsid w:val="00EA00C9"/>
    <w:rsid w:val="00EA180C"/>
    <w:rsid w:val="00EA2CB0"/>
    <w:rsid w:val="00EA4A60"/>
    <w:rsid w:val="00EA5F28"/>
    <w:rsid w:val="00EB0DE0"/>
    <w:rsid w:val="00EB3DE4"/>
    <w:rsid w:val="00EB6A3B"/>
    <w:rsid w:val="00EB6FB9"/>
    <w:rsid w:val="00EC4D60"/>
    <w:rsid w:val="00EC6561"/>
    <w:rsid w:val="00EC68EE"/>
    <w:rsid w:val="00ED3533"/>
    <w:rsid w:val="00ED3847"/>
    <w:rsid w:val="00ED3C6B"/>
    <w:rsid w:val="00ED49D5"/>
    <w:rsid w:val="00ED632D"/>
    <w:rsid w:val="00ED64AF"/>
    <w:rsid w:val="00EE1B8B"/>
    <w:rsid w:val="00EE49AA"/>
    <w:rsid w:val="00EE5238"/>
    <w:rsid w:val="00EE6C1F"/>
    <w:rsid w:val="00EE75A3"/>
    <w:rsid w:val="00EF0461"/>
    <w:rsid w:val="00EF0FDB"/>
    <w:rsid w:val="00EF5A9A"/>
    <w:rsid w:val="00EF5F66"/>
    <w:rsid w:val="00EF626D"/>
    <w:rsid w:val="00F020F5"/>
    <w:rsid w:val="00F04338"/>
    <w:rsid w:val="00F055C3"/>
    <w:rsid w:val="00F077EF"/>
    <w:rsid w:val="00F1262C"/>
    <w:rsid w:val="00F12F1A"/>
    <w:rsid w:val="00F20DCB"/>
    <w:rsid w:val="00F26530"/>
    <w:rsid w:val="00F31ECB"/>
    <w:rsid w:val="00F32480"/>
    <w:rsid w:val="00F354ED"/>
    <w:rsid w:val="00F356B1"/>
    <w:rsid w:val="00F357D8"/>
    <w:rsid w:val="00F3705B"/>
    <w:rsid w:val="00F40BC0"/>
    <w:rsid w:val="00F417D6"/>
    <w:rsid w:val="00F42AA0"/>
    <w:rsid w:val="00F44F6F"/>
    <w:rsid w:val="00F46C10"/>
    <w:rsid w:val="00F508EA"/>
    <w:rsid w:val="00F53F39"/>
    <w:rsid w:val="00F53FA3"/>
    <w:rsid w:val="00F540E3"/>
    <w:rsid w:val="00F61942"/>
    <w:rsid w:val="00F61A4F"/>
    <w:rsid w:val="00F65DEB"/>
    <w:rsid w:val="00F66D84"/>
    <w:rsid w:val="00F70371"/>
    <w:rsid w:val="00F72584"/>
    <w:rsid w:val="00F73A3A"/>
    <w:rsid w:val="00F745C6"/>
    <w:rsid w:val="00F76881"/>
    <w:rsid w:val="00F76FC4"/>
    <w:rsid w:val="00F77439"/>
    <w:rsid w:val="00F77D67"/>
    <w:rsid w:val="00F83654"/>
    <w:rsid w:val="00F86A09"/>
    <w:rsid w:val="00F9142D"/>
    <w:rsid w:val="00F9223E"/>
    <w:rsid w:val="00F943FB"/>
    <w:rsid w:val="00FA02AA"/>
    <w:rsid w:val="00FA0D1B"/>
    <w:rsid w:val="00FA32ED"/>
    <w:rsid w:val="00FA4623"/>
    <w:rsid w:val="00FA6494"/>
    <w:rsid w:val="00FA79D5"/>
    <w:rsid w:val="00FB1481"/>
    <w:rsid w:val="00FB5843"/>
    <w:rsid w:val="00FB6A24"/>
    <w:rsid w:val="00FC2E04"/>
    <w:rsid w:val="00FC3CB8"/>
    <w:rsid w:val="00FC4E79"/>
    <w:rsid w:val="00FC590D"/>
    <w:rsid w:val="00FD13A3"/>
    <w:rsid w:val="00FD403B"/>
    <w:rsid w:val="00FD4CB2"/>
    <w:rsid w:val="00FD5125"/>
    <w:rsid w:val="00FE19EA"/>
    <w:rsid w:val="00FE3361"/>
    <w:rsid w:val="00FE569B"/>
    <w:rsid w:val="00FE5C62"/>
    <w:rsid w:val="00FE70C7"/>
    <w:rsid w:val="00FE775D"/>
    <w:rsid w:val="00FF3C84"/>
    <w:rsid w:val="00FF5C7D"/>
    <w:rsid w:val="00FF61A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E60"/>
    <w:pPr>
      <w:spacing w:after="200" w:line="276" w:lineRule="auto"/>
    </w:pPr>
    <w:rPr>
      <w:sz w:val="22"/>
      <w:szCs w:val="22"/>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C645C6"/>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C645C6"/>
  </w:style>
  <w:style w:type="paragraph" w:styleId="Sidfot">
    <w:name w:val="footer"/>
    <w:basedOn w:val="Normal"/>
    <w:link w:val="SidfotChar"/>
    <w:uiPriority w:val="99"/>
    <w:unhideWhenUsed/>
    <w:rsid w:val="00C645C6"/>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C645C6"/>
  </w:style>
  <w:style w:type="paragraph" w:styleId="Ballongtext">
    <w:name w:val="Balloon Text"/>
    <w:basedOn w:val="Normal"/>
    <w:link w:val="BallongtextChar"/>
    <w:uiPriority w:val="99"/>
    <w:semiHidden/>
    <w:unhideWhenUsed/>
    <w:rsid w:val="00C645C6"/>
    <w:pPr>
      <w:spacing w:after="0" w:line="240" w:lineRule="auto"/>
    </w:pPr>
    <w:rPr>
      <w:rFonts w:ascii="Tahoma" w:hAnsi="Tahoma" w:cs="Tahoma"/>
      <w:sz w:val="16"/>
      <w:szCs w:val="16"/>
    </w:rPr>
  </w:style>
  <w:style w:type="character" w:customStyle="1" w:styleId="BallongtextChar">
    <w:name w:val="Ballongtext Char"/>
    <w:link w:val="Ballongtext"/>
    <w:uiPriority w:val="99"/>
    <w:semiHidden/>
    <w:rsid w:val="00C645C6"/>
    <w:rPr>
      <w:rFonts w:ascii="Tahoma" w:hAnsi="Tahoma" w:cs="Tahoma"/>
      <w:sz w:val="16"/>
      <w:szCs w:val="16"/>
    </w:rPr>
  </w:style>
  <w:style w:type="paragraph" w:customStyle="1" w:styleId="Allmntstyckeformat">
    <w:name w:val="[Allmänt styckeformat]"/>
    <w:basedOn w:val="Normal"/>
    <w:uiPriority w:val="99"/>
    <w:rsid w:val="00C645C6"/>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nk">
    <w:name w:val="Hyperlink"/>
    <w:uiPriority w:val="99"/>
    <w:unhideWhenUsed/>
    <w:rsid w:val="008E1505"/>
    <w:rPr>
      <w:color w:val="0000FF"/>
      <w:u w:val="single"/>
    </w:rPr>
  </w:style>
  <w:style w:type="character" w:customStyle="1" w:styleId="Olstomnmnande1">
    <w:name w:val="Olöst omnämnande1"/>
    <w:uiPriority w:val="99"/>
    <w:semiHidden/>
    <w:unhideWhenUsed/>
    <w:rsid w:val="008E1505"/>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E60"/>
    <w:pPr>
      <w:spacing w:after="200" w:line="276" w:lineRule="auto"/>
    </w:pPr>
    <w:rPr>
      <w:sz w:val="22"/>
      <w:szCs w:val="22"/>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C645C6"/>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C645C6"/>
  </w:style>
  <w:style w:type="paragraph" w:styleId="Sidfot">
    <w:name w:val="footer"/>
    <w:basedOn w:val="Normal"/>
    <w:link w:val="SidfotChar"/>
    <w:uiPriority w:val="99"/>
    <w:unhideWhenUsed/>
    <w:rsid w:val="00C645C6"/>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C645C6"/>
  </w:style>
  <w:style w:type="paragraph" w:styleId="Ballongtext">
    <w:name w:val="Balloon Text"/>
    <w:basedOn w:val="Normal"/>
    <w:link w:val="BallongtextChar"/>
    <w:uiPriority w:val="99"/>
    <w:semiHidden/>
    <w:unhideWhenUsed/>
    <w:rsid w:val="00C645C6"/>
    <w:pPr>
      <w:spacing w:after="0" w:line="240" w:lineRule="auto"/>
    </w:pPr>
    <w:rPr>
      <w:rFonts w:ascii="Tahoma" w:hAnsi="Tahoma" w:cs="Tahoma"/>
      <w:sz w:val="16"/>
      <w:szCs w:val="16"/>
    </w:rPr>
  </w:style>
  <w:style w:type="character" w:customStyle="1" w:styleId="BallongtextChar">
    <w:name w:val="Ballongtext Char"/>
    <w:link w:val="Ballongtext"/>
    <w:uiPriority w:val="99"/>
    <w:semiHidden/>
    <w:rsid w:val="00C645C6"/>
    <w:rPr>
      <w:rFonts w:ascii="Tahoma" w:hAnsi="Tahoma" w:cs="Tahoma"/>
      <w:sz w:val="16"/>
      <w:szCs w:val="16"/>
    </w:rPr>
  </w:style>
  <w:style w:type="paragraph" w:customStyle="1" w:styleId="Allmntstyckeformat">
    <w:name w:val="[Allmänt styckeformat]"/>
    <w:basedOn w:val="Normal"/>
    <w:uiPriority w:val="99"/>
    <w:rsid w:val="00C645C6"/>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nk">
    <w:name w:val="Hyperlink"/>
    <w:uiPriority w:val="99"/>
    <w:unhideWhenUsed/>
    <w:rsid w:val="008E1505"/>
    <w:rPr>
      <w:color w:val="0000FF"/>
      <w:u w:val="single"/>
    </w:rPr>
  </w:style>
  <w:style w:type="character" w:customStyle="1" w:styleId="Olstomnmnande1">
    <w:name w:val="Olöst omnämnande1"/>
    <w:uiPriority w:val="99"/>
    <w:semiHidden/>
    <w:unhideWhenUsed/>
    <w:rsid w:val="008E150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gi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v&#228;ndaren\Downloads\GFF%20Mall%20Word%20A5%20Insida%20(1).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GFF Mall Word A5 Insida (1)</Template>
  <TotalTime>1</TotalTime>
  <Pages>1</Pages>
  <Words>0</Words>
  <Characters>4</Characters>
  <Application>Microsoft Office Word</Application>
  <DocSecurity>0</DocSecurity>
  <Lines>1</Lines>
  <Paragraphs>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Användaren</dc:creator>
  <cp:lastModifiedBy>Lotta Hansson</cp:lastModifiedBy>
  <cp:revision>2</cp:revision>
  <cp:lastPrinted>2021-06-07T09:27:00Z</cp:lastPrinted>
  <dcterms:created xsi:type="dcterms:W3CDTF">2021-10-20T14:07:00Z</dcterms:created>
  <dcterms:modified xsi:type="dcterms:W3CDTF">2021-10-20T14:07:00Z</dcterms:modified>
</cp:coreProperties>
</file>