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5396" w:rsidRDefault="001C5396"/>
    <w:p w:rsidR="001C5396" w:rsidRPr="001C5396" w:rsidRDefault="001C5396" w:rsidP="001C5396">
      <w:bookmarkStart w:id="0" w:name="_GoBack"/>
      <w:bookmarkEnd w:id="0"/>
    </w:p>
    <w:p w:rsidR="001C5396" w:rsidRPr="001C5396" w:rsidRDefault="001C5396" w:rsidP="001C5396"/>
    <w:p w:rsidR="001C5396" w:rsidRPr="001C5396" w:rsidRDefault="001C5396" w:rsidP="001C5396"/>
    <w:p w:rsidR="001C5396" w:rsidRPr="001C5396" w:rsidRDefault="001C5396" w:rsidP="001C5396"/>
    <w:p w:rsidR="001C5396" w:rsidRPr="001C5396" w:rsidRDefault="001C5396" w:rsidP="001C5396"/>
    <w:p w:rsidR="001C5396" w:rsidRPr="001C5396" w:rsidRDefault="001C5396" w:rsidP="001C5396"/>
    <w:p w:rsidR="001C5396" w:rsidRPr="001C5396" w:rsidRDefault="001C5396" w:rsidP="001C5396"/>
    <w:p w:rsidR="001C5396" w:rsidRPr="001C5396" w:rsidRDefault="001C5396" w:rsidP="001C5396"/>
    <w:p w:rsidR="001C5396" w:rsidRPr="001C5396" w:rsidRDefault="001C5396" w:rsidP="001C5396"/>
    <w:p w:rsidR="001C5396" w:rsidRPr="001C5396" w:rsidRDefault="001C5396" w:rsidP="001C5396"/>
    <w:p w:rsidR="001C5396" w:rsidRDefault="001C5396" w:rsidP="001C5396"/>
    <w:p w:rsidR="00876CF0" w:rsidRPr="001C5396" w:rsidRDefault="001C5396" w:rsidP="001C5396">
      <w:pPr>
        <w:tabs>
          <w:tab w:val="left" w:pos="5520"/>
        </w:tabs>
      </w:pPr>
      <w:r>
        <w:tab/>
      </w:r>
    </w:p>
    <w:sectPr w:rsidR="00876CF0" w:rsidRPr="001C5396" w:rsidSect="001C5396">
      <w:headerReference w:type="default" r:id="rId6"/>
      <w:footerReference w:type="default" r:id="rId7"/>
      <w:pgSz w:w="12240" w:h="15840"/>
      <w:pgMar w:top="1417" w:right="1417" w:bottom="1701" w:left="1417" w:header="1276" w:footer="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4230" w:rsidRDefault="001C4230" w:rsidP="001C5396">
      <w:pPr>
        <w:spacing w:after="0" w:line="240" w:lineRule="auto"/>
      </w:pPr>
      <w:r>
        <w:separator/>
      </w:r>
    </w:p>
  </w:endnote>
  <w:endnote w:type="continuationSeparator" w:id="0">
    <w:p w:rsidR="001C4230" w:rsidRDefault="001C4230" w:rsidP="001C53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5396" w:rsidRDefault="001C5396" w:rsidP="001C5396">
    <w:pPr>
      <w:pStyle w:val="Footer"/>
      <w:ind w:left="-1417"/>
    </w:pPr>
    <w:r>
      <w:rPr>
        <w:noProof/>
      </w:rPr>
      <w:drawing>
        <wp:inline distT="0" distB="0" distL="0" distR="0">
          <wp:extent cx="7820025" cy="2305050"/>
          <wp:effectExtent l="0" t="0" r="9525" b="0"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KA2logga m grafik_smal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20025" cy="23050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4230" w:rsidRDefault="001C4230" w:rsidP="001C5396">
      <w:pPr>
        <w:spacing w:after="0" w:line="240" w:lineRule="auto"/>
      </w:pPr>
      <w:r>
        <w:separator/>
      </w:r>
    </w:p>
  </w:footnote>
  <w:footnote w:type="continuationSeparator" w:id="0">
    <w:p w:rsidR="001C4230" w:rsidRDefault="001C4230" w:rsidP="001C53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5396" w:rsidRDefault="001C5396" w:rsidP="001C5396">
    <w:pPr>
      <w:pStyle w:val="Header"/>
      <w:ind w:left="-141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5396"/>
    <w:rsid w:val="001C4230"/>
    <w:rsid w:val="001C5396"/>
    <w:rsid w:val="00876CF0"/>
    <w:rsid w:val="00ED2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C5396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5396"/>
  </w:style>
  <w:style w:type="paragraph" w:styleId="Footer">
    <w:name w:val="footer"/>
    <w:basedOn w:val="Normal"/>
    <w:link w:val="FooterChar"/>
    <w:uiPriority w:val="99"/>
    <w:unhideWhenUsed/>
    <w:rsid w:val="001C5396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53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KA2_brevmall.dotx</Template>
  <TotalTime>5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Atlas Copco</Company>
  <LinksUpToDate>false</LinksUpToDate>
  <CharactersWithSpaces>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Stenlund</dc:creator>
  <cp:keywords/>
  <dc:description/>
  <cp:lastModifiedBy>Anna Stenlund</cp:lastModifiedBy>
  <cp:revision>2</cp:revision>
  <dcterms:created xsi:type="dcterms:W3CDTF">2017-03-09T14:03:00Z</dcterms:created>
  <dcterms:modified xsi:type="dcterms:W3CDTF">2017-03-09T14:08:00Z</dcterms:modified>
</cp:coreProperties>
</file>