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CCE" w:rsidRDefault="007B2CCE"/>
    <w:p w:rsidR="002D53EE" w:rsidRDefault="002D53EE"/>
    <w:p w:rsidR="002D53EE" w:rsidRDefault="000E7508"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E0EFED1" wp14:editId="005277FD">
                <wp:simplePos x="0" y="0"/>
                <wp:positionH relativeFrom="margin">
                  <wp:posOffset>0</wp:posOffset>
                </wp:positionH>
                <wp:positionV relativeFrom="paragraph">
                  <wp:posOffset>272348</wp:posOffset>
                </wp:positionV>
                <wp:extent cx="5630545" cy="1404620"/>
                <wp:effectExtent l="0" t="0" r="8255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05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570344718"/>
                              <w:placeholder>
                                <w:docPart w:val="AACDAC0370314B6CBB3B20BCDFE15823"/>
                              </w:placeholder>
                            </w:sdtPr>
                            <w:sdtEndPr/>
                            <w:sdtContent>
                              <w:p w:rsidR="002D53EE" w:rsidRPr="00880264" w:rsidRDefault="00880264" w:rsidP="00880264">
                                <w:pPr>
                                  <w:pStyle w:val="Rubrik"/>
                                </w:pPr>
                                <w:r>
                                  <w:t>Motion till årsmöte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E0EFED1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0;margin-top:21.45pt;width:443.3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" stroked="f">
                <v:textbox style="mso-fit-shape-to-text:t">
                  <w:txbxContent>
                    <w:sdt>
                      <w:sdtPr>
                        <w:id w:val="-570344718"/>
                        <w:placeholder>
                          <w:docPart w:val="AACDAC0370314B6CBB3B20BCDFE15823"/>
                        </w:placeholder>
                      </w:sdtPr>
                      <w:sdtEndPr/>
                      <w:sdtContent>
                        <w:p w:rsidR="002D53EE" w:rsidRPr="00880264" w:rsidRDefault="00880264" w:rsidP="00880264">
                          <w:pPr>
                            <w:pStyle w:val="Rubrik"/>
                          </w:pPr>
                          <w:r>
                            <w:t>Motion till årsmöte</w:t>
                          </w:r>
                        </w:p>
                      </w:sdtContent>
                    </w:sdt>
                  </w:txbxContent>
                </v:textbox>
                <w10:wrap type="square" anchorx="margin"/>
              </v:shape>
            </w:pict>
          </mc:Fallback>
        </mc:AlternateContent>
      </w:r>
    </w:p>
    <w:p w:rsidR="002D53EE" w:rsidRDefault="002D53EE"/>
    <w:p w:rsidR="002D53EE" w:rsidRDefault="002D53EE"/>
    <w:p w:rsidR="002D53EE" w:rsidRDefault="000F58F8">
      <w:r>
        <w:rPr>
          <w:noProof/>
          <w:lang w:eastAsia="sv-SE"/>
        </w:rPr>
        <w:drawing>
          <wp:anchor distT="0" distB="0" distL="114300" distR="114300" simplePos="0" relativeHeight="251658240" behindDoc="1" locked="1" layoutInCell="1" allowOverlap="1" wp14:anchorId="324B483D" wp14:editId="0D1F1AEA">
            <wp:simplePos x="0" y="0"/>
            <wp:positionH relativeFrom="page">
              <wp:align>left</wp:align>
            </wp:positionH>
            <wp:positionV relativeFrom="page">
              <wp:posOffset>3456305</wp:posOffset>
            </wp:positionV>
            <wp:extent cx="7624800" cy="7624800"/>
            <wp:effectExtent l="0" t="0" r="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tten2 - Tes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4800" cy="76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53EE">
        <w:br w:type="page"/>
      </w:r>
    </w:p>
    <w:p w:rsidR="00880264" w:rsidRDefault="00880264" w:rsidP="00880264">
      <w:pPr>
        <w:rPr>
          <w:rStyle w:val="Rubrik1Char"/>
          <w:rFonts w:ascii="Arial" w:hAnsi="Arial" w:cs="Arial"/>
          <w:i/>
          <w:color w:val="auto"/>
          <w:sz w:val="21"/>
          <w:szCs w:val="21"/>
        </w:rPr>
      </w:pPr>
      <w:r>
        <w:rPr>
          <w:rStyle w:val="Rubrik1Char"/>
          <w:rFonts w:ascii="Arial" w:hAnsi="Arial" w:cs="Arial"/>
          <w:i/>
          <w:color w:val="auto"/>
          <w:sz w:val="21"/>
          <w:szCs w:val="21"/>
        </w:rPr>
        <w:lastRenderedPageBreak/>
        <w:t>Den svarta texten nedan är information om vilken information som förväntas under respektive rubrik</w:t>
      </w:r>
      <w:r w:rsidR="00111BE4">
        <w:rPr>
          <w:rStyle w:val="Rubrik1Char"/>
          <w:rFonts w:ascii="Arial" w:hAnsi="Arial" w:cs="Arial"/>
          <w:i/>
          <w:color w:val="auto"/>
          <w:sz w:val="21"/>
          <w:szCs w:val="21"/>
        </w:rPr>
        <w:t>. Informationstexten ersätter du med dina egna ord. Skicka din motion till styrelsens ordförande.</w:t>
      </w:r>
    </w:p>
    <w:p w:rsidR="00111BE4" w:rsidRPr="00880264" w:rsidRDefault="00111BE4" w:rsidP="00880264">
      <w:pPr>
        <w:rPr>
          <w:rStyle w:val="Rubrik1Char"/>
          <w:rFonts w:ascii="Arial" w:hAnsi="Arial" w:cs="Arial"/>
          <w:i/>
          <w:color w:val="auto"/>
          <w:sz w:val="21"/>
          <w:szCs w:val="21"/>
        </w:rPr>
      </w:pPr>
      <w:bookmarkStart w:id="0" w:name="_GoBack"/>
      <w:bookmarkEnd w:id="0"/>
    </w:p>
    <w:p w:rsidR="00892E65" w:rsidRDefault="00892E65" w:rsidP="00511E2A">
      <w:pPr>
        <w:rPr>
          <w:rStyle w:val="Rubrik1Char"/>
        </w:rPr>
      </w:pPr>
      <w:r w:rsidRPr="00892E65">
        <w:rPr>
          <w:rStyle w:val="Rubrik1Char"/>
        </w:rPr>
        <w:t>Rubrik:</w:t>
      </w:r>
      <w:r>
        <w:rPr>
          <w:rStyle w:val="apple-converted-space"/>
          <w:rFonts w:ascii="Arial" w:hAnsi="Arial" w:cs="Arial"/>
          <w:color w:val="231F0C"/>
          <w:sz w:val="21"/>
          <w:szCs w:val="21"/>
          <w:shd w:val="clear" w:color="auto" w:fill="FFFFFF"/>
        </w:rPr>
        <w:t> </w:t>
      </w:r>
      <w:r w:rsidR="00880264" w:rsidRPr="00880264">
        <w:rPr>
          <w:rFonts w:ascii="Arial" w:hAnsi="Arial" w:cs="Arial"/>
          <w:color w:val="231F0C"/>
          <w:sz w:val="21"/>
          <w:szCs w:val="21"/>
          <w:shd w:val="clear" w:color="auto" w:fill="FFFFFF"/>
        </w:rPr>
        <w:t>Rubrik som sammanfattar vad motionen handlar om; kort, informativ, tydlig</w:t>
      </w:r>
      <w:r w:rsidRPr="00892E65">
        <w:rPr>
          <w:rFonts w:ascii="Arial" w:hAnsi="Arial" w:cs="Arial"/>
          <w:i/>
          <w:color w:val="231F0C"/>
          <w:sz w:val="21"/>
          <w:szCs w:val="21"/>
        </w:rPr>
        <w:br/>
      </w:r>
    </w:p>
    <w:p w:rsidR="00892E65" w:rsidRDefault="00FE2C8B" w:rsidP="00511E2A">
      <w:pPr>
        <w:rPr>
          <w:rStyle w:val="Rubrik1Char"/>
        </w:rPr>
      </w:pPr>
      <w:r>
        <w:rPr>
          <w:rStyle w:val="Rubrik1Char"/>
        </w:rPr>
        <w:t>A</w:t>
      </w:r>
      <w:r w:rsidR="00892E65">
        <w:rPr>
          <w:rStyle w:val="Rubrik1Char"/>
        </w:rPr>
        <w:t>vsändare</w:t>
      </w:r>
      <w:r w:rsidR="00892E65" w:rsidRPr="00892E65">
        <w:rPr>
          <w:rStyle w:val="Rubrik1Char"/>
        </w:rPr>
        <w:t>:</w:t>
      </w:r>
      <w:r w:rsidR="00892E65">
        <w:rPr>
          <w:rStyle w:val="apple-converted-space"/>
          <w:rFonts w:ascii="Arial" w:hAnsi="Arial" w:cs="Arial"/>
          <w:color w:val="231F0C"/>
          <w:sz w:val="21"/>
          <w:szCs w:val="21"/>
          <w:shd w:val="clear" w:color="auto" w:fill="FFFFFF"/>
        </w:rPr>
        <w:t> </w:t>
      </w:r>
      <w:r w:rsidR="00880264">
        <w:rPr>
          <w:rFonts w:ascii="Arial" w:hAnsi="Arial" w:cs="Arial"/>
          <w:color w:val="231F0C"/>
          <w:sz w:val="21"/>
          <w:szCs w:val="21"/>
          <w:shd w:val="clear" w:color="auto" w:fill="FFFFFF"/>
        </w:rPr>
        <w:t>Förnamn Efternamn</w:t>
      </w:r>
      <w:r w:rsidR="00892E65">
        <w:rPr>
          <w:rFonts w:ascii="Arial" w:hAnsi="Arial" w:cs="Arial"/>
          <w:color w:val="231F0C"/>
          <w:sz w:val="21"/>
          <w:szCs w:val="21"/>
        </w:rPr>
        <w:br/>
      </w:r>
    </w:p>
    <w:p w:rsidR="00880264" w:rsidRPr="00880264" w:rsidRDefault="00880264" w:rsidP="00880264">
      <w:pPr>
        <w:rPr>
          <w:rStyle w:val="Rubrik1Char"/>
          <w:rFonts w:ascii="Arial" w:eastAsiaTheme="minorHAnsi" w:hAnsi="Arial" w:cs="Arial"/>
          <w:color w:val="auto"/>
          <w:sz w:val="21"/>
          <w:szCs w:val="21"/>
        </w:rPr>
      </w:pPr>
      <w:r>
        <w:rPr>
          <w:rStyle w:val="Rubrik1Char"/>
        </w:rPr>
        <w:t xml:space="preserve">Beskrivning av ärendet: </w:t>
      </w:r>
      <w:r w:rsidRPr="00880264">
        <w:rPr>
          <w:rStyle w:val="Rubrik1Char"/>
          <w:rFonts w:ascii="Arial" w:eastAsiaTheme="minorHAnsi" w:hAnsi="Arial" w:cs="Arial"/>
          <w:color w:val="auto"/>
          <w:sz w:val="21"/>
          <w:szCs w:val="21"/>
        </w:rPr>
        <w:t>Beskriv problemet (med ev. frågeställningar) och varför behov av ändring/förbättring behövs.</w:t>
      </w:r>
    </w:p>
    <w:p w:rsidR="00880264" w:rsidRPr="00880264" w:rsidRDefault="00880264" w:rsidP="00880264">
      <w:pPr>
        <w:rPr>
          <w:rStyle w:val="Rubrik1Char"/>
          <w:rFonts w:ascii="Arial" w:eastAsiaTheme="minorHAnsi" w:hAnsi="Arial" w:cs="Arial"/>
          <w:color w:val="auto"/>
          <w:sz w:val="21"/>
          <w:szCs w:val="21"/>
        </w:rPr>
      </w:pPr>
      <w:r w:rsidRPr="00880264">
        <w:rPr>
          <w:rStyle w:val="Rubrik1Char"/>
          <w:rFonts w:ascii="Arial" w:eastAsiaTheme="minorHAnsi" w:hAnsi="Arial" w:cs="Arial"/>
          <w:color w:val="auto"/>
          <w:sz w:val="21"/>
          <w:szCs w:val="21"/>
        </w:rPr>
        <w:t xml:space="preserve">    - Vad är anledningen till att denna motion behöver ställas?</w:t>
      </w:r>
    </w:p>
    <w:p w:rsidR="00880264" w:rsidRPr="00880264" w:rsidRDefault="00880264" w:rsidP="00880264">
      <w:pPr>
        <w:rPr>
          <w:rStyle w:val="Rubrik1Char"/>
          <w:rFonts w:ascii="Arial" w:eastAsiaTheme="minorHAnsi" w:hAnsi="Arial" w:cs="Arial"/>
          <w:color w:val="auto"/>
          <w:sz w:val="21"/>
          <w:szCs w:val="21"/>
        </w:rPr>
      </w:pPr>
      <w:r w:rsidRPr="00880264">
        <w:rPr>
          <w:rStyle w:val="Rubrik1Char"/>
          <w:rFonts w:ascii="Arial" w:eastAsiaTheme="minorHAnsi" w:hAnsi="Arial" w:cs="Arial"/>
          <w:color w:val="auto"/>
          <w:sz w:val="21"/>
          <w:szCs w:val="21"/>
        </w:rPr>
        <w:t xml:space="preserve">    - Ange vilka bakgrundsfakta som är viktiga i sammanhanget.</w:t>
      </w:r>
    </w:p>
    <w:p w:rsidR="00880264" w:rsidRPr="00880264" w:rsidRDefault="00880264" w:rsidP="00880264">
      <w:pPr>
        <w:rPr>
          <w:rStyle w:val="Rubrik1Char"/>
          <w:rFonts w:ascii="Arial" w:eastAsiaTheme="minorHAnsi" w:hAnsi="Arial" w:cs="Arial"/>
          <w:color w:val="auto"/>
          <w:sz w:val="21"/>
          <w:szCs w:val="21"/>
        </w:rPr>
      </w:pPr>
      <w:r w:rsidRPr="00880264">
        <w:rPr>
          <w:rStyle w:val="Rubrik1Char"/>
          <w:rFonts w:ascii="Arial" w:eastAsiaTheme="minorHAnsi" w:hAnsi="Arial" w:cs="Arial"/>
          <w:color w:val="auto"/>
          <w:sz w:val="21"/>
          <w:szCs w:val="21"/>
        </w:rPr>
        <w:t xml:space="preserve">    - Beskriv eventuella möjligheter och hinder.</w:t>
      </w:r>
    </w:p>
    <w:p w:rsidR="00880264" w:rsidRDefault="00880264" w:rsidP="0059314F">
      <w:pPr>
        <w:rPr>
          <w:rStyle w:val="Rubrik1Char"/>
        </w:rPr>
      </w:pPr>
    </w:p>
    <w:p w:rsidR="0059314F" w:rsidRPr="0059314F" w:rsidRDefault="00892E65" w:rsidP="00880264">
      <w:pPr>
        <w:rPr>
          <w:rFonts w:ascii="Arial" w:hAnsi="Arial" w:cs="Arial"/>
          <w:sz w:val="21"/>
          <w:szCs w:val="21"/>
          <w:lang w:eastAsia="sv-SE"/>
        </w:rPr>
      </w:pPr>
      <w:r w:rsidRPr="00892E65">
        <w:rPr>
          <w:rStyle w:val="Rubrik1Char"/>
        </w:rPr>
        <w:t>Yrkande:</w:t>
      </w:r>
      <w:r w:rsidRPr="0059314F">
        <w:rPr>
          <w:rStyle w:val="apple-converted-space"/>
          <w:rFonts w:ascii="Arial" w:hAnsi="Arial" w:cs="Arial"/>
          <w:color w:val="231F0C"/>
          <w:sz w:val="21"/>
          <w:szCs w:val="21"/>
          <w:shd w:val="clear" w:color="auto" w:fill="FFFFFF"/>
        </w:rPr>
        <w:t> </w:t>
      </w:r>
      <w:r w:rsidR="00880264" w:rsidRPr="00880264">
        <w:rPr>
          <w:rFonts w:ascii="Arial" w:hAnsi="Arial" w:cs="Arial"/>
          <w:sz w:val="21"/>
          <w:szCs w:val="21"/>
          <w:lang w:eastAsia="sv-SE"/>
        </w:rPr>
        <w:t>Förslag till beslut, dvs vad exakt ska beslutas enligt Din rekommendation?</w:t>
      </w:r>
      <w:r w:rsidR="00880264">
        <w:rPr>
          <w:rFonts w:ascii="Arial" w:hAnsi="Arial" w:cs="Arial"/>
          <w:sz w:val="21"/>
          <w:szCs w:val="21"/>
          <w:lang w:eastAsia="sv-SE"/>
        </w:rPr>
        <w:t xml:space="preserve"> </w:t>
      </w:r>
      <w:r w:rsidR="00880264" w:rsidRPr="00880264">
        <w:rPr>
          <w:rFonts w:ascii="Arial" w:hAnsi="Arial" w:cs="Arial"/>
          <w:sz w:val="21"/>
          <w:szCs w:val="21"/>
          <w:lang w:eastAsia="sv-SE"/>
        </w:rPr>
        <w:t>Skriv så kortfattat och tydligt som möjligt.</w:t>
      </w:r>
    </w:p>
    <w:p w:rsidR="0059314F" w:rsidRDefault="0059314F" w:rsidP="00892E65">
      <w:pPr>
        <w:pStyle w:val="Rubrik1"/>
        <w:rPr>
          <w:shd w:val="clear" w:color="auto" w:fill="FFFFFF"/>
        </w:rPr>
      </w:pPr>
    </w:p>
    <w:p w:rsidR="00892E65" w:rsidRPr="002D53EE" w:rsidRDefault="00892E65" w:rsidP="00892E65">
      <w:pPr>
        <w:pStyle w:val="Rubrik1"/>
      </w:pPr>
      <w:r>
        <w:rPr>
          <w:shd w:val="clear" w:color="auto" w:fill="FFFFFF"/>
        </w:rPr>
        <w:t>Styrelsens yttrande:</w:t>
      </w:r>
      <w:r w:rsidR="00FE2C8B">
        <w:rPr>
          <w:shd w:val="clear" w:color="auto" w:fill="FFFFFF"/>
        </w:rPr>
        <w:t xml:space="preserve"> </w:t>
      </w:r>
      <w:r w:rsidR="00FE2C8B" w:rsidRPr="0059314F">
        <w:rPr>
          <w:rFonts w:ascii="Arial" w:hAnsi="Arial" w:cs="Arial"/>
          <w:color w:val="231F0C"/>
          <w:sz w:val="21"/>
          <w:szCs w:val="21"/>
          <w:shd w:val="clear" w:color="auto" w:fill="FFFFFF"/>
        </w:rPr>
        <w:t>Styrelsen</w:t>
      </w:r>
      <w:r w:rsidR="00880264">
        <w:rPr>
          <w:rFonts w:ascii="Arial" w:hAnsi="Arial" w:cs="Arial"/>
          <w:color w:val="231F0C"/>
          <w:sz w:val="21"/>
          <w:szCs w:val="21"/>
          <w:shd w:val="clear" w:color="auto" w:fill="FFFFFF"/>
        </w:rPr>
        <w:t>s kommentar</w:t>
      </w:r>
    </w:p>
    <w:sectPr w:rsidR="00892E65" w:rsidRPr="002D53EE" w:rsidSect="006F543A">
      <w:headerReference w:type="default" r:id="rId9"/>
      <w:footerReference w:type="default" r:id="rId10"/>
      <w:headerReference w:type="first" r:id="rId11"/>
      <w:pgSz w:w="11906" w:h="16838"/>
      <w:pgMar w:top="2269" w:right="1417" w:bottom="2552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0CFA" w:rsidRDefault="004B0CFA" w:rsidP="002D53EE">
      <w:pPr>
        <w:spacing w:after="0" w:line="240" w:lineRule="auto"/>
      </w:pPr>
      <w:r>
        <w:separator/>
      </w:r>
    </w:p>
  </w:endnote>
  <w:endnote w:type="continuationSeparator" w:id="0">
    <w:p w:rsidR="004B0CFA" w:rsidRDefault="004B0CFA" w:rsidP="002D5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2CCE" w:rsidRDefault="007B2CCE">
    <w:pPr>
      <w:pStyle w:val="Sidfot"/>
    </w:pPr>
    <w:r>
      <w:rPr>
        <w:noProof/>
        <w:lang w:eastAsia="sv-SE"/>
      </w:rPr>
      <w:drawing>
        <wp:anchor distT="0" distB="0" distL="114300" distR="114300" simplePos="0" relativeHeight="251663360" behindDoc="1" locked="1" layoutInCell="1" allowOverlap="1" wp14:anchorId="7C06C57C" wp14:editId="2AD332FD">
          <wp:simplePos x="0" y="0"/>
          <wp:positionH relativeFrom="page">
            <wp:posOffset>0</wp:posOffset>
          </wp:positionH>
          <wp:positionV relativeFrom="page">
            <wp:posOffset>9091295</wp:posOffset>
          </wp:positionV>
          <wp:extent cx="7563600" cy="1612800"/>
          <wp:effectExtent l="0" t="0" r="0" b="6985"/>
          <wp:wrapNone/>
          <wp:docPr id="230" name="Bildobjekt 2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" name="Vatten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136" b="44549"/>
                  <a:stretch/>
                </pic:blipFill>
                <pic:spPr bwMode="auto">
                  <a:xfrm>
                    <a:off x="0" y="0"/>
                    <a:ext cx="7563600" cy="1612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D53EE" w:rsidRDefault="002D53E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0CFA" w:rsidRDefault="004B0CFA" w:rsidP="002D53EE">
      <w:pPr>
        <w:spacing w:after="0" w:line="240" w:lineRule="auto"/>
      </w:pPr>
      <w:r>
        <w:separator/>
      </w:r>
    </w:p>
  </w:footnote>
  <w:footnote w:type="continuationSeparator" w:id="0">
    <w:p w:rsidR="004B0CFA" w:rsidRDefault="004B0CFA" w:rsidP="002D5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543A" w:rsidRDefault="006F543A" w:rsidP="007B2CCE">
    <w:pPr>
      <w:pStyle w:val="Sidhuvud"/>
      <w:tabs>
        <w:tab w:val="clear" w:pos="9072"/>
        <w:tab w:val="right" w:pos="9639"/>
      </w:tabs>
    </w:pPr>
    <w:r>
      <w:rPr>
        <w:noProof/>
        <w:sz w:val="28"/>
        <w:lang w:eastAsia="sv-SE"/>
      </w:rPr>
      <w:drawing>
        <wp:anchor distT="0" distB="0" distL="114300" distR="114300" simplePos="0" relativeHeight="251658240" behindDoc="1" locked="1" layoutInCell="1" allowOverlap="1" wp14:anchorId="7AEE4F52" wp14:editId="2365EB3C">
          <wp:simplePos x="0" y="0"/>
          <wp:positionH relativeFrom="page">
            <wp:posOffset>363855</wp:posOffset>
          </wp:positionH>
          <wp:positionV relativeFrom="page">
            <wp:posOffset>400050</wp:posOffset>
          </wp:positionV>
          <wp:extent cx="1800000" cy="565200"/>
          <wp:effectExtent l="0" t="0" r="0" b="6350"/>
          <wp:wrapNone/>
          <wp:docPr id="229" name="Bildobjekt 229" descr="NS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SS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D53EE" w:rsidRPr="006F543A" w:rsidRDefault="002D53EE" w:rsidP="007B2CCE">
    <w:pPr>
      <w:pStyle w:val="Sidhuvud"/>
      <w:tabs>
        <w:tab w:val="clear" w:pos="9072"/>
        <w:tab w:val="right" w:pos="9639"/>
      </w:tabs>
      <w:rPr>
        <w:sz w:val="18"/>
      </w:rPr>
    </w:pPr>
  </w:p>
  <w:tbl>
    <w:tblPr>
      <w:tblStyle w:val="Tabellrutnt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28" w:type="dxa"/>
        <w:bottom w:w="28" w:type="dxa"/>
      </w:tblCellMar>
      <w:tblLook w:val="04A0" w:firstRow="1" w:lastRow="0" w:firstColumn="1" w:lastColumn="0" w:noHBand="0" w:noVBand="1"/>
    </w:tblPr>
    <w:tblGrid>
      <w:gridCol w:w="3020"/>
      <w:gridCol w:w="3021"/>
      <w:gridCol w:w="3740"/>
    </w:tblGrid>
    <w:tr w:rsidR="007B2CCE" w:rsidTr="006F543A">
      <w:tc>
        <w:tcPr>
          <w:tcW w:w="3020" w:type="dxa"/>
        </w:tcPr>
        <w:p w:rsidR="007B2CCE" w:rsidRDefault="007B2CCE">
          <w:pPr>
            <w:pStyle w:val="Sidhuvud"/>
          </w:pPr>
        </w:p>
      </w:tc>
      <w:tc>
        <w:tcPr>
          <w:tcW w:w="3021" w:type="dxa"/>
        </w:tcPr>
        <w:p w:rsidR="007B2CCE" w:rsidRDefault="007B2CCE">
          <w:pPr>
            <w:pStyle w:val="Sidhuvud"/>
          </w:pPr>
        </w:p>
      </w:tc>
      <w:tc>
        <w:tcPr>
          <w:tcW w:w="3740" w:type="dxa"/>
          <w:vAlign w:val="bottom"/>
        </w:tcPr>
        <w:p w:rsidR="007B2CCE" w:rsidRDefault="006F543A" w:rsidP="006F543A">
          <w:pPr>
            <w:pStyle w:val="Sidhuvud"/>
            <w:jc w:val="right"/>
          </w:pPr>
          <w:r>
            <w:t xml:space="preserve">Sid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59314F">
            <w:rPr>
              <w:noProof/>
            </w:rPr>
            <w:t>2</w:t>
          </w:r>
          <w:r>
            <w:fldChar w:fldCharType="end"/>
          </w:r>
          <w:r>
            <w:t xml:space="preserve"> (</w:t>
          </w:r>
          <w:r w:rsidR="004B0CFA">
            <w:rPr>
              <w:noProof/>
            </w:rPr>
            <w:fldChar w:fldCharType="begin"/>
          </w:r>
          <w:r w:rsidR="004B0CFA">
            <w:rPr>
              <w:noProof/>
            </w:rPr>
            <w:instrText xml:space="preserve"> NUMPAGES   \* MERGEFORMAT </w:instrText>
          </w:r>
          <w:r w:rsidR="004B0CFA">
            <w:rPr>
              <w:noProof/>
            </w:rPr>
            <w:fldChar w:fldCharType="separate"/>
          </w:r>
          <w:r w:rsidR="0059314F">
            <w:rPr>
              <w:noProof/>
            </w:rPr>
            <w:t>2</w:t>
          </w:r>
          <w:r w:rsidR="004B0CFA">
            <w:rPr>
              <w:noProof/>
            </w:rPr>
            <w:fldChar w:fldCharType="end"/>
          </w:r>
          <w:r>
            <w:t>)</w:t>
          </w:r>
        </w:p>
      </w:tc>
    </w:tr>
  </w:tbl>
  <w:p w:rsidR="002D53EE" w:rsidRDefault="002D53EE" w:rsidP="006F543A">
    <w:pPr>
      <w:pStyle w:val="Sidhuvud"/>
      <w:tabs>
        <w:tab w:val="clear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53EE" w:rsidRDefault="002D53EE">
    <w:pPr>
      <w:pStyle w:val="Sidhuvud"/>
    </w:pPr>
    <w:r>
      <w:rPr>
        <w:noProof/>
        <w:sz w:val="28"/>
        <w:lang w:eastAsia="sv-SE"/>
      </w:rPr>
      <w:drawing>
        <wp:anchor distT="0" distB="0" distL="114300" distR="114300" simplePos="0" relativeHeight="251659264" behindDoc="1" locked="1" layoutInCell="1" allowOverlap="1" wp14:anchorId="535393AB" wp14:editId="4854EBC0">
          <wp:simplePos x="0" y="0"/>
          <wp:positionH relativeFrom="page">
            <wp:posOffset>360045</wp:posOffset>
          </wp:positionH>
          <wp:positionV relativeFrom="page">
            <wp:posOffset>399415</wp:posOffset>
          </wp:positionV>
          <wp:extent cx="1800000" cy="565200"/>
          <wp:effectExtent l="0" t="0" r="0" b="6350"/>
          <wp:wrapNone/>
          <wp:docPr id="231" name="Bildobjekt 231" descr="NS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SS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073F6"/>
    <w:multiLevelType w:val="hybridMultilevel"/>
    <w:tmpl w:val="9F76E440"/>
    <w:lvl w:ilvl="0" w:tplc="ED36C1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06DBE"/>
    <w:multiLevelType w:val="hybridMultilevel"/>
    <w:tmpl w:val="BD748E16"/>
    <w:lvl w:ilvl="0" w:tplc="ED068B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70993"/>
    <w:multiLevelType w:val="hybridMultilevel"/>
    <w:tmpl w:val="C682260E"/>
    <w:lvl w:ilvl="0" w:tplc="6BC4AD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D19F3"/>
    <w:multiLevelType w:val="hybridMultilevel"/>
    <w:tmpl w:val="550E6D10"/>
    <w:lvl w:ilvl="0" w:tplc="269C7C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5146A"/>
    <w:multiLevelType w:val="hybridMultilevel"/>
    <w:tmpl w:val="D25A5390"/>
    <w:lvl w:ilvl="0" w:tplc="30D612FC">
      <w:start w:val="20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43575"/>
    <w:multiLevelType w:val="hybridMultilevel"/>
    <w:tmpl w:val="4314E94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30075E"/>
    <w:multiLevelType w:val="hybridMultilevel"/>
    <w:tmpl w:val="303A9A1E"/>
    <w:lvl w:ilvl="0" w:tplc="2FA40A08">
      <w:start w:val="20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3B5378"/>
    <w:multiLevelType w:val="hybridMultilevel"/>
    <w:tmpl w:val="8A2C50EE"/>
    <w:lvl w:ilvl="0" w:tplc="6BC4AD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940CCB"/>
    <w:multiLevelType w:val="hybridMultilevel"/>
    <w:tmpl w:val="3F9EE600"/>
    <w:lvl w:ilvl="0" w:tplc="91A0113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9D1903"/>
    <w:multiLevelType w:val="hybridMultilevel"/>
    <w:tmpl w:val="5204FD3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5"/>
  </w:num>
  <w:num w:numId="5">
    <w:abstractNumId w:val="3"/>
  </w:num>
  <w:num w:numId="6">
    <w:abstractNumId w:val="0"/>
  </w:num>
  <w:num w:numId="7">
    <w:abstractNumId w:val="8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E2A"/>
    <w:rsid w:val="00001A48"/>
    <w:rsid w:val="0001141D"/>
    <w:rsid w:val="00011908"/>
    <w:rsid w:val="0001617E"/>
    <w:rsid w:val="0002011D"/>
    <w:rsid w:val="00050F79"/>
    <w:rsid w:val="00054AE1"/>
    <w:rsid w:val="000B68FA"/>
    <w:rsid w:val="000C39E5"/>
    <w:rsid w:val="000D0608"/>
    <w:rsid w:val="000D3B1A"/>
    <w:rsid w:val="000E7508"/>
    <w:rsid w:val="000F58F8"/>
    <w:rsid w:val="00111BE4"/>
    <w:rsid w:val="00161CFD"/>
    <w:rsid w:val="0017262A"/>
    <w:rsid w:val="00187CAD"/>
    <w:rsid w:val="001A4534"/>
    <w:rsid w:val="001E0055"/>
    <w:rsid w:val="001E1289"/>
    <w:rsid w:val="001F6EE0"/>
    <w:rsid w:val="00216585"/>
    <w:rsid w:val="00230F04"/>
    <w:rsid w:val="00276512"/>
    <w:rsid w:val="00293233"/>
    <w:rsid w:val="002B350A"/>
    <w:rsid w:val="002D53EE"/>
    <w:rsid w:val="002F09C7"/>
    <w:rsid w:val="00303D8A"/>
    <w:rsid w:val="003147B9"/>
    <w:rsid w:val="00322161"/>
    <w:rsid w:val="003612B1"/>
    <w:rsid w:val="0038130D"/>
    <w:rsid w:val="003916BF"/>
    <w:rsid w:val="003C18E1"/>
    <w:rsid w:val="003E037C"/>
    <w:rsid w:val="003E4C4F"/>
    <w:rsid w:val="003E67C1"/>
    <w:rsid w:val="004061A7"/>
    <w:rsid w:val="0041265E"/>
    <w:rsid w:val="00416330"/>
    <w:rsid w:val="00433513"/>
    <w:rsid w:val="004429B9"/>
    <w:rsid w:val="00442F81"/>
    <w:rsid w:val="00445E94"/>
    <w:rsid w:val="00452714"/>
    <w:rsid w:val="00484E25"/>
    <w:rsid w:val="00487831"/>
    <w:rsid w:val="004A35E4"/>
    <w:rsid w:val="004A68AC"/>
    <w:rsid w:val="004B0CFA"/>
    <w:rsid w:val="00500D37"/>
    <w:rsid w:val="00511E2A"/>
    <w:rsid w:val="00512E5B"/>
    <w:rsid w:val="005321E8"/>
    <w:rsid w:val="0059114F"/>
    <w:rsid w:val="0059314F"/>
    <w:rsid w:val="00594A12"/>
    <w:rsid w:val="005B2BAA"/>
    <w:rsid w:val="005B3E25"/>
    <w:rsid w:val="005B68E2"/>
    <w:rsid w:val="005D51E1"/>
    <w:rsid w:val="005D5D2C"/>
    <w:rsid w:val="005E7C64"/>
    <w:rsid w:val="005F65DC"/>
    <w:rsid w:val="0061149B"/>
    <w:rsid w:val="006227C0"/>
    <w:rsid w:val="0062756D"/>
    <w:rsid w:val="006327CA"/>
    <w:rsid w:val="006328DE"/>
    <w:rsid w:val="006365E2"/>
    <w:rsid w:val="006414FC"/>
    <w:rsid w:val="00641720"/>
    <w:rsid w:val="006546C0"/>
    <w:rsid w:val="00691287"/>
    <w:rsid w:val="006A0A99"/>
    <w:rsid w:val="006B3A9A"/>
    <w:rsid w:val="006B3E73"/>
    <w:rsid w:val="006B4D16"/>
    <w:rsid w:val="006C2D34"/>
    <w:rsid w:val="006E0303"/>
    <w:rsid w:val="006E32A5"/>
    <w:rsid w:val="006F4B1C"/>
    <w:rsid w:val="006F543A"/>
    <w:rsid w:val="00705A7D"/>
    <w:rsid w:val="00761821"/>
    <w:rsid w:val="00776B26"/>
    <w:rsid w:val="0077758D"/>
    <w:rsid w:val="00780160"/>
    <w:rsid w:val="007A547E"/>
    <w:rsid w:val="007B15A8"/>
    <w:rsid w:val="007B2CCE"/>
    <w:rsid w:val="007B4779"/>
    <w:rsid w:val="007B581A"/>
    <w:rsid w:val="007B7067"/>
    <w:rsid w:val="007C3ECD"/>
    <w:rsid w:val="007D0DC6"/>
    <w:rsid w:val="00805BB4"/>
    <w:rsid w:val="00815A93"/>
    <w:rsid w:val="008366BE"/>
    <w:rsid w:val="008374CD"/>
    <w:rsid w:val="00857ECD"/>
    <w:rsid w:val="00870AA9"/>
    <w:rsid w:val="00874D42"/>
    <w:rsid w:val="00880264"/>
    <w:rsid w:val="00892E65"/>
    <w:rsid w:val="008976A7"/>
    <w:rsid w:val="0092581F"/>
    <w:rsid w:val="00942893"/>
    <w:rsid w:val="009814B3"/>
    <w:rsid w:val="00990E36"/>
    <w:rsid w:val="009A72DE"/>
    <w:rsid w:val="009B26E8"/>
    <w:rsid w:val="009E5629"/>
    <w:rsid w:val="009F2827"/>
    <w:rsid w:val="009F3215"/>
    <w:rsid w:val="00A17074"/>
    <w:rsid w:val="00A61908"/>
    <w:rsid w:val="00A72BBE"/>
    <w:rsid w:val="00A760DD"/>
    <w:rsid w:val="00A84387"/>
    <w:rsid w:val="00AA2782"/>
    <w:rsid w:val="00AB1309"/>
    <w:rsid w:val="00B00E59"/>
    <w:rsid w:val="00B1655B"/>
    <w:rsid w:val="00B20FB8"/>
    <w:rsid w:val="00B87D33"/>
    <w:rsid w:val="00B9163C"/>
    <w:rsid w:val="00BA00B6"/>
    <w:rsid w:val="00BA4FF2"/>
    <w:rsid w:val="00BC164A"/>
    <w:rsid w:val="00BC197D"/>
    <w:rsid w:val="00BC7C3F"/>
    <w:rsid w:val="00BD6A7C"/>
    <w:rsid w:val="00C06FD2"/>
    <w:rsid w:val="00C10B22"/>
    <w:rsid w:val="00C206E0"/>
    <w:rsid w:val="00C37DAA"/>
    <w:rsid w:val="00C7559A"/>
    <w:rsid w:val="00CF6220"/>
    <w:rsid w:val="00D17275"/>
    <w:rsid w:val="00D20086"/>
    <w:rsid w:val="00D30EB4"/>
    <w:rsid w:val="00D355B9"/>
    <w:rsid w:val="00DB5CE0"/>
    <w:rsid w:val="00DC4793"/>
    <w:rsid w:val="00E03DBB"/>
    <w:rsid w:val="00E068AD"/>
    <w:rsid w:val="00E130B2"/>
    <w:rsid w:val="00EA05C3"/>
    <w:rsid w:val="00ED1E58"/>
    <w:rsid w:val="00F20EDE"/>
    <w:rsid w:val="00F412B1"/>
    <w:rsid w:val="00F43D19"/>
    <w:rsid w:val="00F63385"/>
    <w:rsid w:val="00F86941"/>
    <w:rsid w:val="00F871B7"/>
    <w:rsid w:val="00F950D6"/>
    <w:rsid w:val="00FB00CA"/>
    <w:rsid w:val="00FE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51210"/>
  <w15:docId w15:val="{5D01F0F8-C072-434E-9E4F-700939AEF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D53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C79BA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D53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C79BA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527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0E7508"/>
    <w:pPr>
      <w:spacing w:after="0" w:line="240" w:lineRule="auto"/>
      <w:contextualSpacing/>
    </w:pPr>
    <w:rPr>
      <w:rFonts w:asciiTheme="majorHAnsi" w:eastAsiaTheme="majorEastAsia" w:hAnsiTheme="majorHAnsi" w:cstheme="majorBidi"/>
      <w:color w:val="1C79BA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E7508"/>
    <w:rPr>
      <w:rFonts w:asciiTheme="majorHAnsi" w:eastAsiaTheme="majorEastAsia" w:hAnsiTheme="majorHAnsi" w:cstheme="majorBidi"/>
      <w:color w:val="1C79BA"/>
      <w:spacing w:val="-10"/>
      <w:kern w:val="28"/>
      <w:sz w:val="56"/>
      <w:szCs w:val="56"/>
    </w:rPr>
  </w:style>
  <w:style w:type="character" w:styleId="Platshllartext">
    <w:name w:val="Placeholder Text"/>
    <w:basedOn w:val="Standardstycketeckensnitt"/>
    <w:uiPriority w:val="99"/>
    <w:semiHidden/>
    <w:rsid w:val="002D53EE"/>
    <w:rPr>
      <w:color w:val="808080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E7508"/>
    <w:pPr>
      <w:numPr>
        <w:ilvl w:val="1"/>
      </w:numPr>
    </w:pPr>
    <w:rPr>
      <w:rFonts w:eastAsiaTheme="minorEastAsia"/>
      <w:color w:val="1C79BA"/>
      <w:spacing w:val="15"/>
      <w:sz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E7508"/>
    <w:rPr>
      <w:rFonts w:eastAsiaTheme="minorEastAsia"/>
      <w:color w:val="1C79BA"/>
      <w:spacing w:val="15"/>
      <w:sz w:val="28"/>
    </w:rPr>
  </w:style>
  <w:style w:type="paragraph" w:styleId="Sidhuvud">
    <w:name w:val="header"/>
    <w:basedOn w:val="Normal"/>
    <w:link w:val="SidhuvudChar"/>
    <w:uiPriority w:val="99"/>
    <w:unhideWhenUsed/>
    <w:rsid w:val="002D5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D53EE"/>
  </w:style>
  <w:style w:type="paragraph" w:styleId="Sidfot">
    <w:name w:val="footer"/>
    <w:basedOn w:val="Normal"/>
    <w:link w:val="SidfotChar"/>
    <w:uiPriority w:val="99"/>
    <w:unhideWhenUsed/>
    <w:rsid w:val="002D5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D53EE"/>
  </w:style>
  <w:style w:type="character" w:customStyle="1" w:styleId="Rubrik1Char">
    <w:name w:val="Rubrik 1 Char"/>
    <w:basedOn w:val="Standardstycketeckensnitt"/>
    <w:link w:val="Rubrik1"/>
    <w:uiPriority w:val="9"/>
    <w:rsid w:val="002D53EE"/>
    <w:rPr>
      <w:rFonts w:asciiTheme="majorHAnsi" w:eastAsiaTheme="majorEastAsia" w:hAnsiTheme="majorHAnsi" w:cstheme="majorBidi"/>
      <w:color w:val="1C79BA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2D53EE"/>
    <w:rPr>
      <w:rFonts w:asciiTheme="majorHAnsi" w:eastAsiaTheme="majorEastAsia" w:hAnsiTheme="majorHAnsi" w:cstheme="majorBidi"/>
      <w:color w:val="1C79BA"/>
      <w:sz w:val="26"/>
      <w:szCs w:val="26"/>
    </w:rPr>
  </w:style>
  <w:style w:type="character" w:styleId="Starkbetoning">
    <w:name w:val="Intense Emphasis"/>
    <w:basedOn w:val="Standardstycketeckensnitt"/>
    <w:uiPriority w:val="21"/>
    <w:qFormat/>
    <w:rsid w:val="002D53EE"/>
    <w:rPr>
      <w:i/>
      <w:iCs/>
      <w:color w:val="1C79BA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D53E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1C79BA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D53EE"/>
    <w:rPr>
      <w:i/>
      <w:iCs/>
      <w:color w:val="1C79BA"/>
    </w:rPr>
  </w:style>
  <w:style w:type="character" w:styleId="Starkreferens">
    <w:name w:val="Intense Reference"/>
    <w:basedOn w:val="Standardstycketeckensnitt"/>
    <w:uiPriority w:val="32"/>
    <w:qFormat/>
    <w:rsid w:val="002D53EE"/>
    <w:rPr>
      <w:b/>
      <w:bCs/>
      <w:smallCaps/>
      <w:color w:val="1C79BA"/>
      <w:spacing w:val="5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2D53EE"/>
    <w:pPr>
      <w:outlineLvl w:val="9"/>
    </w:pPr>
    <w:rPr>
      <w:color w:val="2E74B5" w:themeColor="accent1" w:themeShade="BF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2D53EE"/>
    <w:pPr>
      <w:spacing w:after="100"/>
    </w:pPr>
  </w:style>
  <w:style w:type="character" w:styleId="Hyperlnk">
    <w:name w:val="Hyperlink"/>
    <w:basedOn w:val="Standardstycketeckensnitt"/>
    <w:uiPriority w:val="99"/>
    <w:unhideWhenUsed/>
    <w:rsid w:val="002D53EE"/>
    <w:rPr>
      <w:color w:val="0563C1" w:themeColor="hyperlink"/>
      <w:u w:val="single"/>
    </w:rPr>
  </w:style>
  <w:style w:type="table" w:styleId="Tabellrutnt">
    <w:name w:val="Table Grid"/>
    <w:basedOn w:val="Normaltabell"/>
    <w:uiPriority w:val="59"/>
    <w:rsid w:val="00CF6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511E2A"/>
    <w:pPr>
      <w:spacing w:after="200" w:line="276" w:lineRule="auto"/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A17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17074"/>
    <w:rPr>
      <w:rFonts w:ascii="Tahoma" w:hAnsi="Tahoma" w:cs="Tahoma"/>
      <w:sz w:val="16"/>
      <w:szCs w:val="16"/>
    </w:rPr>
  </w:style>
  <w:style w:type="character" w:customStyle="1" w:styleId="Rubrik3Char">
    <w:name w:val="Rubrik 3 Char"/>
    <w:basedOn w:val="Standardstycketeckensnitt"/>
    <w:link w:val="Rubrik3"/>
    <w:uiPriority w:val="9"/>
    <w:rsid w:val="0045271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tark">
    <w:name w:val="Strong"/>
    <w:basedOn w:val="Standardstycketeckensnitt"/>
    <w:uiPriority w:val="22"/>
    <w:qFormat/>
    <w:rsid w:val="00892E65"/>
    <w:rPr>
      <w:b/>
      <w:bCs/>
    </w:rPr>
  </w:style>
  <w:style w:type="character" w:customStyle="1" w:styleId="apple-converted-space">
    <w:name w:val="apple-converted-space"/>
    <w:basedOn w:val="Standardstycketeckensnitt"/>
    <w:rsid w:val="00892E65"/>
  </w:style>
  <w:style w:type="paragraph" w:styleId="Ingetavstnd">
    <w:name w:val="No Spacing"/>
    <w:uiPriority w:val="1"/>
    <w:qFormat/>
    <w:rsid w:val="008802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9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66114568\AppData\Local\Microsoft\Windows\Temporary%20Internet%20Files\Content.Outlook\PIK243FF\Njurunda%20sims&#228;llska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ACDAC0370314B6CBB3B20BCDFE1582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8A3601C-53DF-4D27-9C8B-0A343901A0D7}"/>
      </w:docPartPr>
      <w:docPartBody>
        <w:p w:rsidR="005110FF" w:rsidRDefault="00925B65">
          <w:pPr>
            <w:pStyle w:val="AACDAC0370314B6CBB3B20BCDFE15823"/>
          </w:pPr>
          <w:r>
            <w:rPr>
              <w:rStyle w:val="Platshllartext"/>
            </w:rPr>
            <w:t>A</w:t>
          </w:r>
          <w:r w:rsidRPr="00F34498">
            <w:rPr>
              <w:rStyle w:val="Platshllartext"/>
            </w:rPr>
            <w:t xml:space="preserve">nge </w:t>
          </w:r>
          <w:r>
            <w:rPr>
              <w:rStyle w:val="Platshllartext"/>
            </w:rPr>
            <w:t>dokumentrubrik</w:t>
          </w:r>
          <w:r w:rsidRPr="00F34498">
            <w:rPr>
              <w:rStyle w:val="Platshlla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5B65"/>
    <w:rsid w:val="00000E39"/>
    <w:rsid w:val="00164D3B"/>
    <w:rsid w:val="002450B6"/>
    <w:rsid w:val="002D7C4F"/>
    <w:rsid w:val="00333BBB"/>
    <w:rsid w:val="00374791"/>
    <w:rsid w:val="00384C4A"/>
    <w:rsid w:val="003D2279"/>
    <w:rsid w:val="00441792"/>
    <w:rsid w:val="005067B1"/>
    <w:rsid w:val="005110FF"/>
    <w:rsid w:val="007117B6"/>
    <w:rsid w:val="00734FCB"/>
    <w:rsid w:val="007F273A"/>
    <w:rsid w:val="0082072E"/>
    <w:rsid w:val="0087692F"/>
    <w:rsid w:val="008E7CFE"/>
    <w:rsid w:val="00925B65"/>
    <w:rsid w:val="009459B3"/>
    <w:rsid w:val="00956C2C"/>
    <w:rsid w:val="009958ED"/>
    <w:rsid w:val="009F5FEB"/>
    <w:rsid w:val="00B34040"/>
    <w:rsid w:val="00B45C1B"/>
    <w:rsid w:val="00C8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AACDAC0370314B6CBB3B20BCDFE15823">
    <w:name w:val="AACDAC0370314B6CBB3B20BCDFE158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D6D28-7DFC-478E-A02F-3F0CFD460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Njurunda simsällskap</Template>
  <TotalTime>0</TotalTime>
  <Pages>2</Pages>
  <Words>124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Tjernström Jan (4004)</dc:creator>
  <cp:lastModifiedBy>Janne Tjernström</cp:lastModifiedBy>
  <cp:revision>2</cp:revision>
  <cp:lastPrinted>2016-09-22T05:19:00Z</cp:lastPrinted>
  <dcterms:created xsi:type="dcterms:W3CDTF">2019-01-09T18:54:00Z</dcterms:created>
  <dcterms:modified xsi:type="dcterms:W3CDTF">2019-01-09T18:54:00Z</dcterms:modified>
</cp:coreProperties>
</file>