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2CCE" w:rsidRDefault="007B2CCE"/>
    <w:p w:rsidR="002D53EE" w:rsidRDefault="002D53EE"/>
    <w:p w:rsidR="002D53EE" w:rsidRDefault="000E7508">
      <w:r>
        <w:rPr>
          <w:noProof/>
          <w:lang w:eastAsia="sv-SE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E0EFED1" wp14:editId="005277FD">
                <wp:simplePos x="0" y="0"/>
                <wp:positionH relativeFrom="margin">
                  <wp:posOffset>0</wp:posOffset>
                </wp:positionH>
                <wp:positionV relativeFrom="paragraph">
                  <wp:posOffset>272348</wp:posOffset>
                </wp:positionV>
                <wp:extent cx="5630545" cy="1404620"/>
                <wp:effectExtent l="0" t="0" r="8255" b="0"/>
                <wp:wrapSquare wrapText="bothSides"/>
                <wp:docPr id="21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054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id w:val="-570344718"/>
                              <w:placeholder>
                                <w:docPart w:val="CB988942C8BE47778F01130DFE949A64"/>
                              </w:placeholder>
                            </w:sdtPr>
                            <w:sdtEndPr/>
                            <w:sdtContent>
                              <w:p w:rsidR="002D53EE" w:rsidRPr="000E7508" w:rsidRDefault="00BC4C5B" w:rsidP="000E7508">
                                <w:pPr>
                                  <w:pStyle w:val="Rubrik"/>
                                </w:pPr>
                                <w:r>
                                  <w:t>Simtävling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E0EFED1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margin-left:0;margin-top:21.45pt;width:443.3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" stroked="f">
                <v:textbox style="mso-fit-shape-to-text:t">
                  <w:txbxContent>
                    <w:sdt>
                      <w:sdtPr>
                        <w:id w:val="-570344718"/>
                        <w:placeholder>
                          <w:docPart w:val="CB988942C8BE47778F01130DFE949A64"/>
                        </w:placeholder>
                      </w:sdtPr>
                      <w:sdtEndPr/>
                      <w:sdtContent>
                        <w:p w:rsidR="002D53EE" w:rsidRPr="000E7508" w:rsidRDefault="00BC4C5B" w:rsidP="000E7508">
                          <w:pPr>
                            <w:pStyle w:val="Rubrik"/>
                          </w:pPr>
                          <w:r>
                            <w:t>Simtävling</w:t>
                          </w:r>
                        </w:p>
                      </w:sdtContent>
                    </w:sdt>
                  </w:txbxContent>
                </v:textbox>
                <w10:wrap type="square" anchorx="margin"/>
              </v:shape>
            </w:pict>
          </mc:Fallback>
        </mc:AlternateContent>
      </w:r>
    </w:p>
    <w:p w:rsidR="002D53EE" w:rsidRDefault="000E7508">
      <w:r>
        <w:rPr>
          <w:noProof/>
          <w:lang w:eastAsia="sv-SE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5F95BC3D" wp14:editId="0E636786">
                <wp:simplePos x="0" y="0"/>
                <wp:positionH relativeFrom="column">
                  <wp:posOffset>57785</wp:posOffset>
                </wp:positionH>
                <wp:positionV relativeFrom="paragraph">
                  <wp:posOffset>581025</wp:posOffset>
                </wp:positionV>
                <wp:extent cx="5200650" cy="1404620"/>
                <wp:effectExtent l="0" t="0" r="0" b="1905"/>
                <wp:wrapSquare wrapText="bothSides"/>
                <wp:docPr id="2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00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id w:val="-1526702511"/>
                            </w:sdtPr>
                            <w:sdtEndPr/>
                            <w:sdtContent>
                              <w:p w:rsidR="002D53EE" w:rsidRPr="000E7508" w:rsidRDefault="00BC4C5B" w:rsidP="000E7508">
                                <w:pPr>
                                  <w:pStyle w:val="Underrubrik"/>
                                </w:pPr>
                                <w:r>
                                  <w:t xml:space="preserve">Handbok </w:t>
                                </w:r>
                                <w:r w:rsidR="00EC029C">
                                  <w:t>–</w:t>
                                </w:r>
                                <w:r>
                                  <w:t xml:space="preserve"> </w:t>
                                </w:r>
                                <w:r w:rsidR="00EC029C">
                                  <w:t>Frukost, lunch och middag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F95BC3D" id="_x0000_s1027" type="#_x0000_t202" style="position:absolute;margin-left:4.55pt;margin-top:45.75pt;width:409.5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" stroked="f">
                <v:textbox style="mso-fit-shape-to-text:t">
                  <w:txbxContent>
                    <w:sdt>
                      <w:sdtPr>
                        <w:id w:val="-1526702511"/>
                      </w:sdtPr>
                      <w:sdtEndPr/>
                      <w:sdtContent>
                        <w:p w:rsidR="002D53EE" w:rsidRPr="000E7508" w:rsidRDefault="00BC4C5B" w:rsidP="000E7508">
                          <w:pPr>
                            <w:pStyle w:val="Underrubrik"/>
                          </w:pPr>
                          <w:r>
                            <w:t xml:space="preserve">Handbok </w:t>
                          </w:r>
                          <w:r w:rsidR="00EC029C">
                            <w:t>–</w:t>
                          </w:r>
                          <w:r>
                            <w:t xml:space="preserve"> </w:t>
                          </w:r>
                          <w:r w:rsidR="00EC029C">
                            <w:t>Frukost, lunch och middag</w:t>
                          </w:r>
                        </w:p>
                      </w:sdtContent>
                    </w:sdt>
                  </w:txbxContent>
                </v:textbox>
                <w10:wrap type="square"/>
              </v:shape>
            </w:pict>
          </mc:Fallback>
        </mc:AlternateContent>
      </w:r>
    </w:p>
    <w:p w:rsidR="002D53EE" w:rsidRDefault="002D53EE"/>
    <w:p w:rsidR="002D53EE" w:rsidRDefault="000F58F8">
      <w:r>
        <w:rPr>
          <w:noProof/>
          <w:lang w:eastAsia="sv-SE"/>
        </w:rPr>
        <w:drawing>
          <wp:anchor distT="0" distB="0" distL="114300" distR="114300" simplePos="0" relativeHeight="251658240" behindDoc="1" locked="1" layoutInCell="1" allowOverlap="1" wp14:anchorId="324B483D" wp14:editId="0D1F1AEA">
            <wp:simplePos x="0" y="0"/>
            <wp:positionH relativeFrom="page">
              <wp:align>left</wp:align>
            </wp:positionH>
            <wp:positionV relativeFrom="page">
              <wp:posOffset>3456305</wp:posOffset>
            </wp:positionV>
            <wp:extent cx="7624800" cy="7624800"/>
            <wp:effectExtent l="0" t="0" r="0" b="0"/>
            <wp:wrapNone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Vatten2 - Test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4800" cy="7624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53EE">
        <w:br w:type="page"/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158009512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0E7508" w:rsidRDefault="000E7508">
          <w:pPr>
            <w:pStyle w:val="Innehllsfrteckningsrubrik"/>
          </w:pPr>
          <w:r>
            <w:t>Innehållsförteckning</w:t>
          </w:r>
        </w:p>
        <w:bookmarkStart w:id="0" w:name="_GoBack"/>
        <w:bookmarkEnd w:id="0"/>
        <w:p w:rsidR="007C5759" w:rsidRDefault="000E7508">
          <w:pPr>
            <w:pStyle w:val="Innehll1"/>
            <w:tabs>
              <w:tab w:val="right" w:leader="dot" w:pos="9062"/>
            </w:tabs>
            <w:rPr>
              <w:rFonts w:eastAsiaTheme="minorEastAsia"/>
              <w:noProof/>
              <w:lang w:eastAsia="sv-SE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72848366" w:history="1">
            <w:r w:rsidR="007C5759" w:rsidRPr="00505DC4">
              <w:rPr>
                <w:rStyle w:val="Hyperlnk"/>
                <w:noProof/>
              </w:rPr>
              <w:t>Arbetsbeskrivning – Folkets hus</w:t>
            </w:r>
            <w:r w:rsidR="007C5759">
              <w:rPr>
                <w:noProof/>
                <w:webHidden/>
              </w:rPr>
              <w:tab/>
            </w:r>
            <w:r w:rsidR="007C5759">
              <w:rPr>
                <w:noProof/>
                <w:webHidden/>
              </w:rPr>
              <w:fldChar w:fldCharType="begin"/>
            </w:r>
            <w:r w:rsidR="007C5759">
              <w:rPr>
                <w:noProof/>
                <w:webHidden/>
              </w:rPr>
              <w:instrText xml:space="preserve"> PAGEREF _Toc472848366 \h </w:instrText>
            </w:r>
            <w:r w:rsidR="007C5759">
              <w:rPr>
                <w:noProof/>
                <w:webHidden/>
              </w:rPr>
            </w:r>
            <w:r w:rsidR="007C5759">
              <w:rPr>
                <w:noProof/>
                <w:webHidden/>
              </w:rPr>
              <w:fldChar w:fldCharType="separate"/>
            </w:r>
            <w:r w:rsidR="007C5759">
              <w:rPr>
                <w:noProof/>
                <w:webHidden/>
              </w:rPr>
              <w:t>3</w:t>
            </w:r>
            <w:r w:rsidR="007C5759">
              <w:rPr>
                <w:noProof/>
                <w:webHidden/>
              </w:rPr>
              <w:fldChar w:fldCharType="end"/>
            </w:r>
          </w:hyperlink>
        </w:p>
        <w:p w:rsidR="007C5759" w:rsidRDefault="007C5759">
          <w:pPr>
            <w:pStyle w:val="Innehll2"/>
            <w:tabs>
              <w:tab w:val="right" w:leader="dot" w:pos="9062"/>
            </w:tabs>
            <w:rPr>
              <w:rFonts w:eastAsiaTheme="minorEastAsia"/>
              <w:noProof/>
              <w:lang w:eastAsia="sv-SE"/>
            </w:rPr>
          </w:pPr>
          <w:hyperlink w:anchor="_Toc472848367" w:history="1">
            <w:r w:rsidRPr="00505DC4">
              <w:rPr>
                <w:rStyle w:val="Hyperlnk"/>
                <w:noProof/>
              </w:rPr>
              <w:t>Vilka äter på Folkets hus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_Toc472848367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C5759" w:rsidRDefault="007C5759">
          <w:pPr>
            <w:pStyle w:val="Innehll2"/>
            <w:tabs>
              <w:tab w:val="right" w:leader="dot" w:pos="9062"/>
            </w:tabs>
            <w:rPr>
              <w:rFonts w:eastAsiaTheme="minorEastAsia"/>
              <w:noProof/>
              <w:lang w:eastAsia="sv-SE"/>
            </w:rPr>
          </w:pPr>
          <w:hyperlink w:anchor="_Toc472848368" w:history="1">
            <w:r w:rsidRPr="00505DC4">
              <w:rPr>
                <w:rStyle w:val="Hyperlnk"/>
                <w:noProof/>
              </w:rPr>
              <w:t>Allmänt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_Toc472848368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C5759" w:rsidRDefault="007C5759">
          <w:pPr>
            <w:pStyle w:val="Innehll1"/>
            <w:tabs>
              <w:tab w:val="right" w:leader="dot" w:pos="9062"/>
            </w:tabs>
            <w:rPr>
              <w:rFonts w:eastAsiaTheme="minorEastAsia"/>
              <w:noProof/>
              <w:lang w:eastAsia="sv-SE"/>
            </w:rPr>
          </w:pPr>
          <w:hyperlink w:anchor="_Toc472848369" w:history="1">
            <w:r w:rsidRPr="00505DC4">
              <w:rPr>
                <w:rStyle w:val="Hyperlnk"/>
                <w:rFonts w:asciiTheme="majorHAnsi" w:eastAsiaTheme="majorEastAsia" w:hAnsiTheme="majorHAnsi" w:cstheme="majorBidi"/>
                <w:noProof/>
              </w:rPr>
              <w:t>Arbetsbeskrivning – Middag, Folkets hus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_Toc472848369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C5759" w:rsidRDefault="007C5759">
          <w:pPr>
            <w:pStyle w:val="Innehll2"/>
            <w:tabs>
              <w:tab w:val="left" w:pos="1100"/>
              <w:tab w:val="right" w:leader="dot" w:pos="9062"/>
            </w:tabs>
            <w:rPr>
              <w:rFonts w:eastAsiaTheme="minorEastAsia"/>
              <w:noProof/>
              <w:lang w:eastAsia="sv-SE"/>
            </w:rPr>
          </w:pPr>
          <w:hyperlink w:anchor="_Toc472848370" w:history="1">
            <w:r w:rsidRPr="00505DC4">
              <w:rPr>
                <w:rStyle w:val="Hyperlnk"/>
                <w:rFonts w:asciiTheme="majorHAnsi" w:eastAsiaTheme="majorEastAsia" w:hAnsiTheme="majorHAnsi" w:cstheme="majorBidi"/>
                <w:noProof/>
              </w:rPr>
              <w:t xml:space="preserve">Lördag </w:t>
            </w:r>
            <w:r>
              <w:rPr>
                <w:rFonts w:eastAsiaTheme="minorEastAsia"/>
                <w:noProof/>
                <w:lang w:eastAsia="sv-SE"/>
              </w:rPr>
              <w:tab/>
            </w:r>
            <w:r w:rsidRPr="00505DC4">
              <w:rPr>
                <w:rStyle w:val="Hyperlnk"/>
                <w:rFonts w:asciiTheme="majorHAnsi" w:eastAsiaTheme="majorEastAsia" w:hAnsiTheme="majorHAnsi" w:cstheme="majorBidi"/>
                <w:noProof/>
              </w:rPr>
              <w:t>kl. 16:30 – 19:00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_Toc472848370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C5759" w:rsidRDefault="007C5759">
          <w:pPr>
            <w:pStyle w:val="Innehll1"/>
            <w:tabs>
              <w:tab w:val="right" w:leader="dot" w:pos="9062"/>
            </w:tabs>
            <w:rPr>
              <w:rFonts w:eastAsiaTheme="minorEastAsia"/>
              <w:noProof/>
              <w:lang w:eastAsia="sv-SE"/>
            </w:rPr>
          </w:pPr>
          <w:hyperlink w:anchor="_Toc472848371" w:history="1">
            <w:r w:rsidRPr="00505DC4">
              <w:rPr>
                <w:rStyle w:val="Hyperlnk"/>
                <w:rFonts w:asciiTheme="majorHAnsi" w:eastAsiaTheme="majorEastAsia" w:hAnsiTheme="majorHAnsi" w:cstheme="majorBidi"/>
                <w:noProof/>
              </w:rPr>
              <w:t>Arbetsbeskrivning – Frukost, Njurundahallen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_Toc472848371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C5759" w:rsidRDefault="007C5759">
          <w:pPr>
            <w:pStyle w:val="Innehll2"/>
            <w:tabs>
              <w:tab w:val="left" w:pos="1100"/>
              <w:tab w:val="right" w:leader="dot" w:pos="9062"/>
            </w:tabs>
            <w:rPr>
              <w:rFonts w:eastAsiaTheme="minorEastAsia"/>
              <w:noProof/>
              <w:lang w:eastAsia="sv-SE"/>
            </w:rPr>
          </w:pPr>
          <w:hyperlink w:anchor="_Toc472848372" w:history="1">
            <w:r w:rsidRPr="00505DC4">
              <w:rPr>
                <w:rStyle w:val="Hyperlnk"/>
                <w:rFonts w:asciiTheme="majorHAnsi" w:eastAsiaTheme="majorEastAsia" w:hAnsiTheme="majorHAnsi" w:cstheme="majorBidi"/>
                <w:noProof/>
              </w:rPr>
              <w:t>Söndag</w:t>
            </w:r>
            <w:r>
              <w:rPr>
                <w:rFonts w:eastAsiaTheme="minorEastAsia"/>
                <w:noProof/>
                <w:lang w:eastAsia="sv-SE"/>
              </w:rPr>
              <w:tab/>
            </w:r>
            <w:r w:rsidRPr="00505DC4">
              <w:rPr>
                <w:rStyle w:val="Hyperlnk"/>
                <w:rFonts w:asciiTheme="majorHAnsi" w:eastAsiaTheme="majorEastAsia" w:hAnsiTheme="majorHAnsi" w:cstheme="majorBidi"/>
                <w:noProof/>
              </w:rPr>
              <w:t>06:00 – 08:00, 2 Personer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_Toc472848372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C5759" w:rsidRDefault="007C5759">
          <w:pPr>
            <w:pStyle w:val="Innehll1"/>
            <w:tabs>
              <w:tab w:val="right" w:leader="dot" w:pos="9062"/>
            </w:tabs>
            <w:rPr>
              <w:rFonts w:eastAsiaTheme="minorEastAsia"/>
              <w:noProof/>
              <w:lang w:eastAsia="sv-SE"/>
            </w:rPr>
          </w:pPr>
          <w:hyperlink w:anchor="_Toc472848373" w:history="1">
            <w:r w:rsidRPr="00505DC4">
              <w:rPr>
                <w:rStyle w:val="Hyperlnk"/>
                <w:rFonts w:asciiTheme="majorHAnsi" w:eastAsiaTheme="majorEastAsia" w:hAnsiTheme="majorHAnsi" w:cstheme="majorBidi"/>
                <w:noProof/>
              </w:rPr>
              <w:t>Arbetsbeskrivning – Lunch, Njurundahallen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_Toc472848373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C5759" w:rsidRDefault="007C5759">
          <w:pPr>
            <w:pStyle w:val="Innehll2"/>
            <w:tabs>
              <w:tab w:val="left" w:pos="1100"/>
              <w:tab w:val="right" w:leader="dot" w:pos="9062"/>
            </w:tabs>
            <w:rPr>
              <w:rFonts w:eastAsiaTheme="minorEastAsia"/>
              <w:noProof/>
              <w:lang w:eastAsia="sv-SE"/>
            </w:rPr>
          </w:pPr>
          <w:hyperlink w:anchor="_Toc472848374" w:history="1">
            <w:r w:rsidRPr="00505DC4">
              <w:rPr>
                <w:rStyle w:val="Hyperlnk"/>
                <w:rFonts w:asciiTheme="majorHAnsi" w:eastAsiaTheme="majorEastAsia" w:hAnsiTheme="majorHAnsi" w:cstheme="majorBidi"/>
                <w:noProof/>
              </w:rPr>
              <w:t>Söndag</w:t>
            </w:r>
            <w:r>
              <w:rPr>
                <w:rFonts w:eastAsiaTheme="minorEastAsia"/>
                <w:noProof/>
                <w:lang w:eastAsia="sv-SE"/>
              </w:rPr>
              <w:tab/>
            </w:r>
            <w:r w:rsidRPr="00505DC4">
              <w:rPr>
                <w:rStyle w:val="Hyperlnk"/>
                <w:rFonts w:asciiTheme="majorHAnsi" w:eastAsiaTheme="majorEastAsia" w:hAnsiTheme="majorHAnsi" w:cstheme="majorBidi"/>
                <w:noProof/>
              </w:rPr>
              <w:t>10:30 – 14:00, 2 Personer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_Toc472848374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E7508" w:rsidRDefault="000E7508">
          <w:r>
            <w:rPr>
              <w:b/>
              <w:bCs/>
            </w:rPr>
            <w:fldChar w:fldCharType="end"/>
          </w:r>
        </w:p>
      </w:sdtContent>
    </w:sdt>
    <w:p w:rsidR="00445E94" w:rsidRDefault="00445E94"/>
    <w:p w:rsidR="002D53EE" w:rsidRDefault="002D53EE">
      <w:r>
        <w:br w:type="page"/>
      </w:r>
    </w:p>
    <w:p w:rsidR="00EC4A48" w:rsidRDefault="00EC4A48" w:rsidP="00EC4A48">
      <w:r>
        <w:lastRenderedPageBreak/>
        <w:t xml:space="preserve">Dokumentet beskriver de aktiviteter som ska göras inom område </w:t>
      </w:r>
      <w:r>
        <w:t>middag, frukost och lunch</w:t>
      </w:r>
      <w:r>
        <w:t xml:space="preserve">. Området hålls ihop och koordineras av en samordnare. Det är samordnaren som fördelar arbetet i den grupp av föräldrar som hjälper till. </w:t>
      </w:r>
    </w:p>
    <w:p w:rsidR="0074513C" w:rsidRDefault="0074513C" w:rsidP="0074513C">
      <w:pPr>
        <w:pStyle w:val="Rubrik1"/>
      </w:pPr>
      <w:bookmarkStart w:id="1" w:name="_Toc472848366"/>
      <w:r>
        <w:t>Arbetsbeskrivning – Folkets hus</w:t>
      </w:r>
      <w:bookmarkEnd w:id="1"/>
    </w:p>
    <w:p w:rsidR="00EC4A48" w:rsidRDefault="0074513C" w:rsidP="0074513C">
      <w:r>
        <w:t>Lördag:</w:t>
      </w:r>
      <w:r>
        <w:tab/>
        <w:t>Middag, 16:30 – 19:00, Folkets h</w:t>
      </w:r>
      <w:r w:rsidR="00EC4A48">
        <w:t>us</w:t>
      </w:r>
      <w:r w:rsidR="00EC4A48">
        <w:tab/>
        <w:t>2</w:t>
      </w:r>
      <w:r>
        <w:t xml:space="preserve"> personer</w:t>
      </w:r>
    </w:p>
    <w:p w:rsidR="00EC4A48" w:rsidRDefault="0074513C" w:rsidP="0074513C">
      <w:r>
        <w:t>Söndag:</w:t>
      </w:r>
      <w:r>
        <w:tab/>
      </w:r>
      <w:r w:rsidR="00EC4A48">
        <w:t>Frukost, 06:00 – 08:00, Folkets hus</w:t>
      </w:r>
      <w:r w:rsidR="00EC4A48">
        <w:tab/>
        <w:t>2 personer</w:t>
      </w:r>
    </w:p>
    <w:p w:rsidR="0074513C" w:rsidRPr="0074513C" w:rsidRDefault="00EC4A48" w:rsidP="00EC4A48">
      <w:r>
        <w:t xml:space="preserve">Söndag: </w:t>
      </w:r>
      <w:r>
        <w:tab/>
      </w:r>
      <w:r w:rsidR="0074513C">
        <w:t>Lun</w:t>
      </w:r>
      <w:r>
        <w:t>ch, 10:30 – 14:00, Folkets hus</w:t>
      </w:r>
      <w:r>
        <w:tab/>
        <w:t>2</w:t>
      </w:r>
      <w:r w:rsidR="0074513C">
        <w:t xml:space="preserve"> personer</w:t>
      </w:r>
    </w:p>
    <w:p w:rsidR="0074513C" w:rsidRDefault="0074513C" w:rsidP="0074513C">
      <w:pPr>
        <w:pStyle w:val="Rubrik2"/>
      </w:pPr>
      <w:bookmarkStart w:id="2" w:name="_Toc472848367"/>
      <w:r>
        <w:t>Vilka äter på Folkets hus</w:t>
      </w:r>
      <w:bookmarkEnd w:id="2"/>
    </w:p>
    <w:p w:rsidR="0074513C" w:rsidRDefault="0074513C" w:rsidP="0074513C">
      <w:pPr>
        <w:pStyle w:val="Liststycke"/>
        <w:numPr>
          <w:ilvl w:val="0"/>
          <w:numId w:val="1"/>
        </w:numPr>
      </w:pPr>
      <w:r>
        <w:t>De klubbar som beställt måltider i samband med tävlingen.</w:t>
      </w:r>
      <w:r w:rsidR="00EC4A48">
        <w:t xml:space="preserve"> </w:t>
      </w:r>
      <w:r>
        <w:t>Både övernattande och andra.</w:t>
      </w:r>
    </w:p>
    <w:p w:rsidR="0074513C" w:rsidRDefault="0074513C" w:rsidP="0074513C">
      <w:pPr>
        <w:pStyle w:val="Liststycke"/>
        <w:numPr>
          <w:ilvl w:val="0"/>
          <w:numId w:val="1"/>
        </w:numPr>
      </w:pPr>
      <w:r>
        <w:t xml:space="preserve">Alla funktionärer </w:t>
      </w:r>
      <w:r w:rsidR="00EC4A48">
        <w:t>som står båda passen per dag erbjuds lunchbiljett</w:t>
      </w:r>
    </w:p>
    <w:p w:rsidR="0074513C" w:rsidRDefault="00EC4A48" w:rsidP="0074513C">
      <w:pPr>
        <w:pStyle w:val="Liststycke"/>
        <w:numPr>
          <w:ilvl w:val="0"/>
          <w:numId w:val="1"/>
        </w:numPr>
      </w:pPr>
      <w:r>
        <w:t>(</w:t>
      </w:r>
      <w:r w:rsidR="0074513C">
        <w:t>Våra egna simmare till en kostnad av 50 kr betalas kontant på plats. Förbokas senast den xx/xx till info@njurundasim.nu</w:t>
      </w:r>
      <w:r>
        <w:t>)</w:t>
      </w:r>
    </w:p>
    <w:p w:rsidR="0074513C" w:rsidRDefault="0074513C" w:rsidP="0074513C">
      <w:pPr>
        <w:pStyle w:val="Rubrik2"/>
      </w:pPr>
      <w:bookmarkStart w:id="3" w:name="_Toc472848368"/>
      <w:r>
        <w:t>Allmänt</w:t>
      </w:r>
      <w:bookmarkEnd w:id="3"/>
    </w:p>
    <w:p w:rsidR="0074513C" w:rsidRDefault="0074513C" w:rsidP="0074513C">
      <w:pPr>
        <w:pStyle w:val="Liststycke"/>
        <w:numPr>
          <w:ilvl w:val="0"/>
          <w:numId w:val="2"/>
        </w:numPr>
      </w:pPr>
      <w:r>
        <w:t xml:space="preserve">Maten till lunch och middag är catering från </w:t>
      </w:r>
      <w:proofErr w:type="spellStart"/>
      <w:r w:rsidR="00EC4A48">
        <w:t>Flavours</w:t>
      </w:r>
      <w:proofErr w:type="spellEnd"/>
      <w:r>
        <w:t xml:space="preserve"> och finns färdig att servera från kantiner (även specialkost).</w:t>
      </w:r>
    </w:p>
    <w:p w:rsidR="0074513C" w:rsidRDefault="0074513C" w:rsidP="0074513C">
      <w:pPr>
        <w:pStyle w:val="Liststycke"/>
        <w:numPr>
          <w:ilvl w:val="0"/>
          <w:numId w:val="2"/>
        </w:numPr>
      </w:pPr>
      <w:r>
        <w:t>Ställ fram en liten korg för matbiljetter.</w:t>
      </w:r>
    </w:p>
    <w:p w:rsidR="0074513C" w:rsidRDefault="0074513C" w:rsidP="0074513C">
      <w:pPr>
        <w:pStyle w:val="Liststycke"/>
        <w:numPr>
          <w:ilvl w:val="0"/>
          <w:numId w:val="2"/>
        </w:numPr>
      </w:pPr>
      <w:r>
        <w:t>Maten äts på papperstallrikar och med plastbestick.</w:t>
      </w:r>
    </w:p>
    <w:p w:rsidR="0074513C" w:rsidRDefault="0074513C" w:rsidP="0074513C">
      <w:pPr>
        <w:pStyle w:val="Liststycke"/>
        <w:numPr>
          <w:ilvl w:val="0"/>
          <w:numId w:val="2"/>
        </w:numPr>
      </w:pPr>
      <w:r>
        <w:t>Sortera soporna (matrester, plast, plåt, kartong).</w:t>
      </w:r>
    </w:p>
    <w:p w:rsidR="00EF5586" w:rsidRDefault="00EF5586">
      <w:pPr>
        <w:rPr>
          <w:rFonts w:asciiTheme="majorHAnsi" w:eastAsiaTheme="majorEastAsia" w:hAnsiTheme="majorHAnsi" w:cstheme="majorBidi"/>
          <w:color w:val="1C79BA"/>
          <w:sz w:val="32"/>
          <w:szCs w:val="32"/>
        </w:rPr>
      </w:pPr>
      <w:bookmarkStart w:id="4" w:name="_Toc460189542"/>
      <w:r>
        <w:rPr>
          <w:rFonts w:asciiTheme="majorHAnsi" w:eastAsiaTheme="majorEastAsia" w:hAnsiTheme="majorHAnsi" w:cstheme="majorBidi"/>
          <w:color w:val="1C79BA"/>
          <w:sz w:val="32"/>
          <w:szCs w:val="32"/>
        </w:rPr>
        <w:br w:type="page"/>
      </w:r>
    </w:p>
    <w:p w:rsidR="00EC4A48" w:rsidRPr="00D76C7A" w:rsidRDefault="00EC4A48" w:rsidP="00EC4A48">
      <w:pPr>
        <w:keepNext/>
        <w:keepLines/>
        <w:spacing w:before="240" w:after="0"/>
        <w:outlineLvl w:val="0"/>
        <w:rPr>
          <w:rFonts w:asciiTheme="majorHAnsi" w:eastAsiaTheme="majorEastAsia" w:hAnsiTheme="majorHAnsi" w:cstheme="majorBidi"/>
          <w:color w:val="1C79BA"/>
          <w:sz w:val="32"/>
          <w:szCs w:val="32"/>
        </w:rPr>
      </w:pPr>
      <w:bookmarkStart w:id="5" w:name="_Toc472848369"/>
      <w:r w:rsidRPr="00D76C7A">
        <w:rPr>
          <w:rFonts w:asciiTheme="majorHAnsi" w:eastAsiaTheme="majorEastAsia" w:hAnsiTheme="majorHAnsi" w:cstheme="majorBidi"/>
          <w:color w:val="1C79BA"/>
          <w:sz w:val="32"/>
          <w:szCs w:val="32"/>
        </w:rPr>
        <w:lastRenderedPageBreak/>
        <w:t xml:space="preserve">Arbetsbeskrivning – </w:t>
      </w:r>
      <w:r>
        <w:rPr>
          <w:rFonts w:asciiTheme="majorHAnsi" w:eastAsiaTheme="majorEastAsia" w:hAnsiTheme="majorHAnsi" w:cstheme="majorBidi"/>
          <w:color w:val="1C79BA"/>
          <w:sz w:val="32"/>
          <w:szCs w:val="32"/>
        </w:rPr>
        <w:t>Middag, Folkets hus</w:t>
      </w:r>
      <w:bookmarkEnd w:id="5"/>
      <w:r>
        <w:rPr>
          <w:rFonts w:asciiTheme="majorHAnsi" w:eastAsiaTheme="majorEastAsia" w:hAnsiTheme="majorHAnsi" w:cstheme="majorBidi"/>
          <w:color w:val="1C79BA"/>
          <w:sz w:val="32"/>
          <w:szCs w:val="32"/>
        </w:rPr>
        <w:t xml:space="preserve"> </w:t>
      </w:r>
    </w:p>
    <w:p w:rsidR="00EC4A48" w:rsidRDefault="00EC4A48" w:rsidP="00EC4A48">
      <w:pPr>
        <w:keepNext/>
        <w:keepLines/>
        <w:spacing w:before="40" w:after="0"/>
        <w:outlineLvl w:val="1"/>
        <w:rPr>
          <w:rFonts w:asciiTheme="majorHAnsi" w:eastAsiaTheme="majorEastAsia" w:hAnsiTheme="majorHAnsi" w:cstheme="majorBidi"/>
          <w:color w:val="1C79BA"/>
          <w:sz w:val="26"/>
          <w:szCs w:val="26"/>
        </w:rPr>
      </w:pPr>
      <w:bookmarkStart w:id="6" w:name="_Toc472848370"/>
      <w:r>
        <w:rPr>
          <w:rFonts w:asciiTheme="majorHAnsi" w:eastAsiaTheme="majorEastAsia" w:hAnsiTheme="majorHAnsi" w:cstheme="majorBidi"/>
          <w:color w:val="1C79BA"/>
          <w:sz w:val="26"/>
          <w:szCs w:val="26"/>
        </w:rPr>
        <w:t xml:space="preserve">Lördag </w:t>
      </w:r>
      <w:r>
        <w:rPr>
          <w:rFonts w:asciiTheme="majorHAnsi" w:eastAsiaTheme="majorEastAsia" w:hAnsiTheme="majorHAnsi" w:cstheme="majorBidi"/>
          <w:color w:val="1C79BA"/>
          <w:sz w:val="26"/>
          <w:szCs w:val="26"/>
        </w:rPr>
        <w:tab/>
        <w:t>kl. 1</w:t>
      </w:r>
      <w:r w:rsidRPr="00D76C7A">
        <w:rPr>
          <w:rFonts w:asciiTheme="majorHAnsi" w:eastAsiaTheme="majorEastAsia" w:hAnsiTheme="majorHAnsi" w:cstheme="majorBidi"/>
          <w:color w:val="1C79BA"/>
          <w:sz w:val="26"/>
          <w:szCs w:val="26"/>
        </w:rPr>
        <w:t>6:</w:t>
      </w:r>
      <w:r>
        <w:rPr>
          <w:rFonts w:asciiTheme="majorHAnsi" w:eastAsiaTheme="majorEastAsia" w:hAnsiTheme="majorHAnsi" w:cstheme="majorBidi"/>
          <w:color w:val="1C79BA"/>
          <w:sz w:val="26"/>
          <w:szCs w:val="26"/>
        </w:rPr>
        <w:t>30</w:t>
      </w:r>
      <w:r w:rsidRPr="00D76C7A">
        <w:rPr>
          <w:rFonts w:asciiTheme="majorHAnsi" w:eastAsiaTheme="majorEastAsia" w:hAnsiTheme="majorHAnsi" w:cstheme="majorBidi"/>
          <w:color w:val="1C79BA"/>
          <w:sz w:val="26"/>
          <w:szCs w:val="26"/>
        </w:rPr>
        <w:t xml:space="preserve"> – </w:t>
      </w:r>
      <w:r>
        <w:rPr>
          <w:rFonts w:asciiTheme="majorHAnsi" w:eastAsiaTheme="majorEastAsia" w:hAnsiTheme="majorHAnsi" w:cstheme="majorBidi"/>
          <w:color w:val="1C79BA"/>
          <w:sz w:val="26"/>
          <w:szCs w:val="26"/>
        </w:rPr>
        <w:t>19</w:t>
      </w:r>
      <w:r w:rsidRPr="00D76C7A">
        <w:rPr>
          <w:rFonts w:asciiTheme="majorHAnsi" w:eastAsiaTheme="majorEastAsia" w:hAnsiTheme="majorHAnsi" w:cstheme="majorBidi"/>
          <w:color w:val="1C79BA"/>
          <w:sz w:val="26"/>
          <w:szCs w:val="26"/>
        </w:rPr>
        <w:t>:00</w:t>
      </w:r>
      <w:bookmarkEnd w:id="6"/>
    </w:p>
    <w:p w:rsidR="00EC4A48" w:rsidRDefault="00EC4A48" w:rsidP="00EC4A48">
      <w:pPr>
        <w:keepNext/>
        <w:keepLines/>
        <w:spacing w:before="40" w:after="0"/>
        <w:outlineLvl w:val="1"/>
        <w:rPr>
          <w:rFonts w:asciiTheme="majorHAnsi" w:eastAsiaTheme="majorEastAsia" w:hAnsiTheme="majorHAnsi" w:cstheme="majorBidi"/>
          <w:color w:val="1C79BA"/>
          <w:sz w:val="26"/>
          <w:szCs w:val="26"/>
        </w:rPr>
      </w:pPr>
    </w:p>
    <w:tbl>
      <w:tblPr>
        <w:tblStyle w:val="Tabellrutnt"/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5514"/>
        <w:gridCol w:w="2970"/>
        <w:gridCol w:w="578"/>
      </w:tblGrid>
      <w:tr w:rsidR="00EC4A48" w:rsidTr="00B01654">
        <w:tc>
          <w:tcPr>
            <w:tcW w:w="5514" w:type="dxa"/>
          </w:tcPr>
          <w:p w:rsidR="00EC4A48" w:rsidRPr="004F1ED5" w:rsidRDefault="00EC4A48" w:rsidP="00B01654">
            <w:pPr>
              <w:rPr>
                <w:b/>
              </w:rPr>
            </w:pPr>
            <w:r w:rsidRPr="004F1ED5">
              <w:rPr>
                <w:b/>
              </w:rPr>
              <w:t>Vad</w:t>
            </w:r>
          </w:p>
        </w:tc>
        <w:tc>
          <w:tcPr>
            <w:tcW w:w="2970" w:type="dxa"/>
          </w:tcPr>
          <w:p w:rsidR="00EC4A48" w:rsidRPr="004F1ED5" w:rsidRDefault="00EC4A48" w:rsidP="00B01654">
            <w:pPr>
              <w:rPr>
                <w:b/>
              </w:rPr>
            </w:pPr>
            <w:r w:rsidRPr="004F1ED5">
              <w:rPr>
                <w:b/>
              </w:rPr>
              <w:t>Vem</w:t>
            </w:r>
          </w:p>
        </w:tc>
        <w:tc>
          <w:tcPr>
            <w:tcW w:w="578" w:type="dxa"/>
          </w:tcPr>
          <w:p w:rsidR="00EC4A48" w:rsidRPr="004F1ED5" w:rsidRDefault="00EC4A48" w:rsidP="00B01654">
            <w:pPr>
              <w:rPr>
                <w:b/>
              </w:rPr>
            </w:pPr>
            <w:r w:rsidRPr="004F1ED5">
              <w:rPr>
                <w:b/>
              </w:rPr>
              <w:t>Klar</w:t>
            </w:r>
          </w:p>
        </w:tc>
      </w:tr>
      <w:tr w:rsidR="00EC4A48" w:rsidTr="00B01654">
        <w:tc>
          <w:tcPr>
            <w:tcW w:w="5514" w:type="dxa"/>
          </w:tcPr>
          <w:p w:rsidR="00EC4A48" w:rsidRDefault="00EC4A48" w:rsidP="00B01654">
            <w:r>
              <w:t>Förbereda Folkets Hus för servering av middag</w:t>
            </w:r>
          </w:p>
          <w:p w:rsidR="00EC4A48" w:rsidRDefault="00EC4A48" w:rsidP="00EC4A48">
            <w:pPr>
              <w:pStyle w:val="Liststycke"/>
              <w:numPr>
                <w:ilvl w:val="0"/>
                <w:numId w:val="4"/>
              </w:numPr>
            </w:pPr>
            <w:r>
              <w:t>Säkra att det finns bord och stolar</w:t>
            </w:r>
          </w:p>
        </w:tc>
        <w:tc>
          <w:tcPr>
            <w:tcW w:w="2970" w:type="dxa"/>
          </w:tcPr>
          <w:p w:rsidR="00EC4A48" w:rsidRDefault="00EC4A48" w:rsidP="00B01654"/>
        </w:tc>
        <w:tc>
          <w:tcPr>
            <w:tcW w:w="578" w:type="dxa"/>
          </w:tcPr>
          <w:sdt>
            <w:sdtPr>
              <w:id w:val="156738010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EC4A48" w:rsidRDefault="00EC4A48" w:rsidP="00B0165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  <w:tr w:rsidR="00EC4A48" w:rsidTr="00B01654">
        <w:tc>
          <w:tcPr>
            <w:tcW w:w="5514" w:type="dxa"/>
          </w:tcPr>
          <w:p w:rsidR="00EC4A48" w:rsidRDefault="00EC4A48" w:rsidP="00B01654">
            <w:r>
              <w:t xml:space="preserve">Ta emot middag från </w:t>
            </w:r>
            <w:proofErr w:type="spellStart"/>
            <w:r>
              <w:t>Flavors</w:t>
            </w:r>
            <w:proofErr w:type="spellEnd"/>
            <w:r>
              <w:t xml:space="preserve"> </w:t>
            </w:r>
          </w:p>
          <w:p w:rsidR="00EC4A48" w:rsidRDefault="00EC4A48" w:rsidP="00EC4A48">
            <w:pPr>
              <w:pStyle w:val="Liststycke"/>
              <w:numPr>
                <w:ilvl w:val="0"/>
                <w:numId w:val="4"/>
              </w:numPr>
            </w:pPr>
            <w:r>
              <w:t>Tid för leverans justeras utifrån simuleringen</w:t>
            </w:r>
            <w:r>
              <w:t xml:space="preserve"> som hämtas från sekretariatet</w:t>
            </w:r>
          </w:p>
        </w:tc>
        <w:tc>
          <w:tcPr>
            <w:tcW w:w="2970" w:type="dxa"/>
          </w:tcPr>
          <w:p w:rsidR="00EC4A48" w:rsidRDefault="00EC4A48" w:rsidP="00B01654"/>
        </w:tc>
        <w:tc>
          <w:tcPr>
            <w:tcW w:w="578" w:type="dxa"/>
          </w:tcPr>
          <w:sdt>
            <w:sdtPr>
              <w:id w:val="-80053308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EC4A48" w:rsidRDefault="007C5759" w:rsidP="00B0165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  <w:tr w:rsidR="00EC4A48" w:rsidTr="00B01654">
        <w:tc>
          <w:tcPr>
            <w:tcW w:w="5514" w:type="dxa"/>
          </w:tcPr>
          <w:p w:rsidR="00EC4A48" w:rsidRDefault="00EC4A48" w:rsidP="00B01654">
            <w:r>
              <w:t>Duka upp buffé</w:t>
            </w:r>
          </w:p>
          <w:p w:rsidR="00EC4A48" w:rsidRDefault="00EC4A48" w:rsidP="00EC4A48">
            <w:pPr>
              <w:pStyle w:val="Liststycke"/>
              <w:numPr>
                <w:ilvl w:val="0"/>
                <w:numId w:val="4"/>
              </w:numPr>
            </w:pPr>
            <w:r>
              <w:t>Korg för matbiljett</w:t>
            </w:r>
          </w:p>
          <w:p w:rsidR="00EC4A48" w:rsidRDefault="00EC4A48" w:rsidP="00EC4A48">
            <w:pPr>
              <w:pStyle w:val="Liststycke"/>
              <w:numPr>
                <w:ilvl w:val="0"/>
                <w:numId w:val="4"/>
              </w:numPr>
            </w:pPr>
            <w:r>
              <w:t>Tallrik</w:t>
            </w:r>
          </w:p>
          <w:p w:rsidR="00EC4A48" w:rsidRDefault="00EC4A48" w:rsidP="00EC4A48">
            <w:pPr>
              <w:pStyle w:val="Liststycke"/>
              <w:numPr>
                <w:ilvl w:val="0"/>
                <w:numId w:val="4"/>
              </w:numPr>
            </w:pPr>
            <w:r>
              <w:t>Bestick</w:t>
            </w:r>
          </w:p>
          <w:p w:rsidR="00EC4A48" w:rsidRDefault="00EC4A48" w:rsidP="00EC4A48">
            <w:pPr>
              <w:pStyle w:val="Liststycke"/>
              <w:numPr>
                <w:ilvl w:val="0"/>
                <w:numId w:val="4"/>
              </w:numPr>
            </w:pPr>
            <w:r>
              <w:t>Glas</w:t>
            </w:r>
          </w:p>
          <w:p w:rsidR="00EC4A48" w:rsidRDefault="00EC4A48" w:rsidP="00EC4A48">
            <w:pPr>
              <w:pStyle w:val="Liststycke"/>
              <w:numPr>
                <w:ilvl w:val="0"/>
                <w:numId w:val="4"/>
              </w:numPr>
            </w:pPr>
            <w:r>
              <w:t xml:space="preserve">Bröd </w:t>
            </w:r>
          </w:p>
          <w:p w:rsidR="00EC4A48" w:rsidRDefault="00EC4A48" w:rsidP="00EC4A48">
            <w:pPr>
              <w:pStyle w:val="Liststycke"/>
              <w:numPr>
                <w:ilvl w:val="0"/>
                <w:numId w:val="4"/>
              </w:numPr>
            </w:pPr>
            <w:r>
              <w:t>Smör</w:t>
            </w:r>
          </w:p>
          <w:p w:rsidR="00EC4A48" w:rsidRDefault="00EC4A48" w:rsidP="00EC4A48">
            <w:pPr>
              <w:pStyle w:val="Liststycke"/>
              <w:numPr>
                <w:ilvl w:val="0"/>
                <w:numId w:val="4"/>
              </w:numPr>
            </w:pPr>
            <w:r>
              <w:t>Dryck</w:t>
            </w:r>
          </w:p>
          <w:p w:rsidR="00EC4A48" w:rsidRDefault="00EC4A48" w:rsidP="00EC4A48">
            <w:pPr>
              <w:pStyle w:val="Liststycke"/>
              <w:numPr>
                <w:ilvl w:val="0"/>
                <w:numId w:val="4"/>
              </w:numPr>
            </w:pPr>
            <w:r>
              <w:t>Mat</w:t>
            </w:r>
          </w:p>
          <w:p w:rsidR="00EC4A48" w:rsidRDefault="00EC4A48" w:rsidP="00EC4A48">
            <w:pPr>
              <w:pStyle w:val="Liststycke"/>
              <w:numPr>
                <w:ilvl w:val="0"/>
                <w:numId w:val="4"/>
              </w:numPr>
            </w:pPr>
            <w:r>
              <w:t>Sallad</w:t>
            </w:r>
          </w:p>
        </w:tc>
        <w:tc>
          <w:tcPr>
            <w:tcW w:w="2970" w:type="dxa"/>
          </w:tcPr>
          <w:p w:rsidR="00EC4A48" w:rsidRDefault="00EC4A48" w:rsidP="00B01654"/>
        </w:tc>
        <w:tc>
          <w:tcPr>
            <w:tcW w:w="578" w:type="dxa"/>
          </w:tcPr>
          <w:sdt>
            <w:sdtPr>
              <w:id w:val="-21997723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7C5759" w:rsidRDefault="007C5759" w:rsidP="007C5759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  <w:p w:rsidR="00EC4A48" w:rsidRDefault="00EC4A48" w:rsidP="00B01654"/>
        </w:tc>
      </w:tr>
      <w:tr w:rsidR="00EC4A48" w:rsidTr="00B01654">
        <w:tc>
          <w:tcPr>
            <w:tcW w:w="5514" w:type="dxa"/>
          </w:tcPr>
          <w:p w:rsidR="00EC4A48" w:rsidRDefault="00EC4A48" w:rsidP="00B01654">
            <w:r>
              <w:t>Koka kaffe</w:t>
            </w:r>
            <w:r w:rsidR="00EF5586">
              <w:t>/tevatten</w:t>
            </w:r>
            <w:r>
              <w:t xml:space="preserve"> och </w:t>
            </w:r>
            <w:r w:rsidR="00EF5586">
              <w:t>ställ fram tillsammans med muggar</w:t>
            </w:r>
          </w:p>
        </w:tc>
        <w:tc>
          <w:tcPr>
            <w:tcW w:w="2970" w:type="dxa"/>
          </w:tcPr>
          <w:p w:rsidR="00EC4A48" w:rsidRDefault="00EC4A48" w:rsidP="00B01654"/>
        </w:tc>
        <w:tc>
          <w:tcPr>
            <w:tcW w:w="578" w:type="dxa"/>
          </w:tcPr>
          <w:sdt>
            <w:sdtPr>
              <w:id w:val="91814116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EC4A48" w:rsidRDefault="007C5759" w:rsidP="00B0165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  <w:tr w:rsidR="00EC4A48" w:rsidTr="00B01654">
        <w:tc>
          <w:tcPr>
            <w:tcW w:w="5514" w:type="dxa"/>
          </w:tcPr>
          <w:p w:rsidR="00EC4A48" w:rsidRDefault="00EC4A48" w:rsidP="00EC4A48">
            <w:r>
              <w:t>Fyll på mat eftersom och håll efter och städa undan spill</w:t>
            </w:r>
          </w:p>
        </w:tc>
        <w:tc>
          <w:tcPr>
            <w:tcW w:w="2970" w:type="dxa"/>
          </w:tcPr>
          <w:p w:rsidR="00EC4A48" w:rsidRDefault="00EC4A48" w:rsidP="00EC4A48"/>
        </w:tc>
        <w:tc>
          <w:tcPr>
            <w:tcW w:w="578" w:type="dxa"/>
          </w:tcPr>
          <w:sdt>
            <w:sdtPr>
              <w:id w:val="-214642064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EC4A48" w:rsidRDefault="007C5759" w:rsidP="00EC4A48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  <w:tr w:rsidR="00EC4A48" w:rsidTr="00B01654">
        <w:tc>
          <w:tcPr>
            <w:tcW w:w="5514" w:type="dxa"/>
          </w:tcPr>
          <w:p w:rsidR="00EC4A48" w:rsidRDefault="00EC4A48" w:rsidP="00EC4A48">
            <w:r>
              <w:t>Ställ fram stora soppåsar för att samla in tallrikar, bestick och muggar</w:t>
            </w:r>
          </w:p>
          <w:p w:rsidR="00EF5586" w:rsidRDefault="00EF5586" w:rsidP="00EF5586">
            <w:pPr>
              <w:pStyle w:val="Liststycke"/>
              <w:numPr>
                <w:ilvl w:val="0"/>
                <w:numId w:val="4"/>
              </w:numPr>
            </w:pPr>
            <w:r>
              <w:t>Ställ fram en hink för dryck</w:t>
            </w:r>
          </w:p>
          <w:p w:rsidR="007C5759" w:rsidRDefault="007C5759" w:rsidP="00EF5586">
            <w:pPr>
              <w:pStyle w:val="Liststycke"/>
              <w:numPr>
                <w:ilvl w:val="0"/>
                <w:numId w:val="4"/>
              </w:numPr>
            </w:pPr>
            <w:r>
              <w:t>Sortera soporna (matrester, plast, plåt, kartong)</w:t>
            </w:r>
          </w:p>
        </w:tc>
        <w:tc>
          <w:tcPr>
            <w:tcW w:w="2970" w:type="dxa"/>
          </w:tcPr>
          <w:p w:rsidR="00EC4A48" w:rsidRDefault="00EC4A48" w:rsidP="00EC4A48"/>
        </w:tc>
        <w:tc>
          <w:tcPr>
            <w:tcW w:w="578" w:type="dxa"/>
          </w:tcPr>
          <w:sdt>
            <w:sdtPr>
              <w:id w:val="-113632870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7C5759" w:rsidRDefault="007C5759" w:rsidP="007C5759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  <w:p w:rsidR="00EC4A48" w:rsidRDefault="00EC4A48" w:rsidP="00EC4A48"/>
        </w:tc>
      </w:tr>
      <w:tr w:rsidR="00EC4A48" w:rsidTr="00B01654">
        <w:tc>
          <w:tcPr>
            <w:tcW w:w="5514" w:type="dxa"/>
          </w:tcPr>
          <w:p w:rsidR="00EC4A48" w:rsidRDefault="00EF5586" w:rsidP="00EC4A48">
            <w:r>
              <w:t>Diska formar och porslin e</w:t>
            </w:r>
            <w:r>
              <w:t>tc. och ställ tillbaka i köket</w:t>
            </w:r>
          </w:p>
        </w:tc>
        <w:tc>
          <w:tcPr>
            <w:tcW w:w="2970" w:type="dxa"/>
          </w:tcPr>
          <w:p w:rsidR="00EC4A48" w:rsidRDefault="00EC4A48" w:rsidP="00EC4A48"/>
        </w:tc>
        <w:tc>
          <w:tcPr>
            <w:tcW w:w="578" w:type="dxa"/>
          </w:tcPr>
          <w:sdt>
            <w:sdtPr>
              <w:id w:val="32485682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EC4A48" w:rsidRDefault="00EC4A48" w:rsidP="00EC4A48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  <w:tr w:rsidR="00EC4A48" w:rsidTr="00B01654">
        <w:tc>
          <w:tcPr>
            <w:tcW w:w="5514" w:type="dxa"/>
          </w:tcPr>
          <w:p w:rsidR="00EC4A48" w:rsidRDefault="00EF5586" w:rsidP="00EF5586">
            <w:r>
              <w:t>Plocka undan</w:t>
            </w:r>
            <w:r>
              <w:t xml:space="preserve"> mat etc. och ställ in i kylen</w:t>
            </w:r>
          </w:p>
        </w:tc>
        <w:tc>
          <w:tcPr>
            <w:tcW w:w="2970" w:type="dxa"/>
          </w:tcPr>
          <w:p w:rsidR="00EC4A48" w:rsidRDefault="00EC4A48" w:rsidP="00EC4A48"/>
        </w:tc>
        <w:tc>
          <w:tcPr>
            <w:tcW w:w="578" w:type="dxa"/>
          </w:tcPr>
          <w:sdt>
            <w:sdtPr>
              <w:id w:val="-22606969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EC4A48" w:rsidRDefault="007C5759" w:rsidP="00EC4A48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  <w:tr w:rsidR="00EC4A48" w:rsidTr="00B01654">
        <w:tc>
          <w:tcPr>
            <w:tcW w:w="5514" w:type="dxa"/>
          </w:tcPr>
          <w:p w:rsidR="00EC4A48" w:rsidRDefault="00EF5586" w:rsidP="00EC4A48">
            <w:r>
              <w:t>Torka och</w:t>
            </w:r>
            <w:r>
              <w:t xml:space="preserve"> ställ iordning bord och stolar</w:t>
            </w:r>
          </w:p>
        </w:tc>
        <w:tc>
          <w:tcPr>
            <w:tcW w:w="2970" w:type="dxa"/>
          </w:tcPr>
          <w:p w:rsidR="00EC4A48" w:rsidRDefault="00EC4A48" w:rsidP="00EC4A48"/>
        </w:tc>
        <w:tc>
          <w:tcPr>
            <w:tcW w:w="578" w:type="dxa"/>
          </w:tcPr>
          <w:sdt>
            <w:sdtPr>
              <w:id w:val="112527781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EC4A48" w:rsidRDefault="007C5759" w:rsidP="00EC4A48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  <w:tr w:rsidR="00EF5586" w:rsidTr="00B01654">
        <w:tc>
          <w:tcPr>
            <w:tcW w:w="5514" w:type="dxa"/>
          </w:tcPr>
          <w:p w:rsidR="00EF5586" w:rsidRDefault="00EF5586" w:rsidP="00EF5586">
            <w:r>
              <w:t>T</w:t>
            </w:r>
            <w:r w:rsidR="007C5759">
              <w:t>öm soporna, var?</w:t>
            </w:r>
          </w:p>
        </w:tc>
        <w:tc>
          <w:tcPr>
            <w:tcW w:w="2970" w:type="dxa"/>
          </w:tcPr>
          <w:p w:rsidR="00EF5586" w:rsidRDefault="00EF5586" w:rsidP="00EF5586"/>
        </w:tc>
        <w:tc>
          <w:tcPr>
            <w:tcW w:w="578" w:type="dxa"/>
          </w:tcPr>
          <w:sdt>
            <w:sdtPr>
              <w:id w:val="-146889340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EF5586" w:rsidRDefault="007C5759" w:rsidP="00EF5586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</w:tbl>
    <w:p w:rsidR="00EC4A48" w:rsidRDefault="00EC4A48" w:rsidP="00D76C7A">
      <w:pPr>
        <w:keepNext/>
        <w:keepLines/>
        <w:spacing w:before="240" w:after="0"/>
        <w:outlineLvl w:val="0"/>
        <w:rPr>
          <w:rFonts w:asciiTheme="majorHAnsi" w:eastAsiaTheme="majorEastAsia" w:hAnsiTheme="majorHAnsi" w:cstheme="majorBidi"/>
          <w:color w:val="1C79BA"/>
          <w:sz w:val="32"/>
          <w:szCs w:val="32"/>
        </w:rPr>
      </w:pPr>
    </w:p>
    <w:p w:rsidR="00EF5586" w:rsidRDefault="00EF5586">
      <w:pPr>
        <w:rPr>
          <w:rFonts w:asciiTheme="majorHAnsi" w:eastAsiaTheme="majorEastAsia" w:hAnsiTheme="majorHAnsi" w:cstheme="majorBidi"/>
          <w:color w:val="1C79BA"/>
          <w:sz w:val="32"/>
          <w:szCs w:val="32"/>
        </w:rPr>
      </w:pPr>
      <w:r>
        <w:rPr>
          <w:rFonts w:asciiTheme="majorHAnsi" w:eastAsiaTheme="majorEastAsia" w:hAnsiTheme="majorHAnsi" w:cstheme="majorBidi"/>
          <w:color w:val="1C79BA"/>
          <w:sz w:val="32"/>
          <w:szCs w:val="32"/>
        </w:rPr>
        <w:br w:type="page"/>
      </w:r>
    </w:p>
    <w:p w:rsidR="00D76C7A" w:rsidRPr="00D76C7A" w:rsidRDefault="00D76C7A" w:rsidP="00D76C7A">
      <w:pPr>
        <w:keepNext/>
        <w:keepLines/>
        <w:spacing w:before="240" w:after="0"/>
        <w:outlineLvl w:val="0"/>
        <w:rPr>
          <w:rFonts w:asciiTheme="majorHAnsi" w:eastAsiaTheme="majorEastAsia" w:hAnsiTheme="majorHAnsi" w:cstheme="majorBidi"/>
          <w:color w:val="1C79BA"/>
          <w:sz w:val="32"/>
          <w:szCs w:val="32"/>
        </w:rPr>
      </w:pPr>
      <w:bookmarkStart w:id="7" w:name="_Toc472848371"/>
      <w:r w:rsidRPr="00D76C7A">
        <w:rPr>
          <w:rFonts w:asciiTheme="majorHAnsi" w:eastAsiaTheme="majorEastAsia" w:hAnsiTheme="majorHAnsi" w:cstheme="majorBidi"/>
          <w:color w:val="1C79BA"/>
          <w:sz w:val="32"/>
          <w:szCs w:val="32"/>
        </w:rPr>
        <w:lastRenderedPageBreak/>
        <w:t>Arbetsbeskrivning – Frukost, Njurundahallen</w:t>
      </w:r>
      <w:bookmarkEnd w:id="4"/>
      <w:bookmarkEnd w:id="7"/>
    </w:p>
    <w:p w:rsidR="00D76C7A" w:rsidRDefault="00D76C7A" w:rsidP="00D76C7A">
      <w:pPr>
        <w:keepNext/>
        <w:keepLines/>
        <w:spacing w:before="40" w:after="0"/>
        <w:outlineLvl w:val="1"/>
        <w:rPr>
          <w:rFonts w:asciiTheme="majorHAnsi" w:eastAsiaTheme="majorEastAsia" w:hAnsiTheme="majorHAnsi" w:cstheme="majorBidi"/>
          <w:color w:val="1C79BA"/>
          <w:sz w:val="26"/>
          <w:szCs w:val="26"/>
        </w:rPr>
      </w:pPr>
      <w:bookmarkStart w:id="8" w:name="_Toc460189543"/>
      <w:bookmarkStart w:id="9" w:name="_Toc472848372"/>
      <w:r w:rsidRPr="00D76C7A">
        <w:rPr>
          <w:rFonts w:asciiTheme="majorHAnsi" w:eastAsiaTheme="majorEastAsia" w:hAnsiTheme="majorHAnsi" w:cstheme="majorBidi"/>
          <w:color w:val="1C79BA"/>
          <w:sz w:val="26"/>
          <w:szCs w:val="26"/>
        </w:rPr>
        <w:t>Söndag</w:t>
      </w:r>
      <w:r w:rsidRPr="00D76C7A">
        <w:rPr>
          <w:rFonts w:asciiTheme="majorHAnsi" w:eastAsiaTheme="majorEastAsia" w:hAnsiTheme="majorHAnsi" w:cstheme="majorBidi"/>
          <w:color w:val="1C79BA"/>
          <w:sz w:val="26"/>
          <w:szCs w:val="26"/>
        </w:rPr>
        <w:tab/>
        <w:t>06:00 – 08:00, 2 Personer</w:t>
      </w:r>
      <w:bookmarkEnd w:id="8"/>
      <w:bookmarkEnd w:id="9"/>
    </w:p>
    <w:tbl>
      <w:tblPr>
        <w:tblStyle w:val="Tabellrutnt"/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5514"/>
        <w:gridCol w:w="2970"/>
        <w:gridCol w:w="578"/>
      </w:tblGrid>
      <w:tr w:rsidR="00EF5586" w:rsidTr="00B01654">
        <w:tc>
          <w:tcPr>
            <w:tcW w:w="5514" w:type="dxa"/>
          </w:tcPr>
          <w:p w:rsidR="00EF5586" w:rsidRPr="004F1ED5" w:rsidRDefault="00EF5586" w:rsidP="00B01654">
            <w:pPr>
              <w:rPr>
                <w:b/>
              </w:rPr>
            </w:pPr>
            <w:r w:rsidRPr="004F1ED5">
              <w:rPr>
                <w:b/>
              </w:rPr>
              <w:t>Vad</w:t>
            </w:r>
          </w:p>
        </w:tc>
        <w:tc>
          <w:tcPr>
            <w:tcW w:w="2970" w:type="dxa"/>
          </w:tcPr>
          <w:p w:rsidR="00EF5586" w:rsidRPr="004F1ED5" w:rsidRDefault="00EF5586" w:rsidP="00B01654">
            <w:pPr>
              <w:rPr>
                <w:b/>
              </w:rPr>
            </w:pPr>
            <w:r w:rsidRPr="004F1ED5">
              <w:rPr>
                <w:b/>
              </w:rPr>
              <w:t>Vem</w:t>
            </w:r>
          </w:p>
        </w:tc>
        <w:tc>
          <w:tcPr>
            <w:tcW w:w="578" w:type="dxa"/>
          </w:tcPr>
          <w:p w:rsidR="00EF5586" w:rsidRPr="004F1ED5" w:rsidRDefault="00EF5586" w:rsidP="00B01654">
            <w:pPr>
              <w:rPr>
                <w:b/>
              </w:rPr>
            </w:pPr>
            <w:r w:rsidRPr="004F1ED5">
              <w:rPr>
                <w:b/>
              </w:rPr>
              <w:t>Klar</w:t>
            </w:r>
          </w:p>
        </w:tc>
      </w:tr>
      <w:tr w:rsidR="00EF5586" w:rsidTr="00B01654">
        <w:tc>
          <w:tcPr>
            <w:tcW w:w="5514" w:type="dxa"/>
          </w:tcPr>
          <w:p w:rsidR="00EF5586" w:rsidRDefault="00EF5586" w:rsidP="00B01654">
            <w:r>
              <w:t xml:space="preserve">Förbereda Folkets Hus för servering av </w:t>
            </w:r>
            <w:r>
              <w:t>frukost</w:t>
            </w:r>
          </w:p>
          <w:p w:rsidR="00EF5586" w:rsidRDefault="00EF5586" w:rsidP="00B01654">
            <w:pPr>
              <w:pStyle w:val="Liststycke"/>
              <w:numPr>
                <w:ilvl w:val="0"/>
                <w:numId w:val="4"/>
              </w:numPr>
            </w:pPr>
            <w:r>
              <w:t>Säkra att det finns bord och stolar</w:t>
            </w:r>
            <w:r>
              <w:t xml:space="preserve"> uppställda</w:t>
            </w:r>
          </w:p>
        </w:tc>
        <w:tc>
          <w:tcPr>
            <w:tcW w:w="2970" w:type="dxa"/>
          </w:tcPr>
          <w:p w:rsidR="00EF5586" w:rsidRDefault="00EF5586" w:rsidP="00B01654"/>
        </w:tc>
        <w:tc>
          <w:tcPr>
            <w:tcW w:w="578" w:type="dxa"/>
          </w:tcPr>
          <w:sdt>
            <w:sdtPr>
              <w:id w:val="-84725641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EF5586" w:rsidRDefault="00EF5586" w:rsidP="00B0165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  <w:tr w:rsidR="00EF5586" w:rsidTr="00B01654">
        <w:tc>
          <w:tcPr>
            <w:tcW w:w="5514" w:type="dxa"/>
          </w:tcPr>
          <w:p w:rsidR="00EF5586" w:rsidRDefault="00EF5586" w:rsidP="00EF5586">
            <w:r>
              <w:t>Duka upp buffé</w:t>
            </w:r>
          </w:p>
          <w:p w:rsidR="00EF5586" w:rsidRDefault="00EF5586" w:rsidP="00EF5586">
            <w:pPr>
              <w:pStyle w:val="Liststycke"/>
              <w:numPr>
                <w:ilvl w:val="0"/>
                <w:numId w:val="4"/>
              </w:numPr>
            </w:pPr>
            <w:r>
              <w:t>Korg för matbiljett</w:t>
            </w:r>
          </w:p>
          <w:p w:rsidR="00EF5586" w:rsidRDefault="00EF5586" w:rsidP="00EF5586">
            <w:pPr>
              <w:pStyle w:val="Liststycke"/>
              <w:numPr>
                <w:ilvl w:val="0"/>
                <w:numId w:val="4"/>
              </w:numPr>
            </w:pPr>
            <w:r>
              <w:t>Tallrik</w:t>
            </w:r>
          </w:p>
          <w:p w:rsidR="00EF5586" w:rsidRDefault="00EF5586" w:rsidP="00EF5586">
            <w:pPr>
              <w:pStyle w:val="Liststycke"/>
              <w:numPr>
                <w:ilvl w:val="0"/>
                <w:numId w:val="4"/>
              </w:numPr>
            </w:pPr>
            <w:r>
              <w:t>Bestick</w:t>
            </w:r>
          </w:p>
          <w:p w:rsidR="00EF5586" w:rsidRDefault="00EF5586" w:rsidP="00EF5586">
            <w:pPr>
              <w:pStyle w:val="Liststycke"/>
              <w:numPr>
                <w:ilvl w:val="0"/>
                <w:numId w:val="4"/>
              </w:numPr>
            </w:pPr>
            <w:r>
              <w:t>Glas</w:t>
            </w:r>
          </w:p>
          <w:p w:rsidR="007C5759" w:rsidRDefault="007C5759" w:rsidP="00EF5586">
            <w:pPr>
              <w:pStyle w:val="Liststycke"/>
              <w:numPr>
                <w:ilvl w:val="0"/>
                <w:numId w:val="4"/>
              </w:numPr>
            </w:pPr>
            <w:r>
              <w:t>Fil/yoghurt</w:t>
            </w:r>
          </w:p>
          <w:p w:rsidR="007C5759" w:rsidRDefault="007C5759" w:rsidP="00EF5586">
            <w:pPr>
              <w:pStyle w:val="Liststycke"/>
              <w:numPr>
                <w:ilvl w:val="0"/>
                <w:numId w:val="4"/>
              </w:numPr>
            </w:pPr>
            <w:r>
              <w:t>Sylt</w:t>
            </w:r>
          </w:p>
          <w:p w:rsidR="00EF5586" w:rsidRDefault="00EF5586" w:rsidP="00EF5586">
            <w:pPr>
              <w:pStyle w:val="Liststycke"/>
              <w:numPr>
                <w:ilvl w:val="0"/>
                <w:numId w:val="4"/>
              </w:numPr>
            </w:pPr>
            <w:r>
              <w:t xml:space="preserve">Bröd </w:t>
            </w:r>
          </w:p>
          <w:p w:rsidR="00EF5586" w:rsidRDefault="00EF5586" w:rsidP="00EF5586">
            <w:pPr>
              <w:pStyle w:val="Liststycke"/>
              <w:numPr>
                <w:ilvl w:val="0"/>
                <w:numId w:val="4"/>
              </w:numPr>
            </w:pPr>
            <w:r>
              <w:t>Smör</w:t>
            </w:r>
          </w:p>
          <w:p w:rsidR="00EF5586" w:rsidRDefault="00EF5586" w:rsidP="00EF5586">
            <w:pPr>
              <w:pStyle w:val="Liststycke"/>
              <w:numPr>
                <w:ilvl w:val="0"/>
                <w:numId w:val="4"/>
              </w:numPr>
            </w:pPr>
            <w:r>
              <w:t>Pålägg</w:t>
            </w:r>
          </w:p>
          <w:p w:rsidR="00EF5586" w:rsidRDefault="00EF5586" w:rsidP="00EF5586">
            <w:pPr>
              <w:pStyle w:val="Liststycke"/>
              <w:numPr>
                <w:ilvl w:val="0"/>
                <w:numId w:val="4"/>
              </w:numPr>
            </w:pPr>
            <w:r>
              <w:t>Kaviar</w:t>
            </w:r>
          </w:p>
          <w:p w:rsidR="00EF5586" w:rsidRDefault="00EF5586" w:rsidP="00EF5586">
            <w:pPr>
              <w:pStyle w:val="Liststycke"/>
              <w:numPr>
                <w:ilvl w:val="0"/>
                <w:numId w:val="4"/>
              </w:numPr>
            </w:pPr>
            <w:r>
              <w:t>Dryck</w:t>
            </w:r>
          </w:p>
          <w:p w:rsidR="00EF5586" w:rsidRDefault="00EF5586" w:rsidP="00EF5586">
            <w:pPr>
              <w:pStyle w:val="Liststycke"/>
              <w:numPr>
                <w:ilvl w:val="0"/>
                <w:numId w:val="4"/>
              </w:numPr>
            </w:pPr>
            <w:r>
              <w:t>Flingor</w:t>
            </w:r>
          </w:p>
        </w:tc>
        <w:tc>
          <w:tcPr>
            <w:tcW w:w="2970" w:type="dxa"/>
          </w:tcPr>
          <w:p w:rsidR="00EF5586" w:rsidRDefault="00EF5586" w:rsidP="00B01654"/>
        </w:tc>
        <w:tc>
          <w:tcPr>
            <w:tcW w:w="578" w:type="dxa"/>
          </w:tcPr>
          <w:sdt>
            <w:sdtPr>
              <w:id w:val="76520424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EF5586" w:rsidRDefault="007C5759" w:rsidP="00B0165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  <w:tr w:rsidR="00EF5586" w:rsidTr="00B01654">
        <w:tc>
          <w:tcPr>
            <w:tcW w:w="5514" w:type="dxa"/>
          </w:tcPr>
          <w:p w:rsidR="00EF5586" w:rsidRDefault="00EF5586" w:rsidP="00EF5586">
            <w:r>
              <w:t>Koka och ställ fram ägg</w:t>
            </w:r>
          </w:p>
        </w:tc>
        <w:tc>
          <w:tcPr>
            <w:tcW w:w="2970" w:type="dxa"/>
          </w:tcPr>
          <w:p w:rsidR="00EF5586" w:rsidRDefault="00EF5586" w:rsidP="00B01654"/>
        </w:tc>
        <w:tc>
          <w:tcPr>
            <w:tcW w:w="578" w:type="dxa"/>
          </w:tcPr>
          <w:sdt>
            <w:sdtPr>
              <w:id w:val="-103071676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EF5586" w:rsidRDefault="007C5759" w:rsidP="00B0165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  <w:tr w:rsidR="00EF5586" w:rsidTr="00B01654">
        <w:tc>
          <w:tcPr>
            <w:tcW w:w="5514" w:type="dxa"/>
          </w:tcPr>
          <w:p w:rsidR="00EF5586" w:rsidRDefault="00EF5586" w:rsidP="00B01654">
            <w:r>
              <w:t>Koka kaffe/tevatten och ställ fram tillsammans med muggar</w:t>
            </w:r>
          </w:p>
          <w:p w:rsidR="00EF5586" w:rsidRDefault="00EF5586" w:rsidP="00EF5586">
            <w:pPr>
              <w:pStyle w:val="Liststycke"/>
              <w:numPr>
                <w:ilvl w:val="0"/>
                <w:numId w:val="4"/>
              </w:numPr>
            </w:pPr>
            <w:r>
              <w:t>Micro/spis finns i köket för att göra varm choklad om någon vill ha</w:t>
            </w:r>
          </w:p>
        </w:tc>
        <w:tc>
          <w:tcPr>
            <w:tcW w:w="2970" w:type="dxa"/>
          </w:tcPr>
          <w:p w:rsidR="00EF5586" w:rsidRDefault="00EF5586" w:rsidP="00B01654"/>
        </w:tc>
        <w:tc>
          <w:tcPr>
            <w:tcW w:w="578" w:type="dxa"/>
          </w:tcPr>
          <w:sdt>
            <w:sdtPr>
              <w:id w:val="17893694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EF5586" w:rsidRDefault="00EF5586" w:rsidP="00B0165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  <w:tr w:rsidR="00EF5586" w:rsidTr="00B01654">
        <w:tc>
          <w:tcPr>
            <w:tcW w:w="5514" w:type="dxa"/>
          </w:tcPr>
          <w:p w:rsidR="00EF5586" w:rsidRDefault="00EF5586" w:rsidP="00B01654">
            <w:r>
              <w:t xml:space="preserve">Fyll på </w:t>
            </w:r>
            <w:r>
              <w:t xml:space="preserve">eftersom, </w:t>
            </w:r>
            <w:r>
              <w:t>håll efter och städa undan spill</w:t>
            </w:r>
          </w:p>
        </w:tc>
        <w:tc>
          <w:tcPr>
            <w:tcW w:w="2970" w:type="dxa"/>
          </w:tcPr>
          <w:p w:rsidR="00EF5586" w:rsidRDefault="00EF5586" w:rsidP="00B01654"/>
        </w:tc>
        <w:tc>
          <w:tcPr>
            <w:tcW w:w="578" w:type="dxa"/>
          </w:tcPr>
          <w:sdt>
            <w:sdtPr>
              <w:id w:val="18973982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EF5586" w:rsidRDefault="007C5759" w:rsidP="00B0165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  <w:tr w:rsidR="00EF5586" w:rsidTr="00B01654">
        <w:tc>
          <w:tcPr>
            <w:tcW w:w="5514" w:type="dxa"/>
          </w:tcPr>
          <w:p w:rsidR="00EF5586" w:rsidRDefault="00EF5586" w:rsidP="00B01654">
            <w:r>
              <w:t>Ställ fram stora soppåsar för att samla in tallrikar, bestick och muggar</w:t>
            </w:r>
          </w:p>
          <w:p w:rsidR="00EF5586" w:rsidRDefault="00EF5586" w:rsidP="007C5759">
            <w:pPr>
              <w:pStyle w:val="Liststycke"/>
              <w:numPr>
                <w:ilvl w:val="0"/>
                <w:numId w:val="4"/>
              </w:numPr>
            </w:pPr>
            <w:r>
              <w:t>Ställ fram en hink för dryck</w:t>
            </w:r>
          </w:p>
          <w:p w:rsidR="007C5759" w:rsidRDefault="007C5759" w:rsidP="007C5759">
            <w:pPr>
              <w:pStyle w:val="Liststycke"/>
              <w:numPr>
                <w:ilvl w:val="0"/>
                <w:numId w:val="4"/>
              </w:numPr>
            </w:pPr>
            <w:r>
              <w:t>Sortera soporna (m</w:t>
            </w:r>
            <w:r>
              <w:t>atrester, plast, plåt, kartong)</w:t>
            </w:r>
          </w:p>
        </w:tc>
        <w:tc>
          <w:tcPr>
            <w:tcW w:w="2970" w:type="dxa"/>
          </w:tcPr>
          <w:p w:rsidR="00EF5586" w:rsidRDefault="00EF5586" w:rsidP="00B01654"/>
        </w:tc>
        <w:tc>
          <w:tcPr>
            <w:tcW w:w="578" w:type="dxa"/>
          </w:tcPr>
          <w:sdt>
            <w:sdtPr>
              <w:id w:val="169225249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7C5759" w:rsidRDefault="007C5759" w:rsidP="007C5759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  <w:p w:rsidR="00EF5586" w:rsidRDefault="00EF5586" w:rsidP="00B01654"/>
        </w:tc>
      </w:tr>
      <w:tr w:rsidR="00EF5586" w:rsidTr="00B01654">
        <w:tc>
          <w:tcPr>
            <w:tcW w:w="5514" w:type="dxa"/>
          </w:tcPr>
          <w:p w:rsidR="00EF5586" w:rsidRDefault="00EF5586" w:rsidP="00B01654">
            <w:r>
              <w:t>Diska formar och porslin etc. och ställ tillbaka i köket</w:t>
            </w:r>
          </w:p>
        </w:tc>
        <w:tc>
          <w:tcPr>
            <w:tcW w:w="2970" w:type="dxa"/>
          </w:tcPr>
          <w:p w:rsidR="00EF5586" w:rsidRDefault="00EF5586" w:rsidP="00B01654"/>
        </w:tc>
        <w:tc>
          <w:tcPr>
            <w:tcW w:w="578" w:type="dxa"/>
          </w:tcPr>
          <w:sdt>
            <w:sdtPr>
              <w:id w:val="95074717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EF5586" w:rsidRDefault="00EF5586" w:rsidP="00B0165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  <w:tr w:rsidR="00EF5586" w:rsidTr="00B01654">
        <w:tc>
          <w:tcPr>
            <w:tcW w:w="5514" w:type="dxa"/>
          </w:tcPr>
          <w:p w:rsidR="00EF5586" w:rsidRDefault="00EF5586" w:rsidP="00B01654">
            <w:r>
              <w:t>Plocka undan mat etc. och ställ in i kylen</w:t>
            </w:r>
          </w:p>
        </w:tc>
        <w:tc>
          <w:tcPr>
            <w:tcW w:w="2970" w:type="dxa"/>
          </w:tcPr>
          <w:p w:rsidR="00EF5586" w:rsidRDefault="00EF5586" w:rsidP="00B01654"/>
        </w:tc>
        <w:tc>
          <w:tcPr>
            <w:tcW w:w="578" w:type="dxa"/>
          </w:tcPr>
          <w:sdt>
            <w:sdtPr>
              <w:id w:val="-104151150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EF5586" w:rsidRDefault="007C5759" w:rsidP="00B0165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  <w:tr w:rsidR="00EF5586" w:rsidTr="00B01654">
        <w:tc>
          <w:tcPr>
            <w:tcW w:w="5514" w:type="dxa"/>
          </w:tcPr>
          <w:p w:rsidR="00EF5586" w:rsidRDefault="00EF5586" w:rsidP="00B01654">
            <w:r>
              <w:t>Torka och ställ iordning bord och stolar</w:t>
            </w:r>
          </w:p>
        </w:tc>
        <w:tc>
          <w:tcPr>
            <w:tcW w:w="2970" w:type="dxa"/>
          </w:tcPr>
          <w:p w:rsidR="00EF5586" w:rsidRDefault="00EF5586" w:rsidP="00B01654"/>
        </w:tc>
        <w:tc>
          <w:tcPr>
            <w:tcW w:w="578" w:type="dxa"/>
          </w:tcPr>
          <w:sdt>
            <w:sdtPr>
              <w:id w:val="-11952998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EF5586" w:rsidRDefault="007C5759" w:rsidP="00B0165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  <w:tr w:rsidR="00EF5586" w:rsidTr="00B01654">
        <w:tc>
          <w:tcPr>
            <w:tcW w:w="5514" w:type="dxa"/>
          </w:tcPr>
          <w:p w:rsidR="007C5759" w:rsidRDefault="007C5759" w:rsidP="007C5759">
            <w:r>
              <w:t>Töm soporna, var?</w:t>
            </w:r>
          </w:p>
        </w:tc>
        <w:tc>
          <w:tcPr>
            <w:tcW w:w="2970" w:type="dxa"/>
          </w:tcPr>
          <w:p w:rsidR="00EF5586" w:rsidRDefault="00EF5586" w:rsidP="00B01654"/>
        </w:tc>
        <w:tc>
          <w:tcPr>
            <w:tcW w:w="578" w:type="dxa"/>
          </w:tcPr>
          <w:p w:rsidR="00EF5586" w:rsidRDefault="00EF5586" w:rsidP="00B01654"/>
        </w:tc>
      </w:tr>
      <w:tr w:rsidR="00EF5586" w:rsidTr="00B01654">
        <w:tc>
          <w:tcPr>
            <w:tcW w:w="5514" w:type="dxa"/>
          </w:tcPr>
          <w:p w:rsidR="00EF5586" w:rsidRDefault="00EF5586" w:rsidP="00B01654"/>
        </w:tc>
        <w:tc>
          <w:tcPr>
            <w:tcW w:w="2970" w:type="dxa"/>
          </w:tcPr>
          <w:p w:rsidR="00EF5586" w:rsidRDefault="00EF5586" w:rsidP="00B01654"/>
        </w:tc>
        <w:tc>
          <w:tcPr>
            <w:tcW w:w="578" w:type="dxa"/>
          </w:tcPr>
          <w:p w:rsidR="00EF5586" w:rsidRDefault="00EF5586" w:rsidP="00B01654"/>
        </w:tc>
      </w:tr>
    </w:tbl>
    <w:p w:rsidR="00D76C7A" w:rsidRPr="00D76C7A" w:rsidRDefault="00D76C7A" w:rsidP="00D76C7A"/>
    <w:p w:rsidR="002D53EE" w:rsidRDefault="002D53EE" w:rsidP="002D53EE">
      <w:pPr>
        <w:pStyle w:val="Rubrik1"/>
      </w:pPr>
    </w:p>
    <w:p w:rsidR="00EF5586" w:rsidRDefault="00EF5586" w:rsidP="00EF5586"/>
    <w:p w:rsidR="00EF5586" w:rsidRDefault="00EF5586" w:rsidP="00EF5586"/>
    <w:p w:rsidR="00EF5586" w:rsidRPr="00D76C7A" w:rsidRDefault="00EF5586" w:rsidP="00EF5586">
      <w:pPr>
        <w:keepNext/>
        <w:keepLines/>
        <w:spacing w:before="240" w:after="0"/>
        <w:outlineLvl w:val="0"/>
        <w:rPr>
          <w:rFonts w:asciiTheme="majorHAnsi" w:eastAsiaTheme="majorEastAsia" w:hAnsiTheme="majorHAnsi" w:cstheme="majorBidi"/>
          <w:color w:val="1C79BA"/>
          <w:sz w:val="32"/>
          <w:szCs w:val="32"/>
        </w:rPr>
      </w:pPr>
      <w:bookmarkStart w:id="10" w:name="_Toc472848373"/>
      <w:r w:rsidRPr="00D76C7A">
        <w:rPr>
          <w:rFonts w:asciiTheme="majorHAnsi" w:eastAsiaTheme="majorEastAsia" w:hAnsiTheme="majorHAnsi" w:cstheme="majorBidi"/>
          <w:color w:val="1C79BA"/>
          <w:sz w:val="32"/>
          <w:szCs w:val="32"/>
        </w:rPr>
        <w:t xml:space="preserve">Arbetsbeskrivning – </w:t>
      </w:r>
      <w:r>
        <w:rPr>
          <w:rFonts w:asciiTheme="majorHAnsi" w:eastAsiaTheme="majorEastAsia" w:hAnsiTheme="majorHAnsi" w:cstheme="majorBidi"/>
          <w:color w:val="1C79BA"/>
          <w:sz w:val="32"/>
          <w:szCs w:val="32"/>
        </w:rPr>
        <w:t>Lunch</w:t>
      </w:r>
      <w:r w:rsidRPr="00D76C7A">
        <w:rPr>
          <w:rFonts w:asciiTheme="majorHAnsi" w:eastAsiaTheme="majorEastAsia" w:hAnsiTheme="majorHAnsi" w:cstheme="majorBidi"/>
          <w:color w:val="1C79BA"/>
          <w:sz w:val="32"/>
          <w:szCs w:val="32"/>
        </w:rPr>
        <w:t>, Njurundahallen</w:t>
      </w:r>
      <w:bookmarkEnd w:id="10"/>
    </w:p>
    <w:p w:rsidR="00EF5586" w:rsidRDefault="00EF5586" w:rsidP="00EF5586">
      <w:pPr>
        <w:keepNext/>
        <w:keepLines/>
        <w:spacing w:before="40" w:after="0"/>
        <w:outlineLvl w:val="1"/>
        <w:rPr>
          <w:rFonts w:asciiTheme="majorHAnsi" w:eastAsiaTheme="majorEastAsia" w:hAnsiTheme="majorHAnsi" w:cstheme="majorBidi"/>
          <w:color w:val="1C79BA"/>
          <w:sz w:val="26"/>
          <w:szCs w:val="26"/>
        </w:rPr>
      </w:pPr>
      <w:bookmarkStart w:id="11" w:name="_Toc472848374"/>
      <w:r w:rsidRPr="00D76C7A">
        <w:rPr>
          <w:rFonts w:asciiTheme="majorHAnsi" w:eastAsiaTheme="majorEastAsia" w:hAnsiTheme="majorHAnsi" w:cstheme="majorBidi"/>
          <w:color w:val="1C79BA"/>
          <w:sz w:val="26"/>
          <w:szCs w:val="26"/>
        </w:rPr>
        <w:t>Söndag</w:t>
      </w:r>
      <w:r w:rsidRPr="00D76C7A">
        <w:rPr>
          <w:rFonts w:asciiTheme="majorHAnsi" w:eastAsiaTheme="majorEastAsia" w:hAnsiTheme="majorHAnsi" w:cstheme="majorBidi"/>
          <w:color w:val="1C79BA"/>
          <w:sz w:val="26"/>
          <w:szCs w:val="26"/>
        </w:rPr>
        <w:tab/>
      </w:r>
      <w:r>
        <w:rPr>
          <w:rFonts w:asciiTheme="majorHAnsi" w:eastAsiaTheme="majorEastAsia" w:hAnsiTheme="majorHAnsi" w:cstheme="majorBidi"/>
          <w:color w:val="1C79BA"/>
          <w:sz w:val="26"/>
          <w:szCs w:val="26"/>
        </w:rPr>
        <w:t>10</w:t>
      </w:r>
      <w:r w:rsidRPr="00D76C7A">
        <w:rPr>
          <w:rFonts w:asciiTheme="majorHAnsi" w:eastAsiaTheme="majorEastAsia" w:hAnsiTheme="majorHAnsi" w:cstheme="majorBidi"/>
          <w:color w:val="1C79BA"/>
          <w:sz w:val="26"/>
          <w:szCs w:val="26"/>
        </w:rPr>
        <w:t>:</w:t>
      </w:r>
      <w:r>
        <w:rPr>
          <w:rFonts w:asciiTheme="majorHAnsi" w:eastAsiaTheme="majorEastAsia" w:hAnsiTheme="majorHAnsi" w:cstheme="majorBidi"/>
          <w:color w:val="1C79BA"/>
          <w:sz w:val="26"/>
          <w:szCs w:val="26"/>
        </w:rPr>
        <w:t>3</w:t>
      </w:r>
      <w:r w:rsidRPr="00D76C7A">
        <w:rPr>
          <w:rFonts w:asciiTheme="majorHAnsi" w:eastAsiaTheme="majorEastAsia" w:hAnsiTheme="majorHAnsi" w:cstheme="majorBidi"/>
          <w:color w:val="1C79BA"/>
          <w:sz w:val="26"/>
          <w:szCs w:val="26"/>
        </w:rPr>
        <w:t xml:space="preserve">0 – </w:t>
      </w:r>
      <w:r>
        <w:rPr>
          <w:rFonts w:asciiTheme="majorHAnsi" w:eastAsiaTheme="majorEastAsia" w:hAnsiTheme="majorHAnsi" w:cstheme="majorBidi"/>
          <w:color w:val="1C79BA"/>
          <w:sz w:val="26"/>
          <w:szCs w:val="26"/>
        </w:rPr>
        <w:t>14</w:t>
      </w:r>
      <w:r w:rsidRPr="00D76C7A">
        <w:rPr>
          <w:rFonts w:asciiTheme="majorHAnsi" w:eastAsiaTheme="majorEastAsia" w:hAnsiTheme="majorHAnsi" w:cstheme="majorBidi"/>
          <w:color w:val="1C79BA"/>
          <w:sz w:val="26"/>
          <w:szCs w:val="26"/>
        </w:rPr>
        <w:t>:00, 2 Personer</w:t>
      </w:r>
      <w:bookmarkEnd w:id="11"/>
    </w:p>
    <w:tbl>
      <w:tblPr>
        <w:tblStyle w:val="Tabellrutnt"/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5514"/>
        <w:gridCol w:w="2970"/>
        <w:gridCol w:w="578"/>
      </w:tblGrid>
      <w:tr w:rsidR="00EF5586" w:rsidTr="00B01654">
        <w:tc>
          <w:tcPr>
            <w:tcW w:w="5514" w:type="dxa"/>
          </w:tcPr>
          <w:p w:rsidR="00EF5586" w:rsidRPr="004F1ED5" w:rsidRDefault="00EF5586" w:rsidP="00B01654">
            <w:pPr>
              <w:rPr>
                <w:b/>
              </w:rPr>
            </w:pPr>
            <w:r w:rsidRPr="004F1ED5">
              <w:rPr>
                <w:b/>
              </w:rPr>
              <w:t>Vad</w:t>
            </w:r>
          </w:p>
        </w:tc>
        <w:tc>
          <w:tcPr>
            <w:tcW w:w="2970" w:type="dxa"/>
          </w:tcPr>
          <w:p w:rsidR="00EF5586" w:rsidRPr="004F1ED5" w:rsidRDefault="00EF5586" w:rsidP="00B01654">
            <w:pPr>
              <w:rPr>
                <w:b/>
              </w:rPr>
            </w:pPr>
            <w:r w:rsidRPr="004F1ED5">
              <w:rPr>
                <w:b/>
              </w:rPr>
              <w:t>Vem</w:t>
            </w:r>
          </w:p>
        </w:tc>
        <w:tc>
          <w:tcPr>
            <w:tcW w:w="578" w:type="dxa"/>
          </w:tcPr>
          <w:p w:rsidR="00EF5586" w:rsidRPr="004F1ED5" w:rsidRDefault="00EF5586" w:rsidP="00B01654">
            <w:pPr>
              <w:rPr>
                <w:b/>
              </w:rPr>
            </w:pPr>
            <w:r w:rsidRPr="004F1ED5">
              <w:rPr>
                <w:b/>
              </w:rPr>
              <w:t>Klar</w:t>
            </w:r>
          </w:p>
        </w:tc>
      </w:tr>
      <w:tr w:rsidR="00EF5586" w:rsidTr="00B01654">
        <w:tc>
          <w:tcPr>
            <w:tcW w:w="5514" w:type="dxa"/>
          </w:tcPr>
          <w:p w:rsidR="00EF5586" w:rsidRDefault="00EF5586" w:rsidP="00B01654">
            <w:r>
              <w:t xml:space="preserve">Förbereda Folkets Hus för servering av </w:t>
            </w:r>
            <w:r>
              <w:t>lunch</w:t>
            </w:r>
          </w:p>
          <w:p w:rsidR="00EF5586" w:rsidRDefault="00EF5586" w:rsidP="00B01654">
            <w:pPr>
              <w:pStyle w:val="Liststycke"/>
              <w:numPr>
                <w:ilvl w:val="0"/>
                <w:numId w:val="4"/>
              </w:numPr>
            </w:pPr>
            <w:r>
              <w:t>Säkra att det finns bord och stolar uppställda</w:t>
            </w:r>
          </w:p>
        </w:tc>
        <w:tc>
          <w:tcPr>
            <w:tcW w:w="2970" w:type="dxa"/>
          </w:tcPr>
          <w:p w:rsidR="00EF5586" w:rsidRDefault="00EF5586" w:rsidP="00B01654"/>
        </w:tc>
        <w:tc>
          <w:tcPr>
            <w:tcW w:w="578" w:type="dxa"/>
          </w:tcPr>
          <w:sdt>
            <w:sdtPr>
              <w:id w:val="117661323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EF5586" w:rsidRDefault="007C5759" w:rsidP="00B0165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  <w:tr w:rsidR="00EF5586" w:rsidTr="00B01654">
        <w:tc>
          <w:tcPr>
            <w:tcW w:w="5514" w:type="dxa"/>
          </w:tcPr>
          <w:p w:rsidR="00EF5586" w:rsidRDefault="00EF5586" w:rsidP="00EF5586">
            <w:r>
              <w:t xml:space="preserve">Ta emot middag från </w:t>
            </w:r>
            <w:proofErr w:type="spellStart"/>
            <w:r>
              <w:t>Flavors</w:t>
            </w:r>
            <w:proofErr w:type="spellEnd"/>
            <w:r>
              <w:t xml:space="preserve"> </w:t>
            </w:r>
          </w:p>
          <w:p w:rsidR="00EF5586" w:rsidRDefault="00EF5586" w:rsidP="00EF5586">
            <w:pPr>
              <w:pStyle w:val="Liststycke"/>
              <w:numPr>
                <w:ilvl w:val="0"/>
                <w:numId w:val="4"/>
              </w:numPr>
            </w:pPr>
            <w:r>
              <w:t>Tid för leverans justeras utifrån simuleringen som hämtas från sekretariatet</w:t>
            </w:r>
          </w:p>
        </w:tc>
        <w:tc>
          <w:tcPr>
            <w:tcW w:w="2970" w:type="dxa"/>
          </w:tcPr>
          <w:p w:rsidR="00EF5586" w:rsidRDefault="00EF5586" w:rsidP="00B01654"/>
        </w:tc>
        <w:tc>
          <w:tcPr>
            <w:tcW w:w="578" w:type="dxa"/>
          </w:tcPr>
          <w:sdt>
            <w:sdtPr>
              <w:id w:val="102297771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7C5759" w:rsidRDefault="007C5759" w:rsidP="007C5759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  <w:p w:rsidR="00EF5586" w:rsidRDefault="00EF5586" w:rsidP="00B01654"/>
        </w:tc>
      </w:tr>
      <w:tr w:rsidR="00EF5586" w:rsidTr="00B01654">
        <w:tc>
          <w:tcPr>
            <w:tcW w:w="5514" w:type="dxa"/>
          </w:tcPr>
          <w:p w:rsidR="00EF5586" w:rsidRDefault="00EF5586" w:rsidP="00B01654">
            <w:r>
              <w:t>Duka upp buffé</w:t>
            </w:r>
          </w:p>
          <w:p w:rsidR="00EF5586" w:rsidRDefault="00EF5586" w:rsidP="00B01654">
            <w:pPr>
              <w:pStyle w:val="Liststycke"/>
              <w:numPr>
                <w:ilvl w:val="0"/>
                <w:numId w:val="4"/>
              </w:numPr>
            </w:pPr>
            <w:r>
              <w:t>Korg för matbiljett</w:t>
            </w:r>
          </w:p>
          <w:p w:rsidR="00EF5586" w:rsidRDefault="00EF5586" w:rsidP="00B01654">
            <w:pPr>
              <w:pStyle w:val="Liststycke"/>
              <w:numPr>
                <w:ilvl w:val="0"/>
                <w:numId w:val="4"/>
              </w:numPr>
            </w:pPr>
            <w:r>
              <w:t>Tallrik</w:t>
            </w:r>
          </w:p>
          <w:p w:rsidR="00EF5586" w:rsidRDefault="00EF5586" w:rsidP="00B01654">
            <w:pPr>
              <w:pStyle w:val="Liststycke"/>
              <w:numPr>
                <w:ilvl w:val="0"/>
                <w:numId w:val="4"/>
              </w:numPr>
            </w:pPr>
            <w:r>
              <w:t>Bestick</w:t>
            </w:r>
          </w:p>
          <w:p w:rsidR="00EF5586" w:rsidRDefault="00EF5586" w:rsidP="00B01654">
            <w:pPr>
              <w:pStyle w:val="Liststycke"/>
              <w:numPr>
                <w:ilvl w:val="0"/>
                <w:numId w:val="4"/>
              </w:numPr>
            </w:pPr>
            <w:r>
              <w:t>Glas</w:t>
            </w:r>
          </w:p>
          <w:p w:rsidR="00EF5586" w:rsidRDefault="00EF5586" w:rsidP="00B01654">
            <w:pPr>
              <w:pStyle w:val="Liststycke"/>
              <w:numPr>
                <w:ilvl w:val="0"/>
                <w:numId w:val="4"/>
              </w:numPr>
            </w:pPr>
            <w:r>
              <w:t xml:space="preserve">Bröd </w:t>
            </w:r>
          </w:p>
          <w:p w:rsidR="00EF5586" w:rsidRDefault="00EF5586" w:rsidP="00B01654">
            <w:pPr>
              <w:pStyle w:val="Liststycke"/>
              <w:numPr>
                <w:ilvl w:val="0"/>
                <w:numId w:val="4"/>
              </w:numPr>
            </w:pPr>
            <w:r>
              <w:t>Smör</w:t>
            </w:r>
          </w:p>
          <w:p w:rsidR="00EF5586" w:rsidRDefault="00EF5586" w:rsidP="00B01654">
            <w:pPr>
              <w:pStyle w:val="Liststycke"/>
              <w:numPr>
                <w:ilvl w:val="0"/>
                <w:numId w:val="4"/>
              </w:numPr>
            </w:pPr>
            <w:r>
              <w:t>Dryck</w:t>
            </w:r>
          </w:p>
          <w:p w:rsidR="00EF5586" w:rsidRDefault="00EF5586" w:rsidP="00B01654">
            <w:pPr>
              <w:pStyle w:val="Liststycke"/>
              <w:numPr>
                <w:ilvl w:val="0"/>
                <w:numId w:val="4"/>
              </w:numPr>
            </w:pPr>
            <w:r>
              <w:t>Mat</w:t>
            </w:r>
          </w:p>
          <w:p w:rsidR="00EF5586" w:rsidRDefault="00EF5586" w:rsidP="00B01654">
            <w:pPr>
              <w:pStyle w:val="Liststycke"/>
              <w:numPr>
                <w:ilvl w:val="0"/>
                <w:numId w:val="4"/>
              </w:numPr>
            </w:pPr>
            <w:r>
              <w:t>Sallad</w:t>
            </w:r>
          </w:p>
        </w:tc>
        <w:tc>
          <w:tcPr>
            <w:tcW w:w="2970" w:type="dxa"/>
          </w:tcPr>
          <w:p w:rsidR="00EF5586" w:rsidRDefault="00EF5586" w:rsidP="00B01654"/>
        </w:tc>
        <w:tc>
          <w:tcPr>
            <w:tcW w:w="578" w:type="dxa"/>
          </w:tcPr>
          <w:sdt>
            <w:sdtPr>
              <w:id w:val="-210202503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EF5586" w:rsidRDefault="007C5759" w:rsidP="00B0165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  <w:tr w:rsidR="00EF5586" w:rsidTr="00B01654">
        <w:tc>
          <w:tcPr>
            <w:tcW w:w="5514" w:type="dxa"/>
          </w:tcPr>
          <w:p w:rsidR="00EF5586" w:rsidRDefault="00EF5586" w:rsidP="007C5759">
            <w:r>
              <w:t>Koka kaffe/tevatten och s</w:t>
            </w:r>
            <w:r w:rsidR="007C5759">
              <w:t>täll fram tillsammans med muggar</w:t>
            </w:r>
          </w:p>
        </w:tc>
        <w:tc>
          <w:tcPr>
            <w:tcW w:w="2970" w:type="dxa"/>
          </w:tcPr>
          <w:p w:rsidR="00EF5586" w:rsidRDefault="00EF5586" w:rsidP="00B01654"/>
        </w:tc>
        <w:tc>
          <w:tcPr>
            <w:tcW w:w="578" w:type="dxa"/>
          </w:tcPr>
          <w:sdt>
            <w:sdtPr>
              <w:id w:val="-148724175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EF5586" w:rsidRDefault="00EF5586" w:rsidP="00B0165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  <w:tr w:rsidR="00EF5586" w:rsidTr="00B01654">
        <w:tc>
          <w:tcPr>
            <w:tcW w:w="5514" w:type="dxa"/>
          </w:tcPr>
          <w:p w:rsidR="00EF5586" w:rsidRDefault="00EF5586" w:rsidP="00B01654">
            <w:r>
              <w:t>Fyll på eftersom, håll efter och städa undan spill</w:t>
            </w:r>
          </w:p>
        </w:tc>
        <w:tc>
          <w:tcPr>
            <w:tcW w:w="2970" w:type="dxa"/>
          </w:tcPr>
          <w:p w:rsidR="00EF5586" w:rsidRDefault="00EF5586" w:rsidP="00B01654"/>
        </w:tc>
        <w:tc>
          <w:tcPr>
            <w:tcW w:w="578" w:type="dxa"/>
          </w:tcPr>
          <w:sdt>
            <w:sdtPr>
              <w:id w:val="3987378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EF5586" w:rsidRDefault="007C5759" w:rsidP="00B0165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  <w:tr w:rsidR="00EF5586" w:rsidTr="00B01654">
        <w:tc>
          <w:tcPr>
            <w:tcW w:w="5514" w:type="dxa"/>
          </w:tcPr>
          <w:p w:rsidR="00EF5586" w:rsidRDefault="00EF5586" w:rsidP="00B01654">
            <w:r>
              <w:t>Ställ fram stora soppåsar för att samla in tallrikar, bestick och muggar</w:t>
            </w:r>
          </w:p>
          <w:p w:rsidR="00EF5586" w:rsidRDefault="00EF5586" w:rsidP="00B01654">
            <w:pPr>
              <w:pStyle w:val="Liststycke"/>
              <w:numPr>
                <w:ilvl w:val="0"/>
                <w:numId w:val="4"/>
              </w:numPr>
            </w:pPr>
            <w:r>
              <w:t>Ställ fram en hink för dryck</w:t>
            </w:r>
          </w:p>
          <w:p w:rsidR="007C5759" w:rsidRDefault="007C5759" w:rsidP="00B01654">
            <w:pPr>
              <w:pStyle w:val="Liststycke"/>
              <w:numPr>
                <w:ilvl w:val="0"/>
                <w:numId w:val="4"/>
              </w:numPr>
            </w:pPr>
            <w:r>
              <w:t>Sortera soporna (matrester, plast, plåt, kartong)</w:t>
            </w:r>
          </w:p>
        </w:tc>
        <w:tc>
          <w:tcPr>
            <w:tcW w:w="2970" w:type="dxa"/>
          </w:tcPr>
          <w:p w:rsidR="00EF5586" w:rsidRDefault="00EF5586" w:rsidP="00B01654"/>
        </w:tc>
        <w:tc>
          <w:tcPr>
            <w:tcW w:w="578" w:type="dxa"/>
          </w:tcPr>
          <w:sdt>
            <w:sdtPr>
              <w:id w:val="-150104099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7C5759" w:rsidRDefault="007C5759" w:rsidP="007C5759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  <w:p w:rsidR="00EF5586" w:rsidRDefault="00EF5586" w:rsidP="00B01654"/>
        </w:tc>
      </w:tr>
      <w:tr w:rsidR="00EF5586" w:rsidTr="00B01654">
        <w:tc>
          <w:tcPr>
            <w:tcW w:w="5514" w:type="dxa"/>
          </w:tcPr>
          <w:p w:rsidR="00EF5586" w:rsidRDefault="00EF5586" w:rsidP="00B01654">
            <w:r>
              <w:t>Diska formar och porslin etc. och ställ tillbaka i köket</w:t>
            </w:r>
          </w:p>
        </w:tc>
        <w:tc>
          <w:tcPr>
            <w:tcW w:w="2970" w:type="dxa"/>
          </w:tcPr>
          <w:p w:rsidR="00EF5586" w:rsidRDefault="00EF5586" w:rsidP="00B01654"/>
        </w:tc>
        <w:tc>
          <w:tcPr>
            <w:tcW w:w="578" w:type="dxa"/>
          </w:tcPr>
          <w:sdt>
            <w:sdtPr>
              <w:id w:val="-213061428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EF5586" w:rsidRDefault="00EF5586" w:rsidP="00B0165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  <w:tr w:rsidR="00EF5586" w:rsidTr="00B01654">
        <w:tc>
          <w:tcPr>
            <w:tcW w:w="5514" w:type="dxa"/>
          </w:tcPr>
          <w:p w:rsidR="00EF5586" w:rsidRDefault="00EF5586" w:rsidP="00B01654">
            <w:r>
              <w:t>Plocka undan mat etc. och ställ in i kylen</w:t>
            </w:r>
          </w:p>
        </w:tc>
        <w:tc>
          <w:tcPr>
            <w:tcW w:w="2970" w:type="dxa"/>
          </w:tcPr>
          <w:p w:rsidR="00EF5586" w:rsidRDefault="00EF5586" w:rsidP="00B01654"/>
        </w:tc>
        <w:tc>
          <w:tcPr>
            <w:tcW w:w="578" w:type="dxa"/>
          </w:tcPr>
          <w:sdt>
            <w:sdtPr>
              <w:id w:val="5219996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EF5586" w:rsidRDefault="007C5759" w:rsidP="00B0165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  <w:tr w:rsidR="00EF5586" w:rsidTr="00B01654">
        <w:tc>
          <w:tcPr>
            <w:tcW w:w="5514" w:type="dxa"/>
          </w:tcPr>
          <w:p w:rsidR="00EF5586" w:rsidRDefault="00EF5586" w:rsidP="00B01654">
            <w:r>
              <w:t>Torka och ställ iordning bord och stolar</w:t>
            </w:r>
          </w:p>
        </w:tc>
        <w:tc>
          <w:tcPr>
            <w:tcW w:w="2970" w:type="dxa"/>
          </w:tcPr>
          <w:p w:rsidR="00EF5586" w:rsidRDefault="00EF5586" w:rsidP="00B01654"/>
        </w:tc>
        <w:tc>
          <w:tcPr>
            <w:tcW w:w="578" w:type="dxa"/>
          </w:tcPr>
          <w:sdt>
            <w:sdtPr>
              <w:id w:val="-213131763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EF5586" w:rsidRDefault="007C5759" w:rsidP="00B0165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  <w:tr w:rsidR="00EF5586" w:rsidTr="00B01654">
        <w:tc>
          <w:tcPr>
            <w:tcW w:w="5514" w:type="dxa"/>
          </w:tcPr>
          <w:p w:rsidR="00EF5586" w:rsidRDefault="007C5759" w:rsidP="00B01654">
            <w:r>
              <w:t>Töm soporna, var?</w:t>
            </w:r>
          </w:p>
        </w:tc>
        <w:tc>
          <w:tcPr>
            <w:tcW w:w="2970" w:type="dxa"/>
          </w:tcPr>
          <w:p w:rsidR="00EF5586" w:rsidRDefault="00EF5586" w:rsidP="00B01654"/>
        </w:tc>
        <w:tc>
          <w:tcPr>
            <w:tcW w:w="578" w:type="dxa"/>
          </w:tcPr>
          <w:sdt>
            <w:sdtPr>
              <w:id w:val="-26847365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EF5586" w:rsidRDefault="007C5759" w:rsidP="00B0165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  <w:tr w:rsidR="00EF5586" w:rsidTr="00B01654">
        <w:tc>
          <w:tcPr>
            <w:tcW w:w="5514" w:type="dxa"/>
          </w:tcPr>
          <w:p w:rsidR="00EF5586" w:rsidRDefault="00EF5586" w:rsidP="00B01654">
            <w:r>
              <w:t>Ta tillbaka det som går att återanvända till NSS förråd på övervåningen i Njurundahallen</w:t>
            </w:r>
          </w:p>
        </w:tc>
        <w:tc>
          <w:tcPr>
            <w:tcW w:w="2970" w:type="dxa"/>
          </w:tcPr>
          <w:p w:rsidR="00EF5586" w:rsidRDefault="00EF5586" w:rsidP="00B01654"/>
        </w:tc>
        <w:tc>
          <w:tcPr>
            <w:tcW w:w="578" w:type="dxa"/>
          </w:tcPr>
          <w:sdt>
            <w:sdtPr>
              <w:id w:val="-146041617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7C5759" w:rsidRDefault="007C5759" w:rsidP="007C5759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  <w:p w:rsidR="00EF5586" w:rsidRDefault="00EF5586" w:rsidP="00B01654"/>
        </w:tc>
      </w:tr>
    </w:tbl>
    <w:p w:rsidR="00EF5586" w:rsidRPr="00EF5586" w:rsidRDefault="00EF5586" w:rsidP="00EF5586"/>
    <w:sectPr w:rsidR="00EF5586" w:rsidRPr="00EF5586" w:rsidSect="006F543A">
      <w:headerReference w:type="default" r:id="rId9"/>
      <w:footerReference w:type="default" r:id="rId10"/>
      <w:headerReference w:type="first" r:id="rId11"/>
      <w:pgSz w:w="11906" w:h="16838"/>
      <w:pgMar w:top="2269" w:right="1417" w:bottom="2552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769E" w:rsidRDefault="008E769E" w:rsidP="002D53EE">
      <w:pPr>
        <w:spacing w:after="0" w:line="240" w:lineRule="auto"/>
      </w:pPr>
      <w:r>
        <w:separator/>
      </w:r>
    </w:p>
  </w:endnote>
  <w:endnote w:type="continuationSeparator" w:id="0">
    <w:p w:rsidR="008E769E" w:rsidRDefault="008E769E" w:rsidP="002D53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2CCE" w:rsidRDefault="007B2CCE">
    <w:pPr>
      <w:pStyle w:val="Sidfot"/>
    </w:pPr>
    <w:r>
      <w:rPr>
        <w:noProof/>
        <w:lang w:eastAsia="sv-SE"/>
      </w:rPr>
      <w:drawing>
        <wp:anchor distT="0" distB="0" distL="114300" distR="114300" simplePos="0" relativeHeight="251663360" behindDoc="1" locked="1" layoutInCell="1" allowOverlap="1" wp14:anchorId="7C06C57C" wp14:editId="2AD332FD">
          <wp:simplePos x="0" y="0"/>
          <wp:positionH relativeFrom="page">
            <wp:posOffset>0</wp:posOffset>
          </wp:positionH>
          <wp:positionV relativeFrom="page">
            <wp:posOffset>9091295</wp:posOffset>
          </wp:positionV>
          <wp:extent cx="7563600" cy="1612800"/>
          <wp:effectExtent l="0" t="0" r="0" b="6985"/>
          <wp:wrapNone/>
          <wp:docPr id="230" name="Bildobjekt 2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8" name="Vatten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4136" b="44549"/>
                  <a:stretch/>
                </pic:blipFill>
                <pic:spPr bwMode="auto">
                  <a:xfrm>
                    <a:off x="0" y="0"/>
                    <a:ext cx="7563600" cy="1612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2D53EE" w:rsidRDefault="002D53EE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769E" w:rsidRDefault="008E769E" w:rsidP="002D53EE">
      <w:pPr>
        <w:spacing w:after="0" w:line="240" w:lineRule="auto"/>
      </w:pPr>
      <w:r>
        <w:separator/>
      </w:r>
    </w:p>
  </w:footnote>
  <w:footnote w:type="continuationSeparator" w:id="0">
    <w:p w:rsidR="008E769E" w:rsidRDefault="008E769E" w:rsidP="002D53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543A" w:rsidRDefault="006F543A" w:rsidP="007B2CCE">
    <w:pPr>
      <w:pStyle w:val="Sidhuvud"/>
      <w:tabs>
        <w:tab w:val="clear" w:pos="9072"/>
        <w:tab w:val="right" w:pos="9639"/>
      </w:tabs>
    </w:pPr>
    <w:r>
      <w:rPr>
        <w:noProof/>
        <w:sz w:val="28"/>
        <w:lang w:eastAsia="sv-SE"/>
      </w:rPr>
      <w:drawing>
        <wp:anchor distT="0" distB="0" distL="114300" distR="114300" simplePos="0" relativeHeight="251661312" behindDoc="1" locked="1" layoutInCell="1" allowOverlap="1" wp14:anchorId="7AEE4F52" wp14:editId="2365EB3C">
          <wp:simplePos x="0" y="0"/>
          <wp:positionH relativeFrom="page">
            <wp:posOffset>363855</wp:posOffset>
          </wp:positionH>
          <wp:positionV relativeFrom="page">
            <wp:posOffset>400050</wp:posOffset>
          </wp:positionV>
          <wp:extent cx="1800000" cy="565200"/>
          <wp:effectExtent l="0" t="0" r="0" b="6350"/>
          <wp:wrapNone/>
          <wp:docPr id="229" name="Bildobjekt 229" descr="NSS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SS_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00000" cy="56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2D53EE" w:rsidRPr="006F543A" w:rsidRDefault="002D53EE" w:rsidP="007B2CCE">
    <w:pPr>
      <w:pStyle w:val="Sidhuvud"/>
      <w:tabs>
        <w:tab w:val="clear" w:pos="9072"/>
        <w:tab w:val="right" w:pos="9639"/>
      </w:tabs>
      <w:rPr>
        <w:sz w:val="18"/>
      </w:rPr>
    </w:pPr>
  </w:p>
  <w:tbl>
    <w:tblPr>
      <w:tblStyle w:val="Tabellrutnt"/>
      <w:tblW w:w="978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28" w:type="dxa"/>
        <w:bottom w:w="28" w:type="dxa"/>
      </w:tblCellMar>
      <w:tblLook w:val="04A0" w:firstRow="1" w:lastRow="0" w:firstColumn="1" w:lastColumn="0" w:noHBand="0" w:noVBand="1"/>
    </w:tblPr>
    <w:tblGrid>
      <w:gridCol w:w="3020"/>
      <w:gridCol w:w="3021"/>
      <w:gridCol w:w="3740"/>
    </w:tblGrid>
    <w:tr w:rsidR="007B2CCE" w:rsidTr="006F543A">
      <w:tc>
        <w:tcPr>
          <w:tcW w:w="3020" w:type="dxa"/>
        </w:tcPr>
        <w:p w:rsidR="007B2CCE" w:rsidRDefault="007B2CCE">
          <w:pPr>
            <w:pStyle w:val="Sidhuvud"/>
          </w:pPr>
        </w:p>
      </w:tc>
      <w:tc>
        <w:tcPr>
          <w:tcW w:w="3021" w:type="dxa"/>
        </w:tcPr>
        <w:p w:rsidR="007B2CCE" w:rsidRDefault="007B2CCE">
          <w:pPr>
            <w:pStyle w:val="Sidhuvud"/>
          </w:pPr>
        </w:p>
      </w:tc>
      <w:tc>
        <w:tcPr>
          <w:tcW w:w="3740" w:type="dxa"/>
          <w:vAlign w:val="bottom"/>
        </w:tcPr>
        <w:p w:rsidR="007B2CCE" w:rsidRDefault="006F543A" w:rsidP="006F543A">
          <w:pPr>
            <w:pStyle w:val="Sidhuvud"/>
            <w:jc w:val="right"/>
          </w:pPr>
          <w:r>
            <w:t xml:space="preserve">Sid </w:t>
          </w:r>
          <w:r>
            <w:fldChar w:fldCharType="begin"/>
          </w:r>
          <w:r>
            <w:instrText>PAGE   \* MERGEFORMAT</w:instrText>
          </w:r>
          <w:r>
            <w:fldChar w:fldCharType="separate"/>
          </w:r>
          <w:r w:rsidR="007C5759">
            <w:rPr>
              <w:noProof/>
            </w:rPr>
            <w:t>6</w:t>
          </w:r>
          <w:r>
            <w:fldChar w:fldCharType="end"/>
          </w:r>
          <w:r>
            <w:t xml:space="preserve"> (</w:t>
          </w:r>
          <w:r w:rsidR="008E769E">
            <w:fldChar w:fldCharType="begin"/>
          </w:r>
          <w:r w:rsidR="008E769E">
            <w:instrText xml:space="preserve"> NUMPAGES   \* MERGEFORMAT </w:instrText>
          </w:r>
          <w:r w:rsidR="008E769E">
            <w:fldChar w:fldCharType="separate"/>
          </w:r>
          <w:r w:rsidR="007C5759">
            <w:rPr>
              <w:noProof/>
            </w:rPr>
            <w:t>6</w:t>
          </w:r>
          <w:r w:rsidR="008E769E">
            <w:rPr>
              <w:noProof/>
            </w:rPr>
            <w:fldChar w:fldCharType="end"/>
          </w:r>
          <w:r>
            <w:t>)</w:t>
          </w:r>
        </w:p>
      </w:tc>
    </w:tr>
  </w:tbl>
  <w:p w:rsidR="002D53EE" w:rsidRDefault="002D53EE" w:rsidP="006F543A">
    <w:pPr>
      <w:pStyle w:val="Sidhuvud"/>
      <w:tabs>
        <w:tab w:val="clear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53EE" w:rsidRDefault="002D53EE">
    <w:pPr>
      <w:pStyle w:val="Sidhuvud"/>
    </w:pPr>
    <w:r>
      <w:rPr>
        <w:noProof/>
        <w:sz w:val="28"/>
        <w:lang w:eastAsia="sv-SE"/>
      </w:rPr>
      <w:drawing>
        <wp:anchor distT="0" distB="0" distL="114300" distR="114300" simplePos="0" relativeHeight="251659264" behindDoc="1" locked="1" layoutInCell="1" allowOverlap="1" wp14:anchorId="535393AB" wp14:editId="4854EBC0">
          <wp:simplePos x="0" y="0"/>
          <wp:positionH relativeFrom="page">
            <wp:posOffset>360045</wp:posOffset>
          </wp:positionH>
          <wp:positionV relativeFrom="page">
            <wp:posOffset>399415</wp:posOffset>
          </wp:positionV>
          <wp:extent cx="1800000" cy="565200"/>
          <wp:effectExtent l="0" t="0" r="0" b="6350"/>
          <wp:wrapNone/>
          <wp:docPr id="231" name="Bildobjekt 231" descr="NSS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SS_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00000" cy="56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E44717"/>
    <w:multiLevelType w:val="hybridMultilevel"/>
    <w:tmpl w:val="EABCC748"/>
    <w:lvl w:ilvl="0" w:tplc="041D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222B9C"/>
    <w:multiLevelType w:val="hybridMultilevel"/>
    <w:tmpl w:val="84145EEC"/>
    <w:lvl w:ilvl="0" w:tplc="041D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FA7032"/>
    <w:multiLevelType w:val="hybridMultilevel"/>
    <w:tmpl w:val="F0F8F87E"/>
    <w:lvl w:ilvl="0" w:tplc="041D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D7640D"/>
    <w:multiLevelType w:val="hybridMultilevel"/>
    <w:tmpl w:val="3DCAC9EC"/>
    <w:lvl w:ilvl="0" w:tplc="11D21CFC">
      <w:start w:val="201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C5B"/>
    <w:rsid w:val="000D5B0C"/>
    <w:rsid w:val="000E7508"/>
    <w:rsid w:val="000F58F8"/>
    <w:rsid w:val="002B70C3"/>
    <w:rsid w:val="002D53EE"/>
    <w:rsid w:val="00445E94"/>
    <w:rsid w:val="00594A12"/>
    <w:rsid w:val="005B3E25"/>
    <w:rsid w:val="006C5960"/>
    <w:rsid w:val="006F543A"/>
    <w:rsid w:val="0074513C"/>
    <w:rsid w:val="007B2CCE"/>
    <w:rsid w:val="007C5759"/>
    <w:rsid w:val="008E556A"/>
    <w:rsid w:val="008E769E"/>
    <w:rsid w:val="009731E1"/>
    <w:rsid w:val="00AB1309"/>
    <w:rsid w:val="00B5621A"/>
    <w:rsid w:val="00BC4C5B"/>
    <w:rsid w:val="00BD6A7C"/>
    <w:rsid w:val="00C7559A"/>
    <w:rsid w:val="00C953CE"/>
    <w:rsid w:val="00CF6220"/>
    <w:rsid w:val="00D76C7A"/>
    <w:rsid w:val="00DE67E4"/>
    <w:rsid w:val="00EC029C"/>
    <w:rsid w:val="00EC4A48"/>
    <w:rsid w:val="00EF5586"/>
    <w:rsid w:val="00F43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0834BF"/>
  <w15:chartTrackingRefBased/>
  <w15:docId w15:val="{6DD83194-50A7-4DBD-89B5-70FA9BE9E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2D53E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1C79BA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2D53E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1C79BA"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Rubrik">
    <w:name w:val="Title"/>
    <w:basedOn w:val="Normal"/>
    <w:next w:val="Normal"/>
    <w:link w:val="RubrikChar"/>
    <w:uiPriority w:val="10"/>
    <w:qFormat/>
    <w:rsid w:val="000E7508"/>
    <w:pPr>
      <w:spacing w:after="0" w:line="240" w:lineRule="auto"/>
      <w:contextualSpacing/>
    </w:pPr>
    <w:rPr>
      <w:rFonts w:asciiTheme="majorHAnsi" w:eastAsiaTheme="majorEastAsia" w:hAnsiTheme="majorHAnsi" w:cstheme="majorBidi"/>
      <w:color w:val="1C79BA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0E7508"/>
    <w:rPr>
      <w:rFonts w:asciiTheme="majorHAnsi" w:eastAsiaTheme="majorEastAsia" w:hAnsiTheme="majorHAnsi" w:cstheme="majorBidi"/>
      <w:color w:val="1C79BA"/>
      <w:spacing w:val="-10"/>
      <w:kern w:val="28"/>
      <w:sz w:val="56"/>
      <w:szCs w:val="56"/>
    </w:rPr>
  </w:style>
  <w:style w:type="character" w:styleId="Platshllartext">
    <w:name w:val="Placeholder Text"/>
    <w:basedOn w:val="Standardstycketeckensnitt"/>
    <w:uiPriority w:val="99"/>
    <w:semiHidden/>
    <w:rsid w:val="002D53EE"/>
    <w:rPr>
      <w:color w:val="808080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0E7508"/>
    <w:pPr>
      <w:numPr>
        <w:ilvl w:val="1"/>
      </w:numPr>
    </w:pPr>
    <w:rPr>
      <w:rFonts w:eastAsiaTheme="minorEastAsia"/>
      <w:color w:val="1C79BA"/>
      <w:spacing w:val="15"/>
      <w:sz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0E7508"/>
    <w:rPr>
      <w:rFonts w:eastAsiaTheme="minorEastAsia"/>
      <w:color w:val="1C79BA"/>
      <w:spacing w:val="15"/>
      <w:sz w:val="28"/>
    </w:rPr>
  </w:style>
  <w:style w:type="paragraph" w:styleId="Sidhuvud">
    <w:name w:val="header"/>
    <w:basedOn w:val="Normal"/>
    <w:link w:val="SidhuvudChar"/>
    <w:uiPriority w:val="99"/>
    <w:unhideWhenUsed/>
    <w:rsid w:val="002D53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2D53EE"/>
  </w:style>
  <w:style w:type="paragraph" w:styleId="Sidfot">
    <w:name w:val="footer"/>
    <w:basedOn w:val="Normal"/>
    <w:link w:val="SidfotChar"/>
    <w:uiPriority w:val="99"/>
    <w:unhideWhenUsed/>
    <w:rsid w:val="002D53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2D53EE"/>
  </w:style>
  <w:style w:type="character" w:customStyle="1" w:styleId="Rubrik1Char">
    <w:name w:val="Rubrik 1 Char"/>
    <w:basedOn w:val="Standardstycketeckensnitt"/>
    <w:link w:val="Rubrik1"/>
    <w:uiPriority w:val="9"/>
    <w:rsid w:val="002D53EE"/>
    <w:rPr>
      <w:rFonts w:asciiTheme="majorHAnsi" w:eastAsiaTheme="majorEastAsia" w:hAnsiTheme="majorHAnsi" w:cstheme="majorBidi"/>
      <w:color w:val="1C79BA"/>
      <w:sz w:val="3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2D53EE"/>
    <w:rPr>
      <w:rFonts w:asciiTheme="majorHAnsi" w:eastAsiaTheme="majorEastAsia" w:hAnsiTheme="majorHAnsi" w:cstheme="majorBidi"/>
      <w:color w:val="1C79BA"/>
      <w:sz w:val="26"/>
      <w:szCs w:val="26"/>
    </w:rPr>
  </w:style>
  <w:style w:type="character" w:styleId="Starkbetoning">
    <w:name w:val="Intense Emphasis"/>
    <w:basedOn w:val="Standardstycketeckensnitt"/>
    <w:uiPriority w:val="21"/>
    <w:qFormat/>
    <w:rsid w:val="002D53EE"/>
    <w:rPr>
      <w:i/>
      <w:iCs/>
      <w:color w:val="1C79BA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2D53EE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1C79BA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2D53EE"/>
    <w:rPr>
      <w:i/>
      <w:iCs/>
      <w:color w:val="1C79BA"/>
    </w:rPr>
  </w:style>
  <w:style w:type="character" w:styleId="Starkreferens">
    <w:name w:val="Intense Reference"/>
    <w:basedOn w:val="Standardstycketeckensnitt"/>
    <w:uiPriority w:val="32"/>
    <w:qFormat/>
    <w:rsid w:val="002D53EE"/>
    <w:rPr>
      <w:b/>
      <w:bCs/>
      <w:smallCaps/>
      <w:color w:val="1C79BA"/>
      <w:spacing w:val="5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2D53EE"/>
    <w:pPr>
      <w:outlineLvl w:val="9"/>
    </w:pPr>
    <w:rPr>
      <w:color w:val="2E74B5" w:themeColor="accent1" w:themeShade="BF"/>
      <w:lang w:eastAsia="sv-SE"/>
    </w:rPr>
  </w:style>
  <w:style w:type="paragraph" w:styleId="Innehll1">
    <w:name w:val="toc 1"/>
    <w:basedOn w:val="Normal"/>
    <w:next w:val="Normal"/>
    <w:autoRedefine/>
    <w:uiPriority w:val="39"/>
    <w:unhideWhenUsed/>
    <w:rsid w:val="002D53EE"/>
    <w:pPr>
      <w:spacing w:after="100"/>
    </w:pPr>
  </w:style>
  <w:style w:type="character" w:styleId="Hyperlnk">
    <w:name w:val="Hyperlink"/>
    <w:basedOn w:val="Standardstycketeckensnitt"/>
    <w:uiPriority w:val="99"/>
    <w:unhideWhenUsed/>
    <w:rsid w:val="002D53EE"/>
    <w:rPr>
      <w:color w:val="0563C1" w:themeColor="hyperlink"/>
      <w:u w:val="single"/>
    </w:rPr>
  </w:style>
  <w:style w:type="table" w:styleId="Tabellrutnt">
    <w:name w:val="Table Grid"/>
    <w:basedOn w:val="Normaltabell"/>
    <w:uiPriority w:val="59"/>
    <w:rsid w:val="00CF62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stycke">
    <w:name w:val="List Paragraph"/>
    <w:basedOn w:val="Normal"/>
    <w:uiPriority w:val="34"/>
    <w:qFormat/>
    <w:rsid w:val="0074513C"/>
    <w:pPr>
      <w:ind w:left="720"/>
      <w:contextualSpacing/>
    </w:pPr>
  </w:style>
  <w:style w:type="paragraph" w:styleId="Innehll2">
    <w:name w:val="toc 2"/>
    <w:basedOn w:val="Normal"/>
    <w:next w:val="Normal"/>
    <w:autoRedefine/>
    <w:uiPriority w:val="39"/>
    <w:unhideWhenUsed/>
    <w:rsid w:val="00B5621A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&#246;rgen%20Hansson\Documents\Anpassade%20Office-mallar\Njurunda%20sims&#228;llskap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B988942C8BE47778F01130DFE949A6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601731A-35CC-427D-ADA7-77D73F7FC542}"/>
      </w:docPartPr>
      <w:docPartBody>
        <w:p w:rsidR="00273DAC" w:rsidRDefault="0081720B">
          <w:pPr>
            <w:pStyle w:val="CB988942C8BE47778F01130DFE949A64"/>
          </w:pPr>
          <w:r>
            <w:rPr>
              <w:rStyle w:val="Platshllartext"/>
            </w:rPr>
            <w:t>A</w:t>
          </w:r>
          <w:r w:rsidRPr="00F34498">
            <w:rPr>
              <w:rStyle w:val="Platshllartext"/>
            </w:rPr>
            <w:t xml:space="preserve">nge </w:t>
          </w:r>
          <w:r>
            <w:rPr>
              <w:rStyle w:val="Platshllartext"/>
            </w:rPr>
            <w:t>dokumentrubrik</w:t>
          </w:r>
          <w:r w:rsidRPr="00F34498">
            <w:rPr>
              <w:rStyle w:val="Platshllar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720B"/>
    <w:rsid w:val="001B4818"/>
    <w:rsid w:val="00273DAC"/>
    <w:rsid w:val="0081720B"/>
    <w:rsid w:val="00AA3075"/>
    <w:rsid w:val="00DD0C2E"/>
    <w:rsid w:val="00EB012C"/>
    <w:rsid w:val="00FA7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Pr>
      <w:color w:val="808080"/>
    </w:rPr>
  </w:style>
  <w:style w:type="paragraph" w:customStyle="1" w:styleId="CB988942C8BE47778F01130DFE949A64">
    <w:name w:val="CB988942C8BE47778F01130DFE949A6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354231-E2FC-4D7B-A138-742451BDC0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Njurunda simsällskap</Template>
  <TotalTime>0</TotalTime>
  <Pages>6</Pages>
  <Words>731</Words>
  <Characters>3878</Characters>
  <Application>Microsoft Office Word</Application>
  <DocSecurity>0</DocSecurity>
  <Lines>32</Lines>
  <Paragraphs>9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Jörgen Hansson</dc:creator>
  <cp:keywords/>
  <dc:description/>
  <cp:lastModifiedBy>Janne Tjernström</cp:lastModifiedBy>
  <cp:revision>2</cp:revision>
  <dcterms:created xsi:type="dcterms:W3CDTF">2017-01-22T10:37:00Z</dcterms:created>
  <dcterms:modified xsi:type="dcterms:W3CDTF">2017-01-22T10:37:00Z</dcterms:modified>
</cp:coreProperties>
</file>