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CCE" w:rsidRDefault="007B2CCE"/>
    <w:p w:rsidR="002D53EE" w:rsidRDefault="002D53EE"/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E0EFED1" wp14:editId="005277FD">
                <wp:simplePos x="0" y="0"/>
                <wp:positionH relativeFrom="margin">
                  <wp:posOffset>0</wp:posOffset>
                </wp:positionH>
                <wp:positionV relativeFrom="paragraph">
                  <wp:posOffset>272348</wp:posOffset>
                </wp:positionV>
                <wp:extent cx="5630545" cy="1404620"/>
                <wp:effectExtent l="0" t="0" r="8255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05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570344718"/>
                              <w:placeholder>
                                <w:docPart w:val="CB988942C8BE47778F01130DFE949A64"/>
                              </w:placeholder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Rubrik"/>
                                </w:pPr>
                                <w:r>
                                  <w:t>Simtävling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E0EFED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0;margin-top:21.45pt;width:443.3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" stroked="f">
                <v:textbox style="mso-fit-shape-to-text:t">
                  <w:txbxContent>
                    <w:sdt>
                      <w:sdtPr>
                        <w:id w:val="-570344718"/>
                        <w:placeholder>
                          <w:docPart w:val="CB988942C8BE47778F01130DFE949A64"/>
                        </w:placeholder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Rubrik"/>
                          </w:pPr>
                          <w:r>
                            <w:t>Simtävling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</w:p>
    <w:p w:rsidR="002D53EE" w:rsidRDefault="000E7508"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F95BC3D" wp14:editId="0E636786">
                <wp:simplePos x="0" y="0"/>
                <wp:positionH relativeFrom="column">
                  <wp:posOffset>57785</wp:posOffset>
                </wp:positionH>
                <wp:positionV relativeFrom="paragraph">
                  <wp:posOffset>581025</wp:posOffset>
                </wp:positionV>
                <wp:extent cx="5200650" cy="1404620"/>
                <wp:effectExtent l="0" t="0" r="0" b="190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0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526702511"/>
                            </w:sdtPr>
                            <w:sdtEndPr/>
                            <w:sdtContent>
                              <w:p w:rsidR="002D53EE" w:rsidRPr="000E7508" w:rsidRDefault="00BC4C5B" w:rsidP="000E7508">
                                <w:pPr>
                                  <w:pStyle w:val="Underrubrik"/>
                                </w:pPr>
                                <w:r>
                                  <w:t xml:space="preserve">Handbok - </w:t>
                                </w:r>
                                <w:r w:rsidR="006E050C" w:rsidRPr="006E050C">
                                  <w:t>Försäl</w:t>
                                </w:r>
                                <w:r w:rsidR="001F12B1">
                                  <w:t>j</w:t>
                                </w:r>
                                <w:bookmarkStart w:id="0" w:name="_GoBack"/>
                                <w:bookmarkEnd w:id="0"/>
                                <w:r w:rsidR="006E050C" w:rsidRPr="006E050C">
                                  <w:t>ning/shopen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F95BC3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.55pt;margin-top:45.75pt;width:409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" stroked="f">
                <v:textbox style="mso-fit-shape-to-text:t">
                  <w:txbxContent>
                    <w:sdt>
                      <w:sdtPr>
                        <w:id w:val="-1526702511"/>
                      </w:sdtPr>
                      <w:sdtEndPr/>
                      <w:sdtContent>
                        <w:p w:rsidR="002D53EE" w:rsidRPr="000E7508" w:rsidRDefault="00BC4C5B" w:rsidP="000E7508">
                          <w:pPr>
                            <w:pStyle w:val="Underrubrik"/>
                          </w:pPr>
                          <w:r>
                            <w:t xml:space="preserve">Handbok - </w:t>
                          </w:r>
                          <w:r w:rsidR="006E050C" w:rsidRPr="006E050C">
                            <w:t>Försäl</w:t>
                          </w:r>
                          <w:r w:rsidR="001F12B1">
                            <w:t>j</w:t>
                          </w:r>
                          <w:bookmarkStart w:id="1" w:name="_GoBack"/>
                          <w:bookmarkEnd w:id="1"/>
                          <w:r w:rsidR="006E050C" w:rsidRPr="006E050C">
                            <w:t>ning/shopen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:rsidR="002D53EE" w:rsidRDefault="002D53EE"/>
    <w:p w:rsidR="002D53EE" w:rsidRDefault="000F58F8">
      <w:r>
        <w:rPr>
          <w:noProof/>
          <w:lang w:eastAsia="sv-SE"/>
        </w:rPr>
        <w:drawing>
          <wp:anchor distT="0" distB="0" distL="114300" distR="114300" simplePos="0" relativeHeight="251658240" behindDoc="1" locked="1" layoutInCell="1" allowOverlap="1" wp14:anchorId="324B483D" wp14:editId="0D1F1AEA">
            <wp:simplePos x="0" y="0"/>
            <wp:positionH relativeFrom="page">
              <wp:align>left</wp:align>
            </wp:positionH>
            <wp:positionV relativeFrom="page">
              <wp:posOffset>3456305</wp:posOffset>
            </wp:positionV>
            <wp:extent cx="7624800" cy="7624800"/>
            <wp:effectExtent l="0" t="0" r="0" b="0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tten2 - Tes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4800" cy="762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3EE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5800951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508" w:rsidRDefault="000E7508">
          <w:pPr>
            <w:pStyle w:val="Innehllsfrteckningsrubrik"/>
          </w:pPr>
          <w:r>
            <w:t>Innehållsförteckning</w:t>
          </w:r>
        </w:p>
        <w:p w:rsidR="00BC4C5B" w:rsidRDefault="000E7508">
          <w:pPr>
            <w:pStyle w:val="Innehll1"/>
            <w:tabs>
              <w:tab w:val="right" w:leader="dot" w:pos="9062"/>
            </w:tabs>
            <w:rPr>
              <w:rFonts w:eastAsiaTheme="minorEastAsia"/>
              <w:noProof/>
              <w:lang w:eastAsia="sv-S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0256785" w:history="1">
            <w:r w:rsidR="00BC4C5B" w:rsidRPr="00D16DE2">
              <w:rPr>
                <w:rStyle w:val="Hyperlnk"/>
                <w:noProof/>
              </w:rPr>
              <w:t>Inledning</w:t>
            </w:r>
            <w:r w:rsidR="00BC4C5B">
              <w:rPr>
                <w:noProof/>
                <w:webHidden/>
              </w:rPr>
              <w:tab/>
            </w:r>
            <w:r w:rsidR="00BC4C5B">
              <w:rPr>
                <w:noProof/>
                <w:webHidden/>
              </w:rPr>
              <w:fldChar w:fldCharType="begin"/>
            </w:r>
            <w:r w:rsidR="00BC4C5B">
              <w:rPr>
                <w:noProof/>
                <w:webHidden/>
              </w:rPr>
              <w:instrText xml:space="preserve"> PAGEREF _Toc470256785 \h </w:instrText>
            </w:r>
            <w:r w:rsidR="00BC4C5B">
              <w:rPr>
                <w:noProof/>
                <w:webHidden/>
              </w:rPr>
            </w:r>
            <w:r w:rsidR="00BC4C5B">
              <w:rPr>
                <w:noProof/>
                <w:webHidden/>
              </w:rPr>
              <w:fldChar w:fldCharType="separate"/>
            </w:r>
            <w:r w:rsidR="00BC4C5B">
              <w:rPr>
                <w:noProof/>
                <w:webHidden/>
              </w:rPr>
              <w:t>3</w:t>
            </w:r>
            <w:r w:rsidR="00BC4C5B">
              <w:rPr>
                <w:noProof/>
                <w:webHidden/>
              </w:rPr>
              <w:fldChar w:fldCharType="end"/>
            </w:r>
          </w:hyperlink>
        </w:p>
        <w:p w:rsidR="000E7508" w:rsidRDefault="000E7508">
          <w:r>
            <w:rPr>
              <w:b/>
              <w:bCs/>
            </w:rPr>
            <w:fldChar w:fldCharType="end"/>
          </w:r>
        </w:p>
      </w:sdtContent>
    </w:sdt>
    <w:p w:rsidR="00445E94" w:rsidRDefault="00445E94"/>
    <w:p w:rsidR="002D53EE" w:rsidRDefault="002D53EE">
      <w:r>
        <w:br w:type="page"/>
      </w:r>
    </w:p>
    <w:p w:rsidR="00363FBB" w:rsidRDefault="00363FBB" w:rsidP="00363FBB">
      <w:r>
        <w:lastRenderedPageBreak/>
        <w:t xml:space="preserve">Dokumentet beskriver de aktiviteter som ska göras inom område shoppen. Området hålls ihop och koordineras av en samordnare. Det är samordnaren som fördelar arbetet i den grupp av föräldrar som hjälper till. </w:t>
      </w:r>
    </w:p>
    <w:p w:rsidR="00363FBB" w:rsidRDefault="00363FBB" w:rsidP="00363FBB">
      <w:r>
        <w:t xml:space="preserve">Inför tävlingen brukar shoppansvarig inventera sortimentet och säkra att det finns artiklar till försäljning. </w:t>
      </w:r>
    </w:p>
    <w:p w:rsidR="00363FBB" w:rsidRDefault="00363FBB" w:rsidP="00363FBB">
      <w:r>
        <w:t xml:space="preserve">De betalningsmedel som är godkända i shoppen under tävling är kontanter eller Swish? Inbetalning till bankgiro erbjuds normalt inte som betalningsmedel under tävling på grund av utebliven betalning.  </w:t>
      </w:r>
    </w:p>
    <w:p w:rsidR="00363FBB" w:rsidRDefault="00363FBB" w:rsidP="00363FBB">
      <w:r>
        <w:t>Samordnare:</w:t>
      </w:r>
    </w:p>
    <w:p w:rsidR="002D53EE" w:rsidRDefault="00800AD5" w:rsidP="002D53EE">
      <w:pPr>
        <w:pStyle w:val="Rubrik1"/>
      </w:pPr>
      <w:r>
        <w:t>Arbetsbeskrivning - Shop</w:t>
      </w:r>
    </w:p>
    <w:tbl>
      <w:tblPr>
        <w:tblStyle w:val="Tabellrutnt"/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14"/>
        <w:gridCol w:w="2970"/>
        <w:gridCol w:w="578"/>
      </w:tblGrid>
      <w:tr w:rsidR="00363FBB" w:rsidTr="00B01654">
        <w:tc>
          <w:tcPr>
            <w:tcW w:w="5514" w:type="dxa"/>
          </w:tcPr>
          <w:p w:rsidR="00363FBB" w:rsidRPr="004F1ED5" w:rsidRDefault="00363FBB" w:rsidP="00B01654">
            <w:pPr>
              <w:rPr>
                <w:b/>
              </w:rPr>
            </w:pPr>
            <w:r w:rsidRPr="004F1ED5">
              <w:rPr>
                <w:b/>
              </w:rPr>
              <w:t>Vad</w:t>
            </w:r>
          </w:p>
        </w:tc>
        <w:tc>
          <w:tcPr>
            <w:tcW w:w="2970" w:type="dxa"/>
          </w:tcPr>
          <w:p w:rsidR="00363FBB" w:rsidRPr="004F1ED5" w:rsidRDefault="00363FBB" w:rsidP="00B01654">
            <w:pPr>
              <w:rPr>
                <w:b/>
              </w:rPr>
            </w:pPr>
            <w:r w:rsidRPr="004F1ED5">
              <w:rPr>
                <w:b/>
              </w:rPr>
              <w:t>Vem</w:t>
            </w:r>
          </w:p>
        </w:tc>
        <w:tc>
          <w:tcPr>
            <w:tcW w:w="578" w:type="dxa"/>
          </w:tcPr>
          <w:p w:rsidR="00363FBB" w:rsidRPr="004F1ED5" w:rsidRDefault="00363FBB" w:rsidP="00B01654">
            <w:pPr>
              <w:rPr>
                <w:b/>
              </w:rPr>
            </w:pPr>
            <w:r w:rsidRPr="004F1ED5">
              <w:rPr>
                <w:b/>
              </w:rPr>
              <w:t>Klar</w:t>
            </w:r>
          </w:p>
        </w:tc>
      </w:tr>
      <w:tr w:rsidR="00363FBB" w:rsidTr="00B01654">
        <w:tc>
          <w:tcPr>
            <w:tcW w:w="5514" w:type="dxa"/>
          </w:tcPr>
          <w:p w:rsidR="00363FBB" w:rsidRDefault="00363FBB" w:rsidP="00B01654">
            <w:r>
              <w:t>Shoppen bemannas och hålls öppen från kl. 12.30 på lördag</w:t>
            </w:r>
          </w:p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sdt>
            <w:sdtPr>
              <w:id w:val="8019705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FBB" w:rsidRDefault="00363FBB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363FBB" w:rsidTr="00B01654">
        <w:tc>
          <w:tcPr>
            <w:tcW w:w="5514" w:type="dxa"/>
          </w:tcPr>
          <w:p w:rsidR="00363FBB" w:rsidRDefault="00363FBB" w:rsidP="00B01654">
            <w:r>
              <w:t>Hämta ut handkassa och kvittoblock från kassören???</w:t>
            </w:r>
          </w:p>
          <w:p w:rsidR="00363FBB" w:rsidRDefault="00363FBB" w:rsidP="00363FBB">
            <w:pPr>
              <w:pStyle w:val="Liststycke"/>
              <w:numPr>
                <w:ilvl w:val="0"/>
                <w:numId w:val="1"/>
              </w:numPr>
            </w:pPr>
            <w:r>
              <w:t>Sätt upp Swish-instruktion</w:t>
            </w:r>
          </w:p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sdt>
            <w:sdtPr>
              <w:id w:val="17736640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FBB" w:rsidRDefault="00363FBB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363FBB" w:rsidTr="00B01654">
        <w:tc>
          <w:tcPr>
            <w:tcW w:w="5514" w:type="dxa"/>
          </w:tcPr>
          <w:p w:rsidR="00363FBB" w:rsidRDefault="00363FBB" w:rsidP="00B01654">
            <w:r>
              <w:t>Shoppen stänger när arbetspass 2 avslutas på söndag efter avslutade tävlingar</w:t>
            </w:r>
          </w:p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sdt>
            <w:sdtPr>
              <w:id w:val="-3013844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FBB" w:rsidRDefault="00363FBB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363FBB" w:rsidTr="00B01654">
        <w:tc>
          <w:tcPr>
            <w:tcW w:w="5514" w:type="dxa"/>
          </w:tcPr>
          <w:p w:rsidR="00363FBB" w:rsidRDefault="00363FBB" w:rsidP="00B01654">
            <w:r>
              <w:t>När tävlingen är avslutad ska handkassan redovisas och återlämnas till kassören???</w:t>
            </w:r>
          </w:p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sdt>
            <w:sdtPr>
              <w:id w:val="8448211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FBB" w:rsidRDefault="00363FBB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363FBB" w:rsidTr="00B01654">
        <w:tc>
          <w:tcPr>
            <w:tcW w:w="5514" w:type="dxa"/>
          </w:tcPr>
          <w:p w:rsidR="00363FBB" w:rsidRDefault="00363FBB" w:rsidP="00B01654"/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sdt>
            <w:sdtPr>
              <w:id w:val="6396122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363FBB" w:rsidRDefault="00363FBB" w:rsidP="00B01654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</w:tr>
      <w:tr w:rsidR="00363FBB" w:rsidTr="00B01654">
        <w:tc>
          <w:tcPr>
            <w:tcW w:w="5514" w:type="dxa"/>
          </w:tcPr>
          <w:p w:rsidR="00363FBB" w:rsidRDefault="00363FBB" w:rsidP="00B01654"/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p w:rsidR="00363FBB" w:rsidRDefault="00363FBB" w:rsidP="00B01654"/>
        </w:tc>
      </w:tr>
      <w:tr w:rsidR="00363FBB" w:rsidTr="00B01654">
        <w:tc>
          <w:tcPr>
            <w:tcW w:w="5514" w:type="dxa"/>
          </w:tcPr>
          <w:p w:rsidR="00363FBB" w:rsidRDefault="00363FBB" w:rsidP="00B01654"/>
        </w:tc>
        <w:tc>
          <w:tcPr>
            <w:tcW w:w="2970" w:type="dxa"/>
          </w:tcPr>
          <w:p w:rsidR="00363FBB" w:rsidRDefault="00363FBB" w:rsidP="00B01654"/>
        </w:tc>
        <w:tc>
          <w:tcPr>
            <w:tcW w:w="578" w:type="dxa"/>
          </w:tcPr>
          <w:p w:rsidR="00363FBB" w:rsidRDefault="00363FBB" w:rsidP="00B01654"/>
        </w:tc>
      </w:tr>
    </w:tbl>
    <w:p w:rsidR="002D53EE" w:rsidRDefault="002D53EE" w:rsidP="002D53EE"/>
    <w:p w:rsidR="002D53EE" w:rsidRPr="002D53EE" w:rsidRDefault="002D53EE" w:rsidP="002D53EE">
      <w:pPr>
        <w:pStyle w:val="Rubrik1"/>
      </w:pPr>
    </w:p>
    <w:sectPr w:rsidR="002D53EE" w:rsidRPr="002D53EE" w:rsidSect="006F543A">
      <w:headerReference w:type="default" r:id="rId9"/>
      <w:footerReference w:type="default" r:id="rId10"/>
      <w:headerReference w:type="first" r:id="rId11"/>
      <w:pgSz w:w="11906" w:h="16838"/>
      <w:pgMar w:top="2269" w:right="1417" w:bottom="255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1B52" w:rsidRDefault="00261B52" w:rsidP="002D53EE">
      <w:pPr>
        <w:spacing w:after="0" w:line="240" w:lineRule="auto"/>
      </w:pPr>
      <w:r>
        <w:separator/>
      </w:r>
    </w:p>
  </w:endnote>
  <w:endnote w:type="continuationSeparator" w:id="0">
    <w:p w:rsidR="00261B52" w:rsidRDefault="00261B52" w:rsidP="002D5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2CCE" w:rsidRDefault="007B2CCE">
    <w:pPr>
      <w:pStyle w:val="Sidfot"/>
    </w:pPr>
    <w:r>
      <w:rPr>
        <w:noProof/>
        <w:lang w:eastAsia="sv-SE"/>
      </w:rPr>
      <w:drawing>
        <wp:anchor distT="0" distB="0" distL="114300" distR="114300" simplePos="0" relativeHeight="251663360" behindDoc="1" locked="1" layoutInCell="1" allowOverlap="1" wp14:anchorId="7C06C57C" wp14:editId="2AD332FD">
          <wp:simplePos x="0" y="0"/>
          <wp:positionH relativeFrom="page">
            <wp:posOffset>0</wp:posOffset>
          </wp:positionH>
          <wp:positionV relativeFrom="page">
            <wp:posOffset>9091295</wp:posOffset>
          </wp:positionV>
          <wp:extent cx="7563600" cy="1612800"/>
          <wp:effectExtent l="0" t="0" r="0" b="6985"/>
          <wp:wrapNone/>
          <wp:docPr id="230" name="Bildobjekt 2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8" name="Vatten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136" b="44549"/>
                  <a:stretch/>
                </pic:blipFill>
                <pic:spPr bwMode="auto">
                  <a:xfrm>
                    <a:off x="0" y="0"/>
                    <a:ext cx="7563600" cy="1612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Default="002D53E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1B52" w:rsidRDefault="00261B52" w:rsidP="002D53EE">
      <w:pPr>
        <w:spacing w:after="0" w:line="240" w:lineRule="auto"/>
      </w:pPr>
      <w:r>
        <w:separator/>
      </w:r>
    </w:p>
  </w:footnote>
  <w:footnote w:type="continuationSeparator" w:id="0">
    <w:p w:rsidR="00261B52" w:rsidRDefault="00261B52" w:rsidP="002D5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543A" w:rsidRDefault="006F543A" w:rsidP="007B2CCE">
    <w:pPr>
      <w:pStyle w:val="Sidhuvud"/>
      <w:tabs>
        <w:tab w:val="clear" w:pos="9072"/>
        <w:tab w:val="right" w:pos="9639"/>
      </w:tabs>
    </w:pPr>
    <w:r>
      <w:rPr>
        <w:noProof/>
        <w:sz w:val="28"/>
        <w:lang w:eastAsia="sv-SE"/>
      </w:rPr>
      <w:drawing>
        <wp:anchor distT="0" distB="0" distL="114300" distR="114300" simplePos="0" relativeHeight="251661312" behindDoc="1" locked="1" layoutInCell="1" allowOverlap="1" wp14:anchorId="7AEE4F52" wp14:editId="2365EB3C">
          <wp:simplePos x="0" y="0"/>
          <wp:positionH relativeFrom="page">
            <wp:posOffset>363855</wp:posOffset>
          </wp:positionH>
          <wp:positionV relativeFrom="page">
            <wp:posOffset>400050</wp:posOffset>
          </wp:positionV>
          <wp:extent cx="1800000" cy="565200"/>
          <wp:effectExtent l="0" t="0" r="0" b="6350"/>
          <wp:wrapNone/>
          <wp:docPr id="229" name="Bildobjekt 229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D53EE" w:rsidRPr="006F543A" w:rsidRDefault="002D53EE" w:rsidP="007B2CCE">
    <w:pPr>
      <w:pStyle w:val="Sidhuvud"/>
      <w:tabs>
        <w:tab w:val="clear" w:pos="9072"/>
        <w:tab w:val="right" w:pos="9639"/>
      </w:tabs>
      <w:rPr>
        <w:sz w:val="18"/>
      </w:rPr>
    </w:pPr>
  </w:p>
  <w:tbl>
    <w:tblPr>
      <w:tblStyle w:val="Tabellrutnt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28" w:type="dxa"/>
        <w:bottom w:w="28" w:type="dxa"/>
      </w:tblCellMar>
      <w:tblLook w:val="04A0" w:firstRow="1" w:lastRow="0" w:firstColumn="1" w:lastColumn="0" w:noHBand="0" w:noVBand="1"/>
    </w:tblPr>
    <w:tblGrid>
      <w:gridCol w:w="3020"/>
      <w:gridCol w:w="3021"/>
      <w:gridCol w:w="3740"/>
    </w:tblGrid>
    <w:tr w:rsidR="007B2CCE" w:rsidTr="006F543A">
      <w:tc>
        <w:tcPr>
          <w:tcW w:w="3020" w:type="dxa"/>
        </w:tcPr>
        <w:p w:rsidR="007B2CCE" w:rsidRDefault="007B2CCE">
          <w:pPr>
            <w:pStyle w:val="Sidhuvud"/>
          </w:pPr>
        </w:p>
      </w:tc>
      <w:tc>
        <w:tcPr>
          <w:tcW w:w="3021" w:type="dxa"/>
        </w:tcPr>
        <w:p w:rsidR="007B2CCE" w:rsidRDefault="007B2CCE">
          <w:pPr>
            <w:pStyle w:val="Sidhuvud"/>
          </w:pPr>
        </w:p>
      </w:tc>
      <w:tc>
        <w:tcPr>
          <w:tcW w:w="3740" w:type="dxa"/>
          <w:vAlign w:val="bottom"/>
        </w:tcPr>
        <w:p w:rsidR="007B2CCE" w:rsidRDefault="006F543A" w:rsidP="006F543A">
          <w:pPr>
            <w:pStyle w:val="Sidhuvud"/>
            <w:jc w:val="right"/>
          </w:pPr>
          <w:r>
            <w:t xml:space="preserve">Sid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363FBB">
            <w:rPr>
              <w:noProof/>
            </w:rPr>
            <w:t>3</w:t>
          </w:r>
          <w:r>
            <w:fldChar w:fldCharType="end"/>
          </w:r>
          <w:r>
            <w:t xml:space="preserve"> (</w:t>
          </w:r>
          <w:r w:rsidR="00261B52">
            <w:fldChar w:fldCharType="begin"/>
          </w:r>
          <w:r w:rsidR="00261B52">
            <w:instrText xml:space="preserve"> NUMPAGES   \* MERGEFORMAT </w:instrText>
          </w:r>
          <w:r w:rsidR="00261B52">
            <w:fldChar w:fldCharType="separate"/>
          </w:r>
          <w:r w:rsidR="00363FBB">
            <w:rPr>
              <w:noProof/>
            </w:rPr>
            <w:t>3</w:t>
          </w:r>
          <w:r w:rsidR="00261B52">
            <w:rPr>
              <w:noProof/>
            </w:rPr>
            <w:fldChar w:fldCharType="end"/>
          </w:r>
          <w:r>
            <w:t>)</w:t>
          </w:r>
        </w:p>
      </w:tc>
    </w:tr>
  </w:tbl>
  <w:p w:rsidR="002D53EE" w:rsidRDefault="002D53EE" w:rsidP="006F543A">
    <w:pPr>
      <w:pStyle w:val="Sidhuvud"/>
      <w:tabs>
        <w:tab w:val="clear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53EE" w:rsidRDefault="002D53EE">
    <w:pPr>
      <w:pStyle w:val="Sidhuvud"/>
    </w:pPr>
    <w:r>
      <w:rPr>
        <w:noProof/>
        <w:sz w:val="28"/>
        <w:lang w:eastAsia="sv-SE"/>
      </w:rPr>
      <w:drawing>
        <wp:anchor distT="0" distB="0" distL="114300" distR="114300" simplePos="0" relativeHeight="251659264" behindDoc="1" locked="1" layoutInCell="1" allowOverlap="1" wp14:anchorId="535393AB" wp14:editId="4854EBC0">
          <wp:simplePos x="0" y="0"/>
          <wp:positionH relativeFrom="page">
            <wp:posOffset>360045</wp:posOffset>
          </wp:positionH>
          <wp:positionV relativeFrom="page">
            <wp:posOffset>399415</wp:posOffset>
          </wp:positionV>
          <wp:extent cx="1800000" cy="565200"/>
          <wp:effectExtent l="0" t="0" r="0" b="6350"/>
          <wp:wrapNone/>
          <wp:docPr id="231" name="Bildobjekt 231" descr="NS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SS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067D1"/>
    <w:multiLevelType w:val="hybridMultilevel"/>
    <w:tmpl w:val="57D64752"/>
    <w:lvl w:ilvl="0" w:tplc="C7885B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C5B"/>
    <w:rsid w:val="000E7508"/>
    <w:rsid w:val="000F58F8"/>
    <w:rsid w:val="001F12B1"/>
    <w:rsid w:val="00261B52"/>
    <w:rsid w:val="002B70C3"/>
    <w:rsid w:val="002D53EE"/>
    <w:rsid w:val="00363FBB"/>
    <w:rsid w:val="00445E94"/>
    <w:rsid w:val="00594A12"/>
    <w:rsid w:val="005B3E25"/>
    <w:rsid w:val="006C5960"/>
    <w:rsid w:val="006E050C"/>
    <w:rsid w:val="006F543A"/>
    <w:rsid w:val="007B2CCE"/>
    <w:rsid w:val="00800AD5"/>
    <w:rsid w:val="00A72FB5"/>
    <w:rsid w:val="00A77167"/>
    <w:rsid w:val="00AB1309"/>
    <w:rsid w:val="00BC4C5B"/>
    <w:rsid w:val="00BD6A7C"/>
    <w:rsid w:val="00C7559A"/>
    <w:rsid w:val="00CF6220"/>
    <w:rsid w:val="00DE67E4"/>
    <w:rsid w:val="00F4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21470"/>
  <w15:chartTrackingRefBased/>
  <w15:docId w15:val="{6DD83194-50A7-4DBD-89B5-70FA9BE9E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D53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C79BA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D5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0E7508"/>
    <w:pPr>
      <w:spacing w:after="0" w:line="240" w:lineRule="auto"/>
      <w:contextualSpacing/>
    </w:pPr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E7508"/>
    <w:rPr>
      <w:rFonts w:asciiTheme="majorHAnsi" w:eastAsiaTheme="majorEastAsia" w:hAnsiTheme="majorHAnsi" w:cstheme="majorBidi"/>
      <w:color w:val="1C79BA"/>
      <w:spacing w:val="-10"/>
      <w:kern w:val="28"/>
      <w:sz w:val="56"/>
      <w:szCs w:val="56"/>
    </w:rPr>
  </w:style>
  <w:style w:type="character" w:styleId="Platshllartext">
    <w:name w:val="Placeholder Text"/>
    <w:basedOn w:val="Standardstycketeckensnitt"/>
    <w:uiPriority w:val="99"/>
    <w:semiHidden/>
    <w:rsid w:val="002D53EE"/>
    <w:rPr>
      <w:color w:val="808080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E7508"/>
    <w:pPr>
      <w:numPr>
        <w:ilvl w:val="1"/>
      </w:numPr>
    </w:pPr>
    <w:rPr>
      <w:rFonts w:eastAsiaTheme="minorEastAsia"/>
      <w:color w:val="1C79BA"/>
      <w:spacing w:val="15"/>
      <w:sz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E7508"/>
    <w:rPr>
      <w:rFonts w:eastAsiaTheme="minorEastAsia"/>
      <w:color w:val="1C79BA"/>
      <w:spacing w:val="15"/>
      <w:sz w:val="28"/>
    </w:rPr>
  </w:style>
  <w:style w:type="paragraph" w:styleId="Sidhuvud">
    <w:name w:val="header"/>
    <w:basedOn w:val="Normal"/>
    <w:link w:val="Sidhuvud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3EE"/>
  </w:style>
  <w:style w:type="paragraph" w:styleId="Sidfot">
    <w:name w:val="footer"/>
    <w:basedOn w:val="Normal"/>
    <w:link w:val="SidfotChar"/>
    <w:uiPriority w:val="99"/>
    <w:unhideWhenUsed/>
    <w:rsid w:val="002D5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3EE"/>
  </w:style>
  <w:style w:type="character" w:customStyle="1" w:styleId="Rubrik1Char">
    <w:name w:val="Rubrik 1 Char"/>
    <w:basedOn w:val="Standardstycketeckensnitt"/>
    <w:link w:val="Rubrik1"/>
    <w:uiPriority w:val="9"/>
    <w:rsid w:val="002D53EE"/>
    <w:rPr>
      <w:rFonts w:asciiTheme="majorHAnsi" w:eastAsiaTheme="majorEastAsia" w:hAnsiTheme="majorHAnsi" w:cstheme="majorBidi"/>
      <w:color w:val="1C79BA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D53EE"/>
    <w:rPr>
      <w:rFonts w:asciiTheme="majorHAnsi" w:eastAsiaTheme="majorEastAsia" w:hAnsiTheme="majorHAnsi" w:cstheme="majorBidi"/>
      <w:color w:val="1C79BA"/>
      <w:sz w:val="26"/>
      <w:szCs w:val="26"/>
    </w:rPr>
  </w:style>
  <w:style w:type="character" w:styleId="Starkbetoning">
    <w:name w:val="Intense Emphasis"/>
    <w:basedOn w:val="Standardstycketeckensnitt"/>
    <w:uiPriority w:val="21"/>
    <w:qFormat/>
    <w:rsid w:val="002D53EE"/>
    <w:rPr>
      <w:i/>
      <w:iCs/>
      <w:color w:val="1C79BA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D53EE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1C79BA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D53EE"/>
    <w:rPr>
      <w:i/>
      <w:iCs/>
      <w:color w:val="1C79BA"/>
    </w:rPr>
  </w:style>
  <w:style w:type="character" w:styleId="Starkreferens">
    <w:name w:val="Intense Reference"/>
    <w:basedOn w:val="Standardstycketeckensnitt"/>
    <w:uiPriority w:val="32"/>
    <w:qFormat/>
    <w:rsid w:val="002D53EE"/>
    <w:rPr>
      <w:b/>
      <w:bCs/>
      <w:smallCaps/>
      <w:color w:val="1C79BA"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2D53EE"/>
    <w:pPr>
      <w:outlineLvl w:val="9"/>
    </w:pPr>
    <w:rPr>
      <w:color w:val="2E74B5" w:themeColor="accent1" w:themeShade="BF"/>
      <w:lang w:eastAsia="sv-SE"/>
    </w:rPr>
  </w:style>
  <w:style w:type="paragraph" w:styleId="Innehll1">
    <w:name w:val="toc 1"/>
    <w:basedOn w:val="Normal"/>
    <w:next w:val="Normal"/>
    <w:autoRedefine/>
    <w:uiPriority w:val="39"/>
    <w:unhideWhenUsed/>
    <w:rsid w:val="002D53EE"/>
    <w:pPr>
      <w:spacing w:after="100"/>
    </w:pPr>
  </w:style>
  <w:style w:type="character" w:styleId="Hyperlnk">
    <w:name w:val="Hyperlink"/>
    <w:basedOn w:val="Standardstycketeckensnitt"/>
    <w:uiPriority w:val="99"/>
    <w:unhideWhenUsed/>
    <w:rsid w:val="002D53EE"/>
    <w:rPr>
      <w:color w:val="0563C1" w:themeColor="hyperlink"/>
      <w:u w:val="single"/>
    </w:rPr>
  </w:style>
  <w:style w:type="table" w:styleId="Tabellrutnt">
    <w:name w:val="Table Grid"/>
    <w:basedOn w:val="Normaltabell"/>
    <w:uiPriority w:val="39"/>
    <w:rsid w:val="00CF6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363F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46;rgen%20Hansson\Documents\Anpassade%20Office-mallar\Njurunda%20sims&#228;llska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B988942C8BE47778F01130DFE949A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601731A-35CC-427D-ADA7-77D73F7FC542}"/>
      </w:docPartPr>
      <w:docPartBody>
        <w:p w:rsidR="00731304" w:rsidRDefault="0081720B">
          <w:pPr>
            <w:pStyle w:val="CB988942C8BE47778F01130DFE949A64"/>
          </w:pPr>
          <w:r>
            <w:rPr>
              <w:rStyle w:val="Platshllartext"/>
            </w:rPr>
            <w:t>A</w:t>
          </w:r>
          <w:r w:rsidRPr="00F34498">
            <w:rPr>
              <w:rStyle w:val="Platshllartext"/>
            </w:rPr>
            <w:t xml:space="preserve">nge </w:t>
          </w:r>
          <w:r>
            <w:rPr>
              <w:rStyle w:val="Platshllartext"/>
            </w:rPr>
            <w:t>dokumentrubrik</w:t>
          </w:r>
          <w:r w:rsidRPr="00F34498">
            <w:rPr>
              <w:rStyle w:val="Platshlla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20B"/>
    <w:rsid w:val="00726F90"/>
    <w:rsid w:val="00731304"/>
    <w:rsid w:val="0081720B"/>
    <w:rsid w:val="00E128AF"/>
    <w:rsid w:val="00ED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CB988942C8BE47778F01130DFE949A64">
    <w:name w:val="CB988942C8BE47778F01130DFE949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1FFD-1030-4B60-9388-3CFE01EE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Njurunda simsällskap</Template>
  <TotalTime>1</TotalTime>
  <Pages>3</Pages>
  <Words>166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Hansson</dc:creator>
  <cp:keywords/>
  <dc:description/>
  <cp:lastModifiedBy>Janne Tjernström</cp:lastModifiedBy>
  <cp:revision>3</cp:revision>
  <dcterms:created xsi:type="dcterms:W3CDTF">2017-10-30T18:04:00Z</dcterms:created>
  <dcterms:modified xsi:type="dcterms:W3CDTF">2017-10-30T18:04:00Z</dcterms:modified>
</cp:coreProperties>
</file>