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278C" w14:textId="15F41F14" w:rsidR="00E42F8B" w:rsidRDefault="00E42F8B" w:rsidP="00E42F8B">
      <w:pPr>
        <w:pStyle w:val="Rubrik1"/>
      </w:pPr>
      <w:r>
        <w:t>PM</w:t>
      </w:r>
      <w:r w:rsidR="00FC0C07">
        <w:t xml:space="preserve"> till </w:t>
      </w:r>
      <w:r>
        <w:t>DM 5 juni i Jönköping</w:t>
      </w:r>
    </w:p>
    <w:p w14:paraId="2C50F9C9" w14:textId="77777777" w:rsidR="00E42F8B" w:rsidRPr="00E42F8B" w:rsidRDefault="00E42F8B" w:rsidP="00E42F8B"/>
    <w:p w14:paraId="379BBA50" w14:textId="14CBF832" w:rsidR="7A774DA9" w:rsidRDefault="7A774DA9" w:rsidP="7A774DA9">
      <w:pPr>
        <w:tabs>
          <w:tab w:val="left" w:pos="1418"/>
        </w:tabs>
        <w:spacing w:after="120"/>
        <w:ind w:left="1418" w:hanging="1418"/>
        <w:rPr>
          <w:b/>
          <w:bCs/>
        </w:rPr>
      </w:pPr>
    </w:p>
    <w:p w14:paraId="3F454D64" w14:textId="515F025E" w:rsidR="00FC0C07" w:rsidRPr="00881DD8" w:rsidRDefault="00525776" w:rsidP="00525776">
      <w:pPr>
        <w:tabs>
          <w:tab w:val="left" w:pos="1418"/>
        </w:tabs>
        <w:spacing w:after="120"/>
        <w:ind w:left="1418" w:hanging="1418"/>
      </w:pPr>
      <w:r w:rsidRPr="40976198">
        <w:rPr>
          <w:b/>
          <w:bCs/>
        </w:rPr>
        <w:t>Samling</w:t>
      </w:r>
      <w:r>
        <w:tab/>
      </w:r>
      <w:proofErr w:type="gramStart"/>
      <w:r w:rsidR="00E70463">
        <w:t>Lördag</w:t>
      </w:r>
      <w:proofErr w:type="gramEnd"/>
      <w:r w:rsidR="55A054CF">
        <w:t xml:space="preserve"> </w:t>
      </w:r>
      <w:r w:rsidR="00E70463">
        <w:t>k</w:t>
      </w:r>
      <w:r w:rsidR="00FC0C07">
        <w:t>l</w:t>
      </w:r>
      <w:r w:rsidR="00E70463">
        <w:t>.</w:t>
      </w:r>
      <w:r w:rsidR="00FC0C07">
        <w:t xml:space="preserve"> </w:t>
      </w:r>
      <w:r w:rsidR="576ABFFE">
        <w:t>07.</w:t>
      </w:r>
      <w:r w:rsidR="0C52C6C9">
        <w:t>2</w:t>
      </w:r>
      <w:r w:rsidR="576ABFFE">
        <w:t>0</w:t>
      </w:r>
      <w:r w:rsidR="00FC0C07">
        <w:t xml:space="preserve"> </w:t>
      </w:r>
      <w:r w:rsidR="000B4155">
        <w:t>vid</w:t>
      </w:r>
      <w:r w:rsidR="00FC0C07">
        <w:t xml:space="preserve"> </w:t>
      </w:r>
      <w:proofErr w:type="spellStart"/>
      <w:r w:rsidR="00FC0C07">
        <w:t>Apladalens</w:t>
      </w:r>
      <w:proofErr w:type="spellEnd"/>
      <w:r w:rsidR="00FC0C07">
        <w:t xml:space="preserve"> parkering.</w:t>
      </w:r>
    </w:p>
    <w:p w14:paraId="60B6D323" w14:textId="61D61C1D" w:rsidR="00FC0C07" w:rsidRDefault="00525776" w:rsidP="40976198">
      <w:pPr>
        <w:tabs>
          <w:tab w:val="left" w:pos="1418"/>
        </w:tabs>
        <w:spacing w:after="120"/>
        <w:ind w:left="1418" w:hanging="1418"/>
      </w:pPr>
      <w:r w:rsidRPr="40976198">
        <w:rPr>
          <w:b/>
          <w:bCs/>
        </w:rPr>
        <w:t>Hemkomst</w:t>
      </w:r>
      <w:r>
        <w:tab/>
      </w:r>
      <w:proofErr w:type="gramStart"/>
      <w:r w:rsidR="3C30CE2F">
        <w:t>Lördag</w:t>
      </w:r>
      <w:proofErr w:type="gramEnd"/>
      <w:r w:rsidR="00E70463">
        <w:t xml:space="preserve"> </w:t>
      </w:r>
      <w:r w:rsidR="380EDBC7">
        <w:t xml:space="preserve">ca </w:t>
      </w:r>
      <w:r w:rsidR="00E70463">
        <w:t>kl.</w:t>
      </w:r>
      <w:r w:rsidR="1EC261DA">
        <w:t>20.00</w:t>
      </w:r>
      <w:r w:rsidR="00FC0C07">
        <w:t xml:space="preserve"> </w:t>
      </w:r>
      <w:r w:rsidR="000B4155">
        <w:t>till</w:t>
      </w:r>
      <w:r w:rsidR="00FC0C07">
        <w:t xml:space="preserve"> </w:t>
      </w:r>
      <w:proofErr w:type="spellStart"/>
      <w:r w:rsidR="00FC0C07">
        <w:t>Apladalens</w:t>
      </w:r>
      <w:proofErr w:type="spellEnd"/>
      <w:r w:rsidR="00FC0C07">
        <w:t xml:space="preserve"> parkering.</w:t>
      </w:r>
      <w:r>
        <w:br/>
      </w:r>
    </w:p>
    <w:p w14:paraId="60CECF70" w14:textId="3D70249E" w:rsidR="00881DD8" w:rsidRPr="00881DD8" w:rsidRDefault="00881DD8" w:rsidP="7A774DA9">
      <w:pPr>
        <w:tabs>
          <w:tab w:val="left" w:pos="1418"/>
        </w:tabs>
        <w:spacing w:after="120"/>
        <w:ind w:left="1418" w:hanging="114"/>
      </w:pPr>
      <w:r>
        <w:rPr>
          <w:b/>
        </w:rPr>
        <w:tab/>
      </w:r>
      <w:r w:rsidR="51134C55" w:rsidRPr="00881DD8">
        <w:t xml:space="preserve"> </w:t>
      </w:r>
      <w:r w:rsidRPr="00881DD8">
        <w:t xml:space="preserve">Alla väntar kvar till alla </w:t>
      </w:r>
      <w:proofErr w:type="spellStart"/>
      <w:r w:rsidRPr="00881DD8">
        <w:t>VSS</w:t>
      </w:r>
      <w:r>
        <w:t>:</w:t>
      </w:r>
      <w:r w:rsidRPr="00881DD8">
        <w:t>are</w:t>
      </w:r>
      <w:proofErr w:type="spellEnd"/>
      <w:r w:rsidRPr="00881DD8">
        <w:t xml:space="preserve"> har simmat klart. Vi åker gemensamt hem.</w:t>
      </w:r>
    </w:p>
    <w:p w14:paraId="0F2A4D1A" w14:textId="3A2665AB" w:rsidR="00C91C39" w:rsidRDefault="00E70463" w:rsidP="346F8C6E">
      <w:pPr>
        <w:tabs>
          <w:tab w:val="left" w:pos="1418"/>
        </w:tabs>
        <w:spacing w:after="120"/>
        <w:ind w:left="1418" w:hanging="1418"/>
        <w:rPr>
          <w:b/>
          <w:bCs/>
        </w:rPr>
      </w:pPr>
      <w:r w:rsidRPr="346F8C6E">
        <w:rPr>
          <w:b/>
          <w:bCs/>
        </w:rPr>
        <w:t>Simmare</w:t>
      </w:r>
      <w:r>
        <w:tab/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2985"/>
      </w:tblGrid>
      <w:tr w:rsidR="346F8C6E" w14:paraId="51BAD9C9" w14:textId="77777777" w:rsidTr="346F8C6E">
        <w:trPr>
          <w:trHeight w:val="39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5B5B2" w14:textId="4C4CDE86" w:rsidR="346F8C6E" w:rsidRDefault="346F8C6E" w:rsidP="346F8C6E">
            <w:pPr>
              <w:rPr>
                <w:rFonts w:eastAsia="Arial" w:cs="Arial"/>
                <w:color w:val="000000" w:themeColor="text1"/>
              </w:rPr>
            </w:pPr>
            <w:r w:rsidRPr="346F8C6E">
              <w:rPr>
                <w:rFonts w:eastAsia="Arial" w:cs="Arial"/>
                <w:color w:val="000000" w:themeColor="text1"/>
              </w:rPr>
              <w:t>Anton Bäckman</w:t>
            </w:r>
          </w:p>
        </w:tc>
      </w:tr>
      <w:tr w:rsidR="346F8C6E" w14:paraId="47CD7659" w14:textId="77777777" w:rsidTr="346F8C6E">
        <w:trPr>
          <w:trHeight w:val="39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DA26D" w14:textId="071E6DE5" w:rsidR="346F8C6E" w:rsidRDefault="346F8C6E" w:rsidP="346F8C6E">
            <w:pPr>
              <w:rPr>
                <w:rFonts w:eastAsia="Arial" w:cs="Arial"/>
                <w:color w:val="000000" w:themeColor="text1"/>
              </w:rPr>
            </w:pPr>
            <w:r w:rsidRPr="346F8C6E">
              <w:rPr>
                <w:rFonts w:eastAsia="Arial" w:cs="Arial"/>
                <w:color w:val="000000" w:themeColor="text1"/>
              </w:rPr>
              <w:t>Robin Pettersson</w:t>
            </w:r>
          </w:p>
        </w:tc>
      </w:tr>
      <w:tr w:rsidR="346F8C6E" w14:paraId="5A1AD099" w14:textId="77777777" w:rsidTr="346F8C6E">
        <w:trPr>
          <w:trHeight w:val="39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ADD2B" w14:textId="6821C0F0" w:rsidR="346F8C6E" w:rsidRDefault="346F8C6E" w:rsidP="346F8C6E">
            <w:pPr>
              <w:rPr>
                <w:rFonts w:eastAsia="Arial" w:cs="Arial"/>
                <w:color w:val="000000" w:themeColor="text1"/>
              </w:rPr>
            </w:pPr>
            <w:r w:rsidRPr="346F8C6E">
              <w:rPr>
                <w:rFonts w:eastAsia="Arial" w:cs="Arial"/>
                <w:color w:val="000000" w:themeColor="text1"/>
              </w:rPr>
              <w:t>Erik Stensson</w:t>
            </w:r>
          </w:p>
        </w:tc>
      </w:tr>
      <w:tr w:rsidR="346F8C6E" w14:paraId="4E9C96A6" w14:textId="77777777" w:rsidTr="346F8C6E">
        <w:trPr>
          <w:trHeight w:val="39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9BF7E" w14:textId="545D05BB" w:rsidR="346F8C6E" w:rsidRDefault="346F8C6E" w:rsidP="346F8C6E">
            <w:pPr>
              <w:rPr>
                <w:rFonts w:eastAsia="Arial" w:cs="Arial"/>
                <w:color w:val="000000" w:themeColor="text1"/>
              </w:rPr>
            </w:pPr>
            <w:r w:rsidRPr="346F8C6E">
              <w:rPr>
                <w:rFonts w:eastAsia="Arial" w:cs="Arial"/>
                <w:color w:val="000000" w:themeColor="text1"/>
              </w:rPr>
              <w:t xml:space="preserve">Albin </w:t>
            </w:r>
            <w:proofErr w:type="spellStart"/>
            <w:r w:rsidRPr="346F8C6E">
              <w:rPr>
                <w:rFonts w:eastAsia="Arial" w:cs="Arial"/>
                <w:color w:val="000000" w:themeColor="text1"/>
              </w:rPr>
              <w:t>Tallbäck</w:t>
            </w:r>
            <w:proofErr w:type="spellEnd"/>
          </w:p>
        </w:tc>
      </w:tr>
    </w:tbl>
    <w:p w14:paraId="78F8E0D6" w14:textId="60403E58" w:rsidR="00C91C39" w:rsidRDefault="00C91C39" w:rsidP="346F8C6E">
      <w:pPr>
        <w:tabs>
          <w:tab w:val="left" w:pos="1418"/>
        </w:tabs>
        <w:spacing w:after="120"/>
        <w:ind w:left="1418" w:hanging="1418"/>
        <w:rPr>
          <w:rFonts w:eastAsia="MS Mincho"/>
          <w:b/>
          <w:bCs/>
        </w:rPr>
      </w:pPr>
    </w:p>
    <w:p w14:paraId="7ED67A2F" w14:textId="77777777"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b/>
        </w:rPr>
      </w:pPr>
      <w:r w:rsidRPr="346F8C6E">
        <w:rPr>
          <w:b/>
          <w:bCs/>
        </w:rPr>
        <w:t>Medtag</w:t>
      </w:r>
      <w:r>
        <w:tab/>
        <w:t xml:space="preserve">Ett glatt humör, tävlingsutrustning, mellanmål. </w:t>
      </w:r>
      <w:r>
        <w:br/>
      </w:r>
      <w:hyperlink r:id="rId10">
        <w:r w:rsidRPr="346F8C6E">
          <w:rPr>
            <w:rStyle w:val="Hyperlnk"/>
          </w:rPr>
          <w:t>Se rutiner för bortatävlingar på hemsidan.</w:t>
        </w:r>
      </w:hyperlink>
    </w:p>
    <w:p w14:paraId="5E260DCC" w14:textId="29502F97" w:rsidR="00E70463" w:rsidRDefault="00C91C39" w:rsidP="00E70463">
      <w:pPr>
        <w:tabs>
          <w:tab w:val="left" w:pos="1418"/>
        </w:tabs>
        <w:spacing w:after="120"/>
        <w:ind w:left="1418" w:hanging="1418"/>
      </w:pPr>
      <w:r w:rsidRPr="346F8C6E">
        <w:rPr>
          <w:b/>
          <w:bCs/>
        </w:rPr>
        <w:t>Mat</w:t>
      </w:r>
      <w:r>
        <w:tab/>
      </w:r>
      <w:r w:rsidR="3FEF04D1">
        <w:t>Man kommer få lunch och vi äter eventuellt gemensamt på vägen hem. Ta med pengar till det.</w:t>
      </w:r>
    </w:p>
    <w:p w14:paraId="74EC4564" w14:textId="14E34488" w:rsidR="00DA1902" w:rsidRDefault="00DA1902" w:rsidP="00525776">
      <w:pPr>
        <w:tabs>
          <w:tab w:val="left" w:pos="1418"/>
        </w:tabs>
        <w:spacing w:after="120"/>
        <w:ind w:left="1418" w:hanging="1418"/>
      </w:pPr>
      <w:r w:rsidRPr="40976198">
        <w:rPr>
          <w:b/>
          <w:bCs/>
        </w:rPr>
        <w:t>Kostnad</w:t>
      </w:r>
      <w:r>
        <w:tab/>
      </w:r>
      <w:r w:rsidR="5AEB3FF6">
        <w:t>2</w:t>
      </w:r>
      <w:r w:rsidR="37D36CB6">
        <w:t>00kr</w:t>
      </w:r>
      <w:r w:rsidR="00FC0C07">
        <w:t>.</w:t>
      </w:r>
      <w:r w:rsidR="000A1D5D">
        <w:t xml:space="preserve"> Faktureras i efterhand</w:t>
      </w:r>
      <w:r w:rsidR="008C7B36">
        <w:t>.</w:t>
      </w:r>
    </w:p>
    <w:p w14:paraId="272EF7F4" w14:textId="19BF2848" w:rsidR="00421483" w:rsidRDefault="00421483" w:rsidP="00525776">
      <w:pPr>
        <w:tabs>
          <w:tab w:val="left" w:pos="1418"/>
        </w:tabs>
        <w:spacing w:after="120"/>
        <w:ind w:left="1418" w:hanging="1418"/>
      </w:pPr>
      <w:r w:rsidRPr="346F8C6E">
        <w:rPr>
          <w:b/>
          <w:bCs/>
        </w:rPr>
        <w:t>Tränare</w:t>
      </w:r>
      <w:r>
        <w:tab/>
      </w:r>
      <w:r w:rsidR="195F1328">
        <w:t>Christoffer</w:t>
      </w:r>
    </w:p>
    <w:p w14:paraId="3C29BE18" w14:textId="43C34C61" w:rsidR="00E70463" w:rsidRPr="00E70463" w:rsidRDefault="00E70463" w:rsidP="40976198">
      <w:pPr>
        <w:tabs>
          <w:tab w:val="left" w:pos="1418"/>
        </w:tabs>
        <w:spacing w:after="120"/>
        <w:ind w:left="1418" w:hanging="1418"/>
      </w:pPr>
      <w:r w:rsidRPr="40976198">
        <w:rPr>
          <w:b/>
          <w:bCs/>
        </w:rPr>
        <w:t>Reseledare</w:t>
      </w:r>
      <w:r w:rsidR="00C91C39">
        <w:t xml:space="preserve"> </w:t>
      </w:r>
      <w:r>
        <w:tab/>
      </w:r>
      <w:r w:rsidR="16A5E462">
        <w:t>Pettersson båda resorna</w:t>
      </w:r>
    </w:p>
    <w:p w14:paraId="45A5DC02" w14:textId="65B10CF9" w:rsidR="00E70463" w:rsidRPr="00E70463" w:rsidRDefault="5B8BA8AF" w:rsidP="40976198">
      <w:pPr>
        <w:tabs>
          <w:tab w:val="left" w:pos="1418"/>
        </w:tabs>
        <w:spacing w:after="120"/>
        <w:ind w:left="114"/>
      </w:pPr>
      <w:proofErr w:type="spellStart"/>
      <w:r>
        <w:t>Tallbäck</w:t>
      </w:r>
      <w:proofErr w:type="spellEnd"/>
      <w:r>
        <w:t xml:space="preserve"> (dit)</w:t>
      </w:r>
      <w:r w:rsidR="00E70463">
        <w:tab/>
      </w:r>
    </w:p>
    <w:p w14:paraId="08075405" w14:textId="6747B039" w:rsidR="00E70463" w:rsidRPr="00E70463" w:rsidRDefault="3157D019" w:rsidP="40976198">
      <w:pPr>
        <w:tabs>
          <w:tab w:val="left" w:pos="1418"/>
        </w:tabs>
        <w:spacing w:after="120"/>
        <w:ind w:left="114"/>
        <w:rPr>
          <w:rFonts w:eastAsia="MS Mincho"/>
        </w:rPr>
      </w:pPr>
      <w:r>
        <w:t>Bäckman</w:t>
      </w:r>
      <w:r w:rsidR="0A190C94">
        <w:t xml:space="preserve"> (hem)</w:t>
      </w:r>
      <w:r w:rsidR="00E70463">
        <w:br/>
      </w:r>
      <w:r w:rsidR="00E70463">
        <w:tab/>
      </w:r>
      <w:r w:rsidR="00E70463">
        <w:rPr>
          <w:b/>
        </w:rPr>
        <w:tab/>
      </w:r>
      <w:r w:rsidR="44CBFF57" w:rsidRPr="00E70463">
        <w:t xml:space="preserve">  </w:t>
      </w:r>
    </w:p>
    <w:p w14:paraId="1C2EEEC1" w14:textId="3E2CB421" w:rsidR="00525776" w:rsidRDefault="72AAA097" w:rsidP="00525776">
      <w:pPr>
        <w:tabs>
          <w:tab w:val="left" w:pos="1418"/>
        </w:tabs>
        <w:spacing w:after="120"/>
        <w:ind w:left="1418" w:hanging="1418"/>
      </w:pPr>
      <w:r>
        <w:t xml:space="preserve"> </w:t>
      </w:r>
      <w:r w:rsidRPr="346F8C6E">
        <w:rPr>
          <w:b/>
          <w:bCs/>
        </w:rPr>
        <w:t>Frågor</w:t>
      </w:r>
      <w:r w:rsidR="000F6773">
        <w:tab/>
      </w:r>
      <w:r w:rsidR="00525776">
        <w:t xml:space="preserve">Blir du sjuk meddela så snart du vet det till 070-690 58 66. </w:t>
      </w:r>
    </w:p>
    <w:p w14:paraId="1C2596AC" w14:textId="2C2C6311" w:rsidR="00FC0C07" w:rsidRDefault="3F07524B" w:rsidP="346F8C6E">
      <w:pPr>
        <w:tabs>
          <w:tab w:val="left" w:pos="1418"/>
        </w:tabs>
        <w:spacing w:after="120"/>
        <w:ind w:left="114" w:firstLine="1304"/>
      </w:pPr>
      <w:r>
        <w:t xml:space="preserve">Har du några frågor är det bara att höra av sig via 0370 – 171 </w:t>
      </w:r>
      <w:r w:rsidR="00525776">
        <w:tab/>
      </w:r>
    </w:p>
    <w:p w14:paraId="51134C55" w14:textId="388549EE" w:rsidR="00FC0C07" w:rsidRDefault="3F07524B" w:rsidP="346F8C6E">
      <w:pPr>
        <w:tabs>
          <w:tab w:val="left" w:pos="1418"/>
        </w:tabs>
        <w:spacing w:after="120"/>
        <w:ind w:left="114" w:firstLine="1304"/>
      </w:pPr>
      <w:r>
        <w:t xml:space="preserve">42, </w:t>
      </w:r>
      <w:hyperlink r:id="rId11">
        <w:r w:rsidRPr="346F8C6E">
          <w:rPr>
            <w:rStyle w:val="Hyperlnk"/>
          </w:rPr>
          <w:t>christoffer.arvidsson@varnamoss.se</w:t>
        </w:r>
      </w:hyperlink>
      <w:r>
        <w:t xml:space="preserve"> eller fråga i anslutning till </w:t>
      </w:r>
      <w:r w:rsidR="00525776">
        <w:tab/>
      </w:r>
      <w:r w:rsidR="00525776">
        <w:tab/>
      </w:r>
      <w:r>
        <w:t xml:space="preserve">träningen. </w:t>
      </w:r>
    </w:p>
    <w:p w14:paraId="1B16B41A" w14:textId="588A8610" w:rsidR="7A774DA9" w:rsidRDefault="7A774DA9" w:rsidP="7A774DA9">
      <w:pPr>
        <w:tabs>
          <w:tab w:val="left" w:pos="1418"/>
        </w:tabs>
        <w:spacing w:after="120"/>
        <w:ind w:left="1418" w:hanging="1418"/>
        <w:rPr>
          <w:rFonts w:eastAsia="MS Mincho"/>
        </w:rPr>
      </w:pPr>
    </w:p>
    <w:p w14:paraId="731FF0F2" w14:textId="49685355" w:rsidR="00E70463" w:rsidRDefault="00E70463" w:rsidP="00E70463">
      <w:pPr>
        <w:tabs>
          <w:tab w:val="left" w:pos="1418"/>
        </w:tabs>
        <w:spacing w:after="120"/>
        <w:ind w:left="1418" w:hanging="1418"/>
      </w:pPr>
      <w:r>
        <w:t xml:space="preserve">Startlista och resultat hittar du här: </w:t>
      </w:r>
      <w:hyperlink r:id="rId12" w:history="1">
        <w:r w:rsidR="00E42F8B" w:rsidRPr="0076277B">
          <w:rPr>
            <w:rStyle w:val="Hyperlnk"/>
          </w:rPr>
          <w:t>https://www.livetiming.se/program.php?cid=5867</w:t>
        </w:r>
      </w:hyperlink>
    </w:p>
    <w:p w14:paraId="2B6B7804" w14:textId="77777777" w:rsidR="00E70463" w:rsidRDefault="00E70463" w:rsidP="00E42F8B">
      <w:pPr>
        <w:tabs>
          <w:tab w:val="left" w:pos="1418"/>
        </w:tabs>
        <w:spacing w:after="120"/>
      </w:pPr>
    </w:p>
    <w:p w14:paraId="54E7EDEB" w14:textId="77777777"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i/>
        </w:rPr>
      </w:pPr>
      <w:r w:rsidRPr="00E70463">
        <w:rPr>
          <w:i/>
        </w:rPr>
        <w:t>Lycka till!</w:t>
      </w:r>
    </w:p>
    <w:sectPr w:rsidR="00E70463" w:rsidRPr="00E70463" w:rsidSect="00BA298E">
      <w:headerReference w:type="default" r:id="rId13"/>
      <w:footerReference w:type="default" r:id="rId14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705DE" w14:textId="77777777" w:rsidR="00F34224" w:rsidRDefault="00F34224" w:rsidP="00946AA9">
      <w:r>
        <w:separator/>
      </w:r>
    </w:p>
  </w:endnote>
  <w:endnote w:type="continuationSeparator" w:id="0">
    <w:p w14:paraId="1A7C1981" w14:textId="77777777" w:rsidR="00F34224" w:rsidRDefault="00F34224" w:rsidP="0094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C2C58" w14:textId="77777777" w:rsidR="000B4155" w:rsidRPr="00946AA9" w:rsidRDefault="000B4155" w:rsidP="00946AA9">
    <w:pPr>
      <w:pStyle w:val="Sidfot"/>
      <w:jc w:val="center"/>
      <w:rPr>
        <w:rFonts w:cs="Arial"/>
        <w:sz w:val="20"/>
        <w:szCs w:val="20"/>
      </w:rPr>
    </w:pPr>
    <w:r w:rsidRPr="00946AA9">
      <w:rPr>
        <w:rFonts w:cs="Arial"/>
        <w:sz w:val="20"/>
        <w:szCs w:val="20"/>
      </w:rPr>
      <w:t>www.varnamoss.se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67958" w14:textId="77777777" w:rsidR="00F34224" w:rsidRDefault="00F34224" w:rsidP="00946AA9">
      <w:r>
        <w:separator/>
      </w:r>
    </w:p>
  </w:footnote>
  <w:footnote w:type="continuationSeparator" w:id="0">
    <w:p w14:paraId="35F78AA7" w14:textId="77777777" w:rsidR="00F34224" w:rsidRDefault="00F34224" w:rsidP="0094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45F0" w14:textId="77777777" w:rsidR="000B4155" w:rsidRDefault="000B4155" w:rsidP="008C6D4E">
    <w:pPr>
      <w:pStyle w:val="Sidhuvud"/>
      <w:tabs>
        <w:tab w:val="clear" w:pos="453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A80B40A" wp14:editId="2687AD5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1995" cy="861060"/>
          <wp:effectExtent l="0" t="0" r="0" b="2540"/>
          <wp:wrapSquare wrapText="bothSides"/>
          <wp:docPr id="1" name="Bildobjekt 1" descr="Macintosh HD:Users:Niclas:Downloads:LOGGA_2016:VSS_loggo_m_text_prin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las:Downloads:LOGGA_2016:VSS_loggo_m_text_print.eps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D6FD331" w14:textId="77777777" w:rsidR="000B4155" w:rsidRDefault="000B4155" w:rsidP="008C6D4E">
    <w:pPr>
      <w:pStyle w:val="Sidhuvud"/>
      <w:tabs>
        <w:tab w:val="clear" w:pos="4536"/>
      </w:tabs>
    </w:pPr>
    <w:r>
      <w:tab/>
    </w:r>
  </w:p>
  <w:p w14:paraId="0605D1D3" w14:textId="5A80FC45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>
      <w:tab/>
    </w:r>
    <w:r>
      <w:rPr>
        <w:sz w:val="20"/>
        <w:szCs w:val="20"/>
      </w:rPr>
      <w:t xml:space="preserve">PM </w:t>
    </w:r>
    <w:r w:rsidR="00EF1B6A">
      <w:rPr>
        <w:sz w:val="20"/>
        <w:szCs w:val="20"/>
      </w:rPr>
      <w:t>DM/JDM</w:t>
    </w:r>
  </w:p>
  <w:p w14:paraId="284F4905" w14:textId="78F7EDF5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 w:rsidRPr="008C6D4E">
      <w:rPr>
        <w:sz w:val="20"/>
        <w:szCs w:val="20"/>
      </w:rPr>
      <w:tab/>
      <w:t>20</w:t>
    </w:r>
    <w:r w:rsidR="00EF1B6A">
      <w:rPr>
        <w:sz w:val="20"/>
        <w:szCs w:val="20"/>
      </w:rPr>
      <w:t>21</w:t>
    </w:r>
    <w:r w:rsidRPr="008C6D4E">
      <w:rPr>
        <w:sz w:val="20"/>
        <w:szCs w:val="20"/>
      </w:rPr>
      <w:t>-</w:t>
    </w:r>
    <w:r w:rsidR="00EF1B6A">
      <w:rPr>
        <w:sz w:val="20"/>
        <w:szCs w:val="20"/>
      </w:rPr>
      <w:t>06</w:t>
    </w:r>
    <w:r w:rsidRPr="008C6D4E">
      <w:rPr>
        <w:sz w:val="20"/>
        <w:szCs w:val="20"/>
      </w:rPr>
      <w:t>-</w:t>
    </w:r>
    <w:r w:rsidR="00EF1B6A">
      <w:rPr>
        <w:sz w:val="20"/>
        <w:szCs w:val="20"/>
      </w:rPr>
      <w:t>02</w:t>
    </w:r>
  </w:p>
  <w:p w14:paraId="04B11598" w14:textId="77777777" w:rsidR="000B4155" w:rsidRDefault="000B4155" w:rsidP="008C6D4E">
    <w:pPr>
      <w:pStyle w:val="Sidhuvud"/>
      <w:tabs>
        <w:tab w:val="clear" w:pos="4536"/>
      </w:tabs>
    </w:pPr>
  </w:p>
  <w:p w14:paraId="1896145B" w14:textId="77777777" w:rsidR="000B4155" w:rsidRDefault="000B4155" w:rsidP="008C6D4E">
    <w:pPr>
      <w:pStyle w:val="Sidhuvud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B3250"/>
    <w:multiLevelType w:val="hybridMultilevel"/>
    <w:tmpl w:val="1436DC36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4B2D"/>
    <w:multiLevelType w:val="hybridMultilevel"/>
    <w:tmpl w:val="A34AD1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7DC6"/>
    <w:multiLevelType w:val="hybridMultilevel"/>
    <w:tmpl w:val="E73EE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50ACB"/>
    <w:multiLevelType w:val="hybridMultilevel"/>
    <w:tmpl w:val="8C66AA82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C60B9"/>
    <w:multiLevelType w:val="hybridMultilevel"/>
    <w:tmpl w:val="C122D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E6803"/>
    <w:multiLevelType w:val="hybridMultilevel"/>
    <w:tmpl w:val="35E4CD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C4098"/>
    <w:multiLevelType w:val="hybridMultilevel"/>
    <w:tmpl w:val="B31A8244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795E"/>
    <w:multiLevelType w:val="hybridMultilevel"/>
    <w:tmpl w:val="9B0CC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C61E0"/>
    <w:multiLevelType w:val="hybridMultilevel"/>
    <w:tmpl w:val="46B601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6221"/>
    <w:multiLevelType w:val="hybridMultilevel"/>
    <w:tmpl w:val="C2361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B184C"/>
    <w:multiLevelType w:val="hybridMultilevel"/>
    <w:tmpl w:val="9E023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42F8B"/>
    <w:rsid w:val="0001412C"/>
    <w:rsid w:val="0005664D"/>
    <w:rsid w:val="0005755C"/>
    <w:rsid w:val="00061AA4"/>
    <w:rsid w:val="000A1D5D"/>
    <w:rsid w:val="000B4155"/>
    <w:rsid w:val="000F6773"/>
    <w:rsid w:val="00102FAB"/>
    <w:rsid w:val="00125FE5"/>
    <w:rsid w:val="001E5D66"/>
    <w:rsid w:val="00217996"/>
    <w:rsid w:val="00220A71"/>
    <w:rsid w:val="002907F1"/>
    <w:rsid w:val="00301AB6"/>
    <w:rsid w:val="0031305D"/>
    <w:rsid w:val="00367647"/>
    <w:rsid w:val="00385BEA"/>
    <w:rsid w:val="003B6CA8"/>
    <w:rsid w:val="003D3C79"/>
    <w:rsid w:val="003D4248"/>
    <w:rsid w:val="003F2F74"/>
    <w:rsid w:val="00414DE7"/>
    <w:rsid w:val="00421483"/>
    <w:rsid w:val="004345B4"/>
    <w:rsid w:val="004B5FD5"/>
    <w:rsid w:val="004F5092"/>
    <w:rsid w:val="00525776"/>
    <w:rsid w:val="005F00F0"/>
    <w:rsid w:val="00665AEB"/>
    <w:rsid w:val="008033AB"/>
    <w:rsid w:val="00881DD8"/>
    <w:rsid w:val="008B2AAC"/>
    <w:rsid w:val="008B76AD"/>
    <w:rsid w:val="008C6D4E"/>
    <w:rsid w:val="008C7B36"/>
    <w:rsid w:val="00910554"/>
    <w:rsid w:val="00946AA9"/>
    <w:rsid w:val="0094733E"/>
    <w:rsid w:val="009574D8"/>
    <w:rsid w:val="00964633"/>
    <w:rsid w:val="00964A7B"/>
    <w:rsid w:val="009D6EE0"/>
    <w:rsid w:val="009E082A"/>
    <w:rsid w:val="00A53062"/>
    <w:rsid w:val="00A84A18"/>
    <w:rsid w:val="00AA21EF"/>
    <w:rsid w:val="00AE6FB5"/>
    <w:rsid w:val="00B141B6"/>
    <w:rsid w:val="00B70A6C"/>
    <w:rsid w:val="00B830D4"/>
    <w:rsid w:val="00BA298E"/>
    <w:rsid w:val="00BD1D17"/>
    <w:rsid w:val="00C24E3C"/>
    <w:rsid w:val="00C55BF5"/>
    <w:rsid w:val="00C75856"/>
    <w:rsid w:val="00C772CF"/>
    <w:rsid w:val="00C91C39"/>
    <w:rsid w:val="00D0451B"/>
    <w:rsid w:val="00D0495C"/>
    <w:rsid w:val="00D56BF9"/>
    <w:rsid w:val="00D60EFD"/>
    <w:rsid w:val="00DA1902"/>
    <w:rsid w:val="00E42F8B"/>
    <w:rsid w:val="00E51CED"/>
    <w:rsid w:val="00E70463"/>
    <w:rsid w:val="00EF1B6A"/>
    <w:rsid w:val="00F34224"/>
    <w:rsid w:val="00FA345E"/>
    <w:rsid w:val="00FA669F"/>
    <w:rsid w:val="00FB7456"/>
    <w:rsid w:val="00FC0C07"/>
    <w:rsid w:val="00FC7A6C"/>
    <w:rsid w:val="0548D86B"/>
    <w:rsid w:val="0A190C94"/>
    <w:rsid w:val="0C52C6C9"/>
    <w:rsid w:val="16A5E462"/>
    <w:rsid w:val="1770A691"/>
    <w:rsid w:val="17A2D986"/>
    <w:rsid w:val="18CD0B2B"/>
    <w:rsid w:val="195F1328"/>
    <w:rsid w:val="1BB78428"/>
    <w:rsid w:val="1EC261DA"/>
    <w:rsid w:val="23794F05"/>
    <w:rsid w:val="2A345EB1"/>
    <w:rsid w:val="2AB0E38C"/>
    <w:rsid w:val="2C00CDB4"/>
    <w:rsid w:val="2C647A89"/>
    <w:rsid w:val="3157D019"/>
    <w:rsid w:val="32D3BC0D"/>
    <w:rsid w:val="346F8C6E"/>
    <w:rsid w:val="37D36CB6"/>
    <w:rsid w:val="380EDBC7"/>
    <w:rsid w:val="3B03B3B5"/>
    <w:rsid w:val="3C30CE2F"/>
    <w:rsid w:val="3F07524B"/>
    <w:rsid w:val="3FEF04D1"/>
    <w:rsid w:val="40976198"/>
    <w:rsid w:val="40D2036B"/>
    <w:rsid w:val="4127A86A"/>
    <w:rsid w:val="41945E95"/>
    <w:rsid w:val="44CBFF57"/>
    <w:rsid w:val="460CA475"/>
    <w:rsid w:val="4A03E0C7"/>
    <w:rsid w:val="4A7783F0"/>
    <w:rsid w:val="4AD4744C"/>
    <w:rsid w:val="4E026AA6"/>
    <w:rsid w:val="5027FF29"/>
    <w:rsid w:val="51134C55"/>
    <w:rsid w:val="5152F869"/>
    <w:rsid w:val="55A054CF"/>
    <w:rsid w:val="571A2C7F"/>
    <w:rsid w:val="576ABFFE"/>
    <w:rsid w:val="5AEB3FF6"/>
    <w:rsid w:val="5B8BA8AF"/>
    <w:rsid w:val="6732D769"/>
    <w:rsid w:val="68AA5478"/>
    <w:rsid w:val="6DA4DEA8"/>
    <w:rsid w:val="6E7A2C63"/>
    <w:rsid w:val="7070420A"/>
    <w:rsid w:val="72AAA097"/>
    <w:rsid w:val="74657456"/>
    <w:rsid w:val="796196B0"/>
    <w:rsid w:val="7A774DA9"/>
    <w:rsid w:val="7D20812F"/>
    <w:rsid w:val="7DAC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6EB762"/>
  <w14:defaultImageDpi w14:val="300"/>
  <w15:docId w15:val="{8F9B55EC-1521-4B6A-A8C3-EDF0822C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D4E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125FE5"/>
    <w:pPr>
      <w:keepNext/>
      <w:keepLines/>
      <w:spacing w:before="480"/>
      <w:outlineLvl w:val="0"/>
    </w:pPr>
    <w:rPr>
      <w:rFonts w:eastAsiaTheme="majorEastAsia" w:cstheme="majorBidi"/>
      <w:b/>
      <w:bCs/>
      <w:noProof/>
      <w:color w:val="182C7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25FE5"/>
    <w:pPr>
      <w:keepNext/>
      <w:keepLines/>
      <w:spacing w:before="200"/>
      <w:outlineLvl w:val="1"/>
    </w:pPr>
    <w:rPr>
      <w:rFonts w:eastAsiaTheme="majorEastAsia" w:cstheme="majorBidi"/>
      <w:b/>
      <w:bCs/>
      <w:color w:val="182C7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C6D4E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C6D4E"/>
    <w:rPr>
      <w:rFonts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C6D4E"/>
    <w:rPr>
      <w:rFonts w:ascii="Arial" w:hAnsi="Arial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46AA9"/>
  </w:style>
  <w:style w:type="paragraph" w:styleId="Sidfot">
    <w:name w:val="footer"/>
    <w:basedOn w:val="Normal"/>
    <w:link w:val="Sidfot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46AA9"/>
  </w:style>
  <w:style w:type="character" w:styleId="Hyperlnk">
    <w:name w:val="Hyperlink"/>
    <w:basedOn w:val="Standardstycketeckensnitt"/>
    <w:uiPriority w:val="99"/>
    <w:unhideWhenUsed/>
    <w:rsid w:val="00946AA9"/>
    <w:rPr>
      <w:color w:val="0000FF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125FE5"/>
    <w:rPr>
      <w:rFonts w:ascii="Arial" w:eastAsiaTheme="majorEastAsia" w:hAnsi="Arial" w:cstheme="majorBidi"/>
      <w:b/>
      <w:bCs/>
      <w:color w:val="182C70"/>
      <w:sz w:val="26"/>
      <w:szCs w:val="26"/>
    </w:rPr>
  </w:style>
  <w:style w:type="paragraph" w:styleId="Liststycke">
    <w:name w:val="List Paragraph"/>
    <w:basedOn w:val="Normal"/>
    <w:uiPriority w:val="34"/>
    <w:qFormat/>
    <w:rsid w:val="005F00F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125FE5"/>
    <w:rPr>
      <w:rFonts w:ascii="Arial" w:eastAsiaTheme="majorEastAsia" w:hAnsi="Arial" w:cstheme="majorBidi"/>
      <w:b/>
      <w:bCs/>
      <w:noProof/>
      <w:color w:val="182C70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C6D4E"/>
    <w:rPr>
      <w:rFonts w:ascii="Arial" w:eastAsiaTheme="majorEastAsia" w:hAnsi="Arial" w:cstheme="majorBidi"/>
      <w:b/>
      <w:bCs/>
      <w:color w:val="4F81BD" w:themeColor="accent1"/>
    </w:rPr>
  </w:style>
  <w:style w:type="character" w:styleId="AnvndHyperlnk">
    <w:name w:val="FollowedHyperlink"/>
    <w:basedOn w:val="Standardstycketeckensnitt"/>
    <w:uiPriority w:val="99"/>
    <w:semiHidden/>
    <w:unhideWhenUsed/>
    <w:rsid w:val="008C7B36"/>
    <w:rPr>
      <w:color w:val="800080" w:themeColor="followedHyperlink"/>
      <w:u w:val="single"/>
    </w:rPr>
  </w:style>
  <w:style w:type="paragraph" w:customStyle="1" w:styleId="Ingress">
    <w:name w:val="Ingress"/>
    <w:basedOn w:val="Normal"/>
    <w:qFormat/>
    <w:rsid w:val="00125FE5"/>
    <w:rPr>
      <w:b/>
    </w:rPr>
  </w:style>
  <w:style w:type="character" w:styleId="Olstomnmnande">
    <w:name w:val="Unresolved Mention"/>
    <w:basedOn w:val="Standardstycketeckensnitt"/>
    <w:uiPriority w:val="99"/>
    <w:semiHidden/>
    <w:unhideWhenUsed/>
    <w:rsid w:val="00E42F8B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vetiming.se/program.php?cid=586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ristoffer.arvidsson@varnamoss.s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varnamoss.se/uploads/documents/2016/Rutin_bortat%C3%A4vlingar-%20160828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ks\Downloads\Ta&#166;e&#770;vling%20PM%20-%20MALL%20kopia%20(kopia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CBE2EF774FEB4A9E18F27EC6F35B78" ma:contentTypeVersion="8" ma:contentTypeDescription="Skapa ett nytt dokument." ma:contentTypeScope="" ma:versionID="84711901746182a87188b532fc1e59bb">
  <xsd:schema xmlns:xsd="http://www.w3.org/2001/XMLSchema" xmlns:xs="http://www.w3.org/2001/XMLSchema" xmlns:p="http://schemas.microsoft.com/office/2006/metadata/properties" xmlns:ns2="11723a74-675a-4b15-82ca-40c88abf5ac9" targetNamespace="http://schemas.microsoft.com/office/2006/metadata/properties" ma:root="true" ma:fieldsID="e8dcec4e7b9e60757e637366b122cae7" ns2:_="">
    <xsd:import namespace="11723a74-675a-4b15-82ca-40c88abf5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23a74-675a-4b15-82ca-40c88abf5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B26F6B-114D-4506-A4ED-3A08571E77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1B2807-50BC-467E-B879-A9DB42AC9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D1DC4-B7F3-462B-9A6D-07B89746B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23a74-675a-4b15-82ca-40c88abf5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Ta¦êvling PM - MALL kopia (kopia)</Template>
  <TotalTime>1</TotalTime>
  <Pages>1</Pages>
  <Words>183</Words>
  <Characters>976</Characters>
  <Application>Microsoft Office Word</Application>
  <DocSecurity>0</DocSecurity>
  <Lines>8</Lines>
  <Paragraphs>2</Paragraphs>
  <ScaleCrop>false</ScaleCrop>
  <Company>Campus Värnamo, Värnamo kommun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Stensson</dc:creator>
  <cp:keywords/>
  <dc:description/>
  <cp:lastModifiedBy>Christoffer Arvidsson</cp:lastModifiedBy>
  <cp:revision>2</cp:revision>
  <cp:lastPrinted>2016-08-28T22:06:00Z</cp:lastPrinted>
  <dcterms:created xsi:type="dcterms:W3CDTF">2021-06-03T08:27:00Z</dcterms:created>
  <dcterms:modified xsi:type="dcterms:W3CDTF">2021-06-03T08:27:00Z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0x010100EBCBE2EF774FEB4A9E18F27EC6F35B78</vt:lpwstr>
  </property>
</Properties>
</file>