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05D1C7" w14:textId="7DA9C872" w:rsidR="00D56BF9" w:rsidRPr="00125FE5" w:rsidRDefault="00FC0C07" w:rsidP="00525776">
      <w:pPr>
        <w:pStyle w:val="Rubrik1"/>
      </w:pPr>
      <w:r>
        <w:t xml:space="preserve">Kallelse till </w:t>
      </w:r>
      <w:r w:rsidR="007F34ED">
        <w:t>Länstrofén 29/2 i Nässjö</w:t>
      </w:r>
    </w:p>
    <w:p w14:paraId="2C4DB2C2" w14:textId="77777777" w:rsidR="00220A71" w:rsidRDefault="00220A71" w:rsidP="00D56BF9"/>
    <w:p w14:paraId="3BCF92CB" w14:textId="1FF8652C" w:rsidR="00FC0C07" w:rsidRPr="00881DD8" w:rsidRDefault="00525776" w:rsidP="00525776">
      <w:pPr>
        <w:tabs>
          <w:tab w:val="left" w:pos="1418"/>
        </w:tabs>
        <w:spacing w:after="120"/>
        <w:ind w:left="1418" w:hanging="1418"/>
      </w:pPr>
      <w:r>
        <w:rPr>
          <w:b/>
        </w:rPr>
        <w:t>Samling</w:t>
      </w:r>
      <w:r w:rsidR="00FC0C07">
        <w:rPr>
          <w:b/>
        </w:rPr>
        <w:tab/>
      </w:r>
      <w:proofErr w:type="gramStart"/>
      <w:r w:rsidR="00E70463" w:rsidRPr="00881DD8">
        <w:t>Lördag</w:t>
      </w:r>
      <w:proofErr w:type="gramEnd"/>
      <w:r w:rsidR="00E70463" w:rsidRPr="00881DD8">
        <w:t xml:space="preserve"> k</w:t>
      </w:r>
      <w:r w:rsidR="00FC0C07" w:rsidRPr="00881DD8">
        <w:t>l</w:t>
      </w:r>
      <w:r w:rsidR="00E70463" w:rsidRPr="00881DD8">
        <w:t>.</w:t>
      </w:r>
      <w:r w:rsidR="00FC0C07" w:rsidRPr="00881DD8">
        <w:t xml:space="preserve"> </w:t>
      </w:r>
      <w:r w:rsidR="00895F22">
        <w:t>11.00</w:t>
      </w:r>
      <w:r w:rsidR="00FC0C07" w:rsidRPr="00881DD8">
        <w:t xml:space="preserve"> </w:t>
      </w:r>
      <w:r w:rsidR="000B4155" w:rsidRPr="00881DD8">
        <w:t>vid</w:t>
      </w:r>
      <w:r w:rsidR="00FC0C07" w:rsidRPr="00881DD8">
        <w:t xml:space="preserve"> </w:t>
      </w:r>
      <w:proofErr w:type="spellStart"/>
      <w:r w:rsidR="00FC0C07" w:rsidRPr="00881DD8">
        <w:t>Apladalens</w:t>
      </w:r>
      <w:proofErr w:type="spellEnd"/>
      <w:r w:rsidR="00FC0C07" w:rsidRPr="00881DD8">
        <w:t xml:space="preserve"> parkering.</w:t>
      </w:r>
    </w:p>
    <w:p w14:paraId="253F592E" w14:textId="6D13D77C" w:rsidR="00FC0C07" w:rsidRDefault="00525776" w:rsidP="00525776">
      <w:pPr>
        <w:tabs>
          <w:tab w:val="left" w:pos="1418"/>
        </w:tabs>
        <w:spacing w:after="120"/>
        <w:ind w:left="1418" w:hanging="1418"/>
        <w:rPr>
          <w:b/>
        </w:rPr>
      </w:pPr>
      <w:r>
        <w:rPr>
          <w:b/>
        </w:rPr>
        <w:t>Hemkomst</w:t>
      </w:r>
      <w:r w:rsidR="00FC0C07">
        <w:rPr>
          <w:b/>
        </w:rPr>
        <w:tab/>
      </w:r>
      <w:proofErr w:type="gramStart"/>
      <w:r w:rsidR="00895F22">
        <w:t>Lördag</w:t>
      </w:r>
      <w:proofErr w:type="gramEnd"/>
      <w:r w:rsidR="00E70463" w:rsidRPr="00881DD8">
        <w:t xml:space="preserve"> </w:t>
      </w:r>
      <w:r w:rsidR="00895F22">
        <w:t xml:space="preserve">ca </w:t>
      </w:r>
      <w:r w:rsidR="00E70463" w:rsidRPr="00881DD8">
        <w:t>kl.</w:t>
      </w:r>
      <w:r w:rsidR="00895F22">
        <w:t>22.00</w:t>
      </w:r>
      <w:r w:rsidR="00FC0C07" w:rsidRPr="00881DD8">
        <w:t xml:space="preserve"> </w:t>
      </w:r>
      <w:r w:rsidR="000B4155" w:rsidRPr="00881DD8">
        <w:t>till</w:t>
      </w:r>
      <w:r w:rsidR="00FC0C07" w:rsidRPr="00881DD8">
        <w:t xml:space="preserve"> </w:t>
      </w:r>
      <w:proofErr w:type="spellStart"/>
      <w:r w:rsidR="00FC0C07" w:rsidRPr="00881DD8">
        <w:t>Apladalens</w:t>
      </w:r>
      <w:proofErr w:type="spellEnd"/>
      <w:r w:rsidR="00FC0C07" w:rsidRPr="00881DD8">
        <w:t xml:space="preserve"> parkering.</w:t>
      </w:r>
    </w:p>
    <w:p w14:paraId="0A4CEE9D" w14:textId="77777777" w:rsidR="00881DD8" w:rsidRPr="00881DD8" w:rsidRDefault="00881DD8" w:rsidP="00881DD8">
      <w:pPr>
        <w:tabs>
          <w:tab w:val="left" w:pos="1418"/>
        </w:tabs>
        <w:spacing w:after="120"/>
        <w:ind w:left="1418" w:hanging="1418"/>
      </w:pPr>
      <w:r>
        <w:rPr>
          <w:b/>
        </w:rPr>
        <w:tab/>
      </w:r>
      <w:r w:rsidRPr="00881DD8">
        <w:t xml:space="preserve">Alla väntar kvar till alla </w:t>
      </w:r>
      <w:proofErr w:type="spellStart"/>
      <w:r w:rsidRPr="00881DD8">
        <w:t>VSS</w:t>
      </w:r>
      <w:r>
        <w:t>:</w:t>
      </w:r>
      <w:r w:rsidRPr="00881DD8">
        <w:t>are</w:t>
      </w:r>
      <w:proofErr w:type="spellEnd"/>
      <w:r w:rsidRPr="00881DD8">
        <w:t xml:space="preserve"> har simmat klart. Vi åker gemensamt</w:t>
      </w:r>
      <w:bookmarkStart w:id="0" w:name="_GoBack"/>
      <w:bookmarkEnd w:id="0"/>
      <w:r w:rsidRPr="00881DD8">
        <w:t xml:space="preserve"> hem.</w:t>
      </w:r>
    </w:p>
    <w:p w14:paraId="446AB9A7" w14:textId="6846E5FE" w:rsidR="00C91C39" w:rsidRDefault="00E70463" w:rsidP="00525776">
      <w:pPr>
        <w:tabs>
          <w:tab w:val="left" w:pos="1418"/>
        </w:tabs>
        <w:spacing w:after="120"/>
        <w:ind w:left="1418" w:hanging="1418"/>
      </w:pPr>
      <w:r>
        <w:rPr>
          <w:b/>
        </w:rPr>
        <w:t>Simmare</w:t>
      </w:r>
      <w:r w:rsidR="0031305D">
        <w:tab/>
      </w:r>
      <w:r w:rsidR="00895F22">
        <w:t xml:space="preserve">Nina </w:t>
      </w:r>
      <w:proofErr w:type="spellStart"/>
      <w:r w:rsidR="00895F22">
        <w:t>Mirkhan</w:t>
      </w:r>
      <w:proofErr w:type="spellEnd"/>
      <w:r w:rsidR="00895F22">
        <w:tab/>
        <w:t xml:space="preserve">Mara </w:t>
      </w:r>
      <w:proofErr w:type="spellStart"/>
      <w:r w:rsidR="00895F22">
        <w:t>Nichitelea</w:t>
      </w:r>
      <w:proofErr w:type="spellEnd"/>
      <w:r w:rsidR="00895F22">
        <w:br/>
      </w:r>
      <w:proofErr w:type="spellStart"/>
      <w:r w:rsidR="00895F22">
        <w:t>Boglarka</w:t>
      </w:r>
      <w:proofErr w:type="spellEnd"/>
      <w:r w:rsidR="00895F22">
        <w:t xml:space="preserve"> Kovacs</w:t>
      </w:r>
      <w:r w:rsidR="00895F22">
        <w:tab/>
        <w:t>Emelie Jansson</w:t>
      </w:r>
      <w:r w:rsidR="00895F22">
        <w:br/>
        <w:t>Ingrid Mann</w:t>
      </w:r>
      <w:r w:rsidR="00895F22">
        <w:tab/>
        <w:t>Elsa Dahlberg</w:t>
      </w:r>
      <w:r w:rsidR="00895F22">
        <w:br/>
        <w:t>Linus Jansson</w:t>
      </w:r>
    </w:p>
    <w:p w14:paraId="4D61137C" w14:textId="5A518861" w:rsidR="00E70463" w:rsidRPr="00E70463" w:rsidRDefault="00E70463" w:rsidP="00E70463">
      <w:pPr>
        <w:tabs>
          <w:tab w:val="left" w:pos="1418"/>
        </w:tabs>
        <w:spacing w:after="120"/>
        <w:ind w:left="1418" w:hanging="1418"/>
        <w:rPr>
          <w:b/>
        </w:rPr>
      </w:pPr>
      <w:r>
        <w:rPr>
          <w:b/>
        </w:rPr>
        <w:t>Medtag</w:t>
      </w:r>
      <w:r>
        <w:rPr>
          <w:b/>
        </w:rPr>
        <w:tab/>
      </w:r>
      <w:r w:rsidRPr="00E70463">
        <w:t>Ett glatt humör, tävlingsutrustning, mellanmål</w:t>
      </w:r>
      <w:r w:rsidR="00895F22">
        <w:t xml:space="preserve">, </w:t>
      </w:r>
      <w:r w:rsidR="00895F22">
        <w:rPr>
          <w:b/>
          <w:bCs/>
        </w:rPr>
        <w:t xml:space="preserve">Lunch att äta på plats innan </w:t>
      </w:r>
      <w:proofErr w:type="spellStart"/>
      <w:r w:rsidR="00895F22">
        <w:rPr>
          <w:b/>
          <w:bCs/>
        </w:rPr>
        <w:t>insim</w:t>
      </w:r>
      <w:proofErr w:type="spellEnd"/>
      <w:r w:rsidR="00895F22">
        <w:rPr>
          <w:b/>
          <w:bCs/>
        </w:rPr>
        <w:t xml:space="preserve">. </w:t>
      </w:r>
      <w:r>
        <w:br/>
      </w:r>
      <w:hyperlink r:id="rId7" w:history="1">
        <w:r w:rsidRPr="00E70463">
          <w:rPr>
            <w:rStyle w:val="Hyperlnk"/>
          </w:rPr>
          <w:t>Se rutiner för bortatävlingar på hemsidan.</w:t>
        </w:r>
      </w:hyperlink>
    </w:p>
    <w:p w14:paraId="38803EE6" w14:textId="1756917F" w:rsidR="00E70463" w:rsidRPr="00895F22" w:rsidRDefault="00C91C39" w:rsidP="00E70463">
      <w:pPr>
        <w:tabs>
          <w:tab w:val="left" w:pos="1418"/>
        </w:tabs>
        <w:spacing w:after="120"/>
        <w:ind w:left="1418" w:hanging="1418"/>
      </w:pPr>
      <w:r w:rsidRPr="00964633">
        <w:rPr>
          <w:b/>
        </w:rPr>
        <w:t>Mat</w:t>
      </w:r>
      <w:r>
        <w:tab/>
      </w:r>
      <w:r w:rsidR="00895F22">
        <w:rPr>
          <w:b/>
          <w:bCs/>
        </w:rPr>
        <w:t xml:space="preserve">Medtag lunch och mellanmål till tävlingen, </w:t>
      </w:r>
      <w:r w:rsidR="00895F22">
        <w:t>man får middag innan hemresan. (Kinamats buffé)</w:t>
      </w:r>
    </w:p>
    <w:p w14:paraId="2AF9C1AB" w14:textId="09C901EA" w:rsidR="00DA1902" w:rsidRDefault="00DA1902" w:rsidP="00525776">
      <w:pPr>
        <w:tabs>
          <w:tab w:val="left" w:pos="1418"/>
        </w:tabs>
        <w:spacing w:after="120"/>
        <w:ind w:left="1418" w:hanging="1418"/>
      </w:pPr>
      <w:r>
        <w:rPr>
          <w:b/>
        </w:rPr>
        <w:t>Kostnad</w:t>
      </w:r>
      <w:r>
        <w:rPr>
          <w:b/>
        </w:rPr>
        <w:tab/>
      </w:r>
      <w:r w:rsidR="00895F22">
        <w:t>ca 400</w:t>
      </w:r>
      <w:r w:rsidR="00A84A18">
        <w:t xml:space="preserve"> kr</w:t>
      </w:r>
      <w:r w:rsidR="00FC0C07">
        <w:t>.</w:t>
      </w:r>
      <w:r w:rsidR="000A1D5D">
        <w:t xml:space="preserve"> </w:t>
      </w:r>
      <w:r w:rsidR="00895F22">
        <w:t xml:space="preserve">exakt pris får vi efter </w:t>
      </w:r>
      <w:r w:rsidR="000A1D5D">
        <w:t>Faktureras i efterhand</w:t>
      </w:r>
      <w:r w:rsidR="008C7B36" w:rsidRPr="008C7B36">
        <w:t>.</w:t>
      </w:r>
    </w:p>
    <w:p w14:paraId="4A8774DE" w14:textId="2833D275" w:rsidR="00421483" w:rsidRDefault="00421483" w:rsidP="00525776">
      <w:pPr>
        <w:tabs>
          <w:tab w:val="left" w:pos="1418"/>
        </w:tabs>
        <w:spacing w:after="120"/>
        <w:ind w:left="1418" w:hanging="1418"/>
      </w:pPr>
      <w:r w:rsidRPr="00964633">
        <w:rPr>
          <w:b/>
        </w:rPr>
        <w:t>Tränare</w:t>
      </w:r>
      <w:r>
        <w:tab/>
      </w:r>
      <w:r w:rsidR="00895F22">
        <w:t>Robin Pettersson</w:t>
      </w:r>
    </w:p>
    <w:p w14:paraId="65217DC5" w14:textId="49FAE436" w:rsidR="00E70463" w:rsidRPr="00E70463" w:rsidRDefault="00E70463" w:rsidP="00895F22">
      <w:pPr>
        <w:tabs>
          <w:tab w:val="left" w:pos="1418"/>
        </w:tabs>
        <w:spacing w:after="120"/>
        <w:ind w:left="1418" w:hanging="1418"/>
      </w:pPr>
      <w:r>
        <w:rPr>
          <w:b/>
        </w:rPr>
        <w:t>Reseledare</w:t>
      </w:r>
      <w:r w:rsidR="00C91C39">
        <w:t xml:space="preserve"> </w:t>
      </w:r>
      <w:r w:rsidR="00C91C39">
        <w:tab/>
      </w:r>
      <w:r w:rsidR="00895F22" w:rsidRPr="00895F22">
        <w:rPr>
          <w:b/>
          <w:bCs/>
        </w:rPr>
        <w:t>Behövs chaufförer.</w:t>
      </w:r>
    </w:p>
    <w:p w14:paraId="50E2D225" w14:textId="77777777" w:rsidR="00525776" w:rsidRDefault="000F6773" w:rsidP="00525776">
      <w:pPr>
        <w:tabs>
          <w:tab w:val="left" w:pos="1418"/>
        </w:tabs>
        <w:spacing w:after="120"/>
        <w:ind w:left="1418" w:hanging="1418"/>
      </w:pPr>
      <w:r w:rsidRPr="00964633">
        <w:rPr>
          <w:b/>
        </w:rPr>
        <w:t>Frågor</w:t>
      </w:r>
      <w:r>
        <w:tab/>
      </w:r>
      <w:r w:rsidR="00525776" w:rsidRPr="00525776">
        <w:t xml:space="preserve">Blir </w:t>
      </w:r>
      <w:r w:rsidR="00525776">
        <w:t>du</w:t>
      </w:r>
      <w:r w:rsidR="00525776" w:rsidRPr="00525776">
        <w:t xml:space="preserve"> sjuk </w:t>
      </w:r>
      <w:r w:rsidR="00525776">
        <w:t>meddela så snart du vet det till</w:t>
      </w:r>
      <w:r w:rsidR="00525776" w:rsidRPr="00525776">
        <w:t xml:space="preserve"> 070</w:t>
      </w:r>
      <w:r w:rsidR="00525776">
        <w:t>-6</w:t>
      </w:r>
      <w:r w:rsidR="00525776" w:rsidRPr="00525776">
        <w:t>90</w:t>
      </w:r>
      <w:r w:rsidR="00525776">
        <w:t xml:space="preserve"> </w:t>
      </w:r>
      <w:r w:rsidR="00525776" w:rsidRPr="00525776">
        <w:t>58</w:t>
      </w:r>
      <w:r w:rsidR="00525776">
        <w:t xml:space="preserve"> 66. </w:t>
      </w:r>
    </w:p>
    <w:p w14:paraId="28A4BEA4" w14:textId="77777777" w:rsidR="00FC0C07" w:rsidRDefault="00525776" w:rsidP="00E70463">
      <w:pPr>
        <w:tabs>
          <w:tab w:val="left" w:pos="1418"/>
        </w:tabs>
        <w:spacing w:after="120"/>
        <w:ind w:left="1418" w:hanging="1418"/>
      </w:pPr>
      <w:r>
        <w:rPr>
          <w:b/>
        </w:rPr>
        <w:tab/>
      </w:r>
      <w:r>
        <w:t>Har du några f</w:t>
      </w:r>
      <w:r w:rsidRPr="00525776">
        <w:t>rågor är det bara att höra av sig via 070</w:t>
      </w:r>
      <w:r>
        <w:t>-6</w:t>
      </w:r>
      <w:r w:rsidRPr="00525776">
        <w:t>90</w:t>
      </w:r>
      <w:r>
        <w:t xml:space="preserve"> </w:t>
      </w:r>
      <w:r w:rsidRPr="00525776">
        <w:t>58</w:t>
      </w:r>
      <w:r>
        <w:t xml:space="preserve"> </w:t>
      </w:r>
      <w:r w:rsidRPr="00525776">
        <w:t>66</w:t>
      </w:r>
      <w:r>
        <w:t xml:space="preserve">, </w:t>
      </w:r>
      <w:hyperlink r:id="rId8" w:history="1">
        <w:r w:rsidRPr="00274B79">
          <w:rPr>
            <w:rStyle w:val="Hyperlnk"/>
          </w:rPr>
          <w:t>christoffer.arvidsson@varnamoss.se</w:t>
        </w:r>
      </w:hyperlink>
      <w:r>
        <w:t xml:space="preserve"> </w:t>
      </w:r>
      <w:r w:rsidRPr="00525776">
        <w:t xml:space="preserve">eller </w:t>
      </w:r>
      <w:r w:rsidR="000B4155">
        <w:t>fråga i anslutning till träningen</w:t>
      </w:r>
      <w:r w:rsidRPr="00525776">
        <w:t>.</w:t>
      </w:r>
    </w:p>
    <w:p w14:paraId="53327451" w14:textId="77777777" w:rsidR="000B4155" w:rsidRDefault="000B4155" w:rsidP="00E70463">
      <w:pPr>
        <w:tabs>
          <w:tab w:val="left" w:pos="1418"/>
        </w:tabs>
        <w:spacing w:after="120"/>
        <w:ind w:left="1418" w:hanging="1418"/>
      </w:pPr>
    </w:p>
    <w:p w14:paraId="51A51FFE" w14:textId="21CE380E" w:rsidR="00E70463" w:rsidRDefault="00E70463" w:rsidP="00E70463">
      <w:pPr>
        <w:tabs>
          <w:tab w:val="left" w:pos="1418"/>
        </w:tabs>
        <w:spacing w:after="120"/>
        <w:ind w:left="1418" w:hanging="1418"/>
      </w:pPr>
      <w:r>
        <w:t xml:space="preserve">Startlista och resultat hittar du här: </w:t>
      </w:r>
      <w:hyperlink r:id="rId9" w:history="1">
        <w:r w:rsidR="00895F22">
          <w:rPr>
            <w:rStyle w:val="Hyperlnk"/>
          </w:rPr>
          <w:t>http://livetiming.se/program.php?cid=5346</w:t>
        </w:r>
      </w:hyperlink>
    </w:p>
    <w:p w14:paraId="46C92193" w14:textId="77777777" w:rsidR="00E70463" w:rsidRDefault="00E70463" w:rsidP="00E70463">
      <w:pPr>
        <w:tabs>
          <w:tab w:val="left" w:pos="1418"/>
        </w:tabs>
        <w:spacing w:after="120"/>
        <w:ind w:left="1418" w:hanging="1418"/>
      </w:pPr>
    </w:p>
    <w:p w14:paraId="2D19D720" w14:textId="77777777" w:rsidR="00E70463" w:rsidRPr="00E70463" w:rsidRDefault="00E70463" w:rsidP="00E70463">
      <w:pPr>
        <w:tabs>
          <w:tab w:val="left" w:pos="1418"/>
        </w:tabs>
        <w:spacing w:after="120"/>
        <w:ind w:left="1418" w:hanging="1418"/>
        <w:rPr>
          <w:i/>
        </w:rPr>
      </w:pPr>
      <w:r w:rsidRPr="00E70463">
        <w:rPr>
          <w:i/>
        </w:rPr>
        <w:t>Lycka till!</w:t>
      </w:r>
    </w:p>
    <w:sectPr w:rsidR="00E70463" w:rsidRPr="00E70463" w:rsidSect="00BA298E">
      <w:headerReference w:type="default" r:id="rId10"/>
      <w:footerReference w:type="default" r:id="rId11"/>
      <w:pgSz w:w="11900" w:h="16840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9C07B6" w14:textId="77777777" w:rsidR="0048703C" w:rsidRDefault="0048703C" w:rsidP="00946AA9">
      <w:r>
        <w:separator/>
      </w:r>
    </w:p>
  </w:endnote>
  <w:endnote w:type="continuationSeparator" w:id="0">
    <w:p w14:paraId="477C3F2F" w14:textId="77777777" w:rsidR="0048703C" w:rsidRDefault="0048703C" w:rsidP="00946A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456331" w14:textId="77777777" w:rsidR="000B4155" w:rsidRPr="00946AA9" w:rsidRDefault="000B4155" w:rsidP="00946AA9">
    <w:pPr>
      <w:pStyle w:val="Sidfot"/>
      <w:jc w:val="center"/>
      <w:rPr>
        <w:rFonts w:cs="Arial"/>
        <w:sz w:val="20"/>
        <w:szCs w:val="20"/>
      </w:rPr>
    </w:pPr>
    <w:r w:rsidRPr="00946AA9">
      <w:rPr>
        <w:rFonts w:cs="Arial"/>
        <w:sz w:val="20"/>
        <w:szCs w:val="20"/>
      </w:rPr>
      <w:t>www.varnamoss.se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CFEFA1" w14:textId="77777777" w:rsidR="0048703C" w:rsidRDefault="0048703C" w:rsidP="00946AA9">
      <w:r>
        <w:separator/>
      </w:r>
    </w:p>
  </w:footnote>
  <w:footnote w:type="continuationSeparator" w:id="0">
    <w:p w14:paraId="61A6A438" w14:textId="77777777" w:rsidR="0048703C" w:rsidRDefault="0048703C" w:rsidP="00946A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B40AB2" w14:textId="77777777" w:rsidR="000B4155" w:rsidRDefault="000B4155" w:rsidP="008C6D4E">
    <w:pPr>
      <w:pStyle w:val="Sidhuvud"/>
      <w:tabs>
        <w:tab w:val="clear" w:pos="4536"/>
      </w:tabs>
    </w:pPr>
    <w:r>
      <w:rPr>
        <w:noProof/>
      </w:rPr>
      <w:drawing>
        <wp:anchor distT="0" distB="0" distL="114300" distR="114300" simplePos="0" relativeHeight="251658240" behindDoc="0" locked="0" layoutInCell="1" allowOverlap="1" wp14:anchorId="24D958BD" wp14:editId="412E1EBB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721995" cy="861060"/>
          <wp:effectExtent l="0" t="0" r="0" b="2540"/>
          <wp:wrapSquare wrapText="bothSides"/>
          <wp:docPr id="1" name="Bildobjekt 1" descr="Macintosh HD:Users:Niclas:Downloads:LOGGA_2016:VSS_loggo_m_text_print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Niclas:Downloads:LOGGA_2016:VSS_loggo_m_text_print.eps"/>
                  <pic:cNvPicPr>
                    <a:picLocks noChangeAspect="1" noChangeArrowheads="1"/>
                  </pic:cNvPicPr>
                </pic:nvPicPr>
                <pic:blipFill>
                  <a:blip r:embed="rId1" cstate="screen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1995" cy="861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14:paraId="200B04D7" w14:textId="77777777" w:rsidR="000B4155" w:rsidRDefault="000B4155" w:rsidP="008C6D4E">
    <w:pPr>
      <w:pStyle w:val="Sidhuvud"/>
      <w:tabs>
        <w:tab w:val="clear" w:pos="4536"/>
      </w:tabs>
    </w:pPr>
    <w:r>
      <w:tab/>
    </w:r>
  </w:p>
  <w:p w14:paraId="61C56C18" w14:textId="77D89CAD" w:rsidR="000B4155" w:rsidRPr="008C6D4E" w:rsidRDefault="000B4155" w:rsidP="008C6D4E">
    <w:pPr>
      <w:pStyle w:val="Sidhuvud"/>
      <w:tabs>
        <w:tab w:val="clear" w:pos="4536"/>
      </w:tabs>
      <w:rPr>
        <w:sz w:val="20"/>
        <w:szCs w:val="20"/>
      </w:rPr>
    </w:pPr>
    <w:r>
      <w:tab/>
    </w:r>
    <w:r>
      <w:rPr>
        <w:sz w:val="20"/>
        <w:szCs w:val="20"/>
      </w:rPr>
      <w:t xml:space="preserve">PM </w:t>
    </w:r>
    <w:r w:rsidR="007F34ED">
      <w:rPr>
        <w:sz w:val="20"/>
        <w:szCs w:val="20"/>
      </w:rPr>
      <w:t>Länstrofén</w:t>
    </w:r>
  </w:p>
  <w:p w14:paraId="6DD0B333" w14:textId="5C0E2C13" w:rsidR="000B4155" w:rsidRPr="008C6D4E" w:rsidRDefault="000B4155" w:rsidP="008C6D4E">
    <w:pPr>
      <w:pStyle w:val="Sidhuvud"/>
      <w:tabs>
        <w:tab w:val="clear" w:pos="4536"/>
      </w:tabs>
      <w:rPr>
        <w:sz w:val="20"/>
        <w:szCs w:val="20"/>
      </w:rPr>
    </w:pPr>
    <w:r w:rsidRPr="008C6D4E">
      <w:rPr>
        <w:sz w:val="20"/>
        <w:szCs w:val="20"/>
      </w:rPr>
      <w:tab/>
      <w:t>20</w:t>
    </w:r>
    <w:r w:rsidR="007F34ED">
      <w:rPr>
        <w:sz w:val="20"/>
        <w:szCs w:val="20"/>
      </w:rPr>
      <w:t>20</w:t>
    </w:r>
    <w:r w:rsidRPr="008C6D4E">
      <w:rPr>
        <w:sz w:val="20"/>
        <w:szCs w:val="20"/>
      </w:rPr>
      <w:t>-</w:t>
    </w:r>
    <w:r w:rsidR="007F34ED">
      <w:rPr>
        <w:sz w:val="20"/>
        <w:szCs w:val="20"/>
      </w:rPr>
      <w:t>02</w:t>
    </w:r>
    <w:r w:rsidRPr="008C6D4E">
      <w:rPr>
        <w:sz w:val="20"/>
        <w:szCs w:val="20"/>
      </w:rPr>
      <w:t>-</w:t>
    </w:r>
    <w:r w:rsidR="007F34ED">
      <w:rPr>
        <w:sz w:val="20"/>
        <w:szCs w:val="20"/>
      </w:rPr>
      <w:t>27</w:t>
    </w:r>
  </w:p>
  <w:p w14:paraId="7A77AD9A" w14:textId="77777777" w:rsidR="000B4155" w:rsidRDefault="000B4155" w:rsidP="008C6D4E">
    <w:pPr>
      <w:pStyle w:val="Sidhuvud"/>
      <w:tabs>
        <w:tab w:val="clear" w:pos="4536"/>
      </w:tabs>
    </w:pPr>
  </w:p>
  <w:p w14:paraId="5C4BD35F" w14:textId="77777777" w:rsidR="000B4155" w:rsidRDefault="000B4155" w:rsidP="008C6D4E">
    <w:pPr>
      <w:pStyle w:val="Sidhuvud"/>
      <w:tabs>
        <w:tab w:val="clear" w:pos="453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2B3250"/>
    <w:multiLevelType w:val="hybridMultilevel"/>
    <w:tmpl w:val="1436DC36"/>
    <w:lvl w:ilvl="0" w:tplc="522A651A">
      <w:start w:val="5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024B2D"/>
    <w:multiLevelType w:val="hybridMultilevel"/>
    <w:tmpl w:val="A34AD1D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657DC6"/>
    <w:multiLevelType w:val="hybridMultilevel"/>
    <w:tmpl w:val="E73EE0A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750ACB"/>
    <w:multiLevelType w:val="hybridMultilevel"/>
    <w:tmpl w:val="8C66AA82"/>
    <w:lvl w:ilvl="0" w:tplc="522A651A">
      <w:start w:val="5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6C60B9"/>
    <w:multiLevelType w:val="hybridMultilevel"/>
    <w:tmpl w:val="C122DD3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AE6803"/>
    <w:multiLevelType w:val="hybridMultilevel"/>
    <w:tmpl w:val="35E4CDC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4C4098"/>
    <w:multiLevelType w:val="hybridMultilevel"/>
    <w:tmpl w:val="B31A8244"/>
    <w:lvl w:ilvl="0" w:tplc="522A651A">
      <w:start w:val="5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1E795E"/>
    <w:multiLevelType w:val="hybridMultilevel"/>
    <w:tmpl w:val="9B0CCB8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6C61E0"/>
    <w:multiLevelType w:val="hybridMultilevel"/>
    <w:tmpl w:val="46B6011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F26221"/>
    <w:multiLevelType w:val="hybridMultilevel"/>
    <w:tmpl w:val="C236144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0B184C"/>
    <w:multiLevelType w:val="hybridMultilevel"/>
    <w:tmpl w:val="9E023D9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5"/>
  </w:num>
  <w:num w:numId="4">
    <w:abstractNumId w:val="2"/>
  </w:num>
  <w:num w:numId="5">
    <w:abstractNumId w:val="4"/>
  </w:num>
  <w:num w:numId="6">
    <w:abstractNumId w:val="0"/>
  </w:num>
  <w:num w:numId="7">
    <w:abstractNumId w:val="3"/>
  </w:num>
  <w:num w:numId="8">
    <w:abstractNumId w:val="6"/>
  </w:num>
  <w:num w:numId="9">
    <w:abstractNumId w:val="9"/>
  </w:num>
  <w:num w:numId="10">
    <w:abstractNumId w:val="1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895F22"/>
    <w:rsid w:val="0001412C"/>
    <w:rsid w:val="0005664D"/>
    <w:rsid w:val="0005755C"/>
    <w:rsid w:val="00061AA4"/>
    <w:rsid w:val="000A1D5D"/>
    <w:rsid w:val="000B4155"/>
    <w:rsid w:val="000F6773"/>
    <w:rsid w:val="00102FAB"/>
    <w:rsid w:val="00125FE5"/>
    <w:rsid w:val="001E5D66"/>
    <w:rsid w:val="00217996"/>
    <w:rsid w:val="00220A71"/>
    <w:rsid w:val="002907F1"/>
    <w:rsid w:val="00301AB6"/>
    <w:rsid w:val="0031305D"/>
    <w:rsid w:val="00367647"/>
    <w:rsid w:val="00385BEA"/>
    <w:rsid w:val="003B6CA8"/>
    <w:rsid w:val="003D3C79"/>
    <w:rsid w:val="003D4248"/>
    <w:rsid w:val="003F2F74"/>
    <w:rsid w:val="00414DE7"/>
    <w:rsid w:val="00421483"/>
    <w:rsid w:val="004345B4"/>
    <w:rsid w:val="0048703C"/>
    <w:rsid w:val="004B5FD5"/>
    <w:rsid w:val="004F5092"/>
    <w:rsid w:val="00525776"/>
    <w:rsid w:val="005F00F0"/>
    <w:rsid w:val="00665AEB"/>
    <w:rsid w:val="007F34ED"/>
    <w:rsid w:val="008033AB"/>
    <w:rsid w:val="00881DD8"/>
    <w:rsid w:val="00895F22"/>
    <w:rsid w:val="008B2AAC"/>
    <w:rsid w:val="008B76AD"/>
    <w:rsid w:val="008C6D4E"/>
    <w:rsid w:val="008C7B36"/>
    <w:rsid w:val="00946AA9"/>
    <w:rsid w:val="0094733E"/>
    <w:rsid w:val="009574D8"/>
    <w:rsid w:val="00964633"/>
    <w:rsid w:val="00964A7B"/>
    <w:rsid w:val="009D6EE0"/>
    <w:rsid w:val="009E082A"/>
    <w:rsid w:val="00A53062"/>
    <w:rsid w:val="00A84A18"/>
    <w:rsid w:val="00AA21EF"/>
    <w:rsid w:val="00AE6FB5"/>
    <w:rsid w:val="00B141B6"/>
    <w:rsid w:val="00B70A6C"/>
    <w:rsid w:val="00B830D4"/>
    <w:rsid w:val="00BA298E"/>
    <w:rsid w:val="00BD1D17"/>
    <w:rsid w:val="00C24E3C"/>
    <w:rsid w:val="00C55BF5"/>
    <w:rsid w:val="00C75856"/>
    <w:rsid w:val="00C772CF"/>
    <w:rsid w:val="00C91C39"/>
    <w:rsid w:val="00D0451B"/>
    <w:rsid w:val="00D0495C"/>
    <w:rsid w:val="00D56BF9"/>
    <w:rsid w:val="00D60EFD"/>
    <w:rsid w:val="00DA1902"/>
    <w:rsid w:val="00E51CED"/>
    <w:rsid w:val="00E70463"/>
    <w:rsid w:val="00FA345E"/>
    <w:rsid w:val="00FA669F"/>
    <w:rsid w:val="00FB7456"/>
    <w:rsid w:val="00FC0C07"/>
    <w:rsid w:val="00FC7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453DBCB"/>
  <w14:defaultImageDpi w14:val="300"/>
  <w15:docId w15:val="{F6B039EC-8005-45A7-9AA1-4BF9F2916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6D4E"/>
    <w:rPr>
      <w:rFonts w:ascii="Arial" w:hAnsi="Arial"/>
    </w:rPr>
  </w:style>
  <w:style w:type="paragraph" w:styleId="Rubrik1">
    <w:name w:val="heading 1"/>
    <w:basedOn w:val="Normal"/>
    <w:next w:val="Normal"/>
    <w:link w:val="Rubrik1Char"/>
    <w:uiPriority w:val="9"/>
    <w:qFormat/>
    <w:rsid w:val="00125FE5"/>
    <w:pPr>
      <w:keepNext/>
      <w:keepLines/>
      <w:spacing w:before="480"/>
      <w:outlineLvl w:val="0"/>
    </w:pPr>
    <w:rPr>
      <w:rFonts w:eastAsiaTheme="majorEastAsia" w:cstheme="majorBidi"/>
      <w:b/>
      <w:bCs/>
      <w:noProof/>
      <w:color w:val="182C70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125FE5"/>
    <w:pPr>
      <w:keepNext/>
      <w:keepLines/>
      <w:spacing w:before="200"/>
      <w:outlineLvl w:val="1"/>
    </w:pPr>
    <w:rPr>
      <w:rFonts w:eastAsiaTheme="majorEastAsia" w:cstheme="majorBidi"/>
      <w:b/>
      <w:bCs/>
      <w:color w:val="182C70"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8C6D4E"/>
    <w:pPr>
      <w:keepNext/>
      <w:keepLines/>
      <w:spacing w:before="200"/>
      <w:outlineLvl w:val="2"/>
    </w:pPr>
    <w:rPr>
      <w:rFonts w:eastAsiaTheme="majorEastAsia" w:cstheme="majorBidi"/>
      <w:b/>
      <w:bCs/>
      <w:color w:val="4F81BD" w:themeColor="accent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8C6D4E"/>
    <w:rPr>
      <w:rFonts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8C6D4E"/>
    <w:rPr>
      <w:rFonts w:ascii="Arial" w:hAnsi="Arial" w:cs="Lucida Grande"/>
      <w:sz w:val="18"/>
      <w:szCs w:val="18"/>
    </w:rPr>
  </w:style>
  <w:style w:type="paragraph" w:styleId="Sidhuvud">
    <w:name w:val="header"/>
    <w:basedOn w:val="Normal"/>
    <w:link w:val="SidhuvudChar"/>
    <w:uiPriority w:val="99"/>
    <w:unhideWhenUsed/>
    <w:rsid w:val="00946AA9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946AA9"/>
  </w:style>
  <w:style w:type="paragraph" w:styleId="Sidfot">
    <w:name w:val="footer"/>
    <w:basedOn w:val="Normal"/>
    <w:link w:val="SidfotChar"/>
    <w:uiPriority w:val="99"/>
    <w:unhideWhenUsed/>
    <w:rsid w:val="00946AA9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946AA9"/>
  </w:style>
  <w:style w:type="character" w:styleId="Hyperlnk">
    <w:name w:val="Hyperlink"/>
    <w:basedOn w:val="Standardstycketeckensnitt"/>
    <w:uiPriority w:val="99"/>
    <w:unhideWhenUsed/>
    <w:rsid w:val="00946AA9"/>
    <w:rPr>
      <w:color w:val="0000FF" w:themeColor="hyperlink"/>
      <w:u w:val="single"/>
    </w:rPr>
  </w:style>
  <w:style w:type="character" w:customStyle="1" w:styleId="Rubrik2Char">
    <w:name w:val="Rubrik 2 Char"/>
    <w:basedOn w:val="Standardstycketeckensnitt"/>
    <w:link w:val="Rubrik2"/>
    <w:uiPriority w:val="9"/>
    <w:rsid w:val="00125FE5"/>
    <w:rPr>
      <w:rFonts w:ascii="Arial" w:eastAsiaTheme="majorEastAsia" w:hAnsi="Arial" w:cstheme="majorBidi"/>
      <w:b/>
      <w:bCs/>
      <w:color w:val="182C70"/>
      <w:sz w:val="26"/>
      <w:szCs w:val="26"/>
    </w:rPr>
  </w:style>
  <w:style w:type="paragraph" w:styleId="Liststycke">
    <w:name w:val="List Paragraph"/>
    <w:basedOn w:val="Normal"/>
    <w:uiPriority w:val="34"/>
    <w:qFormat/>
    <w:rsid w:val="005F00F0"/>
    <w:pPr>
      <w:ind w:left="720"/>
      <w:contextualSpacing/>
    </w:pPr>
  </w:style>
  <w:style w:type="character" w:customStyle="1" w:styleId="Rubrik1Char">
    <w:name w:val="Rubrik 1 Char"/>
    <w:basedOn w:val="Standardstycketeckensnitt"/>
    <w:link w:val="Rubrik1"/>
    <w:uiPriority w:val="9"/>
    <w:rsid w:val="00125FE5"/>
    <w:rPr>
      <w:rFonts w:ascii="Arial" w:eastAsiaTheme="majorEastAsia" w:hAnsi="Arial" w:cstheme="majorBidi"/>
      <w:b/>
      <w:bCs/>
      <w:noProof/>
      <w:color w:val="182C70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rsid w:val="008C6D4E"/>
    <w:rPr>
      <w:rFonts w:ascii="Arial" w:eastAsiaTheme="majorEastAsia" w:hAnsi="Arial" w:cstheme="majorBidi"/>
      <w:b/>
      <w:bCs/>
      <w:color w:val="4F81BD" w:themeColor="accent1"/>
    </w:rPr>
  </w:style>
  <w:style w:type="character" w:styleId="AnvndHyperlnk">
    <w:name w:val="FollowedHyperlink"/>
    <w:basedOn w:val="Standardstycketeckensnitt"/>
    <w:uiPriority w:val="99"/>
    <w:semiHidden/>
    <w:unhideWhenUsed/>
    <w:rsid w:val="008C7B36"/>
    <w:rPr>
      <w:color w:val="800080" w:themeColor="followedHyperlink"/>
      <w:u w:val="single"/>
    </w:rPr>
  </w:style>
  <w:style w:type="paragraph" w:customStyle="1" w:styleId="Ingress">
    <w:name w:val="Ingress"/>
    <w:basedOn w:val="Normal"/>
    <w:qFormat/>
    <w:rsid w:val="00125FE5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58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1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0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3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0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ristoffer.arvidsson@varnamoss.s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varnamoss.se/uploads/documents/2016/Rutin_bortat%C3%A4vlingar-%20160828.pdf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livetiming.se/program.php?cid=5346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ristoffer\Documents\word%20mallar\Ta&#166;&#234;vling%20PM%20-%20MALL%20kopia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Ta¦êvling PM - MALL kopia</Template>
  <TotalTime>37</TotalTime>
  <Pages>1</Pages>
  <Words>191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Campus Värnamo, Värnamo kommun</Company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Christoffer</dc:creator>
  <cp:keywords/>
  <dc:description/>
  <cp:lastModifiedBy>Frida Rydstedt</cp:lastModifiedBy>
  <cp:revision>1</cp:revision>
  <cp:lastPrinted>2016-08-28T22:06:00Z</cp:lastPrinted>
  <dcterms:created xsi:type="dcterms:W3CDTF">2020-02-27T09:06:00Z</dcterms:created>
  <dcterms:modified xsi:type="dcterms:W3CDTF">2020-02-27T09:43:00Z</dcterms:modified>
</cp:coreProperties>
</file>