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6D765" w14:textId="1CA66CCC" w:rsidR="001600EE" w:rsidRDefault="0064208F" w:rsidP="008B5FD0">
      <w:pPr>
        <w:pStyle w:val="Rubrik1"/>
      </w:pPr>
      <w:r>
        <w:t>Rubrik</w:t>
      </w:r>
    </w:p>
    <w:p w14:paraId="0C71E375" w14:textId="1D6188DF" w:rsidR="001600EE" w:rsidRDefault="001600EE" w:rsidP="008B5FD0"/>
    <w:p w14:paraId="41CC9DDE" w14:textId="349D0589" w:rsidR="008B5FD0" w:rsidRPr="008B5FD0" w:rsidRDefault="008B5FD0" w:rsidP="008B5FD0">
      <w:pPr>
        <w:rPr>
          <w:i/>
          <w:iCs/>
          <w:color w:val="FF0000"/>
        </w:rPr>
      </w:pPr>
      <w:r w:rsidRPr="008B5FD0">
        <w:rPr>
          <w:i/>
          <w:iCs/>
          <w:color w:val="FF0000"/>
        </w:rPr>
        <w:t>Lägg in foto</w:t>
      </w:r>
    </w:p>
    <w:p w14:paraId="7C90E0DF" w14:textId="77777777" w:rsidR="008B5FD0" w:rsidRDefault="008B5FD0" w:rsidP="008B5FD0"/>
    <w:p w14:paraId="082FC7F7" w14:textId="31311A87" w:rsidR="00D56BF9" w:rsidRPr="008B5FD0" w:rsidRDefault="00E25D1C" w:rsidP="008B5FD0">
      <w:pPr>
        <w:pStyle w:val="Ingress"/>
        <w:rPr>
          <w:i/>
          <w:iCs/>
        </w:rPr>
      </w:pPr>
      <w:r>
        <w:t>V</w:t>
      </w:r>
      <w:r w:rsidR="00F869AF">
        <w:t>älkommen</w:t>
      </w:r>
      <w:r w:rsidR="000F6773" w:rsidRPr="000F6773">
        <w:t xml:space="preserve"> </w:t>
      </w:r>
      <w:r>
        <w:t xml:space="preserve">till en </w:t>
      </w:r>
      <w:r w:rsidR="0064208F">
        <w:t>??</w:t>
      </w:r>
      <w:r>
        <w:t xml:space="preserve">utbildning </w:t>
      </w:r>
      <w:r w:rsidR="0064208F">
        <w:t xml:space="preserve">i Värnamo den ?? månad. En utbildning för ??? </w:t>
      </w:r>
      <w:r>
        <w:t xml:space="preserve">som ger </w:t>
      </w:r>
      <w:r w:rsidRPr="00E25D1C">
        <w:t>kunskaper och verktyg för att kunna assistera som simidrottsledare inom simning eller simundervisning</w:t>
      </w:r>
      <w:r w:rsidR="00A84A18">
        <w:t xml:space="preserve">. </w:t>
      </w:r>
      <w:r w:rsidR="000F6773" w:rsidRPr="0064208F">
        <w:t xml:space="preserve">Anmälan senast </w:t>
      </w:r>
      <w:r w:rsidR="0064208F">
        <w:t>??</w:t>
      </w:r>
      <w:r w:rsidR="00283255" w:rsidRPr="0064208F">
        <w:t xml:space="preserve"> </w:t>
      </w:r>
      <w:r w:rsidR="0064208F">
        <w:t>månad</w:t>
      </w:r>
      <w:r w:rsidR="000F6773" w:rsidRPr="0064208F">
        <w:t>.</w:t>
      </w:r>
      <w:r w:rsidR="0064208F">
        <w:t xml:space="preserve"> </w:t>
      </w:r>
      <w:r w:rsidR="0064208F" w:rsidRPr="008B5FD0">
        <w:rPr>
          <w:i/>
          <w:iCs/>
        </w:rPr>
        <w:t>(Länka sista meningen till anmälan)</w:t>
      </w:r>
    </w:p>
    <w:p w14:paraId="07B43456" w14:textId="77777777" w:rsidR="00220A71" w:rsidRDefault="00220A71" w:rsidP="008B5FD0"/>
    <w:p w14:paraId="524B6EE4" w14:textId="536B6799" w:rsidR="0064208F" w:rsidRDefault="0031305D" w:rsidP="008B5FD0">
      <w:pPr>
        <w:spacing w:after="120"/>
        <w:ind w:left="1418" w:hanging="1418"/>
        <w:rPr>
          <w:b/>
        </w:rPr>
      </w:pPr>
      <w:r w:rsidRPr="00964633">
        <w:rPr>
          <w:b/>
        </w:rPr>
        <w:t>När</w:t>
      </w:r>
      <w:r w:rsidR="003D3C79">
        <w:t xml:space="preserve"> </w:t>
      </w:r>
      <w:r w:rsidR="003D3C79">
        <w:tab/>
      </w:r>
      <w:r w:rsidR="008B5FD0">
        <w:t>??</w:t>
      </w:r>
      <w:r w:rsidR="002C259C">
        <w:t xml:space="preserve"> </w:t>
      </w:r>
      <w:r w:rsidR="008B5FD0">
        <w:t>månad</w:t>
      </w:r>
      <w:r w:rsidR="002C259C">
        <w:t xml:space="preserve"> 201</w:t>
      </w:r>
      <w:r w:rsidR="008B5FD0">
        <w:t>9</w:t>
      </w:r>
      <w:r w:rsidR="000C3D88">
        <w:t xml:space="preserve"> </w:t>
      </w:r>
      <w:proofErr w:type="spellStart"/>
      <w:r w:rsidR="000C3D88">
        <w:t>kl</w:t>
      </w:r>
      <w:proofErr w:type="spellEnd"/>
      <w:r w:rsidR="0090301A">
        <w:t xml:space="preserve"> </w:t>
      </w:r>
      <w:r w:rsidR="008B5FD0">
        <w:t>??</w:t>
      </w:r>
      <w:proofErr w:type="gramStart"/>
      <w:r w:rsidR="0090301A">
        <w:t>-</w:t>
      </w:r>
      <w:r w:rsidR="008B5FD0">
        <w:t>??</w:t>
      </w:r>
      <w:r w:rsidR="001D124C">
        <w:t>.</w:t>
      </w:r>
      <w:proofErr w:type="gramEnd"/>
      <w:r w:rsidR="001D124C">
        <w:t xml:space="preserve"> </w:t>
      </w:r>
    </w:p>
    <w:p w14:paraId="2513F9F0" w14:textId="37D89BAD" w:rsidR="00C91C39" w:rsidRDefault="00F43F46" w:rsidP="008B5FD0">
      <w:pPr>
        <w:spacing w:after="120"/>
        <w:ind w:left="1418" w:hanging="1418"/>
      </w:pPr>
      <w:r>
        <w:rPr>
          <w:b/>
        </w:rPr>
        <w:t>Var</w:t>
      </w:r>
      <w:r w:rsidR="0031305D">
        <w:tab/>
      </w:r>
      <w:r w:rsidR="0064208F">
        <w:t>??</w:t>
      </w:r>
      <w:r w:rsidR="0097555C">
        <w:t xml:space="preserve"> (plats och lokal)</w:t>
      </w:r>
    </w:p>
    <w:p w14:paraId="3B8E0A82" w14:textId="7EB110D2" w:rsidR="0097555C" w:rsidRDefault="0097555C" w:rsidP="008B5FD0">
      <w:pPr>
        <w:spacing w:after="120"/>
        <w:ind w:left="1418" w:hanging="1418"/>
      </w:pPr>
      <w:r>
        <w:rPr>
          <w:b/>
        </w:rPr>
        <w:t>Målgrupp</w:t>
      </w:r>
      <w:r>
        <w:rPr>
          <w:b/>
        </w:rPr>
        <w:tab/>
      </w:r>
      <w:r w:rsidRPr="0097555C">
        <w:t>?</w:t>
      </w:r>
      <w:r>
        <w:t>?</w:t>
      </w:r>
    </w:p>
    <w:p w14:paraId="0A68292F" w14:textId="640DEE84" w:rsidR="0031305D" w:rsidRDefault="00F43F46" w:rsidP="008B5FD0">
      <w:pPr>
        <w:spacing w:after="120"/>
        <w:ind w:left="1418" w:hanging="1418"/>
      </w:pPr>
      <w:r>
        <w:rPr>
          <w:b/>
        </w:rPr>
        <w:t>Program</w:t>
      </w:r>
      <w:r w:rsidR="0005664D">
        <w:tab/>
      </w:r>
      <w:r w:rsidR="00B13740">
        <w:t xml:space="preserve">Se </w:t>
      </w:r>
      <w:r w:rsidR="00170DAD">
        <w:t xml:space="preserve">till </w:t>
      </w:r>
      <w:r w:rsidR="0097555C">
        <w:t>nästa sida</w:t>
      </w:r>
      <w:r w:rsidR="00170DAD">
        <w:t>.</w:t>
      </w:r>
      <w:r w:rsidR="00421483">
        <w:t xml:space="preserve"> </w:t>
      </w:r>
    </w:p>
    <w:p w14:paraId="59009E01" w14:textId="3BD7BFF4" w:rsidR="00DA1902" w:rsidRDefault="00DA1902" w:rsidP="008B5FD0">
      <w:pPr>
        <w:spacing w:after="120"/>
        <w:ind w:left="1418" w:hanging="1418"/>
      </w:pPr>
      <w:r>
        <w:rPr>
          <w:b/>
        </w:rPr>
        <w:t>Kostnad</w:t>
      </w:r>
      <w:r>
        <w:rPr>
          <w:b/>
        </w:rPr>
        <w:tab/>
      </w:r>
      <w:r w:rsidR="0064208F">
        <w:t>0</w:t>
      </w:r>
      <w:r w:rsidR="00A84A18">
        <w:t xml:space="preserve"> kr</w:t>
      </w:r>
      <w:r w:rsidR="000A1D5D">
        <w:t xml:space="preserve"> </w:t>
      </w:r>
      <w:r w:rsidR="00170DAD">
        <w:t xml:space="preserve">om du väljer att hjälpa till som assisterande tränare eller assisterande </w:t>
      </w:r>
      <w:r w:rsidR="001D124C">
        <w:t xml:space="preserve">simlärare </w:t>
      </w:r>
      <w:r w:rsidR="008D226A">
        <w:t>under våren 201</w:t>
      </w:r>
      <w:r w:rsidR="00D3161E">
        <w:t>8</w:t>
      </w:r>
      <w:r w:rsidR="008C7B36" w:rsidRPr="008C7B36">
        <w:t>.</w:t>
      </w:r>
      <w:r w:rsidR="00820D73">
        <w:t xml:space="preserve"> Ingår </w:t>
      </w:r>
      <w:r w:rsidR="00D20BAE">
        <w:t>fika</w:t>
      </w:r>
      <w:r w:rsidR="00820D73">
        <w:t xml:space="preserve">. </w:t>
      </w:r>
      <w:r w:rsidR="001D124C">
        <w:br/>
      </w:r>
      <w:r w:rsidR="00820D73">
        <w:t xml:space="preserve">(Övriga föreningar </w:t>
      </w:r>
      <w:r w:rsidR="0064208F">
        <w:t>??</w:t>
      </w:r>
      <w:r w:rsidR="00820D73">
        <w:t xml:space="preserve"> kr)</w:t>
      </w:r>
    </w:p>
    <w:p w14:paraId="07BA7378" w14:textId="174238D7" w:rsidR="007B052F" w:rsidRDefault="007B052F" w:rsidP="008B5FD0">
      <w:pPr>
        <w:spacing w:after="120"/>
        <w:ind w:left="1418" w:hanging="1418"/>
      </w:pPr>
      <w:r>
        <w:rPr>
          <w:b/>
        </w:rPr>
        <w:t>Kursledare</w:t>
      </w:r>
      <w:r>
        <w:tab/>
      </w:r>
      <w:r w:rsidR="0064208F">
        <w:t>??</w:t>
      </w:r>
    </w:p>
    <w:p w14:paraId="16EC73AD" w14:textId="3A3E7596" w:rsidR="008D226A" w:rsidRDefault="000F6773" w:rsidP="008B5FD0">
      <w:pPr>
        <w:spacing w:after="120"/>
        <w:ind w:left="1418" w:hanging="1418"/>
      </w:pPr>
      <w:r w:rsidRPr="00964633">
        <w:rPr>
          <w:b/>
        </w:rPr>
        <w:t>Frågor</w:t>
      </w:r>
      <w:r>
        <w:tab/>
        <w:t xml:space="preserve">Besvaras av </w:t>
      </w:r>
      <w:r w:rsidR="0064208F">
        <w:t>??</w:t>
      </w:r>
      <w:r w:rsidR="008D226A">
        <w:t xml:space="preserve"> via </w:t>
      </w:r>
      <w:r w:rsidR="0064208F">
        <w:t xml:space="preserve">e-postadress </w:t>
      </w:r>
      <w:r w:rsidR="008D226A">
        <w:t xml:space="preserve">eller </w:t>
      </w:r>
      <w:r w:rsidR="0064208F">
        <w:t>telefonnummer</w:t>
      </w:r>
      <w:r w:rsidR="008D226A">
        <w:t>.</w:t>
      </w:r>
    </w:p>
    <w:p w14:paraId="4AB8B46B" w14:textId="628B5902" w:rsidR="00E25D1C" w:rsidRDefault="000F6773" w:rsidP="008B5FD0">
      <w:pPr>
        <w:spacing w:after="120"/>
        <w:ind w:left="1418" w:hanging="1418"/>
      </w:pPr>
      <w:r w:rsidRPr="00665AEB">
        <w:rPr>
          <w:b/>
        </w:rPr>
        <w:t>Anmälan</w:t>
      </w:r>
      <w:r>
        <w:t xml:space="preserve"> </w:t>
      </w:r>
      <w:r>
        <w:tab/>
      </w:r>
      <w:r w:rsidR="00A84A18">
        <w:t>via</w:t>
      </w:r>
      <w:r w:rsidR="001C1BB1">
        <w:t xml:space="preserve"> </w:t>
      </w:r>
      <w:r w:rsidR="0064208F">
        <w:t xml:space="preserve">??? </w:t>
      </w:r>
      <w:r w:rsidRPr="00BD1D17">
        <w:rPr>
          <w:b/>
        </w:rPr>
        <w:t xml:space="preserve">senast </w:t>
      </w:r>
      <w:r w:rsidR="0064208F">
        <w:rPr>
          <w:b/>
        </w:rPr>
        <w:t>??</w:t>
      </w:r>
      <w:r w:rsidR="00170DAD">
        <w:rPr>
          <w:b/>
        </w:rPr>
        <w:t xml:space="preserve"> </w:t>
      </w:r>
      <w:r w:rsidR="0064208F">
        <w:rPr>
          <w:b/>
        </w:rPr>
        <w:t>månad</w:t>
      </w:r>
      <w:r>
        <w:t>.</w:t>
      </w:r>
      <w:r w:rsidR="00170DAD">
        <w:t xml:space="preserve"> </w:t>
      </w:r>
      <w:r w:rsidR="0064208F">
        <w:t>(Länka texten till anmälan)</w:t>
      </w:r>
      <w:r w:rsidR="008D226A">
        <w:br/>
      </w:r>
      <w:bookmarkStart w:id="0" w:name="_GoBack"/>
      <w:bookmarkEnd w:id="0"/>
    </w:p>
    <w:p w14:paraId="2AEE44D7" w14:textId="759D6FC7" w:rsidR="00E25D1C" w:rsidRDefault="00E25D1C" w:rsidP="008B5FD0">
      <w:pPr>
        <w:rPr>
          <w:i/>
        </w:rPr>
      </w:pPr>
      <w:r w:rsidRPr="00E25D1C">
        <w:rPr>
          <w:i/>
        </w:rPr>
        <w:t>Välkomme</w:t>
      </w:r>
      <w:r w:rsidR="0064208F">
        <w:rPr>
          <w:i/>
        </w:rPr>
        <w:t>n</w:t>
      </w:r>
    </w:p>
    <w:p w14:paraId="33D60FD8" w14:textId="34A783A4" w:rsidR="0064208F" w:rsidRDefault="0064208F" w:rsidP="008B5FD0">
      <w:pPr>
        <w:rPr>
          <w:i/>
        </w:rPr>
      </w:pPr>
      <w:r>
        <w:rPr>
          <w:i/>
        </w:rPr>
        <w:t>Avsändarens namn</w:t>
      </w:r>
    </w:p>
    <w:p w14:paraId="1971EE2B" w14:textId="42CA94F4" w:rsidR="008B5FD0" w:rsidRDefault="008B5FD0" w:rsidP="008B5FD0">
      <w:pPr>
        <w:rPr>
          <w:iCs/>
        </w:rPr>
      </w:pPr>
      <w:r>
        <w:rPr>
          <w:iCs/>
        </w:rPr>
        <w:br w:type="page"/>
      </w:r>
    </w:p>
    <w:p w14:paraId="12B99028" w14:textId="77777777" w:rsidR="008B5FD0" w:rsidRPr="008B5FD0" w:rsidRDefault="008B5FD0" w:rsidP="008B5FD0">
      <w:pPr>
        <w:pStyle w:val="Rubrik2"/>
      </w:pPr>
      <w:r w:rsidRPr="008B5FD0">
        <w:lastRenderedPageBreak/>
        <w:t>Program alt innehåll</w:t>
      </w:r>
    </w:p>
    <w:p w14:paraId="73DC0F0B" w14:textId="77777777" w:rsidR="008B5FD0" w:rsidRPr="008B5FD0" w:rsidRDefault="008B5FD0" w:rsidP="008B5FD0">
      <w:pPr>
        <w:rPr>
          <w:iCs/>
        </w:rPr>
      </w:pPr>
    </w:p>
    <w:p w14:paraId="5C3A01E5" w14:textId="703C38B4" w:rsidR="008B5FD0" w:rsidRDefault="008B5FD0" w:rsidP="008B5FD0">
      <w:pPr>
        <w:rPr>
          <w:iCs/>
        </w:rPr>
      </w:pPr>
      <w:r w:rsidRPr="008B5FD0">
        <w:rPr>
          <w:iCs/>
        </w:rPr>
        <w:t>??dag datum</w:t>
      </w:r>
    </w:p>
    <w:p w14:paraId="515851BE" w14:textId="77777777" w:rsidR="008B5FD0" w:rsidRPr="008B5FD0" w:rsidRDefault="008B5FD0" w:rsidP="008B5FD0">
      <w:pPr>
        <w:rPr>
          <w:iCs/>
        </w:rPr>
      </w:pPr>
    </w:p>
    <w:p w14:paraId="70C12A5B" w14:textId="77777777" w:rsidR="008B5FD0" w:rsidRPr="008B5FD0" w:rsidRDefault="008B5FD0" w:rsidP="008B5FD0"/>
    <w:sectPr w:rsidR="008B5FD0" w:rsidRPr="008B5FD0" w:rsidSect="00BA298E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AC646" w14:textId="77777777" w:rsidR="00FD5A1A" w:rsidRDefault="00FD5A1A" w:rsidP="00946AA9">
      <w:r>
        <w:separator/>
      </w:r>
    </w:p>
  </w:endnote>
  <w:endnote w:type="continuationSeparator" w:id="0">
    <w:p w14:paraId="16AC23F5" w14:textId="77777777" w:rsidR="00FD5A1A" w:rsidRDefault="00FD5A1A" w:rsidP="0094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E2D93" w14:textId="77777777" w:rsidR="0046248A" w:rsidRPr="00946AA9" w:rsidRDefault="0046248A" w:rsidP="00946AA9">
    <w:pPr>
      <w:pStyle w:val="Sidfot"/>
      <w:jc w:val="center"/>
      <w:rPr>
        <w:rFonts w:cs="Arial"/>
        <w:sz w:val="20"/>
        <w:szCs w:val="20"/>
      </w:rPr>
    </w:pPr>
    <w:r w:rsidRPr="00946AA9">
      <w:rPr>
        <w:rFonts w:cs="Arial"/>
        <w:sz w:val="20"/>
        <w:szCs w:val="20"/>
      </w:rPr>
      <w:t>www.varnamoss.se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2F50F" w14:textId="77777777" w:rsidR="00FD5A1A" w:rsidRDefault="00FD5A1A" w:rsidP="00946AA9">
      <w:r>
        <w:separator/>
      </w:r>
    </w:p>
  </w:footnote>
  <w:footnote w:type="continuationSeparator" w:id="0">
    <w:p w14:paraId="75BB3760" w14:textId="77777777" w:rsidR="00FD5A1A" w:rsidRDefault="00FD5A1A" w:rsidP="00946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04668" w14:textId="5300B07A" w:rsidR="0046248A" w:rsidRDefault="0046248A" w:rsidP="008C6D4E">
    <w:pPr>
      <w:pStyle w:val="Sidhuvud"/>
      <w:tabs>
        <w:tab w:val="clear" w:pos="4536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05217C22" wp14:editId="70A3C7A4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21995" cy="861060"/>
          <wp:effectExtent l="0" t="0" r="0" b="2540"/>
          <wp:wrapSquare wrapText="bothSides"/>
          <wp:docPr id="1" name="Bildobjekt 1" descr="Macintosh HD:Users:Niclas:Downloads:LOGGA_2016:VSS_loggo_m_text_print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Niclas:Downloads:LOGGA_2016:VSS_loggo_m_text_print.eps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3A9E7BC" w14:textId="211B8241" w:rsidR="0046248A" w:rsidRPr="008C6D4E" w:rsidRDefault="0046248A" w:rsidP="008C6D4E">
    <w:pPr>
      <w:pStyle w:val="Sidhuvud"/>
      <w:tabs>
        <w:tab w:val="clear" w:pos="4536"/>
      </w:tabs>
      <w:rPr>
        <w:sz w:val="20"/>
        <w:szCs w:val="20"/>
      </w:rPr>
    </w:pPr>
    <w:r>
      <w:tab/>
    </w:r>
    <w:r w:rsidR="0064208F">
      <w:rPr>
        <w:sz w:val="20"/>
        <w:szCs w:val="20"/>
      </w:rPr>
      <w:t xml:space="preserve">Inbjudan </w:t>
    </w:r>
    <w:proofErr w:type="gramStart"/>
    <w:r w:rsidR="0064208F">
      <w:rPr>
        <w:sz w:val="20"/>
        <w:szCs w:val="20"/>
      </w:rPr>
      <w:t xml:space="preserve">till </w:t>
    </w:r>
    <w:r w:rsidR="0097555C">
      <w:rPr>
        <w:sz w:val="20"/>
        <w:szCs w:val="20"/>
      </w:rPr>
      <w:t>????</w:t>
    </w:r>
    <w:proofErr w:type="gramEnd"/>
  </w:p>
  <w:p w14:paraId="382BFCFA" w14:textId="508D230A" w:rsidR="0046248A" w:rsidRDefault="001E4A6C" w:rsidP="008C6D4E">
    <w:pPr>
      <w:pStyle w:val="Sidhuvud"/>
      <w:tabs>
        <w:tab w:val="clear" w:pos="4536"/>
      </w:tabs>
      <w:rPr>
        <w:sz w:val="20"/>
        <w:szCs w:val="20"/>
      </w:rPr>
    </w:pPr>
    <w:r>
      <w:rPr>
        <w:sz w:val="20"/>
        <w:szCs w:val="20"/>
      </w:rPr>
      <w:tab/>
    </w:r>
    <w:r w:rsidR="0064208F">
      <w:rPr>
        <w:sz w:val="20"/>
        <w:szCs w:val="20"/>
      </w:rPr>
      <w:fldChar w:fldCharType="begin"/>
    </w:r>
    <w:r w:rsidR="0064208F">
      <w:rPr>
        <w:sz w:val="20"/>
        <w:szCs w:val="20"/>
      </w:rPr>
      <w:instrText xml:space="preserve"> TIME \@ "yyyy-MM-dd" </w:instrText>
    </w:r>
    <w:r w:rsidR="0064208F">
      <w:rPr>
        <w:sz w:val="20"/>
        <w:szCs w:val="20"/>
      </w:rPr>
      <w:fldChar w:fldCharType="separate"/>
    </w:r>
    <w:r w:rsidR="0097555C">
      <w:rPr>
        <w:noProof/>
        <w:sz w:val="20"/>
        <w:szCs w:val="20"/>
      </w:rPr>
      <w:t>2019-10-20</w:t>
    </w:r>
    <w:r w:rsidR="0064208F">
      <w:rPr>
        <w:sz w:val="20"/>
        <w:szCs w:val="20"/>
      </w:rPr>
      <w:fldChar w:fldCharType="end"/>
    </w:r>
  </w:p>
  <w:p w14:paraId="768A47CE" w14:textId="77777777" w:rsidR="00C51428" w:rsidRDefault="00C51428" w:rsidP="008C6D4E">
    <w:pPr>
      <w:pStyle w:val="Sidhuvud"/>
      <w:tabs>
        <w:tab w:val="clear" w:pos="4536"/>
      </w:tabs>
      <w:rPr>
        <w:sz w:val="20"/>
        <w:szCs w:val="20"/>
      </w:rPr>
    </w:pPr>
  </w:p>
  <w:p w14:paraId="0A94C8F5" w14:textId="039AC11E" w:rsidR="0046248A" w:rsidRPr="00C51428" w:rsidRDefault="00C51428" w:rsidP="0064208F">
    <w:pPr>
      <w:pStyle w:val="Sidhuvud"/>
      <w:tabs>
        <w:tab w:val="clear" w:pos="4536"/>
      </w:tabs>
      <w:rPr>
        <w:sz w:val="16"/>
        <w:szCs w:val="20"/>
      </w:rPr>
    </w:pPr>
    <w:r>
      <w:rPr>
        <w:sz w:val="20"/>
        <w:szCs w:val="20"/>
      </w:rPr>
      <w:tab/>
    </w:r>
    <w:r w:rsidR="0097555C">
      <w:rPr>
        <w:sz w:val="16"/>
        <w:szCs w:val="20"/>
      </w:rPr>
      <w:t>???utskottet</w:t>
    </w:r>
  </w:p>
  <w:p w14:paraId="08EE1315" w14:textId="456ACD83" w:rsidR="0046248A" w:rsidRDefault="0046248A" w:rsidP="008C6D4E">
    <w:pPr>
      <w:pStyle w:val="Sidhuvud"/>
      <w:tabs>
        <w:tab w:val="clear" w:pos="4536"/>
      </w:tabs>
    </w:pPr>
  </w:p>
  <w:p w14:paraId="2D5AE2BF" w14:textId="77777777" w:rsidR="008B5FD0" w:rsidRDefault="008B5FD0" w:rsidP="008C6D4E">
    <w:pPr>
      <w:pStyle w:val="Sidhuvud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B3250"/>
    <w:multiLevelType w:val="hybridMultilevel"/>
    <w:tmpl w:val="1436DC36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24B2D"/>
    <w:multiLevelType w:val="hybridMultilevel"/>
    <w:tmpl w:val="A34AD1D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57DC6"/>
    <w:multiLevelType w:val="hybridMultilevel"/>
    <w:tmpl w:val="E73EE0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50ACB"/>
    <w:multiLevelType w:val="hybridMultilevel"/>
    <w:tmpl w:val="8C66AA82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C60B9"/>
    <w:multiLevelType w:val="hybridMultilevel"/>
    <w:tmpl w:val="C122DD3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6803"/>
    <w:multiLevelType w:val="hybridMultilevel"/>
    <w:tmpl w:val="35E4CD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C4098"/>
    <w:multiLevelType w:val="hybridMultilevel"/>
    <w:tmpl w:val="B31A8244"/>
    <w:lvl w:ilvl="0" w:tplc="522A651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1E795E"/>
    <w:multiLevelType w:val="hybridMultilevel"/>
    <w:tmpl w:val="9B0CCB8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26221"/>
    <w:multiLevelType w:val="hybridMultilevel"/>
    <w:tmpl w:val="C23614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0B184C"/>
    <w:multiLevelType w:val="hybridMultilevel"/>
    <w:tmpl w:val="9E023D9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55"/>
    <w:rsid w:val="0001412C"/>
    <w:rsid w:val="0005664D"/>
    <w:rsid w:val="0005755C"/>
    <w:rsid w:val="00061AA4"/>
    <w:rsid w:val="000A1D5D"/>
    <w:rsid w:val="000C3D88"/>
    <w:rsid w:val="000E4F89"/>
    <w:rsid w:val="000F6773"/>
    <w:rsid w:val="00102FAB"/>
    <w:rsid w:val="00125FE5"/>
    <w:rsid w:val="001600EE"/>
    <w:rsid w:val="00170DAD"/>
    <w:rsid w:val="001C1BB1"/>
    <w:rsid w:val="001D124C"/>
    <w:rsid w:val="001E4A6C"/>
    <w:rsid w:val="001E5D66"/>
    <w:rsid w:val="00217996"/>
    <w:rsid w:val="00220A71"/>
    <w:rsid w:val="00224774"/>
    <w:rsid w:val="00283255"/>
    <w:rsid w:val="002907F1"/>
    <w:rsid w:val="002C259C"/>
    <w:rsid w:val="00301AB6"/>
    <w:rsid w:val="0031305D"/>
    <w:rsid w:val="00367647"/>
    <w:rsid w:val="00385BEA"/>
    <w:rsid w:val="0039687F"/>
    <w:rsid w:val="003B6CA8"/>
    <w:rsid w:val="003D3C79"/>
    <w:rsid w:val="003D4248"/>
    <w:rsid w:val="003F2F74"/>
    <w:rsid w:val="00414DE7"/>
    <w:rsid w:val="00421483"/>
    <w:rsid w:val="0043199E"/>
    <w:rsid w:val="004345B4"/>
    <w:rsid w:val="0046248A"/>
    <w:rsid w:val="004B5FD5"/>
    <w:rsid w:val="004F5092"/>
    <w:rsid w:val="00557534"/>
    <w:rsid w:val="005F00F0"/>
    <w:rsid w:val="0064208F"/>
    <w:rsid w:val="00665AEB"/>
    <w:rsid w:val="00720399"/>
    <w:rsid w:val="007B052F"/>
    <w:rsid w:val="008033AB"/>
    <w:rsid w:val="00820D73"/>
    <w:rsid w:val="008B2AAC"/>
    <w:rsid w:val="008B5FD0"/>
    <w:rsid w:val="008B76AD"/>
    <w:rsid w:val="008C6D4E"/>
    <w:rsid w:val="008C7B36"/>
    <w:rsid w:val="008D226A"/>
    <w:rsid w:val="0090301A"/>
    <w:rsid w:val="00946AA9"/>
    <w:rsid w:val="0094733E"/>
    <w:rsid w:val="009574D8"/>
    <w:rsid w:val="00964633"/>
    <w:rsid w:val="00964A7B"/>
    <w:rsid w:val="0097555C"/>
    <w:rsid w:val="009D6EE0"/>
    <w:rsid w:val="009E082A"/>
    <w:rsid w:val="00A53062"/>
    <w:rsid w:val="00A6603C"/>
    <w:rsid w:val="00A84A18"/>
    <w:rsid w:val="00AA21EF"/>
    <w:rsid w:val="00AE6FB5"/>
    <w:rsid w:val="00B13740"/>
    <w:rsid w:val="00B141B6"/>
    <w:rsid w:val="00B24C89"/>
    <w:rsid w:val="00B3431D"/>
    <w:rsid w:val="00B70A6C"/>
    <w:rsid w:val="00B830D4"/>
    <w:rsid w:val="00BA298E"/>
    <w:rsid w:val="00BD1D17"/>
    <w:rsid w:val="00C24E3C"/>
    <w:rsid w:val="00C51428"/>
    <w:rsid w:val="00C55BF5"/>
    <w:rsid w:val="00C75856"/>
    <w:rsid w:val="00C772CF"/>
    <w:rsid w:val="00C91C39"/>
    <w:rsid w:val="00D0451B"/>
    <w:rsid w:val="00D0495C"/>
    <w:rsid w:val="00D20BAE"/>
    <w:rsid w:val="00D3161E"/>
    <w:rsid w:val="00D56BF9"/>
    <w:rsid w:val="00D60EFD"/>
    <w:rsid w:val="00DA1902"/>
    <w:rsid w:val="00E25D1C"/>
    <w:rsid w:val="00E51CED"/>
    <w:rsid w:val="00E85A25"/>
    <w:rsid w:val="00EE1759"/>
    <w:rsid w:val="00F351F0"/>
    <w:rsid w:val="00F43F46"/>
    <w:rsid w:val="00F869AF"/>
    <w:rsid w:val="00FA345E"/>
    <w:rsid w:val="00FA669F"/>
    <w:rsid w:val="00FC3841"/>
    <w:rsid w:val="00FC7A6C"/>
    <w:rsid w:val="00FD5A1A"/>
    <w:rsid w:val="00FF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AB6D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C6D4E"/>
    <w:rPr>
      <w:rFonts w:ascii="Arial" w:hAnsi="Arial"/>
    </w:rPr>
  </w:style>
  <w:style w:type="paragraph" w:styleId="Rubrik1">
    <w:name w:val="heading 1"/>
    <w:basedOn w:val="Normal"/>
    <w:next w:val="Normal"/>
    <w:link w:val="Rubrik1Char"/>
    <w:uiPriority w:val="9"/>
    <w:qFormat/>
    <w:rsid w:val="00125FE5"/>
    <w:pPr>
      <w:keepNext/>
      <w:keepLines/>
      <w:spacing w:before="480"/>
      <w:outlineLvl w:val="0"/>
    </w:pPr>
    <w:rPr>
      <w:rFonts w:eastAsiaTheme="majorEastAsia" w:cstheme="majorBidi"/>
      <w:b/>
      <w:bCs/>
      <w:noProof/>
      <w:color w:val="182C70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25FE5"/>
    <w:pPr>
      <w:keepNext/>
      <w:keepLines/>
      <w:spacing w:before="200"/>
      <w:outlineLvl w:val="1"/>
    </w:pPr>
    <w:rPr>
      <w:rFonts w:eastAsiaTheme="majorEastAsia" w:cstheme="majorBidi"/>
      <w:b/>
      <w:bCs/>
      <w:color w:val="182C70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8C6D4E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C6D4E"/>
    <w:rPr>
      <w:rFonts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C6D4E"/>
    <w:rPr>
      <w:rFonts w:ascii="Arial" w:hAnsi="Arial" w:cs="Lucida Grande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946AA9"/>
  </w:style>
  <w:style w:type="paragraph" w:styleId="Sidfot">
    <w:name w:val="footer"/>
    <w:basedOn w:val="Normal"/>
    <w:link w:val="SidfotChar"/>
    <w:uiPriority w:val="99"/>
    <w:unhideWhenUsed/>
    <w:rsid w:val="00946AA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946AA9"/>
  </w:style>
  <w:style w:type="character" w:styleId="Hyperlnk">
    <w:name w:val="Hyperlink"/>
    <w:basedOn w:val="Standardstycketeckensnitt"/>
    <w:uiPriority w:val="99"/>
    <w:unhideWhenUsed/>
    <w:rsid w:val="00946AA9"/>
    <w:rPr>
      <w:color w:val="0000FF" w:themeColor="hyperlink"/>
      <w:u w:val="single"/>
    </w:rPr>
  </w:style>
  <w:style w:type="character" w:customStyle="1" w:styleId="Rubrik2Char">
    <w:name w:val="Rubrik 2 Char"/>
    <w:basedOn w:val="Standardstycketeckensnitt"/>
    <w:link w:val="Rubrik2"/>
    <w:uiPriority w:val="9"/>
    <w:rsid w:val="00125FE5"/>
    <w:rPr>
      <w:rFonts w:ascii="Arial" w:eastAsiaTheme="majorEastAsia" w:hAnsi="Arial" w:cstheme="majorBidi"/>
      <w:b/>
      <w:bCs/>
      <w:color w:val="182C70"/>
      <w:sz w:val="26"/>
      <w:szCs w:val="26"/>
    </w:rPr>
  </w:style>
  <w:style w:type="paragraph" w:styleId="Liststycke">
    <w:name w:val="List Paragraph"/>
    <w:basedOn w:val="Normal"/>
    <w:uiPriority w:val="34"/>
    <w:qFormat/>
    <w:rsid w:val="005F00F0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125FE5"/>
    <w:rPr>
      <w:rFonts w:ascii="Arial" w:eastAsiaTheme="majorEastAsia" w:hAnsi="Arial" w:cstheme="majorBidi"/>
      <w:b/>
      <w:bCs/>
      <w:noProof/>
      <w:color w:val="182C70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rsid w:val="008C6D4E"/>
    <w:rPr>
      <w:rFonts w:ascii="Arial" w:eastAsiaTheme="majorEastAsia" w:hAnsi="Arial" w:cstheme="majorBidi"/>
      <w:b/>
      <w:bCs/>
      <w:color w:val="4F81BD" w:themeColor="accent1"/>
    </w:rPr>
  </w:style>
  <w:style w:type="character" w:styleId="AnvndHyperlnk">
    <w:name w:val="FollowedHyperlink"/>
    <w:basedOn w:val="Standardstycketeckensnitt"/>
    <w:uiPriority w:val="99"/>
    <w:semiHidden/>
    <w:unhideWhenUsed/>
    <w:rsid w:val="008C7B36"/>
    <w:rPr>
      <w:color w:val="800080" w:themeColor="followedHyperlink"/>
      <w:u w:val="single"/>
    </w:rPr>
  </w:style>
  <w:style w:type="paragraph" w:customStyle="1" w:styleId="Ingress">
    <w:name w:val="Ingress"/>
    <w:basedOn w:val="Normal"/>
    <w:qFormat/>
    <w:rsid w:val="00125FE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VSS_mall_utbinbjudan.dotx</Template>
  <TotalTime>1</TotalTime>
  <Pages>2</Pages>
  <Words>114</Words>
  <Characters>609</Characters>
  <Application>Microsoft Office Word</Application>
  <DocSecurity>0</DocSecurity>
  <Lines>5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Inbjudan till Simidrottsledarutbildning BAS Värnamo 14 januari 2018 </vt:lpstr>
    </vt:vector>
  </TitlesOfParts>
  <Company>Campus Värnamo, Värnamo kommun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Stensson</dc:creator>
  <cp:keywords/>
  <dc:description/>
  <cp:lastModifiedBy>Niclas Stensson</cp:lastModifiedBy>
  <cp:revision>2</cp:revision>
  <cp:lastPrinted>2017-12-26T09:27:00Z</cp:lastPrinted>
  <dcterms:created xsi:type="dcterms:W3CDTF">2019-10-20T21:39:00Z</dcterms:created>
  <dcterms:modified xsi:type="dcterms:W3CDTF">2019-10-20T21:39:00Z</dcterms:modified>
</cp:coreProperties>
</file>