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BF9" w:rsidRPr="00125FE5" w:rsidRDefault="00FC0C07" w:rsidP="00525776">
      <w:pPr>
        <w:pStyle w:val="Rubrik1"/>
      </w:pPr>
      <w:r>
        <w:t xml:space="preserve">Kallelse till </w:t>
      </w:r>
      <w:r w:rsidR="00A2620D">
        <w:t>Laxaleken</w:t>
      </w:r>
      <w:r w:rsidR="00E70463">
        <w:t xml:space="preserve"> </w:t>
      </w:r>
      <w:r w:rsidR="00A2620D">
        <w:t>24-26/5 i Halmstad</w:t>
      </w:r>
    </w:p>
    <w:p w:rsidR="00220A71" w:rsidRDefault="00220A71" w:rsidP="00D56BF9"/>
    <w:p w:rsidR="00FC0C07" w:rsidRPr="00881DD8" w:rsidRDefault="00525776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Samling</w:t>
      </w:r>
      <w:r w:rsidR="00FC0C07">
        <w:rPr>
          <w:b/>
        </w:rPr>
        <w:tab/>
      </w:r>
      <w:proofErr w:type="gramStart"/>
      <w:r w:rsidR="00A2620D">
        <w:t>Fredag</w:t>
      </w:r>
      <w:proofErr w:type="gramEnd"/>
      <w:r w:rsidR="00E70463" w:rsidRPr="00881DD8">
        <w:t xml:space="preserve"> k</w:t>
      </w:r>
      <w:r w:rsidR="00FC0C07" w:rsidRPr="00881DD8">
        <w:t>l</w:t>
      </w:r>
      <w:r w:rsidR="00E70463" w:rsidRPr="00881DD8">
        <w:t>.</w:t>
      </w:r>
      <w:r w:rsidR="00FC0C07" w:rsidRPr="00881DD8">
        <w:t xml:space="preserve"> </w:t>
      </w:r>
      <w:r w:rsidR="00A2620D">
        <w:t>1</w:t>
      </w:r>
      <w:r w:rsidR="00D32B84">
        <w:t>4.00</w:t>
      </w:r>
      <w:r w:rsidR="00FC0C07" w:rsidRPr="00881DD8">
        <w:t xml:space="preserve"> </w:t>
      </w:r>
      <w:r w:rsidR="00A2620D">
        <w:t xml:space="preserve">alt Fredag kl. 17.00 </w:t>
      </w:r>
      <w:r w:rsidR="000B4155" w:rsidRPr="00881DD8">
        <w:t>vid</w:t>
      </w:r>
      <w:r w:rsidR="00FC0C07" w:rsidRPr="00881DD8">
        <w:t xml:space="preserve"> </w:t>
      </w:r>
      <w:proofErr w:type="spellStart"/>
      <w:r w:rsidR="00FC0C07" w:rsidRPr="00881DD8">
        <w:t>Apladalens</w:t>
      </w:r>
      <w:proofErr w:type="spellEnd"/>
      <w:r w:rsidR="00FC0C07" w:rsidRPr="00881DD8">
        <w:t xml:space="preserve"> parkering.</w:t>
      </w:r>
    </w:p>
    <w:p w:rsidR="00FC0C07" w:rsidRDefault="00525776" w:rsidP="00525776">
      <w:pPr>
        <w:tabs>
          <w:tab w:val="left" w:pos="1418"/>
        </w:tabs>
        <w:spacing w:after="120"/>
        <w:ind w:left="1418" w:hanging="1418"/>
        <w:rPr>
          <w:b/>
        </w:rPr>
      </w:pPr>
      <w:r>
        <w:rPr>
          <w:b/>
        </w:rPr>
        <w:t>Hemkomst</w:t>
      </w:r>
      <w:r w:rsidR="00FC0C07">
        <w:rPr>
          <w:b/>
        </w:rPr>
        <w:tab/>
      </w:r>
      <w:proofErr w:type="gramStart"/>
      <w:r w:rsidR="00E70463" w:rsidRPr="00881DD8">
        <w:t>Söndag</w:t>
      </w:r>
      <w:proofErr w:type="gramEnd"/>
      <w:r w:rsidR="00E70463" w:rsidRPr="00881DD8">
        <w:t xml:space="preserve"> </w:t>
      </w:r>
      <w:r w:rsidR="00A2620D">
        <w:t>sent</w:t>
      </w:r>
      <w:r w:rsidR="00FC0C07" w:rsidRPr="00881DD8">
        <w:t xml:space="preserve"> </w:t>
      </w:r>
      <w:r w:rsidR="000B4155" w:rsidRPr="00881DD8">
        <w:t>till</w:t>
      </w:r>
      <w:r w:rsidR="00FC0C07" w:rsidRPr="00881DD8">
        <w:t xml:space="preserve"> </w:t>
      </w:r>
      <w:proofErr w:type="spellStart"/>
      <w:r w:rsidR="00FC0C07" w:rsidRPr="00881DD8">
        <w:t>Apladalens</w:t>
      </w:r>
      <w:proofErr w:type="spellEnd"/>
      <w:r w:rsidR="00FC0C07" w:rsidRPr="00881DD8">
        <w:t xml:space="preserve"> parkering.</w:t>
      </w:r>
    </w:p>
    <w:p w:rsidR="00881DD8" w:rsidRPr="00881DD8" w:rsidRDefault="00881DD8" w:rsidP="00881DD8">
      <w:pPr>
        <w:tabs>
          <w:tab w:val="left" w:pos="1418"/>
        </w:tabs>
        <w:spacing w:after="120"/>
        <w:ind w:left="1418" w:hanging="1418"/>
      </w:pPr>
      <w:r>
        <w:rPr>
          <w:b/>
        </w:rPr>
        <w:tab/>
      </w:r>
      <w:r w:rsidRPr="00881DD8">
        <w:t xml:space="preserve">Alla väntar kvar till alla </w:t>
      </w:r>
      <w:proofErr w:type="spellStart"/>
      <w:r w:rsidRPr="00881DD8">
        <w:t>VSS</w:t>
      </w:r>
      <w:r>
        <w:t>:</w:t>
      </w:r>
      <w:r w:rsidRPr="00881DD8">
        <w:t>are</w:t>
      </w:r>
      <w:proofErr w:type="spellEnd"/>
      <w:r w:rsidRPr="00881DD8">
        <w:t xml:space="preserve"> har simmat klart. Vi åker gemensamt hem.</w:t>
      </w:r>
    </w:p>
    <w:p w:rsidR="00C91C39" w:rsidRDefault="00E70463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Simmare</w:t>
      </w:r>
      <w:r w:rsidR="0031305D">
        <w:tab/>
      </w:r>
      <w:r w:rsidR="00550F9A">
        <w:t>Tidigt</w:t>
      </w:r>
      <w:r w:rsidR="00550F9A">
        <w:tab/>
      </w:r>
      <w:r w:rsidR="00550F9A">
        <w:tab/>
        <w:t>Sent</w:t>
      </w:r>
    </w:p>
    <w:p w:rsidR="00EC5590" w:rsidRDefault="00550F9A" w:rsidP="00EC5590">
      <w:pPr>
        <w:ind w:left="3912" w:hanging="2494"/>
      </w:pPr>
      <w:r>
        <w:t xml:space="preserve">Bäckman Anton </w:t>
      </w:r>
      <w:r>
        <w:tab/>
      </w:r>
      <w:proofErr w:type="spellStart"/>
      <w:r>
        <w:t>Bälter</w:t>
      </w:r>
      <w:proofErr w:type="spellEnd"/>
      <w:r>
        <w:t xml:space="preserve"> Siri </w:t>
      </w:r>
    </w:p>
    <w:p w:rsidR="00EC5590" w:rsidRDefault="00EC5590" w:rsidP="00EC5590">
      <w:pPr>
        <w:ind w:left="3912" w:hanging="2494"/>
      </w:pPr>
      <w:r>
        <w:t xml:space="preserve">Nina </w:t>
      </w:r>
      <w:proofErr w:type="spellStart"/>
      <w:r>
        <w:t>Mirkhan</w:t>
      </w:r>
      <w:proofErr w:type="spellEnd"/>
      <w:r>
        <w:tab/>
      </w:r>
      <w:r w:rsidR="00550F9A">
        <w:t>Stensson Ella</w:t>
      </w:r>
    </w:p>
    <w:p w:rsidR="00EC5590" w:rsidRDefault="00EC5590" w:rsidP="00EC5590">
      <w:pPr>
        <w:ind w:left="3912" w:hanging="2494"/>
      </w:pPr>
      <w:r>
        <w:t>Hugo Ringblom</w:t>
      </w:r>
    </w:p>
    <w:p w:rsidR="00EC5590" w:rsidRDefault="00EC5590" w:rsidP="00EC5590">
      <w:pPr>
        <w:ind w:left="3912" w:hanging="2494"/>
      </w:pPr>
      <w:proofErr w:type="spellStart"/>
      <w:r>
        <w:t>Pavle</w:t>
      </w:r>
      <w:proofErr w:type="spellEnd"/>
      <w:r>
        <w:t xml:space="preserve"> </w:t>
      </w:r>
      <w:proofErr w:type="spellStart"/>
      <w:r>
        <w:t>Skoric</w:t>
      </w:r>
      <w:proofErr w:type="spellEnd"/>
    </w:p>
    <w:p w:rsidR="00550F9A" w:rsidRDefault="00EC5590" w:rsidP="00EC5590">
      <w:pPr>
        <w:ind w:left="3912" w:hanging="2494"/>
      </w:pPr>
      <w:r>
        <w:t>Jonathan Thelin (åker själv</w:t>
      </w:r>
      <w:r w:rsidR="00D32B84">
        <w:t>, fredag-lördag</w:t>
      </w:r>
      <w:r>
        <w:t>)</w:t>
      </w:r>
      <w:r w:rsidR="00550F9A">
        <w:t xml:space="preserve"> </w:t>
      </w:r>
    </w:p>
    <w:p w:rsidR="00550F9A" w:rsidRDefault="00550F9A" w:rsidP="00D32B84">
      <w:pPr>
        <w:ind w:left="1304" w:firstLine="1"/>
      </w:pPr>
      <w:r>
        <w:br/>
      </w:r>
    </w:p>
    <w:p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b/>
        </w:rPr>
      </w:pPr>
      <w:r>
        <w:rPr>
          <w:b/>
        </w:rPr>
        <w:t>Medtag</w:t>
      </w:r>
      <w:r>
        <w:rPr>
          <w:b/>
        </w:rPr>
        <w:tab/>
      </w:r>
      <w:r w:rsidRPr="00E70463">
        <w:t xml:space="preserve">Ett glatt humör, tävlingsutrustning, mellanmål. </w:t>
      </w:r>
      <w:r>
        <w:br/>
      </w:r>
      <w:hyperlink r:id="rId7" w:history="1">
        <w:r w:rsidRPr="00E70463">
          <w:rPr>
            <w:rStyle w:val="Hyperlnk"/>
          </w:rPr>
          <w:t>Se rutiner för bortatävlingar på hemsidan.</w:t>
        </w:r>
      </w:hyperlink>
    </w:p>
    <w:p w:rsidR="0031305D" w:rsidRDefault="0031305D" w:rsidP="00525776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Logi</w:t>
      </w:r>
      <w:r w:rsidR="0005664D">
        <w:tab/>
      </w:r>
      <w:r w:rsidR="00D32B84">
        <w:t>Skolsal medtag luftmadrass och sovsäck.</w:t>
      </w:r>
    </w:p>
    <w:p w:rsidR="00E70463" w:rsidRDefault="00C91C39" w:rsidP="00E70463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Mat</w:t>
      </w:r>
      <w:r>
        <w:tab/>
      </w:r>
      <w:r w:rsidR="00D32B84">
        <w:t>Man får alla måltider från fredag middag-söndag lunch medtag pengar till mat på hemresan.</w:t>
      </w:r>
    </w:p>
    <w:p w:rsidR="00DA1902" w:rsidRDefault="00DA1902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Kostnad</w:t>
      </w:r>
      <w:r>
        <w:rPr>
          <w:b/>
        </w:rPr>
        <w:tab/>
      </w:r>
      <w:r w:rsidR="00854B66" w:rsidRPr="00854B66">
        <w:t>725</w:t>
      </w:r>
      <w:r w:rsidR="00A84A18">
        <w:t xml:space="preserve"> kr</w:t>
      </w:r>
      <w:r w:rsidR="00FC0C07">
        <w:t>.</w:t>
      </w:r>
      <w:r w:rsidR="000A1D5D">
        <w:t xml:space="preserve"> Faktureras i efterhand</w:t>
      </w:r>
      <w:r w:rsidR="008C7B36" w:rsidRPr="008C7B36">
        <w:t>.</w:t>
      </w:r>
    </w:p>
    <w:p w:rsidR="00421483" w:rsidRDefault="00421483" w:rsidP="00525776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Tränare</w:t>
      </w:r>
      <w:r>
        <w:tab/>
      </w:r>
      <w:r w:rsidR="00D32B84">
        <w:t>Niclas Stensson</w:t>
      </w:r>
      <w:r w:rsidR="00854B66">
        <w:t>*</w:t>
      </w:r>
      <w:r w:rsidR="00D32B84">
        <w:t xml:space="preserve"> Åker 17</w:t>
      </w:r>
      <w:bookmarkStart w:id="0" w:name="_GoBack"/>
      <w:bookmarkEnd w:id="0"/>
    </w:p>
    <w:p w:rsidR="00C91C39" w:rsidRDefault="00E70463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>Reseledare</w:t>
      </w:r>
      <w:r w:rsidR="00D32B84">
        <w:tab/>
        <w:t>Christer Ringblom</w:t>
      </w:r>
      <w:r w:rsidR="00854B66">
        <w:t>*</w:t>
      </w:r>
      <w:r w:rsidR="00D32B84">
        <w:t xml:space="preserve"> Åker 14</w:t>
      </w:r>
    </w:p>
    <w:p w:rsidR="00E70463" w:rsidRPr="00E70463" w:rsidRDefault="00E70463" w:rsidP="00525776">
      <w:pPr>
        <w:tabs>
          <w:tab w:val="left" w:pos="1418"/>
        </w:tabs>
        <w:spacing w:after="120"/>
        <w:ind w:left="1418" w:hanging="1418"/>
      </w:pPr>
      <w:r>
        <w:rPr>
          <w:b/>
        </w:rPr>
        <w:tab/>
      </w:r>
      <w:r w:rsidRPr="00E70463">
        <w:t>* = sover över</w:t>
      </w:r>
    </w:p>
    <w:p w:rsidR="00525776" w:rsidRDefault="000F6773" w:rsidP="00525776">
      <w:pPr>
        <w:tabs>
          <w:tab w:val="left" w:pos="1418"/>
        </w:tabs>
        <w:spacing w:after="120"/>
        <w:ind w:left="1418" w:hanging="1418"/>
      </w:pPr>
      <w:r w:rsidRPr="00964633">
        <w:rPr>
          <w:b/>
        </w:rPr>
        <w:t>Frågor</w:t>
      </w:r>
      <w:r>
        <w:tab/>
      </w:r>
      <w:r w:rsidR="00525776" w:rsidRPr="00525776">
        <w:t xml:space="preserve">Blir </w:t>
      </w:r>
      <w:r w:rsidR="00525776">
        <w:t>du</w:t>
      </w:r>
      <w:r w:rsidR="00525776" w:rsidRPr="00525776">
        <w:t xml:space="preserve"> sjuk </w:t>
      </w:r>
      <w:r w:rsidR="00525776">
        <w:t>meddela så snart du vet det till</w:t>
      </w:r>
      <w:r w:rsidR="00525776" w:rsidRPr="00525776">
        <w:t xml:space="preserve"> 070</w:t>
      </w:r>
      <w:r w:rsidR="00525776">
        <w:t>-6</w:t>
      </w:r>
      <w:r w:rsidR="00525776" w:rsidRPr="00525776">
        <w:t>90</w:t>
      </w:r>
      <w:r w:rsidR="00525776">
        <w:t xml:space="preserve"> </w:t>
      </w:r>
      <w:r w:rsidR="00525776" w:rsidRPr="00525776">
        <w:t>58</w:t>
      </w:r>
      <w:r w:rsidR="00525776">
        <w:t xml:space="preserve"> 66. </w:t>
      </w:r>
    </w:p>
    <w:p w:rsidR="00FC0C07" w:rsidRDefault="00525776" w:rsidP="00E70463">
      <w:pPr>
        <w:tabs>
          <w:tab w:val="left" w:pos="1418"/>
        </w:tabs>
        <w:spacing w:after="120"/>
        <w:ind w:left="1418" w:hanging="1418"/>
      </w:pPr>
      <w:r>
        <w:rPr>
          <w:b/>
        </w:rPr>
        <w:tab/>
      </w:r>
      <w:r>
        <w:t>Har du några f</w:t>
      </w:r>
      <w:r w:rsidRPr="00525776">
        <w:t>rågor är det bara att höra av sig via 070</w:t>
      </w:r>
      <w:r>
        <w:t>-6</w:t>
      </w:r>
      <w:r w:rsidRPr="00525776">
        <w:t>90</w:t>
      </w:r>
      <w:r>
        <w:t xml:space="preserve"> </w:t>
      </w:r>
      <w:r w:rsidRPr="00525776">
        <w:t>58</w:t>
      </w:r>
      <w:r>
        <w:t xml:space="preserve"> </w:t>
      </w:r>
      <w:r w:rsidRPr="00525776">
        <w:t>66</w:t>
      </w:r>
      <w:r>
        <w:t xml:space="preserve">, </w:t>
      </w:r>
      <w:hyperlink r:id="rId8" w:history="1">
        <w:r w:rsidRPr="00274B79">
          <w:rPr>
            <w:rStyle w:val="Hyperlnk"/>
          </w:rPr>
          <w:t>christoffer.arvidsson@varnamoss.se</w:t>
        </w:r>
      </w:hyperlink>
      <w:r>
        <w:t xml:space="preserve"> </w:t>
      </w:r>
      <w:r w:rsidRPr="00525776">
        <w:t xml:space="preserve">eller </w:t>
      </w:r>
      <w:r w:rsidR="000B4155">
        <w:t>fråga i anslutning till träningen</w:t>
      </w:r>
      <w:r w:rsidRPr="00525776">
        <w:t>.</w:t>
      </w:r>
    </w:p>
    <w:p w:rsidR="000B4155" w:rsidRDefault="000B4155" w:rsidP="00E70463">
      <w:pPr>
        <w:tabs>
          <w:tab w:val="left" w:pos="1418"/>
        </w:tabs>
        <w:spacing w:after="120"/>
        <w:ind w:left="1418" w:hanging="1418"/>
      </w:pPr>
    </w:p>
    <w:p w:rsidR="00E70463" w:rsidRDefault="00E70463" w:rsidP="00E70463">
      <w:pPr>
        <w:tabs>
          <w:tab w:val="left" w:pos="1418"/>
        </w:tabs>
        <w:spacing w:after="120"/>
        <w:ind w:left="1418" w:hanging="1418"/>
      </w:pPr>
      <w:r>
        <w:t xml:space="preserve">Startlista och resultat hittar du här: </w:t>
      </w:r>
      <w:hyperlink r:id="rId9" w:history="1">
        <w:r w:rsidR="00D32B84">
          <w:rPr>
            <w:rStyle w:val="Hyperlnk"/>
          </w:rPr>
          <w:t>https://livetiming.se/program.php?cid=4378</w:t>
        </w:r>
      </w:hyperlink>
    </w:p>
    <w:p w:rsidR="00E70463" w:rsidRDefault="00E70463" w:rsidP="00E70463">
      <w:pPr>
        <w:tabs>
          <w:tab w:val="left" w:pos="1418"/>
        </w:tabs>
        <w:spacing w:after="120"/>
        <w:ind w:left="1418" w:hanging="1418"/>
      </w:pPr>
    </w:p>
    <w:p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i/>
        </w:rPr>
      </w:pPr>
      <w:r w:rsidRPr="00E70463">
        <w:rPr>
          <w:i/>
        </w:rPr>
        <w:t>Lycka till!</w:t>
      </w:r>
    </w:p>
    <w:sectPr w:rsidR="00E70463" w:rsidRPr="00E70463" w:rsidSect="00BA298E">
      <w:headerReference w:type="default" r:id="rId10"/>
      <w:footerReference w:type="default" r:id="rId11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E7A" w:rsidRDefault="009D2E7A" w:rsidP="00946AA9">
      <w:r>
        <w:separator/>
      </w:r>
    </w:p>
  </w:endnote>
  <w:endnote w:type="continuationSeparator" w:id="0">
    <w:p w:rsidR="009D2E7A" w:rsidRDefault="009D2E7A" w:rsidP="0094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F9A" w:rsidRPr="00946AA9" w:rsidRDefault="00550F9A" w:rsidP="00946AA9">
    <w:pPr>
      <w:pStyle w:val="Sidfot"/>
      <w:jc w:val="center"/>
      <w:rPr>
        <w:rFonts w:cs="Arial"/>
        <w:sz w:val="20"/>
        <w:szCs w:val="20"/>
      </w:rPr>
    </w:pPr>
    <w:r w:rsidRPr="00946AA9">
      <w:rPr>
        <w:rFonts w:cs="Arial"/>
        <w:sz w:val="20"/>
        <w:szCs w:val="20"/>
      </w:rPr>
      <w:t>www.varnamoss.se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E7A" w:rsidRDefault="009D2E7A" w:rsidP="00946AA9">
      <w:r>
        <w:separator/>
      </w:r>
    </w:p>
  </w:footnote>
  <w:footnote w:type="continuationSeparator" w:id="0">
    <w:p w:rsidR="009D2E7A" w:rsidRDefault="009D2E7A" w:rsidP="0094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0F9A" w:rsidRDefault="00550F9A" w:rsidP="008C6D4E">
    <w:pPr>
      <w:pStyle w:val="Sidhuvud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AB30EFF" wp14:editId="725348C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1995" cy="861060"/>
          <wp:effectExtent l="0" t="0" r="0" b="2540"/>
          <wp:wrapSquare wrapText="bothSides"/>
          <wp:docPr id="1" name="Bildobjekt 1" descr="Macintosh HD:Users:Niclas:Downloads:LOGGA_2016:VSS_loggo_m_text_pri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las:Downloads:LOGGA_2016:VSS_loggo_m_text_print.eps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550F9A" w:rsidRDefault="00550F9A" w:rsidP="008C6D4E">
    <w:pPr>
      <w:pStyle w:val="Sidhuvud"/>
      <w:tabs>
        <w:tab w:val="clear" w:pos="4536"/>
      </w:tabs>
    </w:pPr>
    <w:r>
      <w:tab/>
    </w:r>
  </w:p>
  <w:p w:rsidR="00550F9A" w:rsidRPr="008C6D4E" w:rsidRDefault="00550F9A" w:rsidP="008C6D4E">
    <w:pPr>
      <w:pStyle w:val="Sidhuvud"/>
      <w:tabs>
        <w:tab w:val="clear" w:pos="4536"/>
      </w:tabs>
      <w:rPr>
        <w:sz w:val="20"/>
        <w:szCs w:val="20"/>
      </w:rPr>
    </w:pPr>
    <w:r>
      <w:tab/>
    </w:r>
    <w:r>
      <w:rPr>
        <w:sz w:val="20"/>
        <w:szCs w:val="20"/>
      </w:rPr>
      <w:t>PM Laxaleken</w:t>
    </w:r>
  </w:p>
  <w:p w:rsidR="00550F9A" w:rsidRPr="008C6D4E" w:rsidRDefault="00550F9A" w:rsidP="008C6D4E">
    <w:pPr>
      <w:pStyle w:val="Sidhuvud"/>
      <w:tabs>
        <w:tab w:val="clear" w:pos="4536"/>
      </w:tabs>
      <w:rPr>
        <w:sz w:val="20"/>
        <w:szCs w:val="20"/>
      </w:rPr>
    </w:pPr>
    <w:r w:rsidRPr="008C6D4E">
      <w:rPr>
        <w:sz w:val="20"/>
        <w:szCs w:val="20"/>
      </w:rPr>
      <w:tab/>
      <w:t>201</w:t>
    </w:r>
    <w:r>
      <w:rPr>
        <w:sz w:val="20"/>
        <w:szCs w:val="20"/>
      </w:rPr>
      <w:t>9</w:t>
    </w:r>
    <w:r w:rsidRPr="008C6D4E">
      <w:rPr>
        <w:sz w:val="20"/>
        <w:szCs w:val="20"/>
      </w:rPr>
      <w:t>-</w:t>
    </w:r>
    <w:r>
      <w:rPr>
        <w:sz w:val="20"/>
        <w:szCs w:val="20"/>
      </w:rPr>
      <w:t>05</w:t>
    </w:r>
    <w:r w:rsidRPr="008C6D4E">
      <w:rPr>
        <w:sz w:val="20"/>
        <w:szCs w:val="20"/>
      </w:rPr>
      <w:t>-</w:t>
    </w:r>
    <w:r>
      <w:rPr>
        <w:sz w:val="20"/>
        <w:szCs w:val="20"/>
      </w:rPr>
      <w:t>10</w:t>
    </w:r>
  </w:p>
  <w:p w:rsidR="00550F9A" w:rsidRDefault="00550F9A" w:rsidP="008C6D4E">
    <w:pPr>
      <w:pStyle w:val="Sidhuvud"/>
      <w:tabs>
        <w:tab w:val="clear" w:pos="4536"/>
      </w:tabs>
    </w:pPr>
  </w:p>
  <w:p w:rsidR="00550F9A" w:rsidRDefault="00550F9A" w:rsidP="008C6D4E">
    <w:pPr>
      <w:pStyle w:val="Sidhuvud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B3250"/>
    <w:multiLevelType w:val="hybridMultilevel"/>
    <w:tmpl w:val="1436DC36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4B2D"/>
    <w:multiLevelType w:val="hybridMultilevel"/>
    <w:tmpl w:val="A34AD1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DC6"/>
    <w:multiLevelType w:val="hybridMultilevel"/>
    <w:tmpl w:val="E73E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0ACB"/>
    <w:multiLevelType w:val="hybridMultilevel"/>
    <w:tmpl w:val="8C66AA82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C60B9"/>
    <w:multiLevelType w:val="hybridMultilevel"/>
    <w:tmpl w:val="C122D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6803"/>
    <w:multiLevelType w:val="hybridMultilevel"/>
    <w:tmpl w:val="35E4C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098"/>
    <w:multiLevelType w:val="hybridMultilevel"/>
    <w:tmpl w:val="B31A8244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795E"/>
    <w:multiLevelType w:val="hybridMultilevel"/>
    <w:tmpl w:val="9B0CC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C61E0"/>
    <w:multiLevelType w:val="hybridMultilevel"/>
    <w:tmpl w:val="46B60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6221"/>
    <w:multiLevelType w:val="hybridMultilevel"/>
    <w:tmpl w:val="C2361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184C"/>
    <w:multiLevelType w:val="hybridMultilevel"/>
    <w:tmpl w:val="9E023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2620D"/>
    <w:rsid w:val="0001412C"/>
    <w:rsid w:val="0005664D"/>
    <w:rsid w:val="0005755C"/>
    <w:rsid w:val="00061AA4"/>
    <w:rsid w:val="000A1D5D"/>
    <w:rsid w:val="000B4155"/>
    <w:rsid w:val="000F6773"/>
    <w:rsid w:val="00102FAB"/>
    <w:rsid w:val="00125FE5"/>
    <w:rsid w:val="001E5D66"/>
    <w:rsid w:val="00217996"/>
    <w:rsid w:val="00220A71"/>
    <w:rsid w:val="002907F1"/>
    <w:rsid w:val="00301AB6"/>
    <w:rsid w:val="0031305D"/>
    <w:rsid w:val="00367647"/>
    <w:rsid w:val="00385BEA"/>
    <w:rsid w:val="003B6CA8"/>
    <w:rsid w:val="003D3C79"/>
    <w:rsid w:val="003D4248"/>
    <w:rsid w:val="003F2F74"/>
    <w:rsid w:val="00414DE7"/>
    <w:rsid w:val="00421483"/>
    <w:rsid w:val="004345B4"/>
    <w:rsid w:val="004B5FD5"/>
    <w:rsid w:val="004F5092"/>
    <w:rsid w:val="00525776"/>
    <w:rsid w:val="00550F9A"/>
    <w:rsid w:val="005F00F0"/>
    <w:rsid w:val="00665AEB"/>
    <w:rsid w:val="008033AB"/>
    <w:rsid w:val="00854B66"/>
    <w:rsid w:val="00881DD8"/>
    <w:rsid w:val="008B2AAC"/>
    <w:rsid w:val="008B76AD"/>
    <w:rsid w:val="008C6D4E"/>
    <w:rsid w:val="008C7B36"/>
    <w:rsid w:val="00946AA9"/>
    <w:rsid w:val="0094733E"/>
    <w:rsid w:val="009574D8"/>
    <w:rsid w:val="00964633"/>
    <w:rsid w:val="00964A7B"/>
    <w:rsid w:val="009D2E7A"/>
    <w:rsid w:val="009D6EE0"/>
    <w:rsid w:val="009E082A"/>
    <w:rsid w:val="00A2620D"/>
    <w:rsid w:val="00A53062"/>
    <w:rsid w:val="00A84A18"/>
    <w:rsid w:val="00AA21EF"/>
    <w:rsid w:val="00AE6FB5"/>
    <w:rsid w:val="00B141B6"/>
    <w:rsid w:val="00B70A6C"/>
    <w:rsid w:val="00B830D4"/>
    <w:rsid w:val="00BA298E"/>
    <w:rsid w:val="00BD1D17"/>
    <w:rsid w:val="00C24E3C"/>
    <w:rsid w:val="00C55BF5"/>
    <w:rsid w:val="00C75856"/>
    <w:rsid w:val="00C772CF"/>
    <w:rsid w:val="00C91C39"/>
    <w:rsid w:val="00D0451B"/>
    <w:rsid w:val="00D0495C"/>
    <w:rsid w:val="00D32B84"/>
    <w:rsid w:val="00D56BF9"/>
    <w:rsid w:val="00D60EFD"/>
    <w:rsid w:val="00DA1902"/>
    <w:rsid w:val="00E51CED"/>
    <w:rsid w:val="00E70463"/>
    <w:rsid w:val="00EC5590"/>
    <w:rsid w:val="00FA345E"/>
    <w:rsid w:val="00FA669F"/>
    <w:rsid w:val="00FB7456"/>
    <w:rsid w:val="00FC0C07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6BDA45"/>
  <w14:defaultImageDpi w14:val="300"/>
  <w15:docId w15:val="{36BE0E00-478B-4080-A713-9CFB0681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4E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125FE5"/>
    <w:pPr>
      <w:keepNext/>
      <w:keepLines/>
      <w:spacing w:before="480"/>
      <w:outlineLvl w:val="0"/>
    </w:pPr>
    <w:rPr>
      <w:rFonts w:eastAsiaTheme="majorEastAsia" w:cstheme="majorBidi"/>
      <w:b/>
      <w:bCs/>
      <w:noProof/>
      <w:color w:val="182C7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FE5"/>
    <w:pPr>
      <w:keepNext/>
      <w:keepLines/>
      <w:spacing w:before="200"/>
      <w:outlineLvl w:val="1"/>
    </w:pPr>
    <w:rPr>
      <w:rFonts w:eastAsiaTheme="majorEastAsia" w:cstheme="majorBidi"/>
      <w:b/>
      <w:bCs/>
      <w:color w:val="182C7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C6D4E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C6D4E"/>
    <w:rPr>
      <w:rFonts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6D4E"/>
    <w:rPr>
      <w:rFonts w:ascii="Arial" w:hAnsi="Arial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6AA9"/>
  </w:style>
  <w:style w:type="paragraph" w:styleId="Sidfot">
    <w:name w:val="footer"/>
    <w:basedOn w:val="Normal"/>
    <w:link w:val="Sidfot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6AA9"/>
  </w:style>
  <w:style w:type="character" w:styleId="Hyperlnk">
    <w:name w:val="Hyperlink"/>
    <w:basedOn w:val="Standardstycketeckensnitt"/>
    <w:uiPriority w:val="99"/>
    <w:unhideWhenUsed/>
    <w:rsid w:val="00946AA9"/>
    <w:rPr>
      <w:color w:val="0000FF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125FE5"/>
    <w:rPr>
      <w:rFonts w:ascii="Arial" w:eastAsiaTheme="majorEastAsia" w:hAnsi="Arial" w:cstheme="majorBidi"/>
      <w:b/>
      <w:bCs/>
      <w:color w:val="182C70"/>
      <w:sz w:val="26"/>
      <w:szCs w:val="26"/>
    </w:rPr>
  </w:style>
  <w:style w:type="paragraph" w:styleId="Liststycke">
    <w:name w:val="List Paragraph"/>
    <w:basedOn w:val="Normal"/>
    <w:uiPriority w:val="34"/>
    <w:qFormat/>
    <w:rsid w:val="005F00F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25FE5"/>
    <w:rPr>
      <w:rFonts w:ascii="Arial" w:eastAsiaTheme="majorEastAsia" w:hAnsi="Arial" w:cstheme="majorBidi"/>
      <w:b/>
      <w:bCs/>
      <w:noProof/>
      <w:color w:val="182C70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C6D4E"/>
    <w:rPr>
      <w:rFonts w:ascii="Arial" w:eastAsiaTheme="majorEastAsia" w:hAnsi="Arial" w:cstheme="majorBidi"/>
      <w:b/>
      <w:bCs/>
      <w:color w:val="4F81BD" w:themeColor="accent1"/>
    </w:rPr>
  </w:style>
  <w:style w:type="character" w:styleId="AnvndHyperlnk">
    <w:name w:val="FollowedHyperlink"/>
    <w:basedOn w:val="Standardstycketeckensnitt"/>
    <w:uiPriority w:val="99"/>
    <w:semiHidden/>
    <w:unhideWhenUsed/>
    <w:rsid w:val="008C7B36"/>
    <w:rPr>
      <w:color w:val="800080" w:themeColor="followedHyperlink"/>
      <w:u w:val="single"/>
    </w:rPr>
  </w:style>
  <w:style w:type="paragraph" w:customStyle="1" w:styleId="Ingress">
    <w:name w:val="Ingress"/>
    <w:basedOn w:val="Normal"/>
    <w:qFormat/>
    <w:rsid w:val="00125FE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ffer.arvidsson@varnamoss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arnamoss.se/uploads/documents/2016/Rutin_bortat%C3%A4vlingar-%20160828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ivetiming.se/program.php?cid=43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offer\Documents\word%20mallar\Ta&#166;&#234;vling%20PM%20-%20MALL%20kopia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Ta¦êvling PM - MALL kopia</Template>
  <TotalTime>1580</TotalTime>
  <Pages>1</Pages>
  <Words>203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Campus Värnamo, Värnamo kommun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Christoffer</dc:creator>
  <cp:keywords/>
  <dc:description/>
  <cp:lastModifiedBy>Frida Rydstedt</cp:lastModifiedBy>
  <cp:revision>1</cp:revision>
  <cp:lastPrinted>2016-08-28T22:06:00Z</cp:lastPrinted>
  <dcterms:created xsi:type="dcterms:W3CDTF">2019-05-10T11:38:00Z</dcterms:created>
  <dcterms:modified xsi:type="dcterms:W3CDTF">2019-05-15T13:07:00Z</dcterms:modified>
</cp:coreProperties>
</file>