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BEBE2" w14:textId="77777777" w:rsidR="005C5425" w:rsidRPr="005C5425" w:rsidRDefault="005C5425" w:rsidP="009A15A6">
      <w:pPr>
        <w:spacing w:before="600"/>
        <w:ind w:left="1701" w:right="1134"/>
      </w:pPr>
    </w:p>
    <w:sectPr w:rsidR="005C5425" w:rsidRPr="005C5425" w:rsidSect="005C5425">
      <w:headerReference w:type="default" r:id="rId7"/>
      <w:footerReference w:type="default" r:id="rId8"/>
      <w:pgSz w:w="11906" w:h="16838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AB279" w14:textId="77777777" w:rsidR="00C0166A" w:rsidRDefault="00C0166A" w:rsidP="001F5482">
      <w:r>
        <w:separator/>
      </w:r>
    </w:p>
  </w:endnote>
  <w:endnote w:type="continuationSeparator" w:id="0">
    <w:p w14:paraId="50396E97" w14:textId="77777777" w:rsidR="00C0166A" w:rsidRDefault="00C0166A" w:rsidP="001F5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A7FCA" w14:textId="5CAE634C" w:rsidR="005C42DC" w:rsidRDefault="005C42DC">
    <w:pPr>
      <w:pStyle w:val="Sidfot"/>
    </w:pPr>
    <w:r>
      <w:rPr>
        <w:noProof/>
      </w:rPr>
      <w:drawing>
        <wp:inline distT="0" distB="0" distL="0" distR="0" wp14:anchorId="2924490E" wp14:editId="1BE799D7">
          <wp:extent cx="7556500" cy="900000"/>
          <wp:effectExtent l="0" t="0" r="0" b="0"/>
          <wp:docPr id="16" name="Bildobjekt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9EB78" w14:textId="77777777" w:rsidR="00C0166A" w:rsidRDefault="00C0166A" w:rsidP="001F5482">
      <w:r>
        <w:separator/>
      </w:r>
    </w:p>
  </w:footnote>
  <w:footnote w:type="continuationSeparator" w:id="0">
    <w:p w14:paraId="78D38584" w14:textId="77777777" w:rsidR="00C0166A" w:rsidRDefault="00C0166A" w:rsidP="001F5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D3BE" w14:textId="62AD1EC7" w:rsidR="001F5482" w:rsidRDefault="001F5482">
    <w:pPr>
      <w:pStyle w:val="Sidhuvud"/>
    </w:pPr>
    <w:r>
      <w:rPr>
        <w:noProof/>
      </w:rPr>
      <w:drawing>
        <wp:inline distT="0" distB="0" distL="0" distR="0" wp14:anchorId="7BE4D81A" wp14:editId="26829548">
          <wp:extent cx="7549672" cy="1548000"/>
          <wp:effectExtent l="0" t="0" r="0" b="0"/>
          <wp:docPr id="15" name="Bildobjekt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objekt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672" cy="1548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838"/>
    <w:rsid w:val="00000838"/>
    <w:rsid w:val="001F5482"/>
    <w:rsid w:val="00325E1A"/>
    <w:rsid w:val="005C42DC"/>
    <w:rsid w:val="005C5425"/>
    <w:rsid w:val="009A15A6"/>
    <w:rsid w:val="00C0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8330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v-SE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1F5482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F5482"/>
  </w:style>
  <w:style w:type="paragraph" w:styleId="Sidfot">
    <w:name w:val="footer"/>
    <w:basedOn w:val="Normal"/>
    <w:link w:val="SidfotChar"/>
    <w:uiPriority w:val="99"/>
    <w:unhideWhenUsed/>
    <w:rsid w:val="001F5482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F5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A94A52-EBBB-684C-80B6-BDF97AAE5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Råå IF Brevpapper test.dotx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Joachim Bergdahl</dc:creator>
  <cp:keywords/>
  <dc:description/>
  <cp:lastModifiedBy>Joachim Bergdahl</cp:lastModifiedBy>
  <cp:revision>2</cp:revision>
  <cp:lastPrinted>2022-04-06T07:38:00Z</cp:lastPrinted>
  <dcterms:created xsi:type="dcterms:W3CDTF">2022-04-06T08:20:00Z</dcterms:created>
  <dcterms:modified xsi:type="dcterms:W3CDTF">2022-04-06T08:20:00Z</dcterms:modified>
</cp:coreProperties>
</file>