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3CF96" w14:textId="77777777" w:rsidR="00534754" w:rsidRDefault="00534754" w:rsidP="00534754">
      <w:pPr>
        <w:pStyle w:val="Rubrik"/>
        <w:tabs>
          <w:tab w:val="right" w:pos="9356"/>
        </w:tabs>
        <w:jc w:val="left"/>
      </w:pPr>
      <w:r>
        <w:rPr>
          <w:b/>
          <w:bCs/>
          <w:noProof/>
          <w:color w:val="FF0000"/>
          <w:lang w:val="en-US"/>
        </w:rPr>
        <w:drawing>
          <wp:inline distT="0" distB="0" distL="0" distR="0" wp14:anchorId="40FF786C" wp14:editId="23BB934A">
            <wp:extent cx="1293537" cy="1080000"/>
            <wp:effectExtent l="0" t="0" r="1905" b="635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teaKK logo_bl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3537" cy="1080000"/>
                    </a:xfrm>
                    <a:prstGeom prst="rect">
                      <a:avLst/>
                    </a:prstGeom>
                  </pic:spPr>
                </pic:pic>
              </a:graphicData>
            </a:graphic>
          </wp:inline>
        </w:drawing>
      </w:r>
      <w:r>
        <w:tab/>
      </w:r>
      <w:r>
        <w:rPr>
          <w:rFonts w:ascii="Verdana" w:hAnsi="Verdana"/>
          <w:iCs/>
          <w:noProof/>
          <w:sz w:val="16"/>
          <w:lang w:val="en-US"/>
        </w:rPr>
        <w:drawing>
          <wp:inline distT="0" distB="0" distL="0" distR="0" wp14:anchorId="6E0E3F5E" wp14:editId="33A1EFE9">
            <wp:extent cx="1080000" cy="1080000"/>
            <wp:effectExtent l="0" t="0" r="6350" b="635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omb_black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683E58B9" w14:textId="77777777" w:rsidR="00C35C27" w:rsidRPr="00804F0B" w:rsidRDefault="00C35C27" w:rsidP="00654BB5">
      <w:pPr>
        <w:pStyle w:val="Rubrik"/>
      </w:pPr>
      <w:r w:rsidRPr="00804F0B">
        <w:t>Inbjudan till Klubbtävling</w:t>
      </w:r>
    </w:p>
    <w:p w14:paraId="34A1E6E7" w14:textId="35291E8B" w:rsidR="00C35C27" w:rsidRPr="00804F0B" w:rsidRDefault="00534754" w:rsidP="00654BB5">
      <w:pPr>
        <w:jc w:val="center"/>
        <w:rPr>
          <w:rStyle w:val="Stark"/>
          <w:sz w:val="32"/>
        </w:rPr>
      </w:pPr>
      <w:r>
        <w:rPr>
          <w:rStyle w:val="Stark"/>
          <w:sz w:val="32"/>
        </w:rPr>
        <w:t>Tromb</w:t>
      </w:r>
      <w:r w:rsidR="007C7CB9" w:rsidRPr="00804F0B">
        <w:rPr>
          <w:rStyle w:val="Stark"/>
          <w:sz w:val="32"/>
        </w:rPr>
        <w:t>cupen 2022</w:t>
      </w:r>
    </w:p>
    <w:p w14:paraId="77BE45A7" w14:textId="77777777" w:rsidR="00804F0B" w:rsidRPr="00804F0B" w:rsidRDefault="00804F0B" w:rsidP="00804F0B"/>
    <w:p w14:paraId="18D2180D" w14:textId="77777777" w:rsidR="00C35C27" w:rsidRPr="00804F0B" w:rsidRDefault="22A5D6A6" w:rsidP="005869A8">
      <w:pPr>
        <w:pStyle w:val="Rubrik1"/>
      </w:pPr>
      <w:r w:rsidRPr="00804F0B">
        <w:t>TÄVLINGSPLATS</w:t>
      </w:r>
    </w:p>
    <w:p w14:paraId="186D35F1" w14:textId="5E363F5E" w:rsidR="00C35C27" w:rsidRPr="00804F0B" w:rsidRDefault="007C7CB9" w:rsidP="007C7CB9">
      <w:r w:rsidRPr="00804F0B">
        <w:t>LF Arena</w:t>
      </w:r>
      <w:r w:rsidR="00C35C27" w:rsidRPr="00804F0B">
        <w:t>, Inomhus, uppvärmd, 30 x 60m</w:t>
      </w:r>
    </w:p>
    <w:p w14:paraId="3330A16E" w14:textId="1BCCD51F" w:rsidR="00C35C27" w:rsidRPr="00804F0B" w:rsidRDefault="007C7CB9" w:rsidP="007C7CB9">
      <w:r w:rsidRPr="00804F0B">
        <w:t>Hembygdsvägen 5, 94</w:t>
      </w:r>
      <w:r w:rsidR="00804F0B" w:rsidRPr="00804F0B">
        <w:t>1</w:t>
      </w:r>
      <w:r w:rsidRPr="00804F0B">
        <w:t xml:space="preserve"> 33 Piteå</w:t>
      </w:r>
    </w:p>
    <w:p w14:paraId="6140D29B" w14:textId="03A418D0" w:rsidR="00C35C27" w:rsidRPr="00804F0B" w:rsidRDefault="22A5D6A6" w:rsidP="005869A8">
      <w:pPr>
        <w:pStyle w:val="Rubrik1"/>
      </w:pPr>
      <w:r w:rsidRPr="00804F0B">
        <w:t xml:space="preserve">TÄVLINGSDAGAR </w:t>
      </w:r>
      <w:r w:rsidR="00031910">
        <w:t>och</w:t>
      </w:r>
      <w:r w:rsidRPr="00804F0B">
        <w:t xml:space="preserve"> PREL</w:t>
      </w:r>
      <w:r w:rsidR="00804F0B" w:rsidRPr="00804F0B">
        <w:t>IMINÄRA</w:t>
      </w:r>
      <w:r w:rsidRPr="00804F0B">
        <w:t xml:space="preserve"> TIDER</w:t>
      </w:r>
    </w:p>
    <w:p w14:paraId="32D178FA" w14:textId="0607DDCB" w:rsidR="00363773" w:rsidRPr="00804F0B" w:rsidRDefault="00363773" w:rsidP="007C7CB9">
      <w:r w:rsidRPr="00804F0B">
        <w:t xml:space="preserve">Fastställande av startordning sker </w:t>
      </w:r>
      <w:r w:rsidR="007C7CB9" w:rsidRPr="00804F0B">
        <w:t>f</w:t>
      </w:r>
      <w:r w:rsidR="00C35C27" w:rsidRPr="00804F0B">
        <w:t>redag den</w:t>
      </w:r>
      <w:r w:rsidR="00654BB5" w:rsidRPr="00804F0B">
        <w:t xml:space="preserve"> </w:t>
      </w:r>
      <w:r w:rsidR="007C7CB9" w:rsidRPr="00804F0B">
        <w:t>11 november</w:t>
      </w:r>
      <w:r w:rsidR="00C35C27" w:rsidRPr="00804F0B">
        <w:t xml:space="preserve"> </w:t>
      </w:r>
      <w:r w:rsidR="00804F0B" w:rsidRPr="00804F0B">
        <w:t xml:space="preserve">2022 </w:t>
      </w:r>
      <w:r w:rsidR="00C35C27" w:rsidRPr="00804F0B">
        <w:t xml:space="preserve">kl. </w:t>
      </w:r>
      <w:r w:rsidR="002B65B4" w:rsidRPr="00804F0B">
        <w:t xml:space="preserve">12.00 </w:t>
      </w:r>
      <w:r w:rsidRPr="00804F0B">
        <w:t xml:space="preserve">på </w:t>
      </w:r>
      <w:r w:rsidR="007C7CB9" w:rsidRPr="00804F0B">
        <w:t>Vismas Piteåkontor</w:t>
      </w:r>
      <w:r w:rsidRPr="00804F0B">
        <w:t>.</w:t>
      </w:r>
    </w:p>
    <w:p w14:paraId="57F7D288" w14:textId="76D474E2" w:rsidR="106DF08C" w:rsidRPr="00804F0B" w:rsidRDefault="106DF08C" w:rsidP="73BD31CF">
      <w:pPr>
        <w:spacing w:line="259" w:lineRule="auto"/>
        <w:rPr>
          <w:rFonts w:cs="Calibri"/>
          <w:u w:val="single"/>
        </w:rPr>
      </w:pPr>
      <w:r w:rsidRPr="00804F0B">
        <w:rPr>
          <w:rFonts w:cs="Calibri"/>
          <w:color w:val="000000" w:themeColor="text1"/>
        </w:rPr>
        <w:t xml:space="preserve">Startordningar publiceras på: </w:t>
      </w:r>
      <w:hyperlink r:id="rId12">
        <w:r w:rsidRPr="00804F0B">
          <w:rPr>
            <w:rStyle w:val="Hyperlnk"/>
            <w:rFonts w:cs="Calibri"/>
          </w:rPr>
          <w:t>https://skate.webbplatsen.net/22-23/index.htm</w:t>
        </w:r>
      </w:hyperlink>
    </w:p>
    <w:p w14:paraId="538F4CAB" w14:textId="19F7DDC6" w:rsidR="00C35C27" w:rsidRPr="00804F0B" w:rsidRDefault="00C35C27" w:rsidP="00350A91">
      <w:pPr>
        <w:tabs>
          <w:tab w:val="left" w:pos="4680"/>
          <w:tab w:val="left" w:pos="6480"/>
        </w:tabs>
        <w:ind w:left="6480" w:hanging="6480"/>
      </w:pPr>
      <w:r w:rsidRPr="00804F0B">
        <w:t xml:space="preserve">Lördag den </w:t>
      </w:r>
      <w:r w:rsidR="007C7CB9" w:rsidRPr="00804F0B">
        <w:t>12 november 2022</w:t>
      </w:r>
      <w:r w:rsidRPr="00804F0B">
        <w:tab/>
        <w:t xml:space="preserve">kl. </w:t>
      </w:r>
      <w:r w:rsidR="002E3341" w:rsidRPr="00804F0B">
        <w:t>08:</w:t>
      </w:r>
      <w:r w:rsidR="0040145B" w:rsidRPr="00804F0B">
        <w:t xml:space="preserve">30 </w:t>
      </w:r>
      <w:r w:rsidRPr="00804F0B">
        <w:tab/>
      </w:r>
      <w:r w:rsidR="00BE3211" w:rsidRPr="00804F0B">
        <w:t>Möte för panelerna</w:t>
      </w:r>
    </w:p>
    <w:p w14:paraId="5C71CC27" w14:textId="053934ED" w:rsidR="00C35C27" w:rsidRPr="00804F0B" w:rsidRDefault="00C35C27" w:rsidP="00350A91">
      <w:pPr>
        <w:tabs>
          <w:tab w:val="left" w:pos="4680"/>
          <w:tab w:val="left" w:pos="6480"/>
        </w:tabs>
        <w:ind w:left="6480" w:hanging="6480"/>
      </w:pPr>
      <w:r w:rsidRPr="00804F0B">
        <w:tab/>
      </w:r>
      <w:r w:rsidR="00904B04" w:rsidRPr="00804F0B">
        <w:t xml:space="preserve">kl. </w:t>
      </w:r>
      <w:r w:rsidR="002E3341" w:rsidRPr="00804F0B">
        <w:t>09:00 – 18:</w:t>
      </w:r>
      <w:r w:rsidR="00904B04" w:rsidRPr="00804F0B">
        <w:t xml:space="preserve">00 </w:t>
      </w:r>
      <w:r w:rsidR="00904B04" w:rsidRPr="00804F0B">
        <w:tab/>
        <w:t>T</w:t>
      </w:r>
      <w:r w:rsidRPr="00804F0B">
        <w:t>ävling</w:t>
      </w:r>
    </w:p>
    <w:p w14:paraId="15248657" w14:textId="274158F6" w:rsidR="00C35C27" w:rsidRPr="00804F0B" w:rsidRDefault="00C35C27" w:rsidP="00350A91">
      <w:pPr>
        <w:tabs>
          <w:tab w:val="left" w:pos="4680"/>
          <w:tab w:val="left" w:pos="6480"/>
        </w:tabs>
        <w:ind w:left="6480" w:hanging="6480"/>
      </w:pPr>
      <w:r w:rsidRPr="00804F0B">
        <w:t xml:space="preserve">Söndag den </w:t>
      </w:r>
      <w:r w:rsidR="007C7CB9" w:rsidRPr="00804F0B">
        <w:t>13 november</w:t>
      </w:r>
      <w:r w:rsidR="00804F0B" w:rsidRPr="00804F0B">
        <w:t xml:space="preserve"> 2022</w:t>
      </w:r>
      <w:r w:rsidR="00904B04" w:rsidRPr="00804F0B">
        <w:tab/>
        <w:t xml:space="preserve">kl. </w:t>
      </w:r>
      <w:r w:rsidR="002E3341" w:rsidRPr="00804F0B">
        <w:t>09:</w:t>
      </w:r>
      <w:r w:rsidR="00904B04" w:rsidRPr="00804F0B">
        <w:t>00 – 17</w:t>
      </w:r>
      <w:r w:rsidR="002E3341" w:rsidRPr="00804F0B">
        <w:t>:</w:t>
      </w:r>
      <w:r w:rsidR="00904B04" w:rsidRPr="00804F0B">
        <w:t xml:space="preserve">00 </w:t>
      </w:r>
      <w:r w:rsidR="00904B04" w:rsidRPr="00804F0B">
        <w:tab/>
        <w:t>T</w:t>
      </w:r>
      <w:r w:rsidRPr="00804F0B">
        <w:t>ävling</w:t>
      </w:r>
    </w:p>
    <w:p w14:paraId="3D48BE00" w14:textId="77777777" w:rsidR="00C35C27" w:rsidRPr="00804F0B" w:rsidRDefault="22A5D6A6" w:rsidP="005869A8">
      <w:pPr>
        <w:pStyle w:val="Rubrik1"/>
      </w:pPr>
      <w:r w:rsidRPr="00804F0B">
        <w:t>TÄVLINGSKLASSER</w:t>
      </w:r>
    </w:p>
    <w:p w14:paraId="09118DD2" w14:textId="15A1B14D" w:rsidR="007C7CB9" w:rsidRPr="00804F0B" w:rsidRDefault="007C7CB9" w:rsidP="00031910">
      <w:pPr>
        <w:tabs>
          <w:tab w:val="left" w:pos="2970"/>
          <w:tab w:val="left" w:pos="5580"/>
        </w:tabs>
      </w:pPr>
      <w:r w:rsidRPr="00804F0B">
        <w:t>Seniorer A</w:t>
      </w:r>
      <w:r w:rsidRPr="00804F0B">
        <w:tab/>
        <w:t>Damer och Herrar</w:t>
      </w:r>
      <w:r w:rsidRPr="00804F0B">
        <w:tab/>
        <w:t>Kort och Friåkning</w:t>
      </w:r>
    </w:p>
    <w:p w14:paraId="017A62E5" w14:textId="156F46EA" w:rsidR="007C7CB9" w:rsidRPr="00804F0B" w:rsidRDefault="007C7CB9" w:rsidP="00031910">
      <w:pPr>
        <w:tabs>
          <w:tab w:val="left" w:pos="2970"/>
          <w:tab w:val="left" w:pos="5580"/>
        </w:tabs>
      </w:pPr>
      <w:r w:rsidRPr="00804F0B">
        <w:t>Seniorer Nationell</w:t>
      </w:r>
      <w:r w:rsidRPr="00804F0B">
        <w:tab/>
        <w:t>Damer och Herrar</w:t>
      </w:r>
      <w:r w:rsidRPr="00804F0B">
        <w:tab/>
        <w:t>Kort och Friåkning</w:t>
      </w:r>
    </w:p>
    <w:p w14:paraId="4F30A81C" w14:textId="4A9FEE0F" w:rsidR="007C7CB9" w:rsidRPr="00804F0B" w:rsidRDefault="007C7CB9" w:rsidP="00031910">
      <w:pPr>
        <w:tabs>
          <w:tab w:val="left" w:pos="2970"/>
          <w:tab w:val="left" w:pos="5580"/>
        </w:tabs>
      </w:pPr>
      <w:r w:rsidRPr="00804F0B">
        <w:t>Juniorer A</w:t>
      </w:r>
      <w:r w:rsidRPr="00804F0B">
        <w:tab/>
        <w:t>Damer och Herrar</w:t>
      </w:r>
      <w:r w:rsidRPr="00804F0B">
        <w:tab/>
        <w:t>Kort och Friåkning</w:t>
      </w:r>
    </w:p>
    <w:p w14:paraId="18AE0780" w14:textId="0BAEE0D4" w:rsidR="007C7CB9" w:rsidRPr="00804F0B" w:rsidRDefault="007C7CB9" w:rsidP="00031910">
      <w:pPr>
        <w:tabs>
          <w:tab w:val="left" w:pos="2970"/>
          <w:tab w:val="left" w:pos="5580"/>
        </w:tabs>
      </w:pPr>
      <w:r w:rsidRPr="00804F0B">
        <w:t>Ungdom 15 A</w:t>
      </w:r>
      <w:r w:rsidRPr="00804F0B">
        <w:tab/>
        <w:t>Flickor</w:t>
      </w:r>
      <w:r w:rsidRPr="00804F0B">
        <w:tab/>
        <w:t>Kort och Friåkning</w:t>
      </w:r>
    </w:p>
    <w:p w14:paraId="676289D2" w14:textId="7A01DFBF" w:rsidR="007C7CB9" w:rsidRPr="00804F0B" w:rsidRDefault="007C7CB9" w:rsidP="00031910">
      <w:pPr>
        <w:tabs>
          <w:tab w:val="left" w:pos="2970"/>
          <w:tab w:val="left" w:pos="5580"/>
        </w:tabs>
      </w:pPr>
      <w:r w:rsidRPr="00804F0B">
        <w:t>Ungdom 13 A</w:t>
      </w:r>
      <w:r w:rsidRPr="00804F0B">
        <w:tab/>
        <w:t>Flickor</w:t>
      </w:r>
      <w:r w:rsidRPr="00804F0B">
        <w:tab/>
        <w:t>Kort och Friåkning</w:t>
      </w:r>
    </w:p>
    <w:p w14:paraId="4A4E32B4" w14:textId="341FB63A" w:rsidR="007C7CB9" w:rsidRPr="00804F0B" w:rsidRDefault="007C7CB9" w:rsidP="00031910">
      <w:pPr>
        <w:tabs>
          <w:tab w:val="left" w:pos="2970"/>
          <w:tab w:val="left" w:pos="5580"/>
        </w:tabs>
      </w:pPr>
      <w:r w:rsidRPr="00804F0B">
        <w:t>Ungdom A</w:t>
      </w:r>
      <w:r w:rsidRPr="00804F0B">
        <w:tab/>
        <w:t>Pojkar</w:t>
      </w:r>
      <w:r w:rsidRPr="00804F0B">
        <w:tab/>
        <w:t>Kort och Friåkning</w:t>
      </w:r>
    </w:p>
    <w:p w14:paraId="34FBEF12" w14:textId="6745B44C" w:rsidR="007C7CB9" w:rsidRPr="00804F0B" w:rsidRDefault="007C7CB9" w:rsidP="00031910">
      <w:pPr>
        <w:tabs>
          <w:tab w:val="left" w:pos="2970"/>
          <w:tab w:val="left" w:pos="5580"/>
        </w:tabs>
      </w:pPr>
      <w:r w:rsidRPr="00804F0B">
        <w:t>Miniorer A</w:t>
      </w:r>
      <w:r w:rsidRPr="00804F0B">
        <w:tab/>
        <w:t>Flickor och Pojkar (en klass)</w:t>
      </w:r>
      <w:r w:rsidRPr="00804F0B">
        <w:tab/>
        <w:t>Friåkning</w:t>
      </w:r>
    </w:p>
    <w:p w14:paraId="400F4A8C" w14:textId="3FD773B6" w:rsidR="007C7CB9" w:rsidRPr="00804F0B" w:rsidRDefault="007C7CB9" w:rsidP="00031910">
      <w:pPr>
        <w:tabs>
          <w:tab w:val="left" w:pos="2970"/>
          <w:tab w:val="left" w:pos="5580"/>
        </w:tabs>
      </w:pPr>
      <w:r w:rsidRPr="00804F0B">
        <w:t>Seniorer B1</w:t>
      </w:r>
      <w:r w:rsidRPr="00804F0B">
        <w:tab/>
        <w:t>Damer och Herrar</w:t>
      </w:r>
      <w:r w:rsidRPr="00804F0B">
        <w:tab/>
        <w:t>Friåkning</w:t>
      </w:r>
    </w:p>
    <w:p w14:paraId="25ABC1DD" w14:textId="68894C88" w:rsidR="007C7CB9" w:rsidRPr="00804F0B" w:rsidRDefault="007C7CB9" w:rsidP="00031910">
      <w:pPr>
        <w:tabs>
          <w:tab w:val="left" w:pos="2970"/>
          <w:tab w:val="left" w:pos="5580"/>
        </w:tabs>
      </w:pPr>
      <w:r w:rsidRPr="00804F0B">
        <w:t>Seniorer B2</w:t>
      </w:r>
      <w:r w:rsidRPr="00804F0B">
        <w:tab/>
        <w:t>Damer och Herrar</w:t>
      </w:r>
      <w:r w:rsidRPr="00804F0B">
        <w:tab/>
        <w:t>Friåkning</w:t>
      </w:r>
    </w:p>
    <w:p w14:paraId="49390F6E" w14:textId="0AA5341F" w:rsidR="007C7CB9" w:rsidRPr="00804F0B" w:rsidRDefault="007C7CB9" w:rsidP="00031910">
      <w:pPr>
        <w:tabs>
          <w:tab w:val="left" w:pos="2970"/>
          <w:tab w:val="left" w:pos="5580"/>
        </w:tabs>
      </w:pPr>
      <w:r w:rsidRPr="00804F0B">
        <w:t>Juniorer B1</w:t>
      </w:r>
      <w:r w:rsidRPr="00804F0B">
        <w:tab/>
        <w:t>Damer och Herrar</w:t>
      </w:r>
      <w:r w:rsidRPr="00804F0B">
        <w:tab/>
        <w:t>Friåkning</w:t>
      </w:r>
    </w:p>
    <w:p w14:paraId="2D11C821" w14:textId="237A6681" w:rsidR="007C7CB9" w:rsidRPr="00804F0B" w:rsidRDefault="007C7CB9" w:rsidP="00031910">
      <w:pPr>
        <w:tabs>
          <w:tab w:val="left" w:pos="2970"/>
          <w:tab w:val="left" w:pos="5580"/>
        </w:tabs>
      </w:pPr>
      <w:r w:rsidRPr="00804F0B">
        <w:t>Juniorer B2</w:t>
      </w:r>
      <w:r w:rsidRPr="00804F0B">
        <w:tab/>
        <w:t>Damer och Herrar</w:t>
      </w:r>
      <w:r w:rsidRPr="00804F0B">
        <w:tab/>
        <w:t>Friåkning</w:t>
      </w:r>
    </w:p>
    <w:p w14:paraId="1E375350" w14:textId="3BBFB3D3" w:rsidR="007C7CB9" w:rsidRPr="00804F0B" w:rsidRDefault="007C7CB9" w:rsidP="00031910">
      <w:pPr>
        <w:tabs>
          <w:tab w:val="left" w:pos="2970"/>
          <w:tab w:val="left" w:pos="5580"/>
        </w:tabs>
      </w:pPr>
      <w:r w:rsidRPr="00804F0B">
        <w:t>Ungdom 15 B1</w:t>
      </w:r>
      <w:r w:rsidRPr="00804F0B">
        <w:tab/>
        <w:t>Flickor och Pojkar</w:t>
      </w:r>
      <w:r w:rsidRPr="00804F0B">
        <w:tab/>
        <w:t>Friåkning</w:t>
      </w:r>
    </w:p>
    <w:p w14:paraId="4B83D5D1" w14:textId="6EA442F0" w:rsidR="007C7CB9" w:rsidRPr="00804F0B" w:rsidRDefault="007C7CB9" w:rsidP="00031910">
      <w:pPr>
        <w:tabs>
          <w:tab w:val="left" w:pos="2970"/>
          <w:tab w:val="left" w:pos="5580"/>
        </w:tabs>
      </w:pPr>
      <w:r w:rsidRPr="00804F0B">
        <w:t>Ungdom 15 B2</w:t>
      </w:r>
      <w:r w:rsidRPr="00804F0B">
        <w:tab/>
        <w:t>Flickor och Pojkar</w:t>
      </w:r>
      <w:r w:rsidRPr="00804F0B">
        <w:tab/>
        <w:t>Friåkning</w:t>
      </w:r>
    </w:p>
    <w:p w14:paraId="1BAE7DC8" w14:textId="1DC38ECF" w:rsidR="007C7CB9" w:rsidRPr="00804F0B" w:rsidRDefault="007C7CB9" w:rsidP="00031910">
      <w:pPr>
        <w:tabs>
          <w:tab w:val="left" w:pos="2970"/>
          <w:tab w:val="left" w:pos="5580"/>
        </w:tabs>
      </w:pPr>
      <w:r w:rsidRPr="00804F0B">
        <w:lastRenderedPageBreak/>
        <w:t>Ungdom 13 B</w:t>
      </w:r>
      <w:r w:rsidRPr="00804F0B">
        <w:tab/>
        <w:t>Flickor och Pojkar</w:t>
      </w:r>
      <w:r w:rsidRPr="00804F0B">
        <w:tab/>
        <w:t>Friåkning</w:t>
      </w:r>
    </w:p>
    <w:p w14:paraId="607C72E0" w14:textId="17DC6A05" w:rsidR="007C7CB9" w:rsidRPr="00804F0B" w:rsidRDefault="007C7CB9" w:rsidP="00031910">
      <w:pPr>
        <w:tabs>
          <w:tab w:val="left" w:pos="2970"/>
          <w:tab w:val="left" w:pos="5580"/>
        </w:tabs>
      </w:pPr>
      <w:r w:rsidRPr="00804F0B">
        <w:t>Miniorer B</w:t>
      </w:r>
      <w:r w:rsidRPr="00804F0B">
        <w:tab/>
        <w:t>Flickor och Pojkar (en klass)</w:t>
      </w:r>
      <w:r w:rsidRPr="00804F0B">
        <w:tab/>
        <w:t>Friåkning</w:t>
      </w:r>
    </w:p>
    <w:p w14:paraId="486A2E77" w14:textId="77777777" w:rsidR="00031910" w:rsidRDefault="00031910" w:rsidP="00031910"/>
    <w:p w14:paraId="6E25764D" w14:textId="4550D0E1" w:rsidR="007C7CB9" w:rsidRPr="00031910" w:rsidRDefault="007C7CB9" w:rsidP="00031910">
      <w:r w:rsidRPr="00031910">
        <w:t>Om deltagarantalet för Senior B2 och Junior B2 är lågt kommer klasserna att slås samman till en gemensam klass, se bulletin No 9 (2015/2016) 160420.</w:t>
      </w:r>
    </w:p>
    <w:p w14:paraId="5C706992" w14:textId="51A6589C" w:rsidR="007C7CB9" w:rsidRPr="00031910" w:rsidRDefault="003B7A0F" w:rsidP="00031910">
      <w:r w:rsidRPr="00031910">
        <w:t>Om deltagarantalet blir högre än det utrymme som finns prioriteras deltagare i klubbtävling i första hand. Därefter prioriteras distriktets egna åkare. Ytterligare reducering av deltagarantal sker enligt rutindokument Reducering av deltagarantal vid tävling, Norrbottens SDF.</w:t>
      </w:r>
    </w:p>
    <w:p w14:paraId="74ABB29D" w14:textId="3BD886CE" w:rsidR="00C35C27" w:rsidRPr="00804F0B" w:rsidRDefault="22A5D6A6" w:rsidP="005869A8">
      <w:pPr>
        <w:pStyle w:val="Rubrik1"/>
      </w:pPr>
      <w:r w:rsidRPr="00804F0B">
        <w:t>TÄVLINGSREGLER</w:t>
      </w:r>
    </w:p>
    <w:p w14:paraId="4206A969" w14:textId="0D563A61" w:rsidR="00C35C27" w:rsidRPr="00804F0B" w:rsidRDefault="22A5D6A6" w:rsidP="00654BB5">
      <w:r w:rsidRPr="00804F0B">
        <w:t>ISU Regulations 20</w:t>
      </w:r>
      <w:r w:rsidR="4B62EAE4" w:rsidRPr="00804F0B">
        <w:t>2</w:t>
      </w:r>
      <w:r w:rsidR="0073148D" w:rsidRPr="00804F0B">
        <w:t>2</w:t>
      </w:r>
      <w:r w:rsidRPr="00804F0B">
        <w:t xml:space="preserve"> och Svenska Konståkningsförbundets tävlingsregler för säsong 20</w:t>
      </w:r>
      <w:r w:rsidR="000172B3" w:rsidRPr="00804F0B">
        <w:t>2</w:t>
      </w:r>
      <w:r w:rsidR="0073148D" w:rsidRPr="00804F0B">
        <w:t>2</w:t>
      </w:r>
      <w:r w:rsidRPr="00804F0B">
        <w:t>/202</w:t>
      </w:r>
      <w:r w:rsidR="0073148D" w:rsidRPr="00804F0B">
        <w:t>3</w:t>
      </w:r>
      <w:r w:rsidRPr="00804F0B">
        <w:t xml:space="preserve"> för klubbtävling.</w:t>
      </w:r>
    </w:p>
    <w:p w14:paraId="3BDDF86F" w14:textId="77777777" w:rsidR="00C35C27" w:rsidRPr="00804F0B" w:rsidRDefault="22A5D6A6" w:rsidP="005869A8">
      <w:pPr>
        <w:pStyle w:val="Rubrik1"/>
      </w:pPr>
      <w:r w:rsidRPr="00804F0B">
        <w:t>TESTKRAV</w:t>
      </w:r>
    </w:p>
    <w:p w14:paraId="58AC2BD7" w14:textId="5BC03861" w:rsidR="00C35C27" w:rsidRPr="00804F0B" w:rsidRDefault="00C35C27" w:rsidP="00654BB5">
      <w:r w:rsidRPr="00804F0B">
        <w:t>Enligt Svenska Konståkningsförbundets tävlingsregler för säsong 20</w:t>
      </w:r>
      <w:r w:rsidR="000172B3" w:rsidRPr="00804F0B">
        <w:t>2</w:t>
      </w:r>
      <w:r w:rsidR="0073148D" w:rsidRPr="00804F0B">
        <w:t>2</w:t>
      </w:r>
      <w:r w:rsidR="002B65B4" w:rsidRPr="00804F0B">
        <w:t>/202</w:t>
      </w:r>
      <w:r w:rsidR="0073148D" w:rsidRPr="00804F0B">
        <w:t>3</w:t>
      </w:r>
      <w:r w:rsidRPr="00804F0B">
        <w:t>.</w:t>
      </w:r>
    </w:p>
    <w:p w14:paraId="5E990C4F" w14:textId="77777777" w:rsidR="00C35C27" w:rsidRPr="00804F0B" w:rsidRDefault="22A5D6A6" w:rsidP="005869A8">
      <w:pPr>
        <w:pStyle w:val="Rubrik1"/>
      </w:pPr>
      <w:r w:rsidRPr="00804F0B">
        <w:t>LICENSKRAV</w:t>
      </w:r>
    </w:p>
    <w:p w14:paraId="78E1D41D" w14:textId="117A18B5" w:rsidR="00C35C27" w:rsidRPr="00804F0B" w:rsidRDefault="00C35C27" w:rsidP="00654BB5">
      <w:r w:rsidRPr="00804F0B">
        <w:t>Enligt Svenska Konståkningsförbundets tävlingsregler för säsong 20</w:t>
      </w:r>
      <w:r w:rsidR="000172B3" w:rsidRPr="00804F0B">
        <w:t>2</w:t>
      </w:r>
      <w:r w:rsidR="0073148D" w:rsidRPr="00804F0B">
        <w:t>2</w:t>
      </w:r>
      <w:r w:rsidRPr="00804F0B">
        <w:t>/20</w:t>
      </w:r>
      <w:r w:rsidR="002B65B4" w:rsidRPr="00804F0B">
        <w:t>2</w:t>
      </w:r>
      <w:r w:rsidR="0073148D" w:rsidRPr="00804F0B">
        <w:t>3</w:t>
      </w:r>
      <w:r w:rsidRPr="00804F0B">
        <w:t>.</w:t>
      </w:r>
    </w:p>
    <w:p w14:paraId="707D0035" w14:textId="77777777" w:rsidR="00C35C27" w:rsidRPr="00804F0B" w:rsidRDefault="22A5D6A6" w:rsidP="005869A8">
      <w:pPr>
        <w:pStyle w:val="Rubrik1"/>
      </w:pPr>
      <w:r w:rsidRPr="00804F0B">
        <w:t>MUSIK</w:t>
      </w:r>
    </w:p>
    <w:p w14:paraId="301C6215" w14:textId="64C5201C" w:rsidR="007479D0" w:rsidRPr="00804F0B" w:rsidRDefault="007479D0" w:rsidP="007479D0">
      <w:r w:rsidRPr="00804F0B">
        <w:t xml:space="preserve">I syfte att säkerställa musikåtergivningen kommer all musik att vara digital och </w:t>
      </w:r>
      <w:r w:rsidRPr="00804F0B">
        <w:rPr>
          <w:b/>
        </w:rPr>
        <w:t>ska</w:t>
      </w:r>
      <w:r w:rsidRPr="00804F0B">
        <w:t xml:space="preserve"> läggas in som MP3-fil i IndTA.</w:t>
      </w:r>
    </w:p>
    <w:p w14:paraId="5E7BE4C0" w14:textId="1DF28A5B" w:rsidR="000343B5" w:rsidRPr="00804F0B" w:rsidRDefault="000343B5" w:rsidP="007479D0">
      <w:pPr>
        <w:rPr>
          <w:b/>
        </w:rPr>
      </w:pPr>
      <w:r w:rsidRPr="00804F0B">
        <w:rPr>
          <w:b/>
        </w:rPr>
        <w:t xml:space="preserve">OBS! Kontrollera att musiken är uppdaterad </w:t>
      </w:r>
      <w:r w:rsidR="00A42905" w:rsidRPr="00804F0B">
        <w:rPr>
          <w:b/>
        </w:rPr>
        <w:t>i IndTA</w:t>
      </w:r>
      <w:r w:rsidRPr="00804F0B">
        <w:rPr>
          <w:b/>
        </w:rPr>
        <w:t>.</w:t>
      </w:r>
      <w:r w:rsidR="0045054E" w:rsidRPr="00804F0B">
        <w:rPr>
          <w:b/>
        </w:rPr>
        <w:t xml:space="preserve"> Musiken ska vara på plats </w:t>
      </w:r>
      <w:r w:rsidR="00F73210" w:rsidRPr="00804F0B">
        <w:rPr>
          <w:b/>
        </w:rPr>
        <w:t xml:space="preserve">och uppdaterad </w:t>
      </w:r>
      <w:r w:rsidR="0045054E" w:rsidRPr="00804F0B">
        <w:rPr>
          <w:b/>
        </w:rPr>
        <w:t xml:space="preserve">senast sju dagar före första tävlingsdag </w:t>
      </w:r>
      <w:r w:rsidR="007C7CB9" w:rsidRPr="00804F0B">
        <w:rPr>
          <w:b/>
        </w:rPr>
        <w:t>(5:e november 2022)</w:t>
      </w:r>
      <w:r w:rsidR="0045054E" w:rsidRPr="00804F0B">
        <w:rPr>
          <w:b/>
        </w:rPr>
        <w:t xml:space="preserve">, om inte anses anmälan vara ofullständig och dubbel anmälningsavgift ska erläggas. </w:t>
      </w:r>
    </w:p>
    <w:p w14:paraId="70BFD0EE" w14:textId="55D874F5" w:rsidR="00104CC0" w:rsidRPr="00804F0B" w:rsidRDefault="00804F0B" w:rsidP="00804F0B">
      <w:pPr>
        <w:spacing w:line="257" w:lineRule="auto"/>
      </w:pPr>
      <w:r w:rsidRPr="00804F0B">
        <w:rPr>
          <w:rFonts w:cs="Calibri"/>
        </w:rPr>
        <w:t xml:space="preserve">Alla tävlande skall även ha </w:t>
      </w:r>
      <w:r w:rsidRPr="00804F0B">
        <w:t>med tävlingsmusik på egen/tränares mobil eller USB i reserv</w:t>
      </w:r>
      <w:r w:rsidRPr="00804F0B">
        <w:rPr>
          <w:rFonts w:cs="Calibri"/>
        </w:rPr>
        <w:t>. Varje program (kort/fri) måste vara inspelat separat. Observera att musiken inte får vara uppdelad på flera spår.</w:t>
      </w:r>
    </w:p>
    <w:p w14:paraId="40988A80" w14:textId="16DE7F21" w:rsidR="007479D0" w:rsidRPr="00804F0B" w:rsidRDefault="007479D0" w:rsidP="007479D0">
      <w:r w:rsidRPr="00804F0B">
        <w:t xml:space="preserve">Varje program (kort/fri) måste vara inspelat på separat </w:t>
      </w:r>
      <w:r w:rsidR="00B466A1" w:rsidRPr="00804F0B">
        <w:t>skiva</w:t>
      </w:r>
      <w:r w:rsidRPr="00804F0B">
        <w:t>. Observera att musiken inte får vara uppdelad på flera spår.</w:t>
      </w:r>
    </w:p>
    <w:p w14:paraId="7EBC61A2" w14:textId="78DCB406" w:rsidR="00B466A1" w:rsidRPr="00804F0B" w:rsidRDefault="22A5D6A6" w:rsidP="00B466A1">
      <w:r w:rsidRPr="00804F0B">
        <w:t xml:space="preserve">Alla </w:t>
      </w:r>
      <w:r w:rsidR="00852C97">
        <w:t>reservmedia</w:t>
      </w:r>
      <w:bookmarkStart w:id="0" w:name="_GoBack"/>
      <w:bookmarkEnd w:id="0"/>
      <w:r w:rsidRPr="00804F0B">
        <w:t xml:space="preserve"> måste vara tydligt märkta med </w:t>
      </w:r>
      <w:r w:rsidRPr="00804F0B">
        <w:rPr>
          <w:b/>
          <w:bCs/>
        </w:rPr>
        <w:t>tävlingsklass</w:t>
      </w:r>
      <w:r w:rsidRPr="00804F0B">
        <w:t xml:space="preserve">, </w:t>
      </w:r>
      <w:r w:rsidRPr="00804F0B">
        <w:rPr>
          <w:b/>
          <w:bCs/>
        </w:rPr>
        <w:t>program</w:t>
      </w:r>
      <w:r w:rsidRPr="00804F0B">
        <w:t xml:space="preserve"> (kort/fri), </w:t>
      </w:r>
      <w:r w:rsidRPr="00804F0B">
        <w:rPr>
          <w:b/>
          <w:bCs/>
        </w:rPr>
        <w:t>åkarens namn</w:t>
      </w:r>
      <w:r w:rsidRPr="00804F0B">
        <w:t xml:space="preserve"> och </w:t>
      </w:r>
      <w:r w:rsidRPr="00804F0B">
        <w:rPr>
          <w:b/>
          <w:bCs/>
        </w:rPr>
        <w:t>förening</w:t>
      </w:r>
      <w:r w:rsidRPr="00804F0B">
        <w:t xml:space="preserve"> samt den </w:t>
      </w:r>
      <w:r w:rsidRPr="00804F0B">
        <w:rPr>
          <w:b/>
          <w:bCs/>
        </w:rPr>
        <w:t>exakta</w:t>
      </w:r>
      <w:r w:rsidRPr="00804F0B">
        <w:t xml:space="preserve"> </w:t>
      </w:r>
      <w:r w:rsidRPr="00804F0B">
        <w:rPr>
          <w:b/>
          <w:bCs/>
        </w:rPr>
        <w:t>speltiden</w:t>
      </w:r>
      <w:r w:rsidRPr="00804F0B">
        <w:t xml:space="preserve"> (inte åktiden).</w:t>
      </w:r>
    </w:p>
    <w:p w14:paraId="7B050BF5" w14:textId="77777777" w:rsidR="00C35C27" w:rsidRPr="00804F0B" w:rsidRDefault="22A5D6A6" w:rsidP="005869A8">
      <w:pPr>
        <w:pStyle w:val="Rubrik1"/>
      </w:pPr>
      <w:r w:rsidRPr="00804F0B">
        <w:t>PRISER</w:t>
      </w:r>
    </w:p>
    <w:p w14:paraId="653D4A44" w14:textId="7CB28B1D" w:rsidR="005E6ED7" w:rsidRPr="00804F0B" w:rsidRDefault="005E6ED7" w:rsidP="00804F0B">
      <w:r w:rsidRPr="00804F0B">
        <w:t xml:space="preserve">Alla åkare välkomnas </w:t>
      </w:r>
      <w:r w:rsidR="009F1B63" w:rsidRPr="00804F0B">
        <w:t>till prisutdelning</w:t>
      </w:r>
      <w:r w:rsidRPr="00804F0B">
        <w:t xml:space="preserve"> och de tre bäst placerade åkarna ropas upp för att ta emot sitt pris. Övriga deltagare i klassen tar emot minnesplakett eller motsvarande i grupp utan upprop.</w:t>
      </w:r>
    </w:p>
    <w:p w14:paraId="7A5641E4" w14:textId="77777777" w:rsidR="00C35C27" w:rsidRPr="00804F0B" w:rsidRDefault="22A5D6A6" w:rsidP="005869A8">
      <w:pPr>
        <w:pStyle w:val="Rubrik1"/>
      </w:pPr>
      <w:r w:rsidRPr="00804F0B">
        <w:t>PLANNED PROGRAM CONTENT</w:t>
      </w:r>
    </w:p>
    <w:p w14:paraId="2BAAEB1C" w14:textId="52050D13" w:rsidR="00C35C27" w:rsidRPr="00804F0B" w:rsidRDefault="00C35C27" w:rsidP="00654BB5">
      <w:r w:rsidRPr="00804F0B">
        <w:t>Planned program content (PPC) fylls i på webben i IndTA i samband med anmälan till tävling. Säkerställ att PPC är uppdaterat i IndTA.</w:t>
      </w:r>
    </w:p>
    <w:p w14:paraId="1DA01939" w14:textId="77777777" w:rsidR="00C35C27" w:rsidRPr="00804F0B" w:rsidRDefault="22A5D6A6" w:rsidP="005869A8">
      <w:pPr>
        <w:pStyle w:val="Rubrik1"/>
      </w:pPr>
      <w:r w:rsidRPr="00804F0B">
        <w:lastRenderedPageBreak/>
        <w:t>ANMÄLNINGSAVGIFT</w:t>
      </w:r>
    </w:p>
    <w:p w14:paraId="2A3B4E3E" w14:textId="31D901C5" w:rsidR="00C82CD1" w:rsidRPr="00804F0B" w:rsidRDefault="00C35C27" w:rsidP="4FAEC20B">
      <w:pPr>
        <w:rPr>
          <w:u w:val="single"/>
        </w:rPr>
      </w:pPr>
      <w:r w:rsidRPr="00804F0B">
        <w:rPr>
          <w:b/>
          <w:bCs/>
        </w:rPr>
        <w:t>6</w:t>
      </w:r>
      <w:r w:rsidR="7CAD9086" w:rsidRPr="00804F0B">
        <w:rPr>
          <w:b/>
          <w:bCs/>
        </w:rPr>
        <w:t>8</w:t>
      </w:r>
      <w:r w:rsidRPr="00804F0B">
        <w:rPr>
          <w:b/>
          <w:bCs/>
        </w:rPr>
        <w:t>5 k</w:t>
      </w:r>
      <w:r w:rsidRPr="00804F0B">
        <w:t xml:space="preserve">r för deltagare med 2 program, </w:t>
      </w:r>
      <w:r w:rsidRPr="00804F0B">
        <w:rPr>
          <w:b/>
          <w:bCs/>
        </w:rPr>
        <w:t>4</w:t>
      </w:r>
      <w:r w:rsidR="5560FF21" w:rsidRPr="00804F0B">
        <w:rPr>
          <w:b/>
          <w:bCs/>
        </w:rPr>
        <w:t>6</w:t>
      </w:r>
      <w:r w:rsidRPr="00804F0B">
        <w:rPr>
          <w:b/>
          <w:bCs/>
        </w:rPr>
        <w:t>5 kr</w:t>
      </w:r>
      <w:r w:rsidRPr="00804F0B">
        <w:t xml:space="preserve"> för deltagare med 1 program.</w:t>
      </w:r>
      <w:r w:rsidR="00C82CD1" w:rsidRPr="00804F0B">
        <w:t xml:space="preserve"> Vid efteranmälan ska dubbel avgift erläggas.</w:t>
      </w:r>
      <w:r w:rsidR="00022B80" w:rsidRPr="00804F0B">
        <w:t xml:space="preserve"> OBS! Se punkt 11 för vad som avses vara en efteranmälan.</w:t>
      </w:r>
    </w:p>
    <w:p w14:paraId="3E00F796" w14:textId="3C097024" w:rsidR="003D62BF" w:rsidRPr="00804F0B" w:rsidRDefault="003D62BF" w:rsidP="003D62BF">
      <w:r w:rsidRPr="00804F0B">
        <w:rPr>
          <w:rFonts w:asciiTheme="minorHAnsi" w:eastAsia="Arial" w:hAnsiTheme="minorHAnsi" w:cs="Arial"/>
        </w:rPr>
        <w:t>Fakturering av anmälningsavgiften</w:t>
      </w:r>
      <w:r w:rsidR="007C7CB9" w:rsidRPr="00804F0B">
        <w:rPr>
          <w:rFonts w:asciiTheme="minorHAnsi" w:eastAsia="Arial" w:hAnsiTheme="minorHAnsi" w:cs="Arial"/>
        </w:rPr>
        <w:t xml:space="preserve"> sker första vardagen efter avslutad tävling</w:t>
      </w:r>
    </w:p>
    <w:p w14:paraId="68E314EC" w14:textId="77777777" w:rsidR="00C35C27" w:rsidRPr="00804F0B" w:rsidRDefault="22A5D6A6" w:rsidP="005869A8">
      <w:pPr>
        <w:pStyle w:val="Rubrik1"/>
      </w:pPr>
      <w:r w:rsidRPr="00804F0B">
        <w:t>ANMÄLAN</w:t>
      </w:r>
    </w:p>
    <w:p w14:paraId="6E7876AE" w14:textId="6D7248C1" w:rsidR="00C35C27" w:rsidRPr="00804F0B" w:rsidRDefault="00C35C27" w:rsidP="00654BB5">
      <w:pPr>
        <w:rPr>
          <w:b/>
        </w:rPr>
      </w:pPr>
      <w:r w:rsidRPr="00804F0B">
        <w:t>Anmälan till tävling görs via</w:t>
      </w:r>
      <w:r w:rsidR="007829D2" w:rsidRPr="00804F0B">
        <w:t xml:space="preserve"> IndTA senast </w:t>
      </w:r>
      <w:r w:rsidR="005E6B0D" w:rsidRPr="00804F0B">
        <w:rPr>
          <w:b/>
        </w:rPr>
        <w:t>m</w:t>
      </w:r>
      <w:r w:rsidRPr="00804F0B">
        <w:rPr>
          <w:b/>
        </w:rPr>
        <w:t xml:space="preserve">åndagen den </w:t>
      </w:r>
      <w:r w:rsidR="007C7CB9" w:rsidRPr="00804F0B">
        <w:rPr>
          <w:b/>
        </w:rPr>
        <w:t>24 oktober 2022</w:t>
      </w:r>
    </w:p>
    <w:p w14:paraId="6EBCBCD3" w14:textId="5F656638" w:rsidR="00C35C27" w:rsidRPr="00804F0B" w:rsidRDefault="00C35C27" w:rsidP="00654BB5">
      <w:r w:rsidRPr="00804F0B">
        <w:t xml:space="preserve">Anmälan ska innehålla </w:t>
      </w:r>
      <w:r w:rsidRPr="00804F0B">
        <w:rPr>
          <w:b/>
        </w:rPr>
        <w:t>personuppgifter</w:t>
      </w:r>
      <w:r w:rsidRPr="00804F0B">
        <w:t xml:space="preserve">, </w:t>
      </w:r>
      <w:r w:rsidRPr="00804F0B">
        <w:rPr>
          <w:b/>
        </w:rPr>
        <w:t>förening</w:t>
      </w:r>
      <w:r w:rsidRPr="00804F0B">
        <w:t xml:space="preserve">, </w:t>
      </w:r>
      <w:r w:rsidRPr="00804F0B">
        <w:rPr>
          <w:b/>
        </w:rPr>
        <w:t>tävlingsklass</w:t>
      </w:r>
      <w:r w:rsidRPr="00804F0B">
        <w:t xml:space="preserve">, </w:t>
      </w:r>
      <w:r w:rsidRPr="00804F0B">
        <w:rPr>
          <w:b/>
        </w:rPr>
        <w:t>planned program</w:t>
      </w:r>
      <w:r w:rsidRPr="00804F0B">
        <w:t xml:space="preserve"> </w:t>
      </w:r>
      <w:r w:rsidRPr="00804F0B">
        <w:rPr>
          <w:b/>
        </w:rPr>
        <w:t>content</w:t>
      </w:r>
      <w:r w:rsidR="004146B5" w:rsidRPr="00804F0B">
        <w:t xml:space="preserve"> (PPC)</w:t>
      </w:r>
      <w:r w:rsidRPr="00804F0B">
        <w:t xml:space="preserve">, </w:t>
      </w:r>
      <w:r w:rsidRPr="00804F0B">
        <w:rPr>
          <w:b/>
        </w:rPr>
        <w:t>testnivå</w:t>
      </w:r>
      <w:r w:rsidR="00045899" w:rsidRPr="00804F0B">
        <w:rPr>
          <w:b/>
        </w:rPr>
        <w:t>, musikfil</w:t>
      </w:r>
      <w:r w:rsidR="005E6B0D" w:rsidRPr="00804F0B">
        <w:rPr>
          <w:b/>
        </w:rPr>
        <w:t xml:space="preserve"> enligt punkt 7</w:t>
      </w:r>
      <w:r w:rsidRPr="00804F0B">
        <w:t xml:space="preserve"> samt bevis på inbetald </w:t>
      </w:r>
      <w:r w:rsidRPr="00804F0B">
        <w:rPr>
          <w:b/>
        </w:rPr>
        <w:t>åkarlicens</w:t>
      </w:r>
      <w:r w:rsidRPr="00804F0B">
        <w:t xml:space="preserve"> (samtliga uppgifter följer med åkaren i IndTA om allt är korrekt registrerat).</w:t>
      </w:r>
    </w:p>
    <w:p w14:paraId="46D2E5C9" w14:textId="77777777" w:rsidR="00C35C27" w:rsidRPr="00804F0B" w:rsidRDefault="00C35C27" w:rsidP="6B2A3607">
      <w:r w:rsidRPr="00804F0B">
        <w:t>Anmälan som inte är komplett enligt ovan betraktas som efteranmälan och dubbel anmälningsavgift ska betalas.</w:t>
      </w:r>
    </w:p>
    <w:p w14:paraId="7EEE877B" w14:textId="77777777" w:rsidR="00C35C27" w:rsidRPr="00804F0B" w:rsidRDefault="00C35C27" w:rsidP="00654BB5">
      <w:r w:rsidRPr="00804F0B">
        <w:t>Vid för stort deltagarantal begränsas antalet deltagare enligt prioriteringarna som angetts under Tävlingsklasser.</w:t>
      </w:r>
    </w:p>
    <w:p w14:paraId="7ACA4A5F" w14:textId="059A3FF1" w:rsidR="00550773" w:rsidRPr="00804F0B" w:rsidRDefault="67827626" w:rsidP="00654BB5">
      <w:r w:rsidRPr="00804F0B">
        <w:t>Vid avanmälan efter anmälningstidens utgång gäller delvis återbetalning av anmälningsavgift enligt Svenska konståkningsförbundets Tävlings- och uppvisningsregler, § 119.</w:t>
      </w:r>
    </w:p>
    <w:p w14:paraId="5F1D8B8F" w14:textId="6369BD3A" w:rsidR="00C35C27" w:rsidRPr="00804F0B" w:rsidRDefault="007829D2" w:rsidP="00654BB5">
      <w:r w:rsidRPr="00804F0B">
        <w:t xml:space="preserve">Vid avanmälan kontakta </w:t>
      </w:r>
      <w:hyperlink r:id="rId13" w:history="1">
        <w:r w:rsidR="007C7CB9" w:rsidRPr="00804F0B">
          <w:rPr>
            <w:rStyle w:val="Hyperlnk"/>
          </w:rPr>
          <w:t>tavling@piteakk.se</w:t>
        </w:r>
      </w:hyperlink>
      <w:r w:rsidR="007C7CB9" w:rsidRPr="00804F0B">
        <w:t xml:space="preserve"> eller Jessica Jonsson 070-555 75 95</w:t>
      </w:r>
    </w:p>
    <w:p w14:paraId="28E93B41" w14:textId="77777777" w:rsidR="00C35C27" w:rsidRPr="00804F0B" w:rsidRDefault="22A5D6A6" w:rsidP="005869A8">
      <w:pPr>
        <w:pStyle w:val="Rubrik1"/>
      </w:pPr>
      <w:r w:rsidRPr="00804F0B">
        <w:t>ARRANGÖREN</w:t>
      </w:r>
    </w:p>
    <w:p w14:paraId="11C1623A" w14:textId="6D77DD20" w:rsidR="00C35C27" w:rsidRPr="00804F0B" w:rsidRDefault="007C7CB9" w:rsidP="00804F0B">
      <w:r w:rsidRPr="00804F0B">
        <w:t>Piteå Konståkningsklubb</w:t>
      </w:r>
      <w:r w:rsidR="009E58EC" w:rsidRPr="00804F0B">
        <w:t xml:space="preserve">, </w:t>
      </w:r>
      <w:hyperlink r:id="rId14" w:history="1">
        <w:r w:rsidR="009E58EC" w:rsidRPr="00804F0B">
          <w:rPr>
            <w:rStyle w:val="Hyperlnk"/>
          </w:rPr>
          <w:t>www.piteakk.se</w:t>
        </w:r>
      </w:hyperlink>
      <w:r w:rsidR="009E58EC" w:rsidRPr="00804F0B">
        <w:t xml:space="preserve">, </w:t>
      </w:r>
      <w:hyperlink r:id="rId15" w:history="1">
        <w:r w:rsidR="009E58EC" w:rsidRPr="00804F0B">
          <w:rPr>
            <w:rStyle w:val="Hyperlnk"/>
          </w:rPr>
          <w:t>info@piteakk.se</w:t>
        </w:r>
      </w:hyperlink>
    </w:p>
    <w:p w14:paraId="51C0FD7E" w14:textId="77777777" w:rsidR="00C35C27" w:rsidRPr="00804F0B" w:rsidRDefault="22A5D6A6" w:rsidP="005869A8">
      <w:pPr>
        <w:pStyle w:val="Rubrik1"/>
      </w:pPr>
      <w:r w:rsidRPr="00804F0B">
        <w:t>LOGI</w:t>
      </w:r>
    </w:p>
    <w:p w14:paraId="457FF672" w14:textId="77777777" w:rsidR="00697043" w:rsidRPr="00AD13AF" w:rsidRDefault="00697043" w:rsidP="00697043">
      <w:r w:rsidRPr="00AD13AF">
        <w:t xml:space="preserve">Piteå Stadshotell, 0911-23 40 00 – </w:t>
      </w:r>
      <w:hyperlink r:id="rId16" w:history="1">
        <w:r w:rsidRPr="00AD13AF">
          <w:rPr>
            <w:rStyle w:val="Hyperlnk"/>
          </w:rPr>
          <w:t>www.piteastadshotell.com</w:t>
        </w:r>
      </w:hyperlink>
    </w:p>
    <w:p w14:paraId="591E4802" w14:textId="77777777" w:rsidR="00697043" w:rsidRPr="00AD13AF" w:rsidRDefault="00697043" w:rsidP="00697043">
      <w:pPr>
        <w:rPr>
          <w:i/>
        </w:rPr>
      </w:pPr>
      <w:r w:rsidRPr="00AD13AF">
        <w:t>Piteå Stadshotell erbjuder:</w:t>
      </w:r>
      <w:r w:rsidRPr="00AD13AF">
        <w:br/>
      </w:r>
      <w:r w:rsidRPr="00AD13AF">
        <w:rPr>
          <w:i/>
        </w:rPr>
        <w:t>Dubbelrum med extra säng, 3 personer, frukost ingår 1899:-/natt (ordpris: 2049:-/natt)</w:t>
      </w:r>
      <w:r w:rsidRPr="00AD13AF">
        <w:rPr>
          <w:i/>
        </w:rPr>
        <w:br/>
        <w:t>Familjerum dubbelsäng och bäddsoffa, 3 personer, frukost ingår, 1899:-/natt (ordpris: 2049:-/natt)</w:t>
      </w:r>
      <w:r>
        <w:rPr>
          <w:i/>
        </w:rPr>
        <w:br/>
        <w:t>Ange bokningskod: Konståkning</w:t>
      </w:r>
    </w:p>
    <w:p w14:paraId="79BD5156" w14:textId="77777777" w:rsidR="00697043" w:rsidRPr="00AD13AF" w:rsidRDefault="00697043" w:rsidP="00697043">
      <w:r w:rsidRPr="00AD13AF">
        <w:t xml:space="preserve">Hotell Kust &amp; Spa 0911-30 000 - </w:t>
      </w:r>
      <w:hyperlink r:id="rId17" w:history="1">
        <w:r w:rsidRPr="00AD13AF">
          <w:rPr>
            <w:rStyle w:val="Hyperlnk"/>
          </w:rPr>
          <w:t>www.hotellkust.se</w:t>
        </w:r>
      </w:hyperlink>
    </w:p>
    <w:p w14:paraId="6EE63D8F" w14:textId="77777777" w:rsidR="00697043" w:rsidRPr="00697043" w:rsidRDefault="00697043" w:rsidP="00697043">
      <w:pPr>
        <w:rPr>
          <w:lang w:val="en-US"/>
        </w:rPr>
      </w:pPr>
      <w:r w:rsidRPr="00697043">
        <w:rPr>
          <w:lang w:val="en-US"/>
        </w:rPr>
        <w:t xml:space="preserve">Skoogs City BNB, 0911-10 000 – </w:t>
      </w:r>
      <w:hyperlink r:id="rId18" w:history="1">
        <w:r w:rsidRPr="00697043">
          <w:rPr>
            <w:rStyle w:val="Hyperlnk"/>
            <w:lang w:val="en-US"/>
          </w:rPr>
          <w:t>www.skoogsbnb.se</w:t>
        </w:r>
      </w:hyperlink>
    </w:p>
    <w:p w14:paraId="11D497C1" w14:textId="77777777" w:rsidR="00697043" w:rsidRPr="006406B5" w:rsidRDefault="00697043" w:rsidP="00697043">
      <w:pPr>
        <w:rPr>
          <w:lang w:val="en-US"/>
        </w:rPr>
      </w:pPr>
      <w:r w:rsidRPr="006406B5">
        <w:rPr>
          <w:lang w:val="en-US"/>
        </w:rPr>
        <w:t xml:space="preserve">Bishop Arms, 0911-25 72 50 – </w:t>
      </w:r>
      <w:hyperlink r:id="rId19" w:history="1">
        <w:r w:rsidRPr="00313366">
          <w:rPr>
            <w:rStyle w:val="Hyperlnk"/>
            <w:lang w:val="en-US"/>
          </w:rPr>
          <w:t>https://www.bishopsarms.com/vara-hotell/pitea/</w:t>
        </w:r>
      </w:hyperlink>
    </w:p>
    <w:p w14:paraId="1F3A2932" w14:textId="77777777" w:rsidR="00C35C27" w:rsidRPr="00804F0B" w:rsidRDefault="22A5D6A6" w:rsidP="005869A8">
      <w:pPr>
        <w:pStyle w:val="Rubrik1"/>
      </w:pPr>
      <w:r w:rsidRPr="00804F0B">
        <w:t>TRANSPORT</w:t>
      </w:r>
    </w:p>
    <w:p w14:paraId="40B4E9CB" w14:textId="77777777" w:rsidR="009E58EC" w:rsidRPr="00804F0B" w:rsidRDefault="009E58EC" w:rsidP="009E58EC">
      <w:r w:rsidRPr="00804F0B">
        <w:t>LF Arena ligger några minuters bilresa från Piteå Centrum.</w:t>
      </w:r>
    </w:p>
    <w:p w14:paraId="5A254D22" w14:textId="77777777" w:rsidR="00C35C27" w:rsidRPr="00804F0B" w:rsidRDefault="22A5D6A6" w:rsidP="005869A8">
      <w:pPr>
        <w:pStyle w:val="Rubrik1"/>
      </w:pPr>
      <w:r w:rsidRPr="00804F0B">
        <w:t>MÅLTIDER</w:t>
      </w:r>
    </w:p>
    <w:p w14:paraId="15F8EE8A" w14:textId="57C4AC75" w:rsidR="009E58EC" w:rsidRPr="00804F0B" w:rsidRDefault="009E58EC" w:rsidP="009E58EC">
      <w:r w:rsidRPr="00804F0B">
        <w:t>I LF Arena finns kiosk med lättare förtäring där vi säljer varma mackor, smörgåsar och varm korv. Det finns ett antal restauranger inom gångavstånd.</w:t>
      </w:r>
    </w:p>
    <w:p w14:paraId="2F18DFFE" w14:textId="7C8683C2" w:rsidR="009E58EC" w:rsidRPr="00804F0B" w:rsidRDefault="00697043" w:rsidP="009E58EC">
      <w:pPr>
        <w:pStyle w:val="Rubrik1"/>
      </w:pPr>
      <w:r>
        <w:lastRenderedPageBreak/>
        <w:t>STREAMING</w:t>
      </w:r>
    </w:p>
    <w:p w14:paraId="4389526B" w14:textId="07A8BACA" w:rsidR="009E58EC" w:rsidRPr="00031910" w:rsidRDefault="009E58EC" w:rsidP="00031910">
      <w:r w:rsidRPr="00031910">
        <w:t xml:space="preserve">Tävlingen kommer att streamas på </w:t>
      </w:r>
      <w:hyperlink r:id="rId20" w:history="1">
        <w:r w:rsidRPr="00031910">
          <w:rPr>
            <w:rStyle w:val="Hyperlnk"/>
          </w:rPr>
          <w:t>https://solidsport.com/piteakk</w:t>
        </w:r>
      </w:hyperlink>
    </w:p>
    <w:p w14:paraId="6B9644C0" w14:textId="256501AD" w:rsidR="002B65B4" w:rsidRPr="00804F0B" w:rsidRDefault="22A5D6A6" w:rsidP="002B65B4">
      <w:pPr>
        <w:pStyle w:val="Rubrik1"/>
      </w:pPr>
      <w:r w:rsidRPr="00804F0B">
        <w:t>DATASKYDDSFÖRORDNINGEN (GDPR)</w:t>
      </w:r>
    </w:p>
    <w:p w14:paraId="7ED863EB" w14:textId="0F12284A" w:rsidR="002B65B4" w:rsidRPr="00804F0B" w:rsidRDefault="002B65B4" w:rsidP="002B65B4">
      <w:r w:rsidRPr="00804F0B">
        <w:t>Arrangör</w:t>
      </w:r>
      <w:r w:rsidR="70683519" w:rsidRPr="00804F0B">
        <w:t>s</w:t>
      </w:r>
      <w:r w:rsidRPr="00804F0B">
        <w:t xml:space="preserve">föreningen </w:t>
      </w:r>
      <w:r w:rsidR="009E58EC" w:rsidRPr="00804F0B">
        <w:t>Piteå Konståkningsklubb</w:t>
      </w:r>
      <w:r w:rsidRPr="00804F0B">
        <w:t xml:space="preserve"> behandlar personuppgifter inom ramen för sin tävlingsverksamhet samt för administrationen av registrering av åkare vid tävling. Vid registrering av åkare importeras/exporteras personuppgifter från IdrottOnline (föreningens medlemsregister) till IndTA. Vid sådan import/export behandlas även personnummer.</w:t>
      </w:r>
    </w:p>
    <w:p w14:paraId="4E7E3D69" w14:textId="77777777" w:rsidR="002B65B4" w:rsidRPr="00804F0B" w:rsidRDefault="002B65B4" w:rsidP="002B65B4">
      <w:r w:rsidRPr="00804F0B">
        <w:t>Personuppgifter behandlas inom ramen för tävling, kallelse och inbjudan till samt vid registrering. Utöver behandlingen av personuppgifter vid registreringsprocessen behandlas personuppgifter genom datainsamling under tävling såsom livescore, överföring och exponering i TV och digitala skärmar, samt behandling av personuppgifter efter tävling såsom resultatlistor, statistik, tabellhantering och spridning av data till åskådare, media, deltagare m.fl. Personuppgifterna behandlas då utifrån till exempel anmälan, resultatrapportering eller löpande rankingpoängsrapportering.</w:t>
      </w:r>
    </w:p>
    <w:p w14:paraId="5C06B58B" w14:textId="77777777" w:rsidR="002B65B4" w:rsidRPr="00804F0B" w:rsidRDefault="002B65B4" w:rsidP="002B65B4">
      <w:r w:rsidRPr="00804F0B">
        <w:t>De personuppgifter som behandlas inom ramen för tävlingar kan variera utifrån åkarkategori. De typer av personuppgifter som i normalfallet behandlas inom ramen för tävlingar och tester är främst (men inte exklusivt) namn, personnummer, kontaktuppgifter, konto- och betalningsinformation, uppgifter om medlemskap, kön.</w:t>
      </w:r>
    </w:p>
    <w:p w14:paraId="086F6B84" w14:textId="77777777" w:rsidR="002B65B4" w:rsidRPr="00804F0B" w:rsidRDefault="002B65B4" w:rsidP="002B65B4">
      <w:pPr>
        <w:rPr>
          <w:b/>
          <w:bCs/>
        </w:rPr>
      </w:pPr>
      <w:r w:rsidRPr="00804F0B">
        <w:rPr>
          <w:b/>
          <w:bCs/>
        </w:rPr>
        <w:t>Laglig grund</w:t>
      </w:r>
    </w:p>
    <w:p w14:paraId="357C6E83" w14:textId="17027C02" w:rsidR="002B65B4" w:rsidRPr="00031910" w:rsidRDefault="002B65B4" w:rsidP="00031910">
      <w:r w:rsidRPr="00031910">
        <w:t>Behandling av personuppgifter inom ramen för tävling och tester stöds på avtal samt uppgift av</w:t>
      </w:r>
      <w:r w:rsidR="1FF96EBE" w:rsidRPr="00031910">
        <w:t xml:space="preserve"> </w:t>
      </w:r>
      <w:r w:rsidRPr="00031910">
        <w:t>allmänt intresse som laglig grund.</w:t>
      </w:r>
    </w:p>
    <w:p w14:paraId="01A85CFA" w14:textId="77777777" w:rsidR="002B65B4" w:rsidRPr="00804F0B" w:rsidRDefault="002B65B4" w:rsidP="002B65B4">
      <w:pPr>
        <w:rPr>
          <w:b/>
          <w:bCs/>
        </w:rPr>
      </w:pPr>
      <w:r w:rsidRPr="00804F0B">
        <w:rPr>
          <w:b/>
          <w:bCs/>
        </w:rPr>
        <w:t>Säkerhet</w:t>
      </w:r>
    </w:p>
    <w:p w14:paraId="33039DF1" w14:textId="77777777" w:rsidR="002B65B4" w:rsidRPr="00804F0B" w:rsidRDefault="002B65B4" w:rsidP="002B65B4">
      <w:r w:rsidRPr="00804F0B">
        <w:rPr>
          <w:rFonts w:asciiTheme="minorHAnsi" w:hAnsiTheme="minorHAnsi" w:cs="Arial"/>
          <w:iCs/>
          <w:color w:val="000000"/>
        </w:rPr>
        <w:t xml:space="preserve">Vi använder tekniska och organisatoriska säkerhetsåtgärder för att skydda dina personuppgifter mot förluster och att skydda mot obehöriga personers tillgång. Vi granskar regelbundet våra </w:t>
      </w:r>
      <w:r w:rsidRPr="00804F0B">
        <w:t>säkerhetspolicys och rutiner för att säkerställa att våra system är säkra och skyddade.</w:t>
      </w:r>
    </w:p>
    <w:p w14:paraId="2CCEE618" w14:textId="77777777" w:rsidR="002B65B4" w:rsidRPr="00804F0B" w:rsidRDefault="002B65B4" w:rsidP="002B65B4">
      <w:pPr>
        <w:rPr>
          <w:b/>
        </w:rPr>
      </w:pPr>
      <w:r w:rsidRPr="00804F0B">
        <w:rPr>
          <w:b/>
          <w:bCs/>
        </w:rPr>
        <w:t>Dina val och rättigheter</w:t>
      </w:r>
    </w:p>
    <w:p w14:paraId="185DE6E6" w14:textId="77777777" w:rsidR="002B65B4" w:rsidRPr="00804F0B" w:rsidRDefault="002B65B4" w:rsidP="0A4162FB">
      <w:pPr>
        <w:pStyle w:val="Normalwebb"/>
        <w:spacing w:before="0" w:beforeAutospacing="0" w:after="120" w:afterAutospacing="0"/>
        <w:rPr>
          <w:rFonts w:asciiTheme="minorHAnsi" w:hAnsiTheme="minorHAnsi" w:cs="Arial"/>
          <w:color w:val="000000"/>
        </w:rPr>
      </w:pPr>
      <w:r w:rsidRPr="00804F0B">
        <w:rPr>
          <w:rFonts w:asciiTheme="minorHAnsi" w:hAnsiTheme="minorHAnsi" w:cs="Arial"/>
          <w:color w:val="000000" w:themeColor="text1"/>
        </w:rPr>
        <w:t>Du är alltid välkommen att höra av dig med dina frågor och funderingar. Du har rätt att veta vilka personuppgifter vi behandlar om dig och kan begära en kopia. Du har också rätt att få felaktiga personuppgifter om dig korrigerade och du kan i vissa fall be oss att radera dina personuppgifter.</w:t>
      </w:r>
    </w:p>
    <w:p w14:paraId="656FBBEA" w14:textId="77777777" w:rsidR="002B65B4" w:rsidRPr="00804F0B" w:rsidRDefault="002B65B4" w:rsidP="0A4162FB">
      <w:pPr>
        <w:pStyle w:val="Normalwebb"/>
        <w:spacing w:before="0" w:beforeAutospacing="0" w:after="120" w:afterAutospacing="0"/>
        <w:rPr>
          <w:rFonts w:asciiTheme="minorHAnsi" w:hAnsiTheme="minorHAnsi" w:cs="Arial"/>
          <w:color w:val="000000"/>
        </w:rPr>
      </w:pPr>
      <w:r w:rsidRPr="00804F0B">
        <w:rPr>
          <w:rFonts w:asciiTheme="minorHAnsi" w:hAnsiTheme="minorHAnsi" w:cs="Arial"/>
          <w:color w:val="000000" w:themeColor="text1"/>
        </w:rPr>
        <w:t>Observera att begränsningen eller raderingen av dina personuppgifter kan innebära att du inte kan delta i svensk konståknings test- och tävlingsverksamhet som beskrivs ovan. Du har också rätt att ta emot dina personuppgifter i maskinläsbar form och överföra data till en annan part som ansvarar för databehandling.</w:t>
      </w:r>
    </w:p>
    <w:p w14:paraId="0A88E49A" w14:textId="77777777" w:rsidR="002B65B4" w:rsidRPr="00804F0B" w:rsidRDefault="002B65B4" w:rsidP="0A4162FB">
      <w:pPr>
        <w:pStyle w:val="Normalwebb"/>
        <w:spacing w:before="0" w:beforeAutospacing="0" w:after="120" w:afterAutospacing="0"/>
        <w:rPr>
          <w:rFonts w:asciiTheme="minorHAnsi" w:hAnsiTheme="minorHAnsi" w:cs="Arial"/>
          <w:color w:val="000000"/>
        </w:rPr>
      </w:pPr>
      <w:r w:rsidRPr="00804F0B">
        <w:rPr>
          <w:rStyle w:val="Betoning"/>
          <w:rFonts w:asciiTheme="minorHAnsi" w:hAnsiTheme="minorHAnsi" w:cs="Arial"/>
          <w:color w:val="000000" w:themeColor="text1"/>
        </w:rPr>
        <w:t>Om du är missnöjd med hur vi behandlar dina personuppgifter har du rätt att anmäla detta till Datainspektionen, som är regulatorn för vår behandling av personuppgifter.</w:t>
      </w:r>
    </w:p>
    <w:p w14:paraId="40B6A8FC" w14:textId="667D93BC" w:rsidR="002B65B4" w:rsidRDefault="002B65B4" w:rsidP="00031910">
      <w:r w:rsidRPr="00031910">
        <w:t xml:space="preserve">Har du några frågor angående behandlingen av personuppgifter så ber vi dig kontakta arrangörsföreningen </w:t>
      </w:r>
      <w:r w:rsidR="009E58EC" w:rsidRPr="00031910">
        <w:t>Piteå Konståkningsklubb</w:t>
      </w:r>
    </w:p>
    <w:p w14:paraId="7A99882F" w14:textId="6F0A5AB3" w:rsidR="00534754" w:rsidRDefault="00534754" w:rsidP="00031910"/>
    <w:p w14:paraId="7B4666F5" w14:textId="77777777" w:rsidR="00534754" w:rsidRPr="00031910" w:rsidRDefault="00534754" w:rsidP="00031910"/>
    <w:p w14:paraId="18B57E64" w14:textId="77777777" w:rsidR="00E652BB" w:rsidRPr="00804F0B" w:rsidRDefault="22A5D6A6" w:rsidP="00E652BB">
      <w:pPr>
        <w:pStyle w:val="Rubrik1"/>
      </w:pPr>
      <w:r w:rsidRPr="00804F0B">
        <w:lastRenderedPageBreak/>
        <w:t>UPPLYSNINGAR</w:t>
      </w:r>
    </w:p>
    <w:p w14:paraId="5148747C" w14:textId="77777777" w:rsidR="009E58EC" w:rsidRPr="00804F0B" w:rsidRDefault="009E58EC" w:rsidP="009E58EC">
      <w:r w:rsidRPr="00804F0B">
        <w:t xml:space="preserve">För information hänvisas till: </w:t>
      </w:r>
      <w:hyperlink r:id="rId21" w:history="1">
        <w:r w:rsidRPr="00804F0B">
          <w:rPr>
            <w:rStyle w:val="Hyperlnk"/>
          </w:rPr>
          <w:t>tavling@piteakk.se</w:t>
        </w:r>
      </w:hyperlink>
    </w:p>
    <w:p w14:paraId="63A99E93" w14:textId="77777777" w:rsidR="009E58EC" w:rsidRPr="00804F0B" w:rsidRDefault="009E58EC" w:rsidP="009E58EC">
      <w:r w:rsidRPr="00804F0B">
        <w:t>Tävlingsadministratör: Jessica Jonsson, 070-555 75 95</w:t>
      </w:r>
    </w:p>
    <w:p w14:paraId="7D354BF5" w14:textId="77777777" w:rsidR="009E58EC" w:rsidRPr="00804F0B" w:rsidRDefault="009E58EC" w:rsidP="009E58EC">
      <w:r w:rsidRPr="00804F0B">
        <w:t>Tävlingsledare: Stefan Jonsson, 070-625 83 65</w:t>
      </w:r>
    </w:p>
    <w:p w14:paraId="00AFFF0D" w14:textId="77777777" w:rsidR="009E58EC" w:rsidRPr="00804F0B" w:rsidRDefault="009E58EC" w:rsidP="009E58EC"/>
    <w:p w14:paraId="7AD851BD" w14:textId="77777777" w:rsidR="009E58EC" w:rsidRPr="00804F0B" w:rsidRDefault="009E58EC" w:rsidP="009E58EC">
      <w:pPr>
        <w:pStyle w:val="Rubrik"/>
      </w:pPr>
      <w:r w:rsidRPr="00804F0B">
        <w:t>Varmt välkomna till Piteå</w:t>
      </w:r>
    </w:p>
    <w:sectPr w:rsidR="009E58EC" w:rsidRPr="00804F0B">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DF885" w14:textId="77777777" w:rsidR="00DF4BE1" w:rsidRDefault="00DF4BE1">
      <w:pPr>
        <w:spacing w:after="0"/>
      </w:pPr>
      <w:r>
        <w:separator/>
      </w:r>
    </w:p>
  </w:endnote>
  <w:endnote w:type="continuationSeparator" w:id="0">
    <w:p w14:paraId="25F462E7" w14:textId="77777777" w:rsidR="00DF4BE1" w:rsidRDefault="00DF4B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D8B17" w14:textId="77777777" w:rsidR="00DF4BE1" w:rsidRDefault="00DF4BE1">
      <w:pPr>
        <w:spacing w:after="0"/>
      </w:pPr>
      <w:r>
        <w:separator/>
      </w:r>
    </w:p>
  </w:footnote>
  <w:footnote w:type="continuationSeparator" w:id="0">
    <w:p w14:paraId="12D0EB9B" w14:textId="77777777" w:rsidR="00DF4BE1" w:rsidRDefault="00DF4B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785418"/>
    <w:multiLevelType w:val="hybridMultilevel"/>
    <w:tmpl w:val="A55E9EEC"/>
    <w:lvl w:ilvl="0" w:tplc="FFFFFFFF">
      <w:start w:val="1"/>
      <w:numFmt w:val="decimal"/>
      <w:pStyle w:val="Rubrik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647"/>
    <w:rsid w:val="000172B3"/>
    <w:rsid w:val="00022B80"/>
    <w:rsid w:val="00031910"/>
    <w:rsid w:val="000343B5"/>
    <w:rsid w:val="00040345"/>
    <w:rsid w:val="00045899"/>
    <w:rsid w:val="00073647"/>
    <w:rsid w:val="000A4E4E"/>
    <w:rsid w:val="00104CC0"/>
    <w:rsid w:val="00130D7A"/>
    <w:rsid w:val="001B554A"/>
    <w:rsid w:val="001B594A"/>
    <w:rsid w:val="001F2F8E"/>
    <w:rsid w:val="00214FE4"/>
    <w:rsid w:val="00261079"/>
    <w:rsid w:val="002B65B4"/>
    <w:rsid w:val="002E3341"/>
    <w:rsid w:val="0031583F"/>
    <w:rsid w:val="00343341"/>
    <w:rsid w:val="00350A91"/>
    <w:rsid w:val="00363773"/>
    <w:rsid w:val="003B7A0F"/>
    <w:rsid w:val="003D62BF"/>
    <w:rsid w:val="0040145B"/>
    <w:rsid w:val="004146B5"/>
    <w:rsid w:val="0045054E"/>
    <w:rsid w:val="004620F3"/>
    <w:rsid w:val="00534754"/>
    <w:rsid w:val="00550773"/>
    <w:rsid w:val="00553D36"/>
    <w:rsid w:val="005869A8"/>
    <w:rsid w:val="005A4568"/>
    <w:rsid w:val="005E6B0D"/>
    <w:rsid w:val="005E6ED7"/>
    <w:rsid w:val="00645C39"/>
    <w:rsid w:val="00654BB5"/>
    <w:rsid w:val="00697043"/>
    <w:rsid w:val="006D1542"/>
    <w:rsid w:val="006D4896"/>
    <w:rsid w:val="006D6F0E"/>
    <w:rsid w:val="0073148D"/>
    <w:rsid w:val="0073227E"/>
    <w:rsid w:val="00740298"/>
    <w:rsid w:val="007479D0"/>
    <w:rsid w:val="007829D2"/>
    <w:rsid w:val="007C7CB9"/>
    <w:rsid w:val="007E5D57"/>
    <w:rsid w:val="007E702D"/>
    <w:rsid w:val="00804F0B"/>
    <w:rsid w:val="00852C97"/>
    <w:rsid w:val="008628D1"/>
    <w:rsid w:val="008632E4"/>
    <w:rsid w:val="008E0F8E"/>
    <w:rsid w:val="00901EAE"/>
    <w:rsid w:val="00904B04"/>
    <w:rsid w:val="009562B9"/>
    <w:rsid w:val="00987A4F"/>
    <w:rsid w:val="009A0EF3"/>
    <w:rsid w:val="009B23DE"/>
    <w:rsid w:val="009E58EC"/>
    <w:rsid w:val="009F1B63"/>
    <w:rsid w:val="00A35336"/>
    <w:rsid w:val="00A42905"/>
    <w:rsid w:val="00B052AD"/>
    <w:rsid w:val="00B466A1"/>
    <w:rsid w:val="00BE3211"/>
    <w:rsid w:val="00C35C27"/>
    <w:rsid w:val="00C4185B"/>
    <w:rsid w:val="00C5788E"/>
    <w:rsid w:val="00C75A69"/>
    <w:rsid w:val="00C82CD1"/>
    <w:rsid w:val="00CA2D4B"/>
    <w:rsid w:val="00D40C6E"/>
    <w:rsid w:val="00D45D96"/>
    <w:rsid w:val="00D57D8A"/>
    <w:rsid w:val="00DB63B5"/>
    <w:rsid w:val="00DF4BE1"/>
    <w:rsid w:val="00E652BB"/>
    <w:rsid w:val="00E6730A"/>
    <w:rsid w:val="00ED28AF"/>
    <w:rsid w:val="00F129A3"/>
    <w:rsid w:val="00F133D0"/>
    <w:rsid w:val="00F206D9"/>
    <w:rsid w:val="00F73210"/>
    <w:rsid w:val="00F9138C"/>
    <w:rsid w:val="0509AB6B"/>
    <w:rsid w:val="058ECB1D"/>
    <w:rsid w:val="079170EA"/>
    <w:rsid w:val="09CEC9A2"/>
    <w:rsid w:val="0A4162FB"/>
    <w:rsid w:val="106DF08C"/>
    <w:rsid w:val="11AFF5C1"/>
    <w:rsid w:val="1C1AA151"/>
    <w:rsid w:val="1FAAED9D"/>
    <w:rsid w:val="1FF96EBE"/>
    <w:rsid w:val="22A5D6A6"/>
    <w:rsid w:val="2B9A5DD3"/>
    <w:rsid w:val="311DC9EA"/>
    <w:rsid w:val="3F016291"/>
    <w:rsid w:val="4AAF8FD9"/>
    <w:rsid w:val="4B62EAE4"/>
    <w:rsid w:val="4FAEC20B"/>
    <w:rsid w:val="5560FF21"/>
    <w:rsid w:val="55F6496E"/>
    <w:rsid w:val="5DBB6CB3"/>
    <w:rsid w:val="621DE0FA"/>
    <w:rsid w:val="644B25FB"/>
    <w:rsid w:val="64C56F91"/>
    <w:rsid w:val="67827626"/>
    <w:rsid w:val="6A48DBA8"/>
    <w:rsid w:val="6B2A3607"/>
    <w:rsid w:val="6E75783E"/>
    <w:rsid w:val="70683519"/>
    <w:rsid w:val="71C8C9C0"/>
    <w:rsid w:val="73BD31CF"/>
    <w:rsid w:val="7B2B9D51"/>
    <w:rsid w:val="7CAD908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2BAB72"/>
  <w15:docId w15:val="{903C5540-63E3-4171-B4D3-12404D3D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BB5"/>
    <w:pPr>
      <w:spacing w:after="120"/>
    </w:pPr>
    <w:rPr>
      <w:sz w:val="22"/>
      <w:szCs w:val="22"/>
      <w:lang w:eastAsia="en-US"/>
    </w:rPr>
  </w:style>
  <w:style w:type="paragraph" w:styleId="Rubrik1">
    <w:name w:val="heading 1"/>
    <w:basedOn w:val="Normal"/>
    <w:next w:val="Normal"/>
    <w:link w:val="Rubrik1Char"/>
    <w:uiPriority w:val="9"/>
    <w:qFormat/>
    <w:rsid w:val="005869A8"/>
    <w:pPr>
      <w:keepNext/>
      <w:keepLines/>
      <w:numPr>
        <w:numId w:val="1"/>
      </w:numPr>
      <w:spacing w:before="360" w:after="0"/>
      <w:ind w:left="540" w:hanging="540"/>
      <w:outlineLvl w:val="0"/>
    </w:pPr>
    <w:rPr>
      <w:rFonts w:ascii="Calibri Light" w:eastAsia="Times New Roman" w:hAnsi="Calibri Light"/>
      <w:b/>
      <w:sz w:val="32"/>
      <w:szCs w:val="32"/>
    </w:rPr>
  </w:style>
  <w:style w:type="paragraph" w:styleId="Rubrik2">
    <w:name w:val="heading 2"/>
    <w:basedOn w:val="Normal"/>
    <w:next w:val="Normal"/>
    <w:link w:val="Rubrik2Char"/>
    <w:uiPriority w:val="9"/>
    <w:semiHidden/>
    <w:unhideWhenUsed/>
    <w:qFormat/>
    <w:rsid w:val="001B59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C35C27"/>
    <w:pPr>
      <w:spacing w:after="0"/>
      <w:contextualSpacing/>
      <w:jc w:val="center"/>
    </w:pPr>
    <w:rPr>
      <w:rFonts w:ascii="Calibri Light" w:eastAsia="Times New Roman" w:hAnsi="Calibri Light"/>
      <w:spacing w:val="-10"/>
      <w:kern w:val="28"/>
      <w:sz w:val="56"/>
      <w:szCs w:val="56"/>
    </w:rPr>
  </w:style>
  <w:style w:type="character" w:customStyle="1" w:styleId="RubrikChar">
    <w:name w:val="Rubrik Char"/>
    <w:link w:val="Rubrik"/>
    <w:uiPriority w:val="10"/>
    <w:rsid w:val="00C35C27"/>
    <w:rPr>
      <w:rFonts w:ascii="Calibri Light" w:eastAsia="Times New Roman" w:hAnsi="Calibri Light" w:cs="Times New Roman"/>
      <w:spacing w:val="-10"/>
      <w:kern w:val="28"/>
      <w:sz w:val="56"/>
      <w:szCs w:val="56"/>
    </w:rPr>
  </w:style>
  <w:style w:type="character" w:customStyle="1" w:styleId="Rubrik1Char">
    <w:name w:val="Rubrik 1 Char"/>
    <w:link w:val="Rubrik1"/>
    <w:uiPriority w:val="9"/>
    <w:rsid w:val="005869A8"/>
    <w:rPr>
      <w:rFonts w:ascii="Calibri Light" w:eastAsia="Times New Roman" w:hAnsi="Calibri Light"/>
      <w:b/>
      <w:sz w:val="32"/>
      <w:szCs w:val="32"/>
      <w:lang w:val="sv-SE"/>
    </w:rPr>
  </w:style>
  <w:style w:type="character" w:styleId="Stark">
    <w:name w:val="Strong"/>
    <w:uiPriority w:val="22"/>
    <w:qFormat/>
    <w:rsid w:val="00C35C27"/>
    <w:rPr>
      <w:b/>
      <w:bCs/>
    </w:rPr>
  </w:style>
  <w:style w:type="character" w:styleId="Hyperlnk">
    <w:name w:val="Hyperlink"/>
    <w:uiPriority w:val="99"/>
    <w:unhideWhenUsed/>
    <w:rsid w:val="00654BB5"/>
    <w:rPr>
      <w:color w:val="0563C1"/>
      <w:u w:val="single"/>
    </w:rPr>
  </w:style>
  <w:style w:type="character" w:customStyle="1" w:styleId="UnresolvedMention1">
    <w:name w:val="Unresolved Mention1"/>
    <w:basedOn w:val="Standardstycketeckensnitt"/>
    <w:uiPriority w:val="99"/>
    <w:semiHidden/>
    <w:unhideWhenUsed/>
    <w:rsid w:val="00104CC0"/>
    <w:rPr>
      <w:color w:val="605E5C"/>
      <w:shd w:val="clear" w:color="auto" w:fill="E1DFDD"/>
    </w:rPr>
  </w:style>
  <w:style w:type="character" w:customStyle="1" w:styleId="Rubrik2Char">
    <w:name w:val="Rubrik 2 Char"/>
    <w:basedOn w:val="Standardstycketeckensnitt"/>
    <w:link w:val="Rubrik2"/>
    <w:uiPriority w:val="9"/>
    <w:semiHidden/>
    <w:rsid w:val="001B594A"/>
    <w:rPr>
      <w:rFonts w:asciiTheme="majorHAnsi" w:eastAsiaTheme="majorEastAsia" w:hAnsiTheme="majorHAnsi" w:cstheme="majorBidi"/>
      <w:color w:val="2E74B5" w:themeColor="accent1" w:themeShade="BF"/>
      <w:sz w:val="26"/>
      <w:szCs w:val="26"/>
      <w:lang w:eastAsia="en-US"/>
    </w:rPr>
  </w:style>
  <w:style w:type="paragraph" w:styleId="Normalwebb">
    <w:name w:val="Normal (Web)"/>
    <w:basedOn w:val="Normal"/>
    <w:uiPriority w:val="99"/>
    <w:unhideWhenUsed/>
    <w:rsid w:val="001B594A"/>
    <w:pPr>
      <w:spacing w:before="100" w:beforeAutospacing="1" w:after="100" w:afterAutospacing="1"/>
    </w:pPr>
    <w:rPr>
      <w:rFonts w:eastAsiaTheme="minorHAnsi" w:cs="Calibri"/>
      <w:lang w:eastAsia="sv-SE"/>
    </w:rPr>
  </w:style>
  <w:style w:type="character" w:styleId="Betoning">
    <w:name w:val="Emphasis"/>
    <w:basedOn w:val="Standardstycketeckensnitt"/>
    <w:uiPriority w:val="20"/>
    <w:qFormat/>
    <w:rsid w:val="001B59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08581">
      <w:bodyDiv w:val="1"/>
      <w:marLeft w:val="0"/>
      <w:marRight w:val="0"/>
      <w:marTop w:val="0"/>
      <w:marBottom w:val="0"/>
      <w:divBdr>
        <w:top w:val="none" w:sz="0" w:space="0" w:color="auto"/>
        <w:left w:val="none" w:sz="0" w:space="0" w:color="auto"/>
        <w:bottom w:val="none" w:sz="0" w:space="0" w:color="auto"/>
        <w:right w:val="none" w:sz="0" w:space="0" w:color="auto"/>
      </w:divBdr>
      <w:divsChild>
        <w:div w:id="1460101540">
          <w:marLeft w:val="0"/>
          <w:marRight w:val="0"/>
          <w:marTop w:val="0"/>
          <w:marBottom w:val="0"/>
          <w:divBdr>
            <w:top w:val="none" w:sz="0" w:space="0" w:color="auto"/>
            <w:left w:val="none" w:sz="0" w:space="0" w:color="auto"/>
            <w:bottom w:val="none" w:sz="0" w:space="0" w:color="auto"/>
            <w:right w:val="none" w:sz="0" w:space="0" w:color="auto"/>
          </w:divBdr>
        </w:div>
        <w:div w:id="3746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avling@piteakk.se" TargetMode="External"/><Relationship Id="rId18" Type="http://schemas.openxmlformats.org/officeDocument/2006/relationships/hyperlink" Target="http://www.skoogsbnb.se" TargetMode="External"/><Relationship Id="rId3" Type="http://schemas.openxmlformats.org/officeDocument/2006/relationships/customXml" Target="../customXml/item3.xml"/><Relationship Id="rId21" Type="http://schemas.openxmlformats.org/officeDocument/2006/relationships/hyperlink" Target="mailto:tavling@piteakk.se" TargetMode="External"/><Relationship Id="rId7" Type="http://schemas.openxmlformats.org/officeDocument/2006/relationships/webSettings" Target="webSettings.xml"/><Relationship Id="rId12" Type="http://schemas.openxmlformats.org/officeDocument/2006/relationships/hyperlink" Target="https://skate.webbplatsen.net/22-23/index.htme" TargetMode="External"/><Relationship Id="rId17" Type="http://schemas.openxmlformats.org/officeDocument/2006/relationships/hyperlink" Target="http://www.hotellkust.se" TargetMode="External"/><Relationship Id="rId2" Type="http://schemas.openxmlformats.org/officeDocument/2006/relationships/customXml" Target="../customXml/item2.xml"/><Relationship Id="rId16" Type="http://schemas.openxmlformats.org/officeDocument/2006/relationships/hyperlink" Target="http://www.piteastadshotell.com" TargetMode="External"/><Relationship Id="rId20" Type="http://schemas.openxmlformats.org/officeDocument/2006/relationships/hyperlink" Target="https://solidsport.com/piteak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info@piteakk.s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bishopsarms.com/vara-hotell/pite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iteakk.se"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s\Downloads\Inbjudan%20till%20Klubbt&#228;vling%20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A618590C37F7840BD81BF18FDB04D0A" ma:contentTypeVersion="14" ma:contentTypeDescription="Skapa ett nytt dokument." ma:contentTypeScope="" ma:versionID="fda3000463f11465b52c53afb0e4cd80">
  <xsd:schema xmlns:xsd="http://www.w3.org/2001/XMLSchema" xmlns:xs="http://www.w3.org/2001/XMLSchema" xmlns:p="http://schemas.microsoft.com/office/2006/metadata/properties" xmlns:ns2="2bbfe269-9105-44f9-b115-36e6cbf5a475" xmlns:ns3="8ff6ce0b-c3c3-43f6-aaeb-d670c6759793" targetNamespace="http://schemas.microsoft.com/office/2006/metadata/properties" ma:root="true" ma:fieldsID="849b1fb2453f76e8561e15b3afa98d3e" ns2:_="" ns3:_="">
    <xsd:import namespace="2bbfe269-9105-44f9-b115-36e6cbf5a475"/>
    <xsd:import namespace="8ff6ce0b-c3c3-43f6-aaeb-d670c67597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e269-9105-44f9-b115-36e6cbf5a4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ff6ce0b-c3c3-43f6-aaeb-d670c6759793"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b71d79cc-aa13-4245-ba76-72e2aa2ca0ef}" ma:internalName="TaxCatchAll" ma:showField="CatchAllData" ma:web="8ff6ce0b-c3c3-43f6-aaeb-d670c67597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ff6ce0b-c3c3-43f6-aaeb-d670c6759793" xsi:nil="true"/>
    <lcf76f155ced4ddcb4097134ff3c332f xmlns="2bbfe269-9105-44f9-b115-36e6cbf5a4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6B6CA-888A-4063-B434-261B45A05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fe269-9105-44f9-b115-36e6cbf5a475"/>
    <ds:schemaRef ds:uri="8ff6ce0b-c3c3-43f6-aaeb-d670c67597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9E34E-1D43-442C-B202-E2D032576CD6}">
  <ds:schemaRefs>
    <ds:schemaRef ds:uri="http://schemas.microsoft.com/office/2006/metadata/properties"/>
    <ds:schemaRef ds:uri="http://schemas.microsoft.com/office/infopath/2007/PartnerControls"/>
    <ds:schemaRef ds:uri="8ff6ce0b-c3c3-43f6-aaeb-d670c6759793"/>
    <ds:schemaRef ds:uri="2bbfe269-9105-44f9-b115-36e6cbf5a475"/>
  </ds:schemaRefs>
</ds:datastoreItem>
</file>

<file path=customXml/itemProps3.xml><?xml version="1.0" encoding="utf-8"?>
<ds:datastoreItem xmlns:ds="http://schemas.openxmlformats.org/officeDocument/2006/customXml" ds:itemID="{1AB9112E-760A-4308-B376-BA3CB77B72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Inbjudan till Klubbtävling v3.dot</Template>
  <TotalTime>30</TotalTime>
  <Pages>5</Pages>
  <Words>1233</Words>
  <Characters>7033</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Stefan Jonsson</cp:lastModifiedBy>
  <cp:revision>8</cp:revision>
  <dcterms:created xsi:type="dcterms:W3CDTF">2022-09-07T19:34:00Z</dcterms:created>
  <dcterms:modified xsi:type="dcterms:W3CDTF">2022-09-20T07:51:00Z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0x010100BA618590C37F7840BD81BF18FDB04D0A</vt:lpwstr>
  </property>
  <property fmtid="{D5CDD505-2E9C-101B-9397-08002B2CF9AE}" pid="3" name="MediaServiceImageTags">
    <vt:lpwstr/>
  </property>
</Properties>
</file>