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B14A5" w14:textId="15EEE605" w:rsidR="006A16F2" w:rsidRPr="006A16F2" w:rsidRDefault="00792D6F" w:rsidP="006A16F2">
      <w:pPr>
        <w:pStyle w:val="Rubrik1"/>
      </w:pPr>
      <w:r>
        <w:t>Arvodes</w:t>
      </w:r>
      <w:r w:rsidR="00FB00EC">
        <w:t>överenskommelse vid tillfälliga uppdrag</w:t>
      </w:r>
      <w:r w:rsidR="00947E53">
        <w:t xml:space="preserve"> </w:t>
      </w:r>
    </w:p>
    <w:p w14:paraId="1AD803EB" w14:textId="30885A05" w:rsidR="00717CF5" w:rsidRDefault="00FB00EC" w:rsidP="00717CF5">
      <w:pPr>
        <w:pStyle w:val="Rubrik2"/>
      </w:pPr>
      <w:bookmarkStart w:id="0" w:name="_Hlk164692636"/>
      <w:r>
        <w:t>Uppgifter om arvodesmottagaren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114"/>
        <w:gridCol w:w="5182"/>
      </w:tblGrid>
      <w:tr w:rsidR="00FB00EC" w14:paraId="252E9EF6" w14:textId="77777777" w:rsidTr="004C4D9E">
        <w:tc>
          <w:tcPr>
            <w:tcW w:w="3114" w:type="dxa"/>
            <w:shd w:val="clear" w:color="auto" w:fill="D9D9D9" w:themeFill="background1" w:themeFillShade="D9"/>
          </w:tcPr>
          <w:p w14:paraId="42D0774A" w14:textId="20027687" w:rsidR="00FB00EC" w:rsidRPr="00FB00EC" w:rsidRDefault="00FB00EC" w:rsidP="00FB00EC">
            <w:pPr>
              <w:pStyle w:val="Rubrik4"/>
              <w:rPr>
                <w:b/>
                <w:bCs/>
                <w:color w:val="0F243E" w:themeColor="text2" w:themeShade="80"/>
              </w:rPr>
            </w:pPr>
            <w:r w:rsidRPr="00FB00EC">
              <w:rPr>
                <w:b/>
                <w:bCs/>
                <w:color w:val="0F243E" w:themeColor="text2" w:themeShade="80"/>
              </w:rPr>
              <w:t>Personnummer</w:t>
            </w:r>
            <w:r w:rsidR="00947E53">
              <w:rPr>
                <w:b/>
                <w:bCs/>
                <w:color w:val="0F243E" w:themeColor="text2" w:themeShade="80"/>
              </w:rPr>
              <w:t>:</w:t>
            </w:r>
          </w:p>
        </w:tc>
        <w:tc>
          <w:tcPr>
            <w:tcW w:w="5182" w:type="dxa"/>
          </w:tcPr>
          <w:p w14:paraId="527D1F82" w14:textId="77777777" w:rsidR="00FB00EC" w:rsidRDefault="00FB00EC" w:rsidP="00FB00EC"/>
        </w:tc>
      </w:tr>
      <w:tr w:rsidR="00FB00EC" w14:paraId="760BAF80" w14:textId="77777777" w:rsidTr="004C4D9E">
        <w:tc>
          <w:tcPr>
            <w:tcW w:w="3114" w:type="dxa"/>
            <w:shd w:val="clear" w:color="auto" w:fill="D9D9D9" w:themeFill="background1" w:themeFillShade="D9"/>
          </w:tcPr>
          <w:p w14:paraId="5D2B6624" w14:textId="1989DD3B" w:rsidR="00FB00EC" w:rsidRPr="00FB00EC" w:rsidRDefault="00FB00EC" w:rsidP="00FB00EC">
            <w:pPr>
              <w:pStyle w:val="Rubrik4"/>
              <w:rPr>
                <w:b/>
                <w:bCs/>
                <w:color w:val="0F243E" w:themeColor="text2" w:themeShade="80"/>
              </w:rPr>
            </w:pPr>
            <w:r w:rsidRPr="00FB00EC">
              <w:rPr>
                <w:b/>
                <w:bCs/>
                <w:color w:val="0F243E" w:themeColor="text2" w:themeShade="80"/>
              </w:rPr>
              <w:t>Namn</w:t>
            </w:r>
            <w:r w:rsidR="00947E53">
              <w:rPr>
                <w:b/>
                <w:bCs/>
                <w:color w:val="0F243E" w:themeColor="text2" w:themeShade="80"/>
              </w:rPr>
              <w:t>:</w:t>
            </w:r>
          </w:p>
        </w:tc>
        <w:tc>
          <w:tcPr>
            <w:tcW w:w="5182" w:type="dxa"/>
          </w:tcPr>
          <w:p w14:paraId="64FA6BEF" w14:textId="77777777" w:rsidR="00FB00EC" w:rsidRDefault="00FB00EC" w:rsidP="00FB00EC"/>
        </w:tc>
      </w:tr>
      <w:tr w:rsidR="00FB00EC" w14:paraId="189ED231" w14:textId="77777777" w:rsidTr="004C4D9E">
        <w:tc>
          <w:tcPr>
            <w:tcW w:w="3114" w:type="dxa"/>
            <w:shd w:val="clear" w:color="auto" w:fill="D9D9D9" w:themeFill="background1" w:themeFillShade="D9"/>
          </w:tcPr>
          <w:p w14:paraId="3958AF1F" w14:textId="58F8DF26" w:rsidR="00FB00EC" w:rsidRPr="00FB00EC" w:rsidRDefault="00FB00EC" w:rsidP="00FB00EC">
            <w:pPr>
              <w:pStyle w:val="Rubrik4"/>
              <w:rPr>
                <w:b/>
                <w:bCs/>
                <w:color w:val="0F243E" w:themeColor="text2" w:themeShade="80"/>
              </w:rPr>
            </w:pPr>
            <w:r w:rsidRPr="00FB00EC">
              <w:rPr>
                <w:b/>
                <w:bCs/>
                <w:color w:val="0F243E" w:themeColor="text2" w:themeShade="80"/>
              </w:rPr>
              <w:t>Adress</w:t>
            </w:r>
            <w:r w:rsidR="00947E53">
              <w:rPr>
                <w:b/>
                <w:bCs/>
                <w:color w:val="0F243E" w:themeColor="text2" w:themeShade="80"/>
              </w:rPr>
              <w:t>:</w:t>
            </w:r>
          </w:p>
        </w:tc>
        <w:tc>
          <w:tcPr>
            <w:tcW w:w="5182" w:type="dxa"/>
          </w:tcPr>
          <w:p w14:paraId="1A430836" w14:textId="77777777" w:rsidR="00FB00EC" w:rsidRDefault="00FB00EC" w:rsidP="00FB00EC"/>
        </w:tc>
      </w:tr>
      <w:tr w:rsidR="00FB00EC" w14:paraId="62AF7F37" w14:textId="77777777" w:rsidTr="004C4D9E">
        <w:tc>
          <w:tcPr>
            <w:tcW w:w="3114" w:type="dxa"/>
            <w:shd w:val="clear" w:color="auto" w:fill="D9D9D9" w:themeFill="background1" w:themeFillShade="D9"/>
          </w:tcPr>
          <w:p w14:paraId="1FF25BB9" w14:textId="5E958FEA" w:rsidR="00FB00EC" w:rsidRPr="00FB00EC" w:rsidRDefault="00FB00EC" w:rsidP="00FB00EC">
            <w:pPr>
              <w:pStyle w:val="Rubrik4"/>
              <w:rPr>
                <w:b/>
                <w:bCs/>
                <w:color w:val="0F243E" w:themeColor="text2" w:themeShade="80"/>
              </w:rPr>
            </w:pPr>
            <w:r w:rsidRPr="00FB00EC">
              <w:rPr>
                <w:b/>
                <w:bCs/>
                <w:color w:val="0F243E" w:themeColor="text2" w:themeShade="80"/>
              </w:rPr>
              <w:t>Postnummer &amp; ort</w:t>
            </w:r>
            <w:r w:rsidR="00947E53">
              <w:rPr>
                <w:b/>
                <w:bCs/>
                <w:color w:val="0F243E" w:themeColor="text2" w:themeShade="80"/>
              </w:rPr>
              <w:t>:</w:t>
            </w:r>
          </w:p>
        </w:tc>
        <w:tc>
          <w:tcPr>
            <w:tcW w:w="5182" w:type="dxa"/>
          </w:tcPr>
          <w:p w14:paraId="2FB58B58" w14:textId="77777777" w:rsidR="00FB00EC" w:rsidRDefault="00FB00EC" w:rsidP="00FB00EC"/>
        </w:tc>
      </w:tr>
      <w:tr w:rsidR="00FB00EC" w14:paraId="36F185B1" w14:textId="77777777" w:rsidTr="004C4D9E">
        <w:tc>
          <w:tcPr>
            <w:tcW w:w="3114" w:type="dxa"/>
            <w:shd w:val="clear" w:color="auto" w:fill="D9D9D9" w:themeFill="background1" w:themeFillShade="D9"/>
          </w:tcPr>
          <w:p w14:paraId="01B04F6E" w14:textId="2ABEFF6B" w:rsidR="00FB00EC" w:rsidRPr="00FB00EC" w:rsidRDefault="00FB00EC" w:rsidP="00FB00EC">
            <w:pPr>
              <w:pStyle w:val="Rubrik4"/>
              <w:rPr>
                <w:b/>
                <w:bCs/>
                <w:color w:val="0F243E" w:themeColor="text2" w:themeShade="80"/>
              </w:rPr>
            </w:pPr>
            <w:r w:rsidRPr="00FB00EC">
              <w:rPr>
                <w:b/>
                <w:bCs/>
                <w:color w:val="0F243E" w:themeColor="text2" w:themeShade="80"/>
              </w:rPr>
              <w:t>Telefonnummer</w:t>
            </w:r>
            <w:r w:rsidR="00947E53">
              <w:rPr>
                <w:b/>
                <w:bCs/>
                <w:color w:val="0F243E" w:themeColor="text2" w:themeShade="80"/>
              </w:rPr>
              <w:t>:</w:t>
            </w:r>
          </w:p>
        </w:tc>
        <w:tc>
          <w:tcPr>
            <w:tcW w:w="5182" w:type="dxa"/>
          </w:tcPr>
          <w:p w14:paraId="63E3D865" w14:textId="77777777" w:rsidR="00FB00EC" w:rsidRDefault="00FB00EC" w:rsidP="00FB00EC"/>
        </w:tc>
      </w:tr>
      <w:tr w:rsidR="00FB00EC" w14:paraId="29BB7D20" w14:textId="77777777" w:rsidTr="004C4D9E">
        <w:tc>
          <w:tcPr>
            <w:tcW w:w="3114" w:type="dxa"/>
            <w:shd w:val="clear" w:color="auto" w:fill="D9D9D9" w:themeFill="background1" w:themeFillShade="D9"/>
          </w:tcPr>
          <w:p w14:paraId="6AA2B077" w14:textId="7C596590" w:rsidR="00FB00EC" w:rsidRPr="00FB00EC" w:rsidRDefault="00FB00EC" w:rsidP="00FB00EC">
            <w:pPr>
              <w:pStyle w:val="Rubrik4"/>
              <w:rPr>
                <w:b/>
                <w:bCs/>
                <w:color w:val="0F243E" w:themeColor="text2" w:themeShade="80"/>
              </w:rPr>
            </w:pPr>
            <w:r w:rsidRPr="00FB00EC">
              <w:rPr>
                <w:b/>
                <w:bCs/>
                <w:color w:val="0F243E" w:themeColor="text2" w:themeShade="80"/>
              </w:rPr>
              <w:t>e-postadress för lönespecifikation</w:t>
            </w:r>
            <w:r w:rsidR="00947E53">
              <w:rPr>
                <w:b/>
                <w:bCs/>
                <w:color w:val="0F243E" w:themeColor="text2" w:themeShade="80"/>
              </w:rPr>
              <w:t>:</w:t>
            </w:r>
          </w:p>
        </w:tc>
        <w:tc>
          <w:tcPr>
            <w:tcW w:w="5182" w:type="dxa"/>
          </w:tcPr>
          <w:p w14:paraId="7E58A4E9" w14:textId="77777777" w:rsidR="00FB00EC" w:rsidRDefault="00FB00EC" w:rsidP="00FB00EC"/>
        </w:tc>
      </w:tr>
      <w:tr w:rsidR="00FB00EC" w14:paraId="2313D2E4" w14:textId="77777777" w:rsidTr="004C4D9E">
        <w:tc>
          <w:tcPr>
            <w:tcW w:w="3114" w:type="dxa"/>
            <w:shd w:val="clear" w:color="auto" w:fill="D9D9D9" w:themeFill="background1" w:themeFillShade="D9"/>
          </w:tcPr>
          <w:p w14:paraId="016AD8BA" w14:textId="68D68B29" w:rsidR="00FB00EC" w:rsidRPr="00FB00EC" w:rsidRDefault="00FB00EC" w:rsidP="00FB00EC">
            <w:pPr>
              <w:pStyle w:val="Rubrik4"/>
              <w:rPr>
                <w:b/>
                <w:bCs/>
                <w:color w:val="0F243E" w:themeColor="text2" w:themeShade="80"/>
              </w:rPr>
            </w:pPr>
            <w:r w:rsidRPr="00FB00EC">
              <w:rPr>
                <w:b/>
                <w:bCs/>
                <w:color w:val="0F243E" w:themeColor="text2" w:themeShade="80"/>
              </w:rPr>
              <w:t>Bank</w:t>
            </w:r>
            <w:r w:rsidR="00947E53">
              <w:rPr>
                <w:b/>
                <w:bCs/>
                <w:color w:val="0F243E" w:themeColor="text2" w:themeShade="80"/>
              </w:rPr>
              <w:t>:</w:t>
            </w:r>
          </w:p>
        </w:tc>
        <w:tc>
          <w:tcPr>
            <w:tcW w:w="5182" w:type="dxa"/>
          </w:tcPr>
          <w:p w14:paraId="7B08FE61" w14:textId="77777777" w:rsidR="00FB00EC" w:rsidRDefault="00FB00EC" w:rsidP="00FB00EC"/>
        </w:tc>
      </w:tr>
      <w:tr w:rsidR="00FB00EC" w14:paraId="6B517741" w14:textId="77777777" w:rsidTr="004C4D9E">
        <w:tc>
          <w:tcPr>
            <w:tcW w:w="3114" w:type="dxa"/>
            <w:shd w:val="clear" w:color="auto" w:fill="D9D9D9" w:themeFill="background1" w:themeFillShade="D9"/>
          </w:tcPr>
          <w:p w14:paraId="2B757B15" w14:textId="09A5865B" w:rsidR="00FB00EC" w:rsidRPr="00FB00EC" w:rsidRDefault="00FB00EC" w:rsidP="00FB00EC">
            <w:pPr>
              <w:pStyle w:val="Rubrik4"/>
              <w:rPr>
                <w:b/>
                <w:bCs/>
                <w:color w:val="0F243E" w:themeColor="text2" w:themeShade="80"/>
              </w:rPr>
            </w:pPr>
            <w:r w:rsidRPr="00FB00EC">
              <w:rPr>
                <w:b/>
                <w:bCs/>
                <w:color w:val="0F243E" w:themeColor="text2" w:themeShade="80"/>
              </w:rPr>
              <w:t>Clearing- och bankkontonummer</w:t>
            </w:r>
            <w:r w:rsidR="00947E53">
              <w:rPr>
                <w:b/>
                <w:bCs/>
                <w:color w:val="0F243E" w:themeColor="text2" w:themeShade="80"/>
              </w:rPr>
              <w:t>:</w:t>
            </w:r>
          </w:p>
        </w:tc>
        <w:tc>
          <w:tcPr>
            <w:tcW w:w="5182" w:type="dxa"/>
          </w:tcPr>
          <w:p w14:paraId="54FF9059" w14:textId="77777777" w:rsidR="00FB00EC" w:rsidRDefault="00FB00EC" w:rsidP="00FB00EC"/>
        </w:tc>
      </w:tr>
    </w:tbl>
    <w:p w14:paraId="16DAE38E" w14:textId="77777777" w:rsidR="00947E53" w:rsidRDefault="00947E53" w:rsidP="00947E53">
      <w:pPr>
        <w:pStyle w:val="Rubrik2"/>
      </w:pPr>
      <w:r>
        <w:t xml:space="preserve">Arvodets syfte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296"/>
      </w:tblGrid>
      <w:tr w:rsidR="00947E53" w14:paraId="411AA5C9" w14:textId="77777777" w:rsidTr="00B81BC4">
        <w:tc>
          <w:tcPr>
            <w:tcW w:w="8296" w:type="dxa"/>
          </w:tcPr>
          <w:p w14:paraId="665889A9" w14:textId="77777777" w:rsidR="00947E53" w:rsidRDefault="00947E53" w:rsidP="00B81BC4">
            <w:pPr>
              <w:rPr>
                <w:lang w:eastAsia="ja-JP"/>
              </w:rPr>
            </w:pPr>
          </w:p>
          <w:p w14:paraId="6DA618BF" w14:textId="77777777" w:rsidR="00947E53" w:rsidRDefault="00947E53" w:rsidP="00B81BC4">
            <w:pPr>
              <w:rPr>
                <w:lang w:eastAsia="ja-JP"/>
              </w:rPr>
            </w:pPr>
            <w:r>
              <w:rPr>
                <w:lang w:eastAsia="ja-JP"/>
              </w:rPr>
              <w:t>Exempelvis: extern ledare vid läger under perioden ÅÅÅÅ-MM-DD – ÅÅÅÅ-MM-DD</w:t>
            </w:r>
          </w:p>
          <w:p w14:paraId="181036FF" w14:textId="77777777" w:rsidR="00947E53" w:rsidRDefault="00947E53" w:rsidP="00B81BC4"/>
        </w:tc>
      </w:tr>
    </w:tbl>
    <w:bookmarkEnd w:id="0"/>
    <w:p w14:paraId="7BFB9C75" w14:textId="6F470793" w:rsidR="00947E53" w:rsidRDefault="00947E53" w:rsidP="00947E53">
      <w:pPr>
        <w:pStyle w:val="Rubrik2"/>
      </w:pPr>
      <w:r>
        <w:t>Överenskommen ersättning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296"/>
      </w:tblGrid>
      <w:tr w:rsidR="00947E53" w14:paraId="1F27122C" w14:textId="77777777" w:rsidTr="00B81BC4">
        <w:tc>
          <w:tcPr>
            <w:tcW w:w="8296" w:type="dxa"/>
          </w:tcPr>
          <w:p w14:paraId="4C2E268D" w14:textId="77777777" w:rsidR="00947E53" w:rsidRDefault="00947E53" w:rsidP="00947E53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Exempelvis: </w:t>
            </w:r>
          </w:p>
          <w:p w14:paraId="4A6F2927" w14:textId="35CAED97" w:rsidR="00947E53" w:rsidRDefault="00947E53" w:rsidP="00947E53">
            <w:pPr>
              <w:pStyle w:val="Liststycke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Ersättning utgår med xxx kr per timme</w:t>
            </w:r>
          </w:p>
          <w:p w14:paraId="29C78211" w14:textId="0E5FA571" w:rsidR="00947E53" w:rsidRDefault="00947E53" w:rsidP="00947E53">
            <w:pPr>
              <w:pStyle w:val="Liststycke"/>
              <w:numPr>
                <w:ilvl w:val="0"/>
                <w:numId w:val="1"/>
              </w:numPr>
              <w:rPr>
                <w:lang w:eastAsia="ja-JP"/>
              </w:rPr>
            </w:pPr>
            <w:r>
              <w:rPr>
                <w:lang w:eastAsia="ja-JP"/>
              </w:rPr>
              <w:t>Ersättning utgår i form av ett engångsbelopp om xxx kr</w:t>
            </w:r>
          </w:p>
          <w:p w14:paraId="4D2F0030" w14:textId="5ADAF898" w:rsidR="00947E53" w:rsidRDefault="00947E53" w:rsidP="004C4D9E">
            <w:pPr>
              <w:pStyle w:val="Liststycke"/>
            </w:pPr>
          </w:p>
        </w:tc>
      </w:tr>
    </w:tbl>
    <w:p w14:paraId="28380D60" w14:textId="172FF40D" w:rsidR="004C4D9E" w:rsidRDefault="00DF041B" w:rsidP="004C4D9E">
      <w:pPr>
        <w:pStyle w:val="Rubrik2"/>
      </w:pPr>
      <w:r>
        <w:t>Ö</w:t>
      </w:r>
      <w:r w:rsidR="004C4D9E">
        <w:t>verenskom</w:t>
      </w:r>
      <w:r w:rsidR="004C4D9E">
        <w:t>na kostnadsersättningar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296"/>
      </w:tblGrid>
      <w:tr w:rsidR="004C4D9E" w14:paraId="4A9FEAE8" w14:textId="77777777" w:rsidTr="00B81BC4">
        <w:tc>
          <w:tcPr>
            <w:tcW w:w="8296" w:type="dxa"/>
          </w:tcPr>
          <w:p w14:paraId="0965EFB9" w14:textId="77777777" w:rsidR="004C4D9E" w:rsidRDefault="004C4D9E" w:rsidP="00B81BC4">
            <w:pPr>
              <w:rPr>
                <w:lang w:eastAsia="ja-JP"/>
              </w:rPr>
            </w:pPr>
            <w:r>
              <w:rPr>
                <w:lang w:eastAsia="ja-JP"/>
              </w:rPr>
              <w:t xml:space="preserve">Exempelvis: </w:t>
            </w:r>
          </w:p>
          <w:p w14:paraId="7E500389" w14:textId="77777777" w:rsidR="004C4D9E" w:rsidRDefault="004C4D9E" w:rsidP="004C4D9E">
            <w:pPr>
              <w:pStyle w:val="Liststycke"/>
              <w:numPr>
                <w:ilvl w:val="0"/>
                <w:numId w:val="1"/>
              </w:numPr>
            </w:pPr>
            <w:r>
              <w:rPr>
                <w:lang w:eastAsia="ja-JP"/>
              </w:rPr>
              <w:t xml:space="preserve">Resekostnader betalas av KK Iskristallen </w:t>
            </w:r>
          </w:p>
          <w:p w14:paraId="7A8B3C94" w14:textId="03AE0268" w:rsidR="004C4D9E" w:rsidRDefault="004C4D9E" w:rsidP="004C4D9E">
            <w:pPr>
              <w:pStyle w:val="Liststycke"/>
            </w:pPr>
          </w:p>
        </w:tc>
      </w:tr>
    </w:tbl>
    <w:p w14:paraId="7403AAE8" w14:textId="190DF6FA" w:rsidR="004C4D9E" w:rsidRPr="004C4D9E" w:rsidRDefault="004C4D9E" w:rsidP="004C4D9E">
      <w:pPr>
        <w:rPr>
          <w:i/>
          <w:iCs/>
          <w:sz w:val="16"/>
          <w:szCs w:val="16"/>
        </w:rPr>
      </w:pPr>
      <w:r w:rsidRPr="004C4D9E">
        <w:rPr>
          <w:i/>
          <w:iCs/>
          <w:sz w:val="16"/>
          <w:szCs w:val="16"/>
        </w:rPr>
        <w:t xml:space="preserve">Eventuella kostnadsersättningar ska alltid vara överenskomna med </w:t>
      </w:r>
      <w:r w:rsidR="0085743C">
        <w:rPr>
          <w:i/>
          <w:iCs/>
          <w:sz w:val="16"/>
          <w:szCs w:val="16"/>
        </w:rPr>
        <w:t xml:space="preserve">ansvarig kontaktperson hos </w:t>
      </w:r>
      <w:r w:rsidRPr="004C4D9E">
        <w:rPr>
          <w:i/>
          <w:iCs/>
          <w:sz w:val="16"/>
          <w:szCs w:val="16"/>
        </w:rPr>
        <w:t>KKI i för</w:t>
      </w:r>
      <w:r>
        <w:rPr>
          <w:i/>
          <w:iCs/>
          <w:sz w:val="16"/>
          <w:szCs w:val="16"/>
        </w:rPr>
        <w:t xml:space="preserve">väg </w:t>
      </w:r>
    </w:p>
    <w:p w14:paraId="0433AE30" w14:textId="231D72CB" w:rsidR="001878AC" w:rsidRDefault="001878AC" w:rsidP="001878AC">
      <w:pPr>
        <w:pStyle w:val="Rubrik2"/>
      </w:pPr>
      <w:bookmarkStart w:id="1" w:name="_Hlk164692718"/>
      <w:r>
        <w:t xml:space="preserve">Överenskommen </w:t>
      </w:r>
      <w:r>
        <w:t>rapportering</w:t>
      </w:r>
    </w:p>
    <w:tbl>
      <w:tblPr>
        <w:tblStyle w:val="Tabellrutnt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14"/>
        <w:gridCol w:w="5182"/>
      </w:tblGrid>
      <w:tr w:rsidR="001878AC" w14:paraId="6A4EEBDD" w14:textId="77777777" w:rsidTr="001878AC">
        <w:tc>
          <w:tcPr>
            <w:tcW w:w="8296" w:type="dxa"/>
            <w:gridSpan w:val="2"/>
            <w:shd w:val="clear" w:color="auto" w:fill="D9D9D9" w:themeFill="background1" w:themeFillShade="D9"/>
          </w:tcPr>
          <w:p w14:paraId="769DC7B8" w14:textId="609C1D7A" w:rsidR="001878AC" w:rsidRPr="001878AC" w:rsidRDefault="001878AC" w:rsidP="001878AC">
            <w:r w:rsidRPr="001878AC">
              <w:t>Efter genomfört uppdrag ska rapportering av tid och utlägg ska göras på blankett</w:t>
            </w:r>
            <w:r w:rsidR="0085743C">
              <w:t>:</w:t>
            </w:r>
            <w:r w:rsidRPr="001878AC">
              <w:t xml:space="preserve"> </w:t>
            </w:r>
            <w:r w:rsidR="0085743C" w:rsidRPr="0085743C">
              <w:rPr>
                <w:rStyle w:val="Rubrik6Char"/>
              </w:rPr>
              <w:t xml:space="preserve">Rapportering arvode vid tillfälligt uppdrag </w:t>
            </w:r>
            <w:r w:rsidRPr="001878AC">
              <w:t xml:space="preserve">som bifogas till denna överenskommelse. Blanketten fylls i och skickas i pdf-format till adresserna </w:t>
            </w:r>
            <w:hyperlink r:id="rId8" w:history="1">
              <w:r w:rsidRPr="001878AC">
                <w:rPr>
                  <w:rStyle w:val="Hyperlnk"/>
                </w:rPr>
                <w:t>tranare@kkiskristallen.se</w:t>
              </w:r>
            </w:hyperlink>
            <w:r w:rsidRPr="001878AC">
              <w:t xml:space="preserve"> samt </w:t>
            </w:r>
            <w:hyperlink r:id="rId9" w:history="1">
              <w:r w:rsidRPr="001878AC">
                <w:rPr>
                  <w:rStyle w:val="Hyperlnk"/>
                </w:rPr>
                <w:t>ekonomi@kkiskristallen.se</w:t>
              </w:r>
            </w:hyperlink>
            <w:r w:rsidRPr="001878AC">
              <w:t xml:space="preserve"> </w:t>
            </w:r>
          </w:p>
          <w:p w14:paraId="0DB16A7D" w14:textId="77777777" w:rsidR="001878AC" w:rsidRDefault="001878AC" w:rsidP="00B81BC4">
            <w:pPr>
              <w:pStyle w:val="Liststycke"/>
            </w:pPr>
          </w:p>
        </w:tc>
      </w:tr>
      <w:tr w:rsidR="0085743C" w14:paraId="2BB31943" w14:textId="77777777" w:rsidTr="00B81BC4">
        <w:tblPrEx>
          <w:shd w:val="clear" w:color="auto" w:fill="auto"/>
        </w:tblPrEx>
        <w:tc>
          <w:tcPr>
            <w:tcW w:w="3114" w:type="dxa"/>
            <w:shd w:val="clear" w:color="auto" w:fill="D9D9D9" w:themeFill="background1" w:themeFillShade="D9"/>
          </w:tcPr>
          <w:p w14:paraId="79A7BD2A" w14:textId="10DCE95F" w:rsidR="0085743C" w:rsidRPr="00FB00EC" w:rsidRDefault="0085743C" w:rsidP="00B81BC4">
            <w:pPr>
              <w:pStyle w:val="Rubrik4"/>
              <w:rPr>
                <w:b/>
                <w:bCs/>
                <w:color w:val="0F243E" w:themeColor="text2" w:themeShade="80"/>
              </w:rPr>
            </w:pPr>
            <w:r>
              <w:rPr>
                <w:b/>
                <w:bCs/>
                <w:color w:val="0F243E" w:themeColor="text2" w:themeShade="80"/>
              </w:rPr>
              <w:t>Ansvarig kontaktperson hos KKI</w:t>
            </w:r>
            <w:r>
              <w:rPr>
                <w:b/>
                <w:bCs/>
                <w:color w:val="0F243E" w:themeColor="text2" w:themeShade="80"/>
              </w:rPr>
              <w:t>:</w:t>
            </w:r>
          </w:p>
        </w:tc>
        <w:tc>
          <w:tcPr>
            <w:tcW w:w="5182" w:type="dxa"/>
          </w:tcPr>
          <w:p w14:paraId="3310EF24" w14:textId="77777777" w:rsidR="0085743C" w:rsidRDefault="0085743C" w:rsidP="00B81BC4"/>
        </w:tc>
      </w:tr>
      <w:bookmarkEnd w:id="1"/>
    </w:tbl>
    <w:p w14:paraId="514C5FEC" w14:textId="77777777" w:rsidR="001878AC" w:rsidRDefault="001878AC" w:rsidP="001878AC"/>
    <w:p w14:paraId="3BF68A36" w14:textId="73BED466" w:rsidR="00DF041B" w:rsidRDefault="00DF041B" w:rsidP="00DF041B">
      <w:pPr>
        <w:pStyle w:val="Rubrik2"/>
      </w:pPr>
      <w:r>
        <w:t>Ovanstående överenskommelse godkänns av</w:t>
      </w:r>
    </w:p>
    <w:p w14:paraId="663703DE" w14:textId="77777777" w:rsidR="001878AC" w:rsidRDefault="001878AC" w:rsidP="001878AC">
      <w:pPr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Båda parter har möjlighet att godkänna överenskommelsen via mailkonversationen bifogas som underlag när den skickas in till </w:t>
      </w:r>
      <w:hyperlink r:id="rId10" w:history="1">
        <w:r w:rsidRPr="00BF109C">
          <w:rPr>
            <w:rStyle w:val="Hyperlnk"/>
            <w:i/>
            <w:iCs/>
            <w:sz w:val="16"/>
            <w:szCs w:val="16"/>
          </w:rPr>
          <w:t>ekonomi@kkiskristallen.se</w:t>
        </w:r>
      </w:hyperlink>
    </w:p>
    <w:p w14:paraId="1BE7078E" w14:textId="4C00C40B" w:rsidR="004C4D9E" w:rsidRPr="004C4D9E" w:rsidRDefault="00DF041B" w:rsidP="00DF041B">
      <w:pPr>
        <w:pStyle w:val="Rubrik3"/>
      </w:pPr>
      <w:r>
        <w:t>KK Iskristallen</w:t>
      </w:r>
      <w:r w:rsidRPr="001878AC">
        <w:rPr>
          <w:color w:val="0F243E" w:themeColor="text2" w:themeShade="80"/>
          <w:sz w:val="16"/>
          <w:szCs w:val="16"/>
        </w:rPr>
        <w:t>*</w:t>
      </w:r>
      <w:r w:rsidRPr="00DF041B">
        <w:tab/>
      </w:r>
      <w:r w:rsidRPr="00DF041B">
        <w:tab/>
      </w:r>
      <w:r w:rsidRPr="00DF041B">
        <w:tab/>
      </w:r>
      <w:r w:rsidRPr="00DF041B">
        <w:tab/>
        <w:t xml:space="preserve">Mottagare </w:t>
      </w:r>
      <w:r>
        <w:t>av arvode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47E53" w14:paraId="79476EC8" w14:textId="77777777" w:rsidTr="00947E53">
        <w:tc>
          <w:tcPr>
            <w:tcW w:w="4148" w:type="dxa"/>
          </w:tcPr>
          <w:p w14:paraId="3EBB4C83" w14:textId="77777777" w:rsidR="00947E53" w:rsidRPr="0085743C" w:rsidRDefault="00DF041B" w:rsidP="0085743C">
            <w:pPr>
              <w:pStyle w:val="Rubrik4"/>
              <w:rPr>
                <w:b/>
                <w:bCs/>
                <w:color w:val="0F243E" w:themeColor="text2" w:themeShade="80"/>
              </w:rPr>
            </w:pPr>
            <w:r w:rsidRPr="0085743C">
              <w:rPr>
                <w:b/>
                <w:bCs/>
                <w:color w:val="0F243E" w:themeColor="text2" w:themeShade="80"/>
              </w:rPr>
              <w:t>Ort &amp; datum</w:t>
            </w:r>
          </w:p>
          <w:p w14:paraId="01122E45" w14:textId="77777777" w:rsidR="00DF041B" w:rsidRPr="0085743C" w:rsidRDefault="00DF041B" w:rsidP="00DF041B">
            <w:pPr>
              <w:rPr>
                <w:rFonts w:asciiTheme="majorHAnsi" w:eastAsiaTheme="majorEastAsia" w:hAnsiTheme="majorHAnsi" w:cstheme="majorBidi"/>
                <w:b/>
                <w:bCs/>
                <w:i/>
                <w:iCs/>
                <w:color w:val="0F243E" w:themeColor="text2" w:themeShade="80"/>
              </w:rPr>
            </w:pPr>
          </w:p>
          <w:p w14:paraId="390F583C" w14:textId="038C7050" w:rsidR="00DF041B" w:rsidRPr="0085743C" w:rsidRDefault="00DF041B" w:rsidP="00DF041B">
            <w:pPr>
              <w:rPr>
                <w:rFonts w:asciiTheme="majorHAnsi" w:eastAsiaTheme="majorEastAsia" w:hAnsiTheme="majorHAnsi" w:cstheme="majorBidi"/>
                <w:b/>
                <w:bCs/>
                <w:i/>
                <w:iCs/>
                <w:color w:val="0F243E" w:themeColor="text2" w:themeShade="80"/>
              </w:rPr>
            </w:pPr>
          </w:p>
        </w:tc>
        <w:tc>
          <w:tcPr>
            <w:tcW w:w="4148" w:type="dxa"/>
          </w:tcPr>
          <w:p w14:paraId="1CB8D170" w14:textId="71919DDD" w:rsidR="00947E53" w:rsidRPr="0085743C" w:rsidRDefault="00DF041B" w:rsidP="00DF041B">
            <w:pPr>
              <w:pStyle w:val="Rubrik5"/>
              <w:rPr>
                <w:b/>
                <w:bCs/>
                <w:i/>
                <w:iCs/>
                <w:color w:val="0F243E" w:themeColor="text2" w:themeShade="80"/>
              </w:rPr>
            </w:pPr>
            <w:r w:rsidRPr="0085743C">
              <w:rPr>
                <w:b/>
                <w:bCs/>
                <w:i/>
                <w:iCs/>
                <w:color w:val="0F243E" w:themeColor="text2" w:themeShade="80"/>
              </w:rPr>
              <w:t>Ort &amp; datum</w:t>
            </w:r>
          </w:p>
        </w:tc>
      </w:tr>
      <w:tr w:rsidR="00947E53" w14:paraId="1BB77880" w14:textId="77777777" w:rsidTr="00947E53">
        <w:tc>
          <w:tcPr>
            <w:tcW w:w="4148" w:type="dxa"/>
          </w:tcPr>
          <w:p w14:paraId="74A575BE" w14:textId="77777777" w:rsidR="00947E53" w:rsidRPr="0085743C" w:rsidRDefault="00DF041B" w:rsidP="0085743C">
            <w:pPr>
              <w:pStyle w:val="Rubrik4"/>
              <w:rPr>
                <w:b/>
                <w:bCs/>
                <w:color w:val="0F243E" w:themeColor="text2" w:themeShade="80"/>
              </w:rPr>
            </w:pPr>
            <w:r w:rsidRPr="0085743C">
              <w:rPr>
                <w:b/>
                <w:bCs/>
                <w:color w:val="0F243E" w:themeColor="text2" w:themeShade="80"/>
              </w:rPr>
              <w:t>Underskrift</w:t>
            </w:r>
          </w:p>
          <w:p w14:paraId="275C9C41" w14:textId="77777777" w:rsidR="00DF041B" w:rsidRPr="0085743C" w:rsidRDefault="00DF041B" w:rsidP="00DF041B">
            <w:pPr>
              <w:rPr>
                <w:rFonts w:asciiTheme="majorHAnsi" w:eastAsiaTheme="majorEastAsia" w:hAnsiTheme="majorHAnsi" w:cstheme="majorBidi"/>
                <w:b/>
                <w:bCs/>
                <w:i/>
                <w:iCs/>
                <w:color w:val="0F243E" w:themeColor="text2" w:themeShade="80"/>
              </w:rPr>
            </w:pPr>
          </w:p>
          <w:p w14:paraId="38DF68DC" w14:textId="77777777" w:rsidR="00DF041B" w:rsidRPr="0085743C" w:rsidRDefault="00DF041B" w:rsidP="00DF041B">
            <w:pPr>
              <w:rPr>
                <w:rFonts w:asciiTheme="majorHAnsi" w:eastAsiaTheme="majorEastAsia" w:hAnsiTheme="majorHAnsi" w:cstheme="majorBidi"/>
                <w:b/>
                <w:bCs/>
                <w:i/>
                <w:iCs/>
                <w:color w:val="0F243E" w:themeColor="text2" w:themeShade="80"/>
              </w:rPr>
            </w:pPr>
          </w:p>
          <w:p w14:paraId="4471D83B" w14:textId="4E35738B" w:rsidR="00DF041B" w:rsidRPr="0085743C" w:rsidRDefault="00DF041B" w:rsidP="00DF041B">
            <w:pPr>
              <w:rPr>
                <w:rFonts w:asciiTheme="majorHAnsi" w:eastAsiaTheme="majorEastAsia" w:hAnsiTheme="majorHAnsi" w:cstheme="majorBidi"/>
                <w:b/>
                <w:bCs/>
                <w:i/>
                <w:iCs/>
                <w:color w:val="0F243E" w:themeColor="text2" w:themeShade="80"/>
              </w:rPr>
            </w:pPr>
          </w:p>
        </w:tc>
        <w:tc>
          <w:tcPr>
            <w:tcW w:w="4148" w:type="dxa"/>
          </w:tcPr>
          <w:p w14:paraId="5E8126B9" w14:textId="2120E1FD" w:rsidR="00947E53" w:rsidRPr="0085743C" w:rsidRDefault="00DF041B" w:rsidP="00DF041B">
            <w:pPr>
              <w:pStyle w:val="Rubrik5"/>
              <w:rPr>
                <w:b/>
                <w:bCs/>
                <w:i/>
                <w:iCs/>
                <w:color w:val="0F243E" w:themeColor="text2" w:themeShade="80"/>
              </w:rPr>
            </w:pPr>
            <w:r w:rsidRPr="0085743C">
              <w:rPr>
                <w:b/>
                <w:bCs/>
                <w:i/>
                <w:iCs/>
                <w:color w:val="0F243E" w:themeColor="text2" w:themeShade="80"/>
              </w:rPr>
              <w:t>Underskrift</w:t>
            </w:r>
          </w:p>
        </w:tc>
      </w:tr>
      <w:tr w:rsidR="00DF041B" w14:paraId="18B9E789" w14:textId="77777777" w:rsidTr="00947E53">
        <w:tc>
          <w:tcPr>
            <w:tcW w:w="4148" w:type="dxa"/>
          </w:tcPr>
          <w:p w14:paraId="752FC6E0" w14:textId="1CA0B2D6" w:rsidR="00DF041B" w:rsidRPr="0085743C" w:rsidRDefault="00DF041B" w:rsidP="0085743C">
            <w:pPr>
              <w:pStyle w:val="Rubrik4"/>
              <w:rPr>
                <w:b/>
                <w:bCs/>
                <w:color w:val="0F243E" w:themeColor="text2" w:themeShade="80"/>
              </w:rPr>
            </w:pPr>
            <w:r w:rsidRPr="0085743C">
              <w:rPr>
                <w:b/>
                <w:bCs/>
                <w:color w:val="0F243E" w:themeColor="text2" w:themeShade="80"/>
              </w:rPr>
              <w:t>Nam</w:t>
            </w:r>
            <w:r w:rsidR="0085743C">
              <w:rPr>
                <w:b/>
                <w:bCs/>
                <w:color w:val="0F243E" w:themeColor="text2" w:themeShade="80"/>
              </w:rPr>
              <w:t>n</w:t>
            </w:r>
            <w:r w:rsidRPr="0085743C">
              <w:rPr>
                <w:b/>
                <w:bCs/>
                <w:color w:val="0F243E" w:themeColor="text2" w:themeShade="80"/>
              </w:rPr>
              <w:t>förtydligande</w:t>
            </w:r>
          </w:p>
          <w:p w14:paraId="623C30DD" w14:textId="77777777" w:rsidR="00DF041B" w:rsidRPr="0085743C" w:rsidRDefault="00DF041B" w:rsidP="0085743C">
            <w:pPr>
              <w:pStyle w:val="Rubrik4"/>
              <w:rPr>
                <w:b/>
                <w:bCs/>
                <w:color w:val="0F243E" w:themeColor="text2" w:themeShade="80"/>
              </w:rPr>
            </w:pPr>
          </w:p>
          <w:p w14:paraId="750316A8" w14:textId="77777777" w:rsidR="00DF041B" w:rsidRPr="0085743C" w:rsidRDefault="00DF041B" w:rsidP="0085743C">
            <w:pPr>
              <w:pStyle w:val="Rubrik4"/>
              <w:rPr>
                <w:b/>
                <w:bCs/>
                <w:color w:val="0F243E" w:themeColor="text2" w:themeShade="80"/>
              </w:rPr>
            </w:pPr>
          </w:p>
          <w:p w14:paraId="1ED18FE6" w14:textId="4D31EFBE" w:rsidR="00DF041B" w:rsidRPr="0085743C" w:rsidRDefault="00DF041B" w:rsidP="0085743C">
            <w:pPr>
              <w:pStyle w:val="Rubrik4"/>
              <w:rPr>
                <w:b/>
                <w:bCs/>
                <w:color w:val="0F243E" w:themeColor="text2" w:themeShade="80"/>
              </w:rPr>
            </w:pPr>
          </w:p>
        </w:tc>
        <w:tc>
          <w:tcPr>
            <w:tcW w:w="4148" w:type="dxa"/>
          </w:tcPr>
          <w:p w14:paraId="688A3255" w14:textId="2C202947" w:rsidR="00DF041B" w:rsidRPr="0085743C" w:rsidRDefault="00DF041B" w:rsidP="0085743C">
            <w:pPr>
              <w:pStyle w:val="Rubrik4"/>
              <w:rPr>
                <w:b/>
                <w:bCs/>
                <w:color w:val="0F243E" w:themeColor="text2" w:themeShade="80"/>
              </w:rPr>
            </w:pPr>
            <w:r w:rsidRPr="0085743C">
              <w:rPr>
                <w:b/>
                <w:bCs/>
                <w:color w:val="0F243E" w:themeColor="text2" w:themeShade="80"/>
              </w:rPr>
              <w:t>Namnförtydligande</w:t>
            </w:r>
          </w:p>
        </w:tc>
      </w:tr>
    </w:tbl>
    <w:p w14:paraId="2C6BEA47" w14:textId="6AD2D498" w:rsidR="001878AC" w:rsidRDefault="00DF041B">
      <w:pPr>
        <w:rPr>
          <w:i/>
          <w:iCs/>
          <w:sz w:val="16"/>
          <w:szCs w:val="16"/>
        </w:rPr>
      </w:pPr>
      <w:r w:rsidRPr="00DF041B">
        <w:rPr>
          <w:i/>
          <w:iCs/>
          <w:sz w:val="16"/>
          <w:szCs w:val="16"/>
        </w:rPr>
        <w:t xml:space="preserve">* Behörig firmatecknare </w:t>
      </w:r>
      <w:r>
        <w:rPr>
          <w:i/>
          <w:iCs/>
          <w:sz w:val="16"/>
          <w:szCs w:val="16"/>
        </w:rPr>
        <w:t>för KKI</w:t>
      </w:r>
      <w:r w:rsidR="0085743C">
        <w:rPr>
          <w:i/>
          <w:iCs/>
          <w:sz w:val="16"/>
          <w:szCs w:val="16"/>
        </w:rPr>
        <w:t xml:space="preserve"> har rätt att godkänna </w:t>
      </w:r>
      <w:r w:rsidR="0092211F">
        <w:rPr>
          <w:i/>
          <w:iCs/>
          <w:sz w:val="16"/>
          <w:szCs w:val="16"/>
        </w:rPr>
        <w:t>överenskommelsen</w:t>
      </w:r>
    </w:p>
    <w:sectPr w:rsidR="001878AC" w:rsidSect="00CF6A8B">
      <w:footerReference w:type="default" r:id="rId11"/>
      <w:headerReference w:type="first" r:id="rId12"/>
      <w:footerReference w:type="first" r:id="rId13"/>
      <w:pgSz w:w="11906" w:h="16838" w:code="9"/>
      <w:pgMar w:top="72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E3B78" w14:textId="77777777" w:rsidR="00717CF5" w:rsidRDefault="00717CF5">
      <w:pPr>
        <w:spacing w:after="0" w:line="240" w:lineRule="auto"/>
      </w:pPr>
      <w:r>
        <w:separator/>
      </w:r>
    </w:p>
  </w:endnote>
  <w:endnote w:type="continuationSeparator" w:id="0">
    <w:p w14:paraId="250A01A7" w14:textId="77777777" w:rsidR="00717CF5" w:rsidRDefault="00717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299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172E30" w14:textId="77777777" w:rsidR="00595A29" w:rsidRDefault="00D77C46">
        <w:pPr>
          <w:pStyle w:val="Sidfot"/>
        </w:pPr>
        <w:r>
          <w:rPr>
            <w:lang w:bidi="sv-SE"/>
          </w:rPr>
          <w:fldChar w:fldCharType="begin"/>
        </w:r>
        <w:r>
          <w:rPr>
            <w:lang w:bidi="sv-SE"/>
          </w:rPr>
          <w:instrText xml:space="preserve"> PAGE   \* MERGEFORMAT </w:instrText>
        </w:r>
        <w:r>
          <w:rPr>
            <w:lang w:bidi="sv-SE"/>
          </w:rPr>
          <w:fldChar w:fldCharType="separate"/>
        </w:r>
        <w:r>
          <w:rPr>
            <w:noProof/>
            <w:lang w:bidi="sv-SE"/>
          </w:rPr>
          <w:t>2</w:t>
        </w:r>
        <w:r>
          <w:rPr>
            <w:noProof/>
            <w:lang w:bidi="sv-SE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3340751"/>
      <w:docPartObj>
        <w:docPartGallery w:val="Page Numbers (Bottom of Page)"/>
        <w:docPartUnique/>
      </w:docPartObj>
    </w:sdtPr>
    <w:sdtEndPr/>
    <w:sdtContent>
      <w:p w14:paraId="1FA3AD1B" w14:textId="30581C73" w:rsidR="00717CF5" w:rsidRDefault="00717CF5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0C98F2A" w14:textId="77777777" w:rsidR="00717CF5" w:rsidRDefault="00717CF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70B1C" w14:textId="77777777" w:rsidR="00717CF5" w:rsidRDefault="00717CF5">
      <w:pPr>
        <w:spacing w:after="0" w:line="240" w:lineRule="auto"/>
      </w:pPr>
      <w:r>
        <w:separator/>
      </w:r>
    </w:p>
  </w:footnote>
  <w:footnote w:type="continuationSeparator" w:id="0">
    <w:p w14:paraId="0C7FFC74" w14:textId="77777777" w:rsidR="00717CF5" w:rsidRDefault="00717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2851D" w14:textId="7A77EAA4" w:rsidR="00717CF5" w:rsidRDefault="00717CF5">
    <w:pPr>
      <w:pStyle w:val="Sidhuvud"/>
    </w:pPr>
    <w:r w:rsidRPr="00CD5DE6">
      <w:rPr>
        <w:noProof/>
      </w:rPr>
      <w:drawing>
        <wp:inline distT="0" distB="0" distL="0" distR="0" wp14:anchorId="657194E1" wp14:editId="11F269D5">
          <wp:extent cx="5274310" cy="1071245"/>
          <wp:effectExtent l="0" t="0" r="254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1071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CE512D"/>
    <w:multiLevelType w:val="hybridMultilevel"/>
    <w:tmpl w:val="D7403DEC"/>
    <w:lvl w:ilvl="0" w:tplc="45843A52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760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en-US" w:vendorID="64" w:dllVersion="6" w:nlCheck="1" w:checkStyle="0"/>
  <w:activeWritingStyle w:appName="MSWord" w:lang="sv-SE" w:vendorID="64" w:dllVersion="0" w:nlCheck="1" w:checkStyle="0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CF5"/>
    <w:rsid w:val="00134797"/>
    <w:rsid w:val="001878AC"/>
    <w:rsid w:val="00201891"/>
    <w:rsid w:val="00306307"/>
    <w:rsid w:val="00390BCD"/>
    <w:rsid w:val="00394E0B"/>
    <w:rsid w:val="004C2E9D"/>
    <w:rsid w:val="004C4D9E"/>
    <w:rsid w:val="00595A29"/>
    <w:rsid w:val="00696B3E"/>
    <w:rsid w:val="006A16F2"/>
    <w:rsid w:val="006D06A3"/>
    <w:rsid w:val="006D69F0"/>
    <w:rsid w:val="00717CF5"/>
    <w:rsid w:val="00751185"/>
    <w:rsid w:val="00792D6F"/>
    <w:rsid w:val="00795131"/>
    <w:rsid w:val="007B3B75"/>
    <w:rsid w:val="00812C84"/>
    <w:rsid w:val="0085743C"/>
    <w:rsid w:val="0092211F"/>
    <w:rsid w:val="00947E53"/>
    <w:rsid w:val="009575A2"/>
    <w:rsid w:val="00BC2402"/>
    <w:rsid w:val="00CE4F23"/>
    <w:rsid w:val="00CF6A8B"/>
    <w:rsid w:val="00D77C46"/>
    <w:rsid w:val="00DD0F6C"/>
    <w:rsid w:val="00DF041B"/>
    <w:rsid w:val="00FB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5A73785"/>
  <w15:chartTrackingRefBased/>
  <w15:docId w15:val="{B47413E1-B72A-42EC-B300-64B0F343C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sv-SE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9F0"/>
  </w:style>
  <w:style w:type="paragraph" w:styleId="Rubrik1">
    <w:name w:val="heading 1"/>
    <w:basedOn w:val="Normal"/>
    <w:next w:val="Normal"/>
    <w:link w:val="Rubrik1Char"/>
    <w:uiPriority w:val="2"/>
    <w:qFormat/>
    <w:rsid w:val="006A16F2"/>
    <w:pPr>
      <w:spacing w:after="200"/>
      <w:contextualSpacing/>
      <w:outlineLvl w:val="0"/>
    </w:pPr>
    <w:rPr>
      <w:rFonts w:ascii="Cambria" w:hAnsi="Cambria"/>
      <w:b/>
      <w:color w:val="244061" w:themeColor="accent1" w:themeShade="80"/>
      <w:sz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17C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A16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6A16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DF04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unhideWhenUsed/>
    <w:qFormat/>
    <w:rsid w:val="0085743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Bokenstitel">
    <w:name w:val="Book Title"/>
    <w:basedOn w:val="Standardstycketeckensnitt"/>
    <w:uiPriority w:val="33"/>
    <w:semiHidden/>
    <w:unhideWhenUsed/>
    <w:qFormat/>
    <w:rPr>
      <w:b/>
      <w:bCs/>
      <w:i/>
      <w:iCs/>
      <w:spacing w:val="0"/>
    </w:rPr>
  </w:style>
  <w:style w:type="character" w:styleId="Starkreferens">
    <w:name w:val="Intense Reference"/>
    <w:basedOn w:val="Standardstycketeckensnitt"/>
    <w:uiPriority w:val="32"/>
    <w:semiHidden/>
    <w:unhideWhenUsed/>
    <w:qFormat/>
    <w:rPr>
      <w:b/>
      <w:bCs/>
      <w:caps w:val="0"/>
      <w:smallCaps/>
      <w:color w:val="4F81BD" w:themeColor="accent1"/>
      <w:spacing w:val="0"/>
    </w:rPr>
  </w:style>
  <w:style w:type="character" w:customStyle="1" w:styleId="Rubrik1Char">
    <w:name w:val="Rubrik 1 Char"/>
    <w:basedOn w:val="Standardstycketeckensnitt"/>
    <w:link w:val="Rubrik1"/>
    <w:uiPriority w:val="2"/>
    <w:rsid w:val="006A16F2"/>
    <w:rPr>
      <w:rFonts w:ascii="Cambria" w:hAnsi="Cambria"/>
      <w:b/>
      <w:color w:val="244061" w:themeColor="accent1" w:themeShade="80"/>
      <w:sz w:val="32"/>
    </w:rPr>
  </w:style>
  <w:style w:type="table" w:styleId="Tabellrutnt">
    <w:name w:val="Table Grid"/>
    <w:basedOn w:val="Normaltabell"/>
    <w:uiPriority w:val="1"/>
    <w:pPr>
      <w:spacing w:after="0" w:line="240" w:lineRule="auto"/>
    </w:pPr>
    <w:rPr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fot">
    <w:name w:val="footer"/>
    <w:basedOn w:val="Normal"/>
    <w:link w:val="SidfotChar"/>
    <w:uiPriority w:val="99"/>
    <w:unhideWhenUsed/>
  </w:style>
  <w:style w:type="character" w:customStyle="1" w:styleId="SidfotChar">
    <w:name w:val="Sidfot Char"/>
    <w:basedOn w:val="Standardstycketeckensnitt"/>
    <w:link w:val="Sidfot"/>
    <w:uiPriority w:val="99"/>
    <w:rPr>
      <w:color w:val="000000" w:themeColor="text1"/>
      <w:sz w:val="18"/>
      <w:szCs w:val="18"/>
      <w:lang w:eastAsia="en-US"/>
    </w:rPr>
  </w:style>
  <w:style w:type="paragraph" w:styleId="Rubrik">
    <w:name w:val="Title"/>
    <w:basedOn w:val="Normal"/>
    <w:link w:val="RubrikChar"/>
    <w:uiPriority w:val="1"/>
    <w:unhideWhenUsed/>
    <w:qFormat/>
    <w:pPr>
      <w:spacing w:after="400" w:line="360" w:lineRule="auto"/>
      <w:ind w:left="-86"/>
      <w:contextualSpacing/>
    </w:pPr>
    <w:rPr>
      <w:rFonts w:cstheme="majorBidi"/>
      <w:color w:val="595959" w:themeColor="text1" w:themeTint="A6"/>
      <w:spacing w:val="-10"/>
      <w:kern w:val="28"/>
      <w:sz w:val="9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Pr>
      <w:rFonts w:cstheme="majorBidi"/>
      <w:color w:val="595959" w:themeColor="text1" w:themeTint="A6"/>
      <w:spacing w:val="-10"/>
      <w:kern w:val="28"/>
      <w:sz w:val="96"/>
      <w:szCs w:val="56"/>
      <w:lang w:eastAsia="en-US"/>
    </w:rPr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styleId="Sidhuvud">
    <w:name w:val="header"/>
    <w:basedOn w:val="Normal"/>
    <w:link w:val="SidhuvudChar"/>
    <w:uiPriority w:val="99"/>
    <w:unhideWhenUsed/>
  </w:style>
  <w:style w:type="character" w:customStyle="1" w:styleId="SidhuvudChar">
    <w:name w:val="Sidhuvud Char"/>
    <w:basedOn w:val="Standardstycketeckensnitt"/>
    <w:link w:val="Sidhuvud"/>
    <w:uiPriority w:val="99"/>
    <w:rPr>
      <w:color w:val="000000" w:themeColor="text1"/>
      <w:sz w:val="18"/>
      <w:szCs w:val="18"/>
      <w:lang w:eastAsia="en-US"/>
    </w:rPr>
  </w:style>
  <w:style w:type="table" w:styleId="Tabellrutntljust">
    <w:name w:val="Grid Table Light"/>
    <w:basedOn w:val="Normaltabel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795131"/>
    <w:pPr>
      <w:keepNext/>
      <w:keepLines/>
      <w:outlineLvl w:val="9"/>
    </w:pPr>
    <w:rPr>
      <w:rFonts w:asciiTheme="majorHAnsi" w:eastAsiaTheme="majorEastAsia" w:hAnsiTheme="majorHAnsi" w:cstheme="majorBidi"/>
      <w:szCs w:val="32"/>
    </w:rPr>
  </w:style>
  <w:style w:type="paragraph" w:styleId="Citat">
    <w:name w:val="Quote"/>
    <w:basedOn w:val="Normal"/>
    <w:next w:val="Normal"/>
    <w:link w:val="CitatChar"/>
    <w:uiPriority w:val="29"/>
    <w:semiHidden/>
    <w:unhideWhenUsed/>
    <w:qFormat/>
    <w:rsid w:val="006D69F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6D69F0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unhideWhenUsed/>
    <w:qFormat/>
    <w:rsid w:val="006D69F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jc w:val="center"/>
    </w:pPr>
    <w:rPr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6D69F0"/>
    <w:rPr>
      <w:i/>
      <w:iCs/>
      <w:color w:val="4F81BD" w:themeColor="accent1"/>
    </w:rPr>
  </w:style>
  <w:style w:type="character" w:customStyle="1" w:styleId="Rubrik2Char">
    <w:name w:val="Rubrik 2 Char"/>
    <w:basedOn w:val="Standardstycketeckensnitt"/>
    <w:link w:val="Rubrik2"/>
    <w:uiPriority w:val="9"/>
    <w:rsid w:val="00717C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6A16F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6A16F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Liststycke">
    <w:name w:val="List Paragraph"/>
    <w:basedOn w:val="Normal"/>
    <w:uiPriority w:val="34"/>
    <w:unhideWhenUsed/>
    <w:qFormat/>
    <w:rsid w:val="00947E53"/>
    <w:pPr>
      <w:ind w:left="720"/>
      <w:contextualSpacing/>
    </w:pPr>
  </w:style>
  <w:style w:type="character" w:customStyle="1" w:styleId="Rubrik5Char">
    <w:name w:val="Rubrik 5 Char"/>
    <w:basedOn w:val="Standardstycketeckensnitt"/>
    <w:link w:val="Rubrik5"/>
    <w:uiPriority w:val="9"/>
    <w:rsid w:val="00DF041B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Hyperlnk">
    <w:name w:val="Hyperlink"/>
    <w:basedOn w:val="Standardstycketeckensnitt"/>
    <w:uiPriority w:val="99"/>
    <w:unhideWhenUsed/>
    <w:rsid w:val="001878AC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878AC"/>
    <w:rPr>
      <w:color w:val="605E5C"/>
      <w:shd w:val="clear" w:color="auto" w:fill="E1DFDD"/>
    </w:rPr>
  </w:style>
  <w:style w:type="character" w:customStyle="1" w:styleId="Rubrik6Char">
    <w:name w:val="Rubrik 6 Char"/>
    <w:basedOn w:val="Standardstycketeckensnitt"/>
    <w:link w:val="Rubrik6"/>
    <w:uiPriority w:val="9"/>
    <w:rsid w:val="0085743C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are@kkiskristallen.s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konomi@kkiskristallen.s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konomi@kkiskristallen.s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s16kas\AppData\Local\Microsoft\Office\16.0\DTS\sv-SE%7b4B50CADC-AD27-4A0E-A75F-79A2B66656CF%7d\%7b2DC53CB9-A1AE-4572-B15D-57F1370578F6%7dtf16392555_win32.dotx" TargetMode="External"/></Relationships>
</file>

<file path=word/theme/theme1.xml><?xml version="1.0" encoding="utf-8"?>
<a:theme xmlns:a="http://schemas.openxmlformats.org/drawingml/2006/main" name="Memo Simpl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CAD47-2E94-4103-A19E-75F58BBFE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{2DC53CB9-A1AE-4572-B15D-57F1370578F6}tf16392555_win32</Template>
  <TotalTime>45</TotalTime>
  <Pages>1</Pages>
  <Words>244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Kastebo Disa</dc:creator>
  <cp:keywords/>
  <dc:description/>
  <cp:lastModifiedBy>Kastebo Disa</cp:lastModifiedBy>
  <cp:revision>5</cp:revision>
  <dcterms:created xsi:type="dcterms:W3CDTF">2024-04-22T12:54:00Z</dcterms:created>
  <dcterms:modified xsi:type="dcterms:W3CDTF">2024-04-22T13:50:00Z</dcterms:modified>
</cp:coreProperties>
</file>