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EACC2" w14:textId="77777777" w:rsidR="00817797" w:rsidRDefault="00817797" w:rsidP="00817797">
      <w:pPr>
        <w:pStyle w:val="Rubrik"/>
        <w:jc w:val="left"/>
      </w:pPr>
    </w:p>
    <w:p w14:paraId="778D64FC" w14:textId="3BB6F36E" w:rsidR="00817797" w:rsidRDefault="00817797" w:rsidP="00654BB5">
      <w:pPr>
        <w:pStyle w:val="Rubrik"/>
      </w:pPr>
      <w:r>
        <w:rPr>
          <w:noProof/>
        </w:rPr>
        <w:drawing>
          <wp:inline distT="0" distB="0" distL="0" distR="0" wp14:anchorId="74A5990D" wp14:editId="24D2544D">
            <wp:extent cx="2806700" cy="2857500"/>
            <wp:effectExtent l="0" t="0" r="0" b="0"/>
            <wp:docPr id="71252618" name="Bildobjekt 3" descr="En bild som visar text, Teckensnitt,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2618" name="Bildobjekt 3" descr="En bild som visar text, Teckensnitt, design&#10;&#10;Automatiskt genererad beskrivning"/>
                    <pic:cNvPicPr/>
                  </pic:nvPicPr>
                  <pic:blipFill>
                    <a:blip r:embed="rId10"/>
                    <a:stretch>
                      <a:fillRect/>
                    </a:stretch>
                  </pic:blipFill>
                  <pic:spPr>
                    <a:xfrm>
                      <a:off x="0" y="0"/>
                      <a:ext cx="2806700" cy="2857500"/>
                    </a:xfrm>
                    <a:prstGeom prst="rect">
                      <a:avLst/>
                    </a:prstGeom>
                  </pic:spPr>
                </pic:pic>
              </a:graphicData>
            </a:graphic>
          </wp:inline>
        </w:drawing>
      </w:r>
    </w:p>
    <w:p w14:paraId="3E491904" w14:textId="4361E699" w:rsidR="00C35C27" w:rsidRPr="00C35C27" w:rsidRDefault="00817797" w:rsidP="00817797">
      <w:pPr>
        <w:pStyle w:val="Rubrik"/>
        <w:jc w:val="left"/>
      </w:pPr>
      <w:r>
        <w:t xml:space="preserve">                    </w:t>
      </w:r>
      <w:r w:rsidR="00C35C27" w:rsidRPr="00C35C27">
        <w:t xml:space="preserve">Inbjudan till </w:t>
      </w:r>
      <w:r w:rsidR="00755F73" w:rsidRPr="00755F73">
        <w:t>Stjärntävling</w:t>
      </w:r>
    </w:p>
    <w:p w14:paraId="155173B1" w14:textId="36029874" w:rsidR="00C35C27" w:rsidRPr="00796A86" w:rsidRDefault="00F73CB4" w:rsidP="00654BB5">
      <w:pPr>
        <w:jc w:val="center"/>
        <w:rPr>
          <w:rStyle w:val="Stark"/>
          <w:color w:val="000000" w:themeColor="text1"/>
          <w:sz w:val="32"/>
        </w:rPr>
      </w:pPr>
      <w:r w:rsidRPr="00796A86">
        <w:rPr>
          <w:rStyle w:val="Stark"/>
          <w:color w:val="000000" w:themeColor="text1"/>
          <w:sz w:val="32"/>
        </w:rPr>
        <w:t>Björkskottet</w:t>
      </w:r>
      <w:r w:rsidR="00C35C27" w:rsidRPr="00796A86">
        <w:rPr>
          <w:rStyle w:val="Stark"/>
          <w:color w:val="000000" w:themeColor="text1"/>
          <w:sz w:val="32"/>
        </w:rPr>
        <w:t xml:space="preserve"> 20</w:t>
      </w:r>
      <w:r w:rsidR="0025357E" w:rsidRPr="00796A86">
        <w:rPr>
          <w:rStyle w:val="Stark"/>
          <w:color w:val="000000" w:themeColor="text1"/>
          <w:sz w:val="32"/>
        </w:rPr>
        <w:t>2</w:t>
      </w:r>
      <w:r w:rsidRPr="00796A86">
        <w:rPr>
          <w:rStyle w:val="Stark"/>
          <w:color w:val="000000" w:themeColor="text1"/>
          <w:sz w:val="32"/>
        </w:rPr>
        <w:t>3</w:t>
      </w:r>
      <w:r w:rsidR="00796A86">
        <w:rPr>
          <w:rStyle w:val="Stark"/>
          <w:color w:val="000000" w:themeColor="text1"/>
          <w:sz w:val="32"/>
        </w:rPr>
        <w:t xml:space="preserve"> i Umeå</w:t>
      </w:r>
    </w:p>
    <w:p w14:paraId="70CFFA7B" w14:textId="6979DB2A" w:rsidR="00C35C27" w:rsidRPr="00654BB5" w:rsidRDefault="00C35C27" w:rsidP="00654BB5">
      <w:pPr>
        <w:rPr>
          <w:color w:val="FF0000"/>
        </w:rPr>
      </w:pPr>
    </w:p>
    <w:p w14:paraId="75C92ED3" w14:textId="77777777" w:rsidR="00C35C27" w:rsidRPr="00C35C27" w:rsidRDefault="568DD1F3" w:rsidP="00256209">
      <w:pPr>
        <w:pStyle w:val="Rubrik1"/>
      </w:pPr>
      <w:r>
        <w:t>TÄVLINGSPLATS</w:t>
      </w:r>
    </w:p>
    <w:p w14:paraId="3E9E0AD2" w14:textId="276FA9FB" w:rsidR="00C35C27" w:rsidRPr="00796A86" w:rsidRDefault="00796A86" w:rsidP="00654BB5">
      <w:pPr>
        <w:rPr>
          <w:color w:val="FF0000"/>
        </w:rPr>
      </w:pPr>
      <w:r w:rsidRPr="008B5751">
        <w:rPr>
          <w:color w:val="000000" w:themeColor="text1"/>
        </w:rPr>
        <w:t>Nolia ishall</w:t>
      </w:r>
      <w:r w:rsidR="00E73AFE">
        <w:rPr>
          <w:color w:val="000000" w:themeColor="text1"/>
        </w:rPr>
        <w:t xml:space="preserve"> 1</w:t>
      </w:r>
      <w:r w:rsidRPr="008B5751">
        <w:rPr>
          <w:color w:val="000000" w:themeColor="text1"/>
        </w:rPr>
        <w:t xml:space="preserve">, Signalvägen 12, 90322 Umeå.  </w:t>
      </w:r>
      <w:r w:rsidRPr="00C35C27">
        <w:t>Inomhus, uppvärmd, 30 x 60m</w:t>
      </w:r>
      <w:r>
        <w:t>.</w:t>
      </w:r>
    </w:p>
    <w:p w14:paraId="59EC7D63" w14:textId="031A7D8F" w:rsidR="00C35C27" w:rsidRPr="00F73CB4" w:rsidRDefault="568DD1F3" w:rsidP="00654BB5">
      <w:pPr>
        <w:pStyle w:val="Rubrik1"/>
      </w:pPr>
      <w:r>
        <w:t>TÄVLINGSDAGAR och PRELIMINÄRA TIDER</w:t>
      </w:r>
    </w:p>
    <w:p w14:paraId="60931A27" w14:textId="7AF13DD1" w:rsidR="00363773" w:rsidRDefault="00363773" w:rsidP="00654BB5">
      <w:r>
        <w:t>F</w:t>
      </w:r>
      <w:r w:rsidRPr="00C35C27">
        <w:t xml:space="preserve">astställande av startordning </w:t>
      </w:r>
      <w:r>
        <w:t xml:space="preserve">sker </w:t>
      </w:r>
      <w:r w:rsidRPr="00C35C27">
        <w:t xml:space="preserve">på </w:t>
      </w:r>
      <w:r w:rsidR="00133A44">
        <w:t>tors</w:t>
      </w:r>
      <w:r w:rsidR="00C35C27" w:rsidRPr="00C35C27">
        <w:t>dag den</w:t>
      </w:r>
      <w:r w:rsidR="00654BB5">
        <w:t xml:space="preserve"> </w:t>
      </w:r>
      <w:r w:rsidR="00F73CB4" w:rsidRPr="00796A86">
        <w:rPr>
          <w:color w:val="000000" w:themeColor="text1"/>
        </w:rPr>
        <w:t>23/11</w:t>
      </w:r>
      <w:r w:rsidR="00C35C27" w:rsidRPr="00796A86">
        <w:rPr>
          <w:color w:val="000000" w:themeColor="text1"/>
        </w:rPr>
        <w:t xml:space="preserve"> kl. </w:t>
      </w:r>
      <w:r w:rsidR="00133A44" w:rsidRPr="00796A86">
        <w:rPr>
          <w:color w:val="000000" w:themeColor="text1"/>
        </w:rPr>
        <w:t>18</w:t>
      </w:r>
      <w:r w:rsidR="00C35C27" w:rsidRPr="00796A86">
        <w:rPr>
          <w:color w:val="000000" w:themeColor="text1"/>
        </w:rPr>
        <w:t xml:space="preserve">.00 </w:t>
      </w:r>
      <w:r w:rsidRPr="00796A86">
        <w:rPr>
          <w:color w:val="000000" w:themeColor="text1"/>
        </w:rPr>
        <w:t xml:space="preserve">på </w:t>
      </w:r>
      <w:r w:rsidR="00F73CB4" w:rsidRPr="00796A86">
        <w:rPr>
          <w:color w:val="000000" w:themeColor="text1"/>
        </w:rPr>
        <w:t>Nolia ishall, mötesrum Sargen</w:t>
      </w:r>
      <w:r w:rsidRPr="00796A86">
        <w:rPr>
          <w:color w:val="000000" w:themeColor="text1"/>
        </w:rPr>
        <w:t>.</w:t>
      </w:r>
    </w:p>
    <w:p w14:paraId="065F262F" w14:textId="6F26CC00" w:rsidR="00755F73" w:rsidRDefault="00363773" w:rsidP="00654BB5">
      <w:r>
        <w:t>S</w:t>
      </w:r>
      <w:r w:rsidR="00C35C27" w:rsidRPr="00C35C27">
        <w:t>tartordningarna publiceras på</w:t>
      </w:r>
      <w:r w:rsidR="00C626A5">
        <w:t xml:space="preserve"> </w:t>
      </w:r>
      <w:hyperlink r:id="rId11" w:history="1">
        <w:r w:rsidR="001850F0" w:rsidRPr="00746536">
          <w:rPr>
            <w:rStyle w:val="Hyperlnk"/>
            <w:rFonts w:asciiTheme="minorHAnsi" w:hAnsiTheme="minorHAnsi" w:cstheme="minorHAnsi"/>
            <w:shd w:val="clear" w:color="auto" w:fill="FFFFFF"/>
          </w:rPr>
          <w:t>https://skate.webbplatsen.net/star/2023-2024/</w:t>
        </w:r>
      </w:hyperlink>
      <w:r w:rsidR="00C626A5">
        <w:t xml:space="preserve"> </w:t>
      </w:r>
    </w:p>
    <w:p w14:paraId="0B488EA7" w14:textId="06C1F5FD" w:rsidR="00C35C27" w:rsidRPr="00796A86" w:rsidRDefault="00C35C27" w:rsidP="00350A91">
      <w:pPr>
        <w:tabs>
          <w:tab w:val="left" w:pos="4680"/>
          <w:tab w:val="left" w:pos="6480"/>
        </w:tabs>
        <w:ind w:left="6480" w:hanging="6480"/>
        <w:rPr>
          <w:color w:val="000000" w:themeColor="text1"/>
        </w:rPr>
      </w:pPr>
      <w:r>
        <w:t xml:space="preserve">Lördag den </w:t>
      </w:r>
      <w:r w:rsidR="00F73CB4" w:rsidRPr="00796A86">
        <w:rPr>
          <w:color w:val="000000" w:themeColor="text1"/>
        </w:rPr>
        <w:t>25/11 2023</w:t>
      </w:r>
      <w:r w:rsidRPr="00796A86">
        <w:rPr>
          <w:color w:val="000000" w:themeColor="text1"/>
        </w:rPr>
        <w:tab/>
        <w:t xml:space="preserve">kl. </w:t>
      </w:r>
      <w:r w:rsidR="00133A44" w:rsidRPr="00796A86">
        <w:rPr>
          <w:color w:val="000000" w:themeColor="text1"/>
        </w:rPr>
        <w:t>08:</w:t>
      </w:r>
      <w:r w:rsidR="00E73AFE">
        <w:rPr>
          <w:color w:val="000000" w:themeColor="text1"/>
        </w:rPr>
        <w:t>30</w:t>
      </w:r>
      <w:r w:rsidR="00133A44" w:rsidRPr="00796A86">
        <w:rPr>
          <w:color w:val="000000" w:themeColor="text1"/>
        </w:rPr>
        <w:t xml:space="preserve"> </w:t>
      </w:r>
      <w:r w:rsidR="00755F73" w:rsidRPr="00796A86">
        <w:rPr>
          <w:color w:val="000000" w:themeColor="text1"/>
        </w:rPr>
        <w:tab/>
        <w:t>Bedömarmöte</w:t>
      </w:r>
    </w:p>
    <w:p w14:paraId="79954B45" w14:textId="186709C8" w:rsidR="00C35C27" w:rsidRPr="00796A86" w:rsidRDefault="00C35C27" w:rsidP="00350A91">
      <w:pPr>
        <w:tabs>
          <w:tab w:val="left" w:pos="4680"/>
          <w:tab w:val="left" w:pos="6480"/>
        </w:tabs>
        <w:ind w:left="6480" w:hanging="6480"/>
        <w:rPr>
          <w:color w:val="000000" w:themeColor="text1"/>
        </w:rPr>
      </w:pPr>
      <w:r w:rsidRPr="00796A86">
        <w:rPr>
          <w:color w:val="000000" w:themeColor="text1"/>
        </w:rPr>
        <w:tab/>
      </w:r>
      <w:r w:rsidR="00904B04" w:rsidRPr="00796A86">
        <w:rPr>
          <w:color w:val="000000" w:themeColor="text1"/>
        </w:rPr>
        <w:t xml:space="preserve">kl. </w:t>
      </w:r>
      <w:r w:rsidR="002E3341" w:rsidRPr="00796A86">
        <w:rPr>
          <w:color w:val="000000" w:themeColor="text1"/>
        </w:rPr>
        <w:t>09:</w:t>
      </w:r>
      <w:r w:rsidR="00E73AFE">
        <w:rPr>
          <w:color w:val="000000" w:themeColor="text1"/>
        </w:rPr>
        <w:t>00</w:t>
      </w:r>
      <w:r w:rsidR="002E3341" w:rsidRPr="00796A86">
        <w:rPr>
          <w:color w:val="000000" w:themeColor="text1"/>
        </w:rPr>
        <w:t xml:space="preserve"> – 1</w:t>
      </w:r>
      <w:r w:rsidR="00367B5D">
        <w:rPr>
          <w:color w:val="000000" w:themeColor="text1"/>
        </w:rPr>
        <w:t>9</w:t>
      </w:r>
      <w:r w:rsidR="00F73CB4" w:rsidRPr="00796A86">
        <w:rPr>
          <w:color w:val="000000" w:themeColor="text1"/>
        </w:rPr>
        <w:t>.00</w:t>
      </w:r>
      <w:r w:rsidR="00904B04" w:rsidRPr="00796A86">
        <w:rPr>
          <w:color w:val="000000" w:themeColor="text1"/>
        </w:rPr>
        <w:t xml:space="preserve"> </w:t>
      </w:r>
      <w:r w:rsidR="00904B04" w:rsidRPr="00796A86">
        <w:rPr>
          <w:color w:val="000000" w:themeColor="text1"/>
        </w:rPr>
        <w:tab/>
        <w:t>T</w:t>
      </w:r>
      <w:r w:rsidRPr="00796A86">
        <w:rPr>
          <w:color w:val="000000" w:themeColor="text1"/>
        </w:rPr>
        <w:t>ävling</w:t>
      </w:r>
    </w:p>
    <w:p w14:paraId="6F759584" w14:textId="67DF1333" w:rsidR="00C35C27" w:rsidRPr="00796A86" w:rsidRDefault="00C35C27" w:rsidP="00350A91">
      <w:pPr>
        <w:tabs>
          <w:tab w:val="left" w:pos="4680"/>
          <w:tab w:val="left" w:pos="6480"/>
        </w:tabs>
        <w:ind w:left="6480" w:hanging="6480"/>
        <w:rPr>
          <w:color w:val="000000" w:themeColor="text1"/>
        </w:rPr>
      </w:pPr>
      <w:r w:rsidRPr="00796A86">
        <w:rPr>
          <w:color w:val="000000" w:themeColor="text1"/>
        </w:rPr>
        <w:t xml:space="preserve">Söndag den </w:t>
      </w:r>
      <w:r w:rsidR="00F73CB4" w:rsidRPr="00796A86">
        <w:rPr>
          <w:color w:val="000000" w:themeColor="text1"/>
        </w:rPr>
        <w:t>26/11 2023</w:t>
      </w:r>
      <w:r w:rsidR="00904B04" w:rsidRPr="00796A86">
        <w:rPr>
          <w:color w:val="000000" w:themeColor="text1"/>
        </w:rPr>
        <w:tab/>
        <w:t xml:space="preserve">kl. </w:t>
      </w:r>
      <w:r w:rsidR="002E3341" w:rsidRPr="00796A86">
        <w:rPr>
          <w:color w:val="000000" w:themeColor="text1"/>
        </w:rPr>
        <w:t>09:</w:t>
      </w:r>
      <w:r w:rsidR="00E73AFE">
        <w:rPr>
          <w:color w:val="000000" w:themeColor="text1"/>
        </w:rPr>
        <w:t>00</w:t>
      </w:r>
      <w:r w:rsidR="00904B04" w:rsidRPr="00796A86">
        <w:rPr>
          <w:color w:val="000000" w:themeColor="text1"/>
        </w:rPr>
        <w:t xml:space="preserve"> – 1</w:t>
      </w:r>
      <w:r w:rsidR="00367B5D">
        <w:rPr>
          <w:color w:val="000000" w:themeColor="text1"/>
        </w:rPr>
        <w:t>5</w:t>
      </w:r>
      <w:r w:rsidR="00F73CB4" w:rsidRPr="00796A86">
        <w:rPr>
          <w:color w:val="000000" w:themeColor="text1"/>
        </w:rPr>
        <w:t>.00</w:t>
      </w:r>
      <w:r w:rsidR="00904B04" w:rsidRPr="00796A86">
        <w:rPr>
          <w:color w:val="000000" w:themeColor="text1"/>
        </w:rPr>
        <w:tab/>
        <w:t>T</w:t>
      </w:r>
      <w:r w:rsidRPr="00796A86">
        <w:rPr>
          <w:color w:val="000000" w:themeColor="text1"/>
        </w:rPr>
        <w:t>ävling</w:t>
      </w:r>
    </w:p>
    <w:p w14:paraId="0CF5E81C" w14:textId="05688818" w:rsidR="00C35C27" w:rsidRPr="00654BB5" w:rsidRDefault="00C35C27" w:rsidP="00654BB5">
      <w:pPr>
        <w:rPr>
          <w:color w:val="FF0000"/>
        </w:rPr>
      </w:pPr>
    </w:p>
    <w:p w14:paraId="450C3AAE" w14:textId="1E08BD0A" w:rsidR="00C35C27" w:rsidRPr="00F73CB4" w:rsidRDefault="568DD1F3" w:rsidP="00654BB5">
      <w:pPr>
        <w:pStyle w:val="Rubrik1"/>
      </w:pPr>
      <w:r>
        <w:t>TÄVLINGSKLASSER</w:t>
      </w:r>
    </w:p>
    <w:p w14:paraId="01341070" w14:textId="4E8B983D" w:rsidR="00755F73" w:rsidRPr="00796A86" w:rsidRDefault="00755F73" w:rsidP="568DD1F3">
      <w:pPr>
        <w:tabs>
          <w:tab w:val="left" w:pos="2970"/>
          <w:tab w:val="left" w:pos="5580"/>
        </w:tabs>
        <w:rPr>
          <w:color w:val="000000" w:themeColor="text1"/>
        </w:rPr>
      </w:pPr>
      <w:r w:rsidRPr="00796A86">
        <w:rPr>
          <w:color w:val="000000" w:themeColor="text1"/>
        </w:rPr>
        <w:t xml:space="preserve">Miniorer Stjärnklass </w:t>
      </w:r>
      <w:r w:rsidRPr="00796A86">
        <w:rPr>
          <w:color w:val="000000" w:themeColor="text1"/>
        </w:rPr>
        <w:tab/>
        <w:t xml:space="preserve">Flickor och Pojkar </w:t>
      </w:r>
      <w:r w:rsidRPr="00796A86">
        <w:rPr>
          <w:color w:val="000000" w:themeColor="text1"/>
        </w:rPr>
        <w:tab/>
        <w:t>Friåkning</w:t>
      </w:r>
    </w:p>
    <w:p w14:paraId="45674964" w14:textId="0B5DE19D" w:rsidR="00755F73" w:rsidRPr="00796A86" w:rsidRDefault="00F73CB4" w:rsidP="568DD1F3">
      <w:pPr>
        <w:tabs>
          <w:tab w:val="left" w:pos="2970"/>
          <w:tab w:val="left" w:pos="5580"/>
        </w:tabs>
        <w:rPr>
          <w:color w:val="000000" w:themeColor="text1"/>
        </w:rPr>
      </w:pPr>
      <w:proofErr w:type="spellStart"/>
      <w:r w:rsidRPr="00796A86">
        <w:rPr>
          <w:color w:val="000000" w:themeColor="text1"/>
        </w:rPr>
        <w:t>Undom</w:t>
      </w:r>
      <w:proofErr w:type="spellEnd"/>
      <w:r w:rsidRPr="00796A86">
        <w:rPr>
          <w:color w:val="000000" w:themeColor="text1"/>
        </w:rPr>
        <w:t xml:space="preserve"> 13 Stjärnklass</w:t>
      </w:r>
      <w:r w:rsidR="00F153B0" w:rsidRPr="00796A86">
        <w:rPr>
          <w:color w:val="000000" w:themeColor="text1"/>
        </w:rPr>
        <w:t xml:space="preserve"> </w:t>
      </w:r>
      <w:r w:rsidR="00755F73" w:rsidRPr="00796A86">
        <w:rPr>
          <w:color w:val="000000" w:themeColor="text1"/>
        </w:rPr>
        <w:tab/>
      </w:r>
      <w:r w:rsidRPr="00796A86">
        <w:rPr>
          <w:color w:val="000000" w:themeColor="text1"/>
        </w:rPr>
        <w:t>Flickor och Pojkar</w:t>
      </w:r>
      <w:r w:rsidR="00755F73" w:rsidRPr="00796A86">
        <w:rPr>
          <w:color w:val="000000" w:themeColor="text1"/>
        </w:rPr>
        <w:tab/>
        <w:t>Friåkning</w:t>
      </w:r>
    </w:p>
    <w:p w14:paraId="2B00BD22" w14:textId="1E3E2241" w:rsidR="00C35C27" w:rsidRPr="00796A86" w:rsidRDefault="00755F73" w:rsidP="568DD1F3">
      <w:pPr>
        <w:tabs>
          <w:tab w:val="left" w:pos="2970"/>
          <w:tab w:val="left" w:pos="5580"/>
        </w:tabs>
        <w:rPr>
          <w:color w:val="000000" w:themeColor="text1"/>
        </w:rPr>
      </w:pPr>
      <w:r w:rsidRPr="00796A86">
        <w:rPr>
          <w:color w:val="000000" w:themeColor="text1"/>
        </w:rPr>
        <w:t>U</w:t>
      </w:r>
      <w:r w:rsidR="00F73CB4" w:rsidRPr="00796A86">
        <w:rPr>
          <w:color w:val="000000" w:themeColor="text1"/>
        </w:rPr>
        <w:t>ngdom 13 Stjärnklass 1</w:t>
      </w:r>
      <w:r w:rsidRPr="00796A86">
        <w:rPr>
          <w:color w:val="000000" w:themeColor="text1"/>
        </w:rPr>
        <w:tab/>
        <w:t>Fl</w:t>
      </w:r>
      <w:r w:rsidR="00F73CB4" w:rsidRPr="00796A86">
        <w:rPr>
          <w:color w:val="000000" w:themeColor="text1"/>
        </w:rPr>
        <w:t>ickor och Pojkar</w:t>
      </w:r>
      <w:r w:rsidRPr="00796A86">
        <w:rPr>
          <w:color w:val="000000" w:themeColor="text1"/>
        </w:rPr>
        <w:tab/>
        <w:t>Friåkn</w:t>
      </w:r>
      <w:r w:rsidR="00F73CB4" w:rsidRPr="00796A86">
        <w:rPr>
          <w:color w:val="000000" w:themeColor="text1"/>
        </w:rPr>
        <w:t>ing</w:t>
      </w:r>
    </w:p>
    <w:p w14:paraId="44A90E77" w14:textId="6667C52D" w:rsidR="00F73CB4" w:rsidRPr="00796A86" w:rsidRDefault="00F73CB4" w:rsidP="568DD1F3">
      <w:pPr>
        <w:tabs>
          <w:tab w:val="left" w:pos="2970"/>
          <w:tab w:val="left" w:pos="5580"/>
        </w:tabs>
        <w:rPr>
          <w:color w:val="000000" w:themeColor="text1"/>
        </w:rPr>
      </w:pPr>
      <w:r w:rsidRPr="00796A86">
        <w:rPr>
          <w:color w:val="000000" w:themeColor="text1"/>
        </w:rPr>
        <w:t>Ungdom 15 Stjärnklass</w:t>
      </w:r>
      <w:r w:rsidRPr="00796A86">
        <w:rPr>
          <w:color w:val="000000" w:themeColor="text1"/>
        </w:rPr>
        <w:tab/>
        <w:t xml:space="preserve">Flickor och Pojkar </w:t>
      </w:r>
      <w:r w:rsidRPr="00796A86">
        <w:rPr>
          <w:color w:val="000000" w:themeColor="text1"/>
        </w:rPr>
        <w:tab/>
        <w:t>Friåkning</w:t>
      </w:r>
    </w:p>
    <w:p w14:paraId="58C9A6D1" w14:textId="1D611592" w:rsidR="00F73CB4" w:rsidRPr="00796A86" w:rsidRDefault="00F73CB4" w:rsidP="568DD1F3">
      <w:pPr>
        <w:tabs>
          <w:tab w:val="left" w:pos="2970"/>
          <w:tab w:val="left" w:pos="5580"/>
        </w:tabs>
        <w:rPr>
          <w:color w:val="000000" w:themeColor="text1"/>
        </w:rPr>
      </w:pPr>
      <w:r w:rsidRPr="00796A86">
        <w:rPr>
          <w:color w:val="000000" w:themeColor="text1"/>
        </w:rPr>
        <w:t>Ungdom 15 Stjärnklass 1</w:t>
      </w:r>
      <w:r w:rsidRPr="00796A86">
        <w:rPr>
          <w:color w:val="000000" w:themeColor="text1"/>
        </w:rPr>
        <w:tab/>
        <w:t>Flickor och Pojkar</w:t>
      </w:r>
      <w:r w:rsidRPr="00796A86">
        <w:rPr>
          <w:color w:val="000000" w:themeColor="text1"/>
        </w:rPr>
        <w:tab/>
        <w:t>Friåkning</w:t>
      </w:r>
    </w:p>
    <w:p w14:paraId="03207D96" w14:textId="5D5442B1" w:rsidR="00F73CB4" w:rsidRPr="00796A86" w:rsidRDefault="00F73CB4" w:rsidP="568DD1F3">
      <w:pPr>
        <w:tabs>
          <w:tab w:val="left" w:pos="2970"/>
          <w:tab w:val="left" w:pos="5580"/>
        </w:tabs>
        <w:rPr>
          <w:color w:val="000000" w:themeColor="text1"/>
        </w:rPr>
      </w:pPr>
      <w:r w:rsidRPr="00796A86">
        <w:rPr>
          <w:color w:val="000000" w:themeColor="text1"/>
        </w:rPr>
        <w:lastRenderedPageBreak/>
        <w:t>Juniorer Stjärnklass</w:t>
      </w:r>
      <w:r w:rsidRPr="00796A86">
        <w:rPr>
          <w:color w:val="000000" w:themeColor="text1"/>
        </w:rPr>
        <w:tab/>
      </w:r>
      <w:proofErr w:type="spellStart"/>
      <w:r w:rsidRPr="00796A86">
        <w:rPr>
          <w:color w:val="000000" w:themeColor="text1"/>
        </w:rPr>
        <w:t>Damar</w:t>
      </w:r>
      <w:proofErr w:type="spellEnd"/>
      <w:r w:rsidRPr="00796A86">
        <w:rPr>
          <w:color w:val="000000" w:themeColor="text1"/>
        </w:rPr>
        <w:t xml:space="preserve"> och Herrar</w:t>
      </w:r>
      <w:r w:rsidRPr="00796A86">
        <w:rPr>
          <w:color w:val="000000" w:themeColor="text1"/>
        </w:rPr>
        <w:tab/>
        <w:t>Friåkning</w:t>
      </w:r>
    </w:p>
    <w:p w14:paraId="0B0EC26B" w14:textId="7714DC37" w:rsidR="00F73CB4" w:rsidRPr="00796A86" w:rsidRDefault="00F73CB4" w:rsidP="568DD1F3">
      <w:pPr>
        <w:tabs>
          <w:tab w:val="left" w:pos="2970"/>
          <w:tab w:val="left" w:pos="5580"/>
        </w:tabs>
        <w:rPr>
          <w:color w:val="000000" w:themeColor="text1"/>
        </w:rPr>
      </w:pPr>
      <w:r w:rsidRPr="00796A86">
        <w:rPr>
          <w:color w:val="000000" w:themeColor="text1"/>
        </w:rPr>
        <w:t>Junior</w:t>
      </w:r>
      <w:r w:rsidR="00F3147F" w:rsidRPr="00796A86">
        <w:rPr>
          <w:color w:val="000000" w:themeColor="text1"/>
        </w:rPr>
        <w:t>er</w:t>
      </w:r>
      <w:r w:rsidRPr="00796A86">
        <w:rPr>
          <w:color w:val="000000" w:themeColor="text1"/>
        </w:rPr>
        <w:t xml:space="preserve"> Stjärnklass</w:t>
      </w:r>
      <w:r w:rsidR="00F3147F" w:rsidRPr="00796A86">
        <w:rPr>
          <w:color w:val="000000" w:themeColor="text1"/>
        </w:rPr>
        <w:t xml:space="preserve"> 1</w:t>
      </w:r>
      <w:r w:rsidR="00F3147F" w:rsidRPr="00796A86">
        <w:rPr>
          <w:color w:val="000000" w:themeColor="text1"/>
        </w:rPr>
        <w:tab/>
        <w:t>Damer och Herrar</w:t>
      </w:r>
      <w:r w:rsidR="00F3147F" w:rsidRPr="00796A86">
        <w:rPr>
          <w:color w:val="000000" w:themeColor="text1"/>
        </w:rPr>
        <w:tab/>
        <w:t>Friåkning</w:t>
      </w:r>
    </w:p>
    <w:p w14:paraId="20E374CF" w14:textId="0720A8AD" w:rsidR="00F3147F" w:rsidRPr="00796A86" w:rsidRDefault="00F3147F" w:rsidP="568DD1F3">
      <w:pPr>
        <w:tabs>
          <w:tab w:val="left" w:pos="2970"/>
          <w:tab w:val="left" w:pos="5580"/>
        </w:tabs>
        <w:rPr>
          <w:color w:val="000000" w:themeColor="text1"/>
        </w:rPr>
      </w:pPr>
      <w:r w:rsidRPr="00796A86">
        <w:rPr>
          <w:color w:val="000000" w:themeColor="text1"/>
        </w:rPr>
        <w:t>Seniorer Stjärnklass</w:t>
      </w:r>
      <w:r w:rsidRPr="00796A86">
        <w:rPr>
          <w:color w:val="000000" w:themeColor="text1"/>
        </w:rPr>
        <w:tab/>
        <w:t>Damer och Herrar</w:t>
      </w:r>
      <w:r w:rsidRPr="00796A86">
        <w:rPr>
          <w:color w:val="000000" w:themeColor="text1"/>
        </w:rPr>
        <w:tab/>
        <w:t>Friåkning</w:t>
      </w:r>
    </w:p>
    <w:p w14:paraId="03AD5980" w14:textId="77777777" w:rsidR="00F73CB4" w:rsidRPr="00796A86" w:rsidRDefault="00F73CB4" w:rsidP="568DD1F3">
      <w:pPr>
        <w:tabs>
          <w:tab w:val="left" w:pos="2970"/>
          <w:tab w:val="left" w:pos="5580"/>
        </w:tabs>
        <w:rPr>
          <w:color w:val="000000" w:themeColor="text1"/>
        </w:rPr>
      </w:pPr>
    </w:p>
    <w:p w14:paraId="6A4C935F" w14:textId="73F07E3D" w:rsidR="00CB4650" w:rsidRPr="00796A86" w:rsidRDefault="00F3147F" w:rsidP="00654BB5">
      <w:pPr>
        <w:rPr>
          <w:color w:val="000000" w:themeColor="text1"/>
        </w:rPr>
      </w:pPr>
      <w:r w:rsidRPr="00796A86">
        <w:rPr>
          <w:color w:val="000000" w:themeColor="text1"/>
        </w:rPr>
        <w:t>Vid för stort antalanmälda åkare kommer distriktets åkare</w:t>
      </w:r>
      <w:r w:rsidR="00E73AFE">
        <w:rPr>
          <w:color w:val="000000" w:themeColor="text1"/>
        </w:rPr>
        <w:t xml:space="preserve"> </w:t>
      </w:r>
      <w:r w:rsidRPr="00796A86">
        <w:rPr>
          <w:color w:val="000000" w:themeColor="text1"/>
        </w:rPr>
        <w:t xml:space="preserve">att prioriteras men då vi har två dagars tävling </w:t>
      </w:r>
    </w:p>
    <w:p w14:paraId="535786A6" w14:textId="0E62EC2B" w:rsidR="00F3147F" w:rsidRPr="00796A86" w:rsidRDefault="00F3147F" w:rsidP="00654BB5">
      <w:pPr>
        <w:rPr>
          <w:color w:val="000000" w:themeColor="text1"/>
        </w:rPr>
      </w:pPr>
      <w:r w:rsidRPr="00796A86">
        <w:rPr>
          <w:color w:val="000000" w:themeColor="text1"/>
        </w:rPr>
        <w:t>är vår ambition att kunna erbjuda många åkare möjlighet att tävla.</w:t>
      </w:r>
    </w:p>
    <w:p w14:paraId="56D8BBF3" w14:textId="77777777" w:rsidR="00C35C27" w:rsidRDefault="568DD1F3" w:rsidP="00256209">
      <w:pPr>
        <w:pStyle w:val="Rubrik1"/>
      </w:pPr>
      <w:r>
        <w:t>TÄVLINGSREGLER</w:t>
      </w:r>
    </w:p>
    <w:p w14:paraId="53AF40D4" w14:textId="7FE3EE70" w:rsidR="00755F73" w:rsidRDefault="00755F73" w:rsidP="00755F73">
      <w:r>
        <w:t xml:space="preserve">Svenska Konståkningsförbundets </w:t>
      </w:r>
      <w:r w:rsidR="00133A44">
        <w:t>tävlingsregler för säsong 20</w:t>
      </w:r>
      <w:r w:rsidR="03F7564C">
        <w:t>2</w:t>
      </w:r>
      <w:r w:rsidR="12C51950">
        <w:t>3</w:t>
      </w:r>
      <w:r w:rsidR="00EE454A">
        <w:t>/202</w:t>
      </w:r>
      <w:r w:rsidR="2A5A088D">
        <w:t>4</w:t>
      </w:r>
      <w:r>
        <w:t xml:space="preserve"> för stjärntävling.</w:t>
      </w:r>
    </w:p>
    <w:p w14:paraId="0556DFE8" w14:textId="77777777" w:rsidR="00CB4650" w:rsidRPr="00CB4650" w:rsidRDefault="568DD1F3" w:rsidP="00256209">
      <w:pPr>
        <w:pStyle w:val="Rubrik1"/>
      </w:pPr>
      <w:r>
        <w:t>RESULTAT</w:t>
      </w:r>
    </w:p>
    <w:p w14:paraId="70D8876B" w14:textId="77777777" w:rsidR="00CB4650" w:rsidRPr="00CB4650" w:rsidRDefault="00CB4650" w:rsidP="00CB4650">
      <w:r w:rsidRPr="00CB4650">
        <w:t>Sluten bedömning.</w:t>
      </w:r>
    </w:p>
    <w:p w14:paraId="3DD0004B" w14:textId="307057FB" w:rsidR="00CB4650" w:rsidRPr="00755F73" w:rsidRDefault="00CB4650" w:rsidP="00CB4650">
      <w:r>
        <w:t xml:space="preserve">Ingen rangordning för </w:t>
      </w:r>
      <w:r w:rsidR="00394820">
        <w:t>M</w:t>
      </w:r>
      <w:r w:rsidR="00133A44">
        <w:t>iniorer, Ungdom 13 Stjärnklass, Ungdom 15 Stjärnklass, Juniorer Stjärnklass, Seniorer Stjärnklass</w:t>
      </w:r>
      <w:r w:rsidR="00367B5D">
        <w:t>.</w:t>
      </w:r>
      <w:r w:rsidR="00133A44">
        <w:t xml:space="preserve"> </w:t>
      </w:r>
      <w:r>
        <w:t xml:space="preserve">I övriga klasser får halva startfältet i en klass individuella placeringar, andra halvan delar </w:t>
      </w:r>
      <w:r w:rsidR="00D761FA">
        <w:t>placering</w:t>
      </w:r>
      <w:r>
        <w:t>.</w:t>
      </w:r>
    </w:p>
    <w:p w14:paraId="6FA810CA" w14:textId="77777777" w:rsidR="00C35C27" w:rsidRPr="00654BB5" w:rsidRDefault="568DD1F3" w:rsidP="00256209">
      <w:pPr>
        <w:pStyle w:val="Rubrik1"/>
      </w:pPr>
      <w:r>
        <w:t>TESTKRAV</w:t>
      </w:r>
    </w:p>
    <w:p w14:paraId="1D990388" w14:textId="77031552" w:rsidR="00C35C27" w:rsidRDefault="00C35C27" w:rsidP="00654BB5">
      <w:r>
        <w:t>Enligt Svenska Konståkningsförbundet</w:t>
      </w:r>
      <w:r w:rsidR="00133A44">
        <w:t>s tävlingsregler för säsong 20</w:t>
      </w:r>
      <w:r w:rsidR="07D07DFA">
        <w:t>2</w:t>
      </w:r>
      <w:r w:rsidR="07794281">
        <w:t>3</w:t>
      </w:r>
      <w:r w:rsidR="00EE454A">
        <w:t>/202</w:t>
      </w:r>
      <w:r w:rsidR="23A5DD91">
        <w:t>4</w:t>
      </w:r>
      <w:r>
        <w:t>.</w:t>
      </w:r>
    </w:p>
    <w:p w14:paraId="12292C7C" w14:textId="77777777" w:rsidR="00C35C27" w:rsidRDefault="568DD1F3" w:rsidP="00256209">
      <w:pPr>
        <w:pStyle w:val="Rubrik1"/>
      </w:pPr>
      <w:r>
        <w:t>LICENSKRAV</w:t>
      </w:r>
    </w:p>
    <w:p w14:paraId="509C4DBD" w14:textId="378CAD73" w:rsidR="00C35C27" w:rsidRDefault="00C35C27" w:rsidP="00654BB5">
      <w:r>
        <w:t>Enligt Svenska Konståkningsförbundet</w:t>
      </w:r>
      <w:r w:rsidR="00EE454A">
        <w:t>s tävlingsregler för säsong 20</w:t>
      </w:r>
      <w:r w:rsidR="3B40DE1D">
        <w:t>2</w:t>
      </w:r>
      <w:r w:rsidR="3D251937">
        <w:t>3</w:t>
      </w:r>
      <w:r w:rsidR="00EE454A">
        <w:t>/202</w:t>
      </w:r>
      <w:r w:rsidR="7B2A4CA6">
        <w:t>4</w:t>
      </w:r>
      <w:r>
        <w:t>.</w:t>
      </w:r>
    </w:p>
    <w:p w14:paraId="175F2A72" w14:textId="77777777" w:rsidR="00E9663B" w:rsidRPr="005E6ED7" w:rsidRDefault="568DD1F3" w:rsidP="00256209">
      <w:pPr>
        <w:pStyle w:val="Rubrik1"/>
      </w:pPr>
      <w:r>
        <w:t>MUSIK</w:t>
      </w:r>
    </w:p>
    <w:p w14:paraId="38EC28A3" w14:textId="06491F41" w:rsidR="00E9663B" w:rsidRDefault="00E9663B" w:rsidP="00E9663B">
      <w:r>
        <w:t xml:space="preserve">I syfte att säkerställa musikåtergivningen kommer all musik att vara digital och </w:t>
      </w:r>
      <w:r w:rsidRPr="00B466A1">
        <w:rPr>
          <w:b/>
        </w:rPr>
        <w:t>ska</w:t>
      </w:r>
      <w:r>
        <w:t xml:space="preserve"> läggas in som MP3-fil i </w:t>
      </w:r>
      <w:proofErr w:type="spellStart"/>
      <w:r>
        <w:t>IndTA</w:t>
      </w:r>
      <w:proofErr w:type="spellEnd"/>
      <w:r>
        <w:t xml:space="preserve"> i samband med anmälan.</w:t>
      </w:r>
    </w:p>
    <w:p w14:paraId="56DFCB28" w14:textId="502AA3C7" w:rsidR="007C1FF0" w:rsidRPr="000343B5" w:rsidRDefault="007D07A6" w:rsidP="007C1FF0">
      <w:pPr>
        <w:rPr>
          <w:b/>
        </w:rPr>
      </w:pPr>
      <w:r w:rsidRPr="73FECF88">
        <w:rPr>
          <w:b/>
          <w:bCs/>
        </w:rPr>
        <w:t xml:space="preserve">OBS! Kontrollera att musiken är uppdaterad i </w:t>
      </w:r>
      <w:proofErr w:type="spellStart"/>
      <w:r w:rsidRPr="73FECF88">
        <w:rPr>
          <w:b/>
          <w:bCs/>
        </w:rPr>
        <w:t>IndTA</w:t>
      </w:r>
      <w:proofErr w:type="spellEnd"/>
      <w:r w:rsidRPr="73FECF88">
        <w:rPr>
          <w:b/>
          <w:bCs/>
        </w:rPr>
        <w:t>. Musiken ska vara på plats och uppdaterad senast sju dagar före första tävlingsdag</w:t>
      </w:r>
      <w:r w:rsidR="00F3147F">
        <w:rPr>
          <w:b/>
          <w:bCs/>
        </w:rPr>
        <w:t xml:space="preserve"> lördag</w:t>
      </w:r>
      <w:r w:rsidRPr="73FECF88">
        <w:rPr>
          <w:b/>
          <w:bCs/>
        </w:rPr>
        <w:t xml:space="preserve"> </w:t>
      </w:r>
      <w:r w:rsidR="00F3147F" w:rsidRPr="00796A86">
        <w:rPr>
          <w:b/>
          <w:bCs/>
          <w:color w:val="000000" w:themeColor="text1"/>
        </w:rPr>
        <w:t>18/11</w:t>
      </w:r>
      <w:r w:rsidRPr="73FECF88">
        <w:rPr>
          <w:b/>
          <w:bCs/>
        </w:rPr>
        <w:t xml:space="preserve">, om inte anses anmälan vara ofullständig och dubbel anmälningsavgift ska erläggas. </w:t>
      </w:r>
    </w:p>
    <w:p w14:paraId="7261AB15" w14:textId="1B3F7404" w:rsidR="19E4BAA2" w:rsidRDefault="19E4BAA2" w:rsidP="73FECF88">
      <w:pPr>
        <w:spacing w:line="257" w:lineRule="auto"/>
      </w:pPr>
      <w:r w:rsidRPr="73FECF88">
        <w:rPr>
          <w:rFonts w:cs="Calibri"/>
          <w:lang w:val="sv"/>
        </w:rPr>
        <w:t>Alla tävlande skall även ha med tävlingsmusik på</w:t>
      </w:r>
      <w:r w:rsidR="00F3147F">
        <w:rPr>
          <w:rFonts w:cs="Calibri"/>
          <w:lang w:val="sv"/>
        </w:rPr>
        <w:t xml:space="preserve"> </w:t>
      </w:r>
      <w:r w:rsidRPr="00796A86">
        <w:rPr>
          <w:rFonts w:cs="Calibri"/>
          <w:color w:val="000000" w:themeColor="text1"/>
          <w:lang w:val="sv"/>
        </w:rPr>
        <w:t>USB</w:t>
      </w:r>
      <w:r w:rsidR="00F3147F" w:rsidRPr="00796A86">
        <w:rPr>
          <w:rFonts w:cs="Calibri"/>
          <w:color w:val="000000" w:themeColor="text1"/>
          <w:lang w:val="sv"/>
        </w:rPr>
        <w:t xml:space="preserve"> eller annan digital enhet</w:t>
      </w:r>
      <w:r w:rsidRPr="00796A86">
        <w:rPr>
          <w:rFonts w:cs="Calibri"/>
          <w:color w:val="000000" w:themeColor="text1"/>
          <w:lang w:val="sv"/>
        </w:rPr>
        <w:t xml:space="preserve"> </w:t>
      </w:r>
      <w:r w:rsidRPr="73FECF88">
        <w:rPr>
          <w:rFonts w:cs="Calibri"/>
          <w:lang w:val="sv"/>
        </w:rPr>
        <w:t>i reserv. Varje program (kort/fri) måste vara inspelat separat. Observera att musiken inte får vara uppdelad på flera spår.</w:t>
      </w:r>
    </w:p>
    <w:p w14:paraId="7EB9EA15" w14:textId="53217D8E" w:rsidR="19E4BAA2" w:rsidRDefault="19E4BAA2" w:rsidP="73FECF88">
      <w:pPr>
        <w:spacing w:line="257" w:lineRule="auto"/>
      </w:pPr>
      <w:r w:rsidRPr="1DD7EA8C">
        <w:rPr>
          <w:rFonts w:cs="Calibri"/>
          <w:lang w:val="sv"/>
        </w:rPr>
        <w:t xml:space="preserve">All reservmedia måste vara tydligt märkta med </w:t>
      </w:r>
      <w:r w:rsidRPr="1DD7EA8C">
        <w:rPr>
          <w:rFonts w:cs="Calibri"/>
          <w:b/>
          <w:bCs/>
          <w:lang w:val="sv"/>
        </w:rPr>
        <w:t>tävlingsklass</w:t>
      </w:r>
      <w:r w:rsidRPr="1DD7EA8C">
        <w:rPr>
          <w:rFonts w:cs="Calibri"/>
          <w:lang w:val="sv"/>
        </w:rPr>
        <w:t xml:space="preserve">, </w:t>
      </w:r>
      <w:r w:rsidRPr="1DD7EA8C">
        <w:rPr>
          <w:rFonts w:cs="Calibri"/>
          <w:b/>
          <w:bCs/>
          <w:lang w:val="sv"/>
        </w:rPr>
        <w:t>program</w:t>
      </w:r>
      <w:r w:rsidRPr="1DD7EA8C">
        <w:rPr>
          <w:rFonts w:cs="Calibri"/>
          <w:lang w:val="sv"/>
        </w:rPr>
        <w:t xml:space="preserve"> (kort/fri), </w:t>
      </w:r>
      <w:r w:rsidRPr="1DD7EA8C">
        <w:rPr>
          <w:rFonts w:cs="Calibri"/>
          <w:b/>
          <w:bCs/>
          <w:lang w:val="sv"/>
        </w:rPr>
        <w:t>åkarens namn</w:t>
      </w:r>
      <w:r w:rsidRPr="1DD7EA8C">
        <w:rPr>
          <w:rFonts w:cs="Calibri"/>
          <w:lang w:val="sv"/>
        </w:rPr>
        <w:t xml:space="preserve"> och </w:t>
      </w:r>
      <w:r w:rsidRPr="1DD7EA8C">
        <w:rPr>
          <w:rFonts w:cs="Calibri"/>
          <w:b/>
          <w:bCs/>
          <w:lang w:val="sv"/>
        </w:rPr>
        <w:t>förening</w:t>
      </w:r>
      <w:r w:rsidRPr="1DD7EA8C">
        <w:rPr>
          <w:rFonts w:cs="Calibri"/>
          <w:lang w:val="sv"/>
        </w:rPr>
        <w:t xml:space="preserve"> samt den exakta speltiden (inte åktiden).</w:t>
      </w:r>
    </w:p>
    <w:p w14:paraId="796F3BF0" w14:textId="77777777" w:rsidR="00C35C27" w:rsidRDefault="568DD1F3" w:rsidP="00256209">
      <w:pPr>
        <w:pStyle w:val="Rubrik1"/>
      </w:pPr>
      <w:r>
        <w:t>PRISER</w:t>
      </w:r>
    </w:p>
    <w:p w14:paraId="3B5B55D5" w14:textId="22BF6EF2" w:rsidR="00133A44" w:rsidRPr="00754CDF" w:rsidRDefault="00133A44" w:rsidP="00133A44">
      <w:pPr>
        <w:autoSpaceDE w:val="0"/>
        <w:autoSpaceDN w:val="0"/>
        <w:adjustRightInd w:val="0"/>
        <w:rPr>
          <w:rFonts w:asciiTheme="minorHAnsi" w:eastAsia="Arial" w:hAnsiTheme="minorHAnsi" w:cs="Arial"/>
          <w:color w:val="000000" w:themeColor="text1"/>
        </w:rPr>
      </w:pPr>
      <w:r w:rsidRPr="36CCD13C">
        <w:rPr>
          <w:rFonts w:asciiTheme="minorHAnsi" w:eastAsia="Arial" w:hAnsiTheme="minorHAnsi" w:cs="Arial"/>
          <w:color w:val="000000" w:themeColor="text1"/>
        </w:rPr>
        <w:t>Samtliga deltagare erhåller minnes</w:t>
      </w:r>
      <w:r w:rsidR="00754CDF">
        <w:rPr>
          <w:rFonts w:asciiTheme="minorHAnsi" w:eastAsia="Arial" w:hAnsiTheme="minorHAnsi" w:cs="Arial"/>
          <w:color w:val="000000" w:themeColor="text1"/>
        </w:rPr>
        <w:t>plakett</w:t>
      </w:r>
      <w:r w:rsidRPr="36CCD13C">
        <w:rPr>
          <w:rFonts w:asciiTheme="minorHAnsi" w:eastAsia="Arial" w:hAnsiTheme="minorHAnsi" w:cs="Arial"/>
          <w:color w:val="000000" w:themeColor="text1"/>
        </w:rPr>
        <w:t xml:space="preserve"> </w:t>
      </w:r>
      <w:r w:rsidR="00754CDF">
        <w:rPr>
          <w:rFonts w:asciiTheme="minorHAnsi" w:eastAsia="Arial" w:hAnsiTheme="minorHAnsi" w:cs="Arial"/>
          <w:color w:val="000000" w:themeColor="text1"/>
        </w:rPr>
        <w:t xml:space="preserve">vid </w:t>
      </w:r>
      <w:r w:rsidR="00414A99" w:rsidRPr="00754CDF">
        <w:rPr>
          <w:rFonts w:asciiTheme="minorHAnsi" w:eastAsia="Arial" w:hAnsiTheme="minorHAnsi" w:cs="Arial"/>
          <w:color w:val="000000" w:themeColor="text1"/>
        </w:rPr>
        <w:t>avslutnings</w:t>
      </w:r>
      <w:r w:rsidR="00B03770" w:rsidRPr="00754CDF">
        <w:rPr>
          <w:rFonts w:asciiTheme="minorHAnsi" w:eastAsia="Arial" w:hAnsiTheme="minorHAnsi" w:cs="Arial"/>
          <w:color w:val="000000" w:themeColor="text1"/>
        </w:rPr>
        <w:t>ceremonin</w:t>
      </w:r>
      <w:r w:rsidRPr="00754CDF">
        <w:rPr>
          <w:rFonts w:asciiTheme="minorHAnsi" w:eastAsia="Arial" w:hAnsiTheme="minorHAnsi" w:cs="Arial"/>
          <w:color w:val="000000" w:themeColor="text1"/>
        </w:rPr>
        <w:t xml:space="preserve"> på isen</w:t>
      </w:r>
      <w:r w:rsidR="00754CDF" w:rsidRPr="00754CDF">
        <w:rPr>
          <w:rFonts w:asciiTheme="minorHAnsi" w:eastAsia="Arial" w:hAnsiTheme="minorHAnsi" w:cs="Arial"/>
          <w:color w:val="000000" w:themeColor="text1"/>
        </w:rPr>
        <w:t>.</w:t>
      </w:r>
    </w:p>
    <w:p w14:paraId="71FC5608" w14:textId="60EBF39A" w:rsidR="060CB467" w:rsidRPr="00754CDF" w:rsidRDefault="00754CDF" w:rsidP="00754CDF">
      <w:pPr>
        <w:autoSpaceDE w:val="0"/>
        <w:autoSpaceDN w:val="0"/>
        <w:adjustRightInd w:val="0"/>
        <w:rPr>
          <w:rFonts w:asciiTheme="minorHAnsi" w:eastAsia="Arial" w:hAnsiTheme="minorHAnsi" w:cs="Arial"/>
          <w:color w:val="000000" w:themeColor="text1"/>
        </w:rPr>
      </w:pPr>
      <w:r w:rsidRPr="00754CDF">
        <w:rPr>
          <w:rFonts w:asciiTheme="minorHAnsi" w:eastAsia="Arial" w:hAnsiTheme="minorHAnsi" w:cs="Arial"/>
          <w:color w:val="000000" w:themeColor="text1"/>
        </w:rPr>
        <w:t>Alla åkare välkomnas ut på isen i nära anslutning till att klassen har åkt färdigt. Åkarna ropas då</w:t>
      </w:r>
      <w:r w:rsidR="00367B5D">
        <w:rPr>
          <w:rFonts w:asciiTheme="minorHAnsi" w:eastAsia="Arial" w:hAnsiTheme="minorHAnsi" w:cs="Arial"/>
          <w:color w:val="000000" w:themeColor="text1"/>
        </w:rPr>
        <w:t xml:space="preserve"> </w:t>
      </w:r>
      <w:r w:rsidRPr="00754CDF">
        <w:rPr>
          <w:rFonts w:asciiTheme="minorHAnsi" w:eastAsia="Arial" w:hAnsiTheme="minorHAnsi" w:cs="Arial"/>
          <w:color w:val="000000" w:themeColor="text1"/>
        </w:rPr>
        <w:t>upp för att ta emot sin plakett.</w:t>
      </w:r>
    </w:p>
    <w:p w14:paraId="0863D633" w14:textId="77777777" w:rsidR="00C35C27" w:rsidRPr="00256209" w:rsidRDefault="568DD1F3" w:rsidP="00256209">
      <w:pPr>
        <w:pStyle w:val="Rubrik1"/>
      </w:pPr>
      <w:r w:rsidRPr="00256209">
        <w:lastRenderedPageBreak/>
        <w:t>ANMÄLNINGSAVGIFT</w:t>
      </w:r>
    </w:p>
    <w:p w14:paraId="791D1BFF" w14:textId="16E83919" w:rsidR="00EE454A" w:rsidRDefault="60E355A3" w:rsidP="7E9F2A9C">
      <w:pPr>
        <w:rPr>
          <w:u w:val="single"/>
        </w:rPr>
      </w:pPr>
      <w:r>
        <w:t xml:space="preserve">Anmälningsavgiften är </w:t>
      </w:r>
      <w:r w:rsidR="00CB4650" w:rsidRPr="79194E16">
        <w:rPr>
          <w:b/>
          <w:bCs/>
        </w:rPr>
        <w:t>3</w:t>
      </w:r>
      <w:r w:rsidR="0330D005" w:rsidRPr="79194E16">
        <w:rPr>
          <w:b/>
          <w:bCs/>
        </w:rPr>
        <w:t>6</w:t>
      </w:r>
      <w:r w:rsidR="0190E30B" w:rsidRPr="79194E16">
        <w:rPr>
          <w:b/>
          <w:bCs/>
        </w:rPr>
        <w:t>5</w:t>
      </w:r>
      <w:r w:rsidR="00C35C27" w:rsidRPr="79194E16">
        <w:rPr>
          <w:b/>
          <w:bCs/>
        </w:rPr>
        <w:t xml:space="preserve"> k</w:t>
      </w:r>
      <w:r w:rsidR="00CB4650">
        <w:t>r</w:t>
      </w:r>
      <w:r w:rsidR="00C35C27">
        <w:t>.</w:t>
      </w:r>
      <w:r w:rsidR="00EE454A">
        <w:t xml:space="preserve"> Vid efteranmälan ska dubbel avgift erläggas. OBS! Se punkt 11 för vad som avses vara en efteranmälan.</w:t>
      </w:r>
    </w:p>
    <w:p w14:paraId="6CC7EBB0" w14:textId="0918AB6D" w:rsidR="00FA1B8A" w:rsidRDefault="00605089" w:rsidP="00FA1B8A">
      <w:bookmarkStart w:id="0" w:name="_Hlk49112380"/>
      <w:r w:rsidRPr="3589AAB0">
        <w:rPr>
          <w:rFonts w:asciiTheme="minorHAnsi" w:eastAsia="Arial" w:hAnsiTheme="minorHAnsi" w:cs="Arial"/>
        </w:rPr>
        <w:t xml:space="preserve">Fakturering av anmälningsavgiften sker efter avslutad </w:t>
      </w:r>
      <w:bookmarkEnd w:id="0"/>
      <w:r w:rsidRPr="3589AAB0">
        <w:rPr>
          <w:rFonts w:asciiTheme="minorHAnsi" w:eastAsia="Arial" w:hAnsiTheme="minorHAnsi" w:cs="Arial"/>
        </w:rPr>
        <w:t>tävling</w:t>
      </w:r>
      <w:r w:rsidR="00FA1B8A">
        <w:t>.</w:t>
      </w:r>
      <w:r w:rsidR="00F3147F">
        <w:t xml:space="preserve"> Umeå konståkningsförening fakturerar anmälningsavgift till anmäld åkares klubb/ förening efter avslutad tävling.</w:t>
      </w:r>
      <w:r w:rsidR="00FA1B8A">
        <w:t xml:space="preserve"> </w:t>
      </w:r>
      <w:r w:rsidR="002D209E" w:rsidRPr="3589AAB0">
        <w:rPr>
          <w:color w:val="FF0000"/>
        </w:rPr>
        <w:t xml:space="preserve"> </w:t>
      </w:r>
    </w:p>
    <w:p w14:paraId="4CA9A810" w14:textId="77777777" w:rsidR="00C35C27" w:rsidRDefault="568DD1F3" w:rsidP="00256209">
      <w:pPr>
        <w:pStyle w:val="Rubrik1"/>
      </w:pPr>
      <w:r>
        <w:t>ANMÄLAN</w:t>
      </w:r>
    </w:p>
    <w:p w14:paraId="23A141A9" w14:textId="414AE281" w:rsidR="00C35C27" w:rsidRPr="00F9138C" w:rsidRDefault="00C35C27" w:rsidP="00654BB5">
      <w:pPr>
        <w:rPr>
          <w:b/>
        </w:rPr>
      </w:pPr>
      <w:r w:rsidRPr="00C35C27">
        <w:t>Anmälan till tävling görs vi</w:t>
      </w:r>
      <w:r w:rsidR="000F1322">
        <w:t xml:space="preserve">a </w:t>
      </w:r>
      <w:proofErr w:type="spellStart"/>
      <w:r w:rsidR="000F1322">
        <w:t>IndTA</w:t>
      </w:r>
      <w:proofErr w:type="spellEnd"/>
      <w:r w:rsidR="000F1322">
        <w:t xml:space="preserve"> </w:t>
      </w:r>
      <w:r w:rsidRPr="00C35C27">
        <w:t>systemet senast</w:t>
      </w:r>
      <w:r w:rsidR="00E6730A">
        <w:t xml:space="preserve"> </w:t>
      </w:r>
      <w:r w:rsidR="007C3CB1">
        <w:rPr>
          <w:b/>
        </w:rPr>
        <w:t>m</w:t>
      </w:r>
      <w:r w:rsidRPr="00F9138C">
        <w:rPr>
          <w:b/>
        </w:rPr>
        <w:t xml:space="preserve">åndagen den </w:t>
      </w:r>
      <w:r w:rsidR="00440C6A">
        <w:rPr>
          <w:b/>
        </w:rPr>
        <w:t>6/11 2023</w:t>
      </w:r>
      <w:r w:rsidR="00440C6A">
        <w:rPr>
          <w:b/>
          <w:color w:val="FF0000"/>
        </w:rPr>
        <w:t>.</w:t>
      </w:r>
    </w:p>
    <w:p w14:paraId="7C60ADAF" w14:textId="6DED905B" w:rsidR="00C35C27" w:rsidRDefault="00C35C27" w:rsidP="00654BB5">
      <w:r w:rsidRPr="00C35C27">
        <w:t xml:space="preserve">Anmälan ska innehålla </w:t>
      </w:r>
      <w:r w:rsidRPr="004146B5">
        <w:rPr>
          <w:b/>
        </w:rPr>
        <w:t>personuppgifter</w:t>
      </w:r>
      <w:r w:rsidRPr="00C35C27">
        <w:t xml:space="preserve">, </w:t>
      </w:r>
      <w:r w:rsidRPr="004146B5">
        <w:rPr>
          <w:b/>
        </w:rPr>
        <w:t>förening</w:t>
      </w:r>
      <w:r w:rsidRPr="00C35C27">
        <w:t xml:space="preserve">, </w:t>
      </w:r>
      <w:r w:rsidRPr="004146B5">
        <w:rPr>
          <w:b/>
        </w:rPr>
        <w:t>tävlingsklass</w:t>
      </w:r>
      <w:r w:rsidRPr="00C35C27">
        <w:t xml:space="preserve">, </w:t>
      </w:r>
      <w:r w:rsidRPr="004146B5">
        <w:rPr>
          <w:b/>
        </w:rPr>
        <w:t>testnivå</w:t>
      </w:r>
      <w:r w:rsidR="007D07A6">
        <w:rPr>
          <w:b/>
        </w:rPr>
        <w:t xml:space="preserve">, </w:t>
      </w:r>
      <w:proofErr w:type="spellStart"/>
      <w:r w:rsidR="007D07A6">
        <w:rPr>
          <w:b/>
        </w:rPr>
        <w:t>musikfil</w:t>
      </w:r>
      <w:proofErr w:type="spellEnd"/>
      <w:r w:rsidR="007D07A6">
        <w:rPr>
          <w:b/>
        </w:rPr>
        <w:t xml:space="preserve"> enligt punkt </w:t>
      </w:r>
      <w:r w:rsidR="007C3CB1">
        <w:rPr>
          <w:b/>
        </w:rPr>
        <w:t>8</w:t>
      </w:r>
      <w:r w:rsidRPr="00C35C27">
        <w:t xml:space="preserve"> samt bevis på inbetald </w:t>
      </w:r>
      <w:proofErr w:type="spellStart"/>
      <w:r w:rsidRPr="004146B5">
        <w:rPr>
          <w:b/>
        </w:rPr>
        <w:t>åkarlicens</w:t>
      </w:r>
      <w:proofErr w:type="spellEnd"/>
      <w:r w:rsidRPr="00C35C27">
        <w:t xml:space="preserve"> (samtliga uppgifter följer med åkaren i</w:t>
      </w:r>
      <w:r>
        <w:t xml:space="preserve"> </w:t>
      </w:r>
      <w:proofErr w:type="spellStart"/>
      <w:r w:rsidRPr="00C35C27">
        <w:t>IndTA</w:t>
      </w:r>
      <w:proofErr w:type="spellEnd"/>
      <w:r w:rsidRPr="00C35C27">
        <w:t xml:space="preserve"> om allt är korrekt registrerat).</w:t>
      </w:r>
    </w:p>
    <w:p w14:paraId="23F402BE" w14:textId="77777777" w:rsidR="00C35C27" w:rsidRPr="00EE454A" w:rsidRDefault="00C35C27" w:rsidP="7E9F2A9C">
      <w:r>
        <w:t>Anmälan som inte är komplett enligt ovan betraktas som efteranmälan och dubbel anmälningsavgift ska betalas.</w:t>
      </w:r>
    </w:p>
    <w:p w14:paraId="631A09B7" w14:textId="77777777" w:rsidR="00CB4650" w:rsidRDefault="00C35C27" w:rsidP="00654BB5">
      <w:r w:rsidRPr="00C35C27">
        <w:t>Vid för stort deltagarantal begränsas antalet deltagare enligt prioriteringarna som</w:t>
      </w:r>
      <w:r w:rsidR="00E9663B">
        <w:t xml:space="preserve"> angetts under Tävlingsklasser.</w:t>
      </w:r>
    </w:p>
    <w:p w14:paraId="78F39163" w14:textId="77777777" w:rsidR="00C35C27" w:rsidRDefault="00C35C27" w:rsidP="00654BB5">
      <w:r>
        <w:t xml:space="preserve">Vid avanmälan efter anmälningstidens utgång gäller delvis återbetalning av anmälningsavgift enligt </w:t>
      </w:r>
      <w:r w:rsidR="00133A44">
        <w:t>Svenska konståkningsförbundets tävlings- och uppvisningsregler § 119.</w:t>
      </w:r>
    </w:p>
    <w:p w14:paraId="331D6FFD" w14:textId="48C89E98" w:rsidR="007D07A6" w:rsidRDefault="007D07A6" w:rsidP="007D07A6">
      <w:pPr>
        <w:rPr>
          <w:color w:val="FF0000"/>
        </w:rPr>
      </w:pPr>
      <w:r>
        <w:t xml:space="preserve">Vid avanmälan kontakta </w:t>
      </w:r>
      <w:hyperlink r:id="rId12" w:history="1">
        <w:r w:rsidR="00440C6A" w:rsidRPr="006C2284">
          <w:rPr>
            <w:rStyle w:val="Hyperlnk"/>
          </w:rPr>
          <w:t>umeakftavling@gmail.com</w:t>
        </w:r>
      </w:hyperlink>
    </w:p>
    <w:p w14:paraId="25C34E2F" w14:textId="60BA3131" w:rsidR="00440C6A" w:rsidRPr="00796A86" w:rsidRDefault="00440C6A" w:rsidP="007D07A6">
      <w:pPr>
        <w:rPr>
          <w:color w:val="000000" w:themeColor="text1"/>
        </w:rPr>
      </w:pPr>
      <w:r w:rsidRPr="00796A86">
        <w:rPr>
          <w:color w:val="000000" w:themeColor="text1"/>
        </w:rPr>
        <w:t>Jenny Lundberg 070-631 92 99</w:t>
      </w:r>
    </w:p>
    <w:p w14:paraId="0B5DFB7B" w14:textId="77777777" w:rsidR="00C35C27" w:rsidRDefault="568DD1F3" w:rsidP="00256209">
      <w:pPr>
        <w:pStyle w:val="Rubrik1"/>
      </w:pPr>
      <w:r>
        <w:t>ARRANGÖREN</w:t>
      </w:r>
    </w:p>
    <w:p w14:paraId="2F85447F" w14:textId="39DB8236" w:rsidR="00C35C27" w:rsidRPr="00796A86" w:rsidRDefault="00440C6A" w:rsidP="00654BB5">
      <w:pPr>
        <w:rPr>
          <w:color w:val="000000" w:themeColor="text1"/>
        </w:rPr>
      </w:pPr>
      <w:r w:rsidRPr="00796A86">
        <w:rPr>
          <w:color w:val="000000" w:themeColor="text1"/>
        </w:rPr>
        <w:t xml:space="preserve">Umeå konståkningsförening </w:t>
      </w:r>
    </w:p>
    <w:p w14:paraId="002DCDE3" w14:textId="066D38B5" w:rsidR="00440C6A" w:rsidRDefault="00000000" w:rsidP="00654BB5">
      <w:pPr>
        <w:rPr>
          <w:color w:val="FF0000"/>
        </w:rPr>
      </w:pPr>
      <w:hyperlink r:id="rId13" w:history="1">
        <w:r w:rsidR="00440C6A" w:rsidRPr="006C2284">
          <w:rPr>
            <w:rStyle w:val="Hyperlnk"/>
          </w:rPr>
          <w:t>umeakfkonstakning@gmail.com</w:t>
        </w:r>
      </w:hyperlink>
    </w:p>
    <w:p w14:paraId="4C714F33" w14:textId="56ED365B" w:rsidR="00440C6A" w:rsidRPr="00F9138C" w:rsidRDefault="00000000" w:rsidP="00654BB5">
      <w:pPr>
        <w:rPr>
          <w:color w:val="FF0000"/>
        </w:rPr>
      </w:pPr>
      <w:hyperlink r:id="rId14" w:history="1">
        <w:r w:rsidR="00440C6A" w:rsidRPr="006C2284">
          <w:rPr>
            <w:rStyle w:val="Hyperlnk"/>
          </w:rPr>
          <w:t>https://www.umeakf.se</w:t>
        </w:r>
      </w:hyperlink>
    </w:p>
    <w:p w14:paraId="26A1996D" w14:textId="77777777" w:rsidR="00C35C27" w:rsidRDefault="568DD1F3" w:rsidP="00256209">
      <w:pPr>
        <w:pStyle w:val="Rubrik1"/>
      </w:pPr>
      <w:r>
        <w:t>LOGI</w:t>
      </w:r>
    </w:p>
    <w:p w14:paraId="014E42C5" w14:textId="77777777" w:rsidR="001E00BA" w:rsidRDefault="001E00BA" w:rsidP="001E00BA">
      <w:r>
        <w:t xml:space="preserve">Vi rekommenderar </w:t>
      </w:r>
      <w:proofErr w:type="spellStart"/>
      <w:r>
        <w:t>First</w:t>
      </w:r>
      <w:proofErr w:type="spellEnd"/>
      <w:r>
        <w:t xml:space="preserve"> </w:t>
      </w:r>
      <w:proofErr w:type="spellStart"/>
      <w:r>
        <w:t>hotel</w:t>
      </w:r>
      <w:proofErr w:type="spellEnd"/>
      <w:r>
        <w:t xml:space="preserve"> Dragonen, Västra Norrlandsgatan 5 (gångavstånd till ishallen </w:t>
      </w:r>
      <w:r>
        <w:br/>
        <w:t>ca 1 km)</w:t>
      </w:r>
      <w:r>
        <w:br/>
      </w:r>
      <w:hyperlink r:id="rId15" w:history="1">
        <w:r>
          <w:rPr>
            <w:color w:val="0000FF"/>
            <w:u w:val="single"/>
          </w:rPr>
          <w:t>https://www.firsthotels.se/hotell/sverige/umea/first-hotel-dragonen/</w:t>
        </w:r>
      </w:hyperlink>
    </w:p>
    <w:p w14:paraId="32642568" w14:textId="7D252E8C" w:rsidR="001E00BA" w:rsidRDefault="001E00BA" w:rsidP="001E00BA">
      <w:r>
        <w:t xml:space="preserve">Använd bokningskod </w:t>
      </w:r>
      <w:r w:rsidRPr="00052614">
        <w:t>KONST</w:t>
      </w:r>
      <w:r>
        <w:t xml:space="preserve">241123 </w:t>
      </w:r>
      <w:r w:rsidRPr="001E5151">
        <w:t xml:space="preserve">vid bokning. </w:t>
      </w:r>
      <w:r>
        <w:t xml:space="preserve">Priserna gäller i mån av tillgång och bokas via </w:t>
      </w:r>
      <w:proofErr w:type="gramStart"/>
      <w:r>
        <w:t>mail</w:t>
      </w:r>
      <w:proofErr w:type="gramEnd"/>
      <w:r>
        <w:t xml:space="preserve"> till hotellet </w:t>
      </w:r>
      <w:hyperlink r:id="rId16" w:history="1">
        <w:r w:rsidRPr="00791642">
          <w:rPr>
            <w:rStyle w:val="Hyperlnk"/>
          </w:rPr>
          <w:t>dragonen@firsthotels.se</w:t>
        </w:r>
      </w:hyperlink>
      <w:r>
        <w:t xml:space="preserve"> eller på </w:t>
      </w:r>
      <w:proofErr w:type="spellStart"/>
      <w:r>
        <w:t>tel</w:t>
      </w:r>
      <w:proofErr w:type="spellEnd"/>
      <w:r>
        <w:t xml:space="preserve">: 090-12 58 00. Hotellet är kontantfritt. Priserna gäller per rum, per natt och inkluderar frukost, kvällens husmans och </w:t>
      </w:r>
      <w:proofErr w:type="spellStart"/>
      <w:r>
        <w:t>wifi</w:t>
      </w:r>
      <w:proofErr w:type="spellEnd"/>
      <w:r>
        <w:t>.</w:t>
      </w:r>
    </w:p>
    <w:p w14:paraId="46FBD635" w14:textId="2742BF37" w:rsidR="001E00BA" w:rsidRDefault="001E00BA" w:rsidP="001E00BA">
      <w:r>
        <w:t xml:space="preserve">Priser: </w:t>
      </w:r>
      <w:r>
        <w:br/>
      </w:r>
      <w:r w:rsidRPr="003F6E4C">
        <w:t xml:space="preserve">Enkelrum </w:t>
      </w:r>
      <w:r>
        <w:t>922</w:t>
      </w:r>
      <w:r w:rsidRPr="003F6E4C">
        <w:t>kr</w:t>
      </w:r>
      <w:r w:rsidRPr="003F6E4C">
        <w:br/>
        <w:t xml:space="preserve">Dubbelrum </w:t>
      </w:r>
      <w:r>
        <w:t>1158</w:t>
      </w:r>
      <w:r w:rsidRPr="003F6E4C">
        <w:t xml:space="preserve"> kr</w:t>
      </w:r>
    </w:p>
    <w:p w14:paraId="465582E9" w14:textId="26455037" w:rsidR="001E00BA" w:rsidRPr="003F6E4C" w:rsidRDefault="001E00BA" w:rsidP="001E00BA">
      <w:r w:rsidRPr="003F6E4C">
        <w:t xml:space="preserve">3 bäddsrum </w:t>
      </w:r>
      <w:r>
        <w:t>1432</w:t>
      </w:r>
      <w:r w:rsidRPr="003F6E4C">
        <w:t>kr</w:t>
      </w:r>
    </w:p>
    <w:p w14:paraId="598C0A19" w14:textId="07009700" w:rsidR="001E00BA" w:rsidRPr="003F6E4C" w:rsidRDefault="001E00BA" w:rsidP="001E00BA">
      <w:r w:rsidRPr="003F6E4C">
        <w:t>4 bädds</w:t>
      </w:r>
      <w:r>
        <w:t>rum</w:t>
      </w:r>
      <w:r w:rsidRPr="003F6E4C">
        <w:t xml:space="preserve"> 1</w:t>
      </w:r>
      <w:r>
        <w:t>573</w:t>
      </w:r>
      <w:r w:rsidRPr="003F6E4C">
        <w:t>kr</w:t>
      </w:r>
    </w:p>
    <w:p w14:paraId="6C6C38AC" w14:textId="3F7D467D" w:rsidR="001E00BA" w:rsidRPr="003F6E4C" w:rsidRDefault="001E00BA" w:rsidP="001E00BA">
      <w:r w:rsidRPr="003F6E4C">
        <w:t>5 bädds</w:t>
      </w:r>
      <w:r>
        <w:t>rum</w:t>
      </w:r>
      <w:r w:rsidRPr="003F6E4C">
        <w:t xml:space="preserve"> 1</w:t>
      </w:r>
      <w:r>
        <w:t>921</w:t>
      </w:r>
      <w:r w:rsidRPr="003F6E4C">
        <w:t>kr</w:t>
      </w:r>
    </w:p>
    <w:p w14:paraId="0EC7054A" w14:textId="44FF8AC3" w:rsidR="001E00BA" w:rsidRDefault="001E00BA" w:rsidP="001E00BA">
      <w:r w:rsidRPr="003F6E4C">
        <w:t>6 bädds</w:t>
      </w:r>
      <w:r>
        <w:t>rum 2071</w:t>
      </w:r>
      <w:r w:rsidRPr="003F6E4C">
        <w:t>kr</w:t>
      </w:r>
    </w:p>
    <w:p w14:paraId="3FE55C20" w14:textId="12833DB6" w:rsidR="001E00BA" w:rsidRDefault="001E00BA" w:rsidP="001E00BA">
      <w:r>
        <w:lastRenderedPageBreak/>
        <w:t>Vägbeskrivning</w:t>
      </w:r>
      <w:r>
        <w:br/>
        <w:t xml:space="preserve">flygplats – </w:t>
      </w:r>
      <w:r w:rsidR="00796A86">
        <w:t>H</w:t>
      </w:r>
      <w:r>
        <w:t>otell</w:t>
      </w:r>
      <w:r w:rsidR="00796A86">
        <w:t xml:space="preserve"> Dragonen</w:t>
      </w:r>
      <w:r>
        <w:br/>
      </w:r>
      <w:hyperlink r:id="rId17" w:history="1">
        <w:r>
          <w:rPr>
            <w:rStyle w:val="Hyperlnk"/>
          </w:rPr>
          <w:t>https://kartor.eniro.se/m/T4i3e</w:t>
        </w:r>
      </w:hyperlink>
    </w:p>
    <w:p w14:paraId="353FFA4C" w14:textId="03B4C3DC" w:rsidR="001E00BA" w:rsidRDefault="001E00BA" w:rsidP="001E00BA">
      <w:r>
        <w:t>Vägbeskrivning</w:t>
      </w:r>
      <w:r>
        <w:br/>
        <w:t xml:space="preserve">Umeå Busstation – </w:t>
      </w:r>
      <w:r w:rsidR="00796A86">
        <w:t>H</w:t>
      </w:r>
      <w:r>
        <w:t>otell</w:t>
      </w:r>
      <w:r w:rsidR="00796A86">
        <w:t xml:space="preserve"> Dragonen</w:t>
      </w:r>
      <w:r>
        <w:br/>
      </w:r>
      <w:hyperlink r:id="rId18" w:history="1">
        <w:r>
          <w:rPr>
            <w:rStyle w:val="Hyperlnk"/>
          </w:rPr>
          <w:t>https://kartor.eniro.se/m/cm2yy</w:t>
        </w:r>
      </w:hyperlink>
    </w:p>
    <w:p w14:paraId="1B299313" w14:textId="23382C15" w:rsidR="001E00BA" w:rsidRDefault="001E00BA" w:rsidP="001E00BA">
      <w:r>
        <w:t>Vägbeskrivning</w:t>
      </w:r>
      <w:r>
        <w:br/>
        <w:t xml:space="preserve">Umeå Centralstation (tåg) – </w:t>
      </w:r>
      <w:r w:rsidR="00796A86">
        <w:t>H</w:t>
      </w:r>
      <w:r>
        <w:t>otell</w:t>
      </w:r>
      <w:r w:rsidR="00796A86">
        <w:t xml:space="preserve"> Dragonen</w:t>
      </w:r>
      <w:r>
        <w:br/>
      </w:r>
      <w:hyperlink r:id="rId19" w:history="1">
        <w:r>
          <w:rPr>
            <w:rStyle w:val="Hyperlnk"/>
          </w:rPr>
          <w:t>https://kartor.eniro.se/m/MdklV</w:t>
        </w:r>
      </w:hyperlink>
    </w:p>
    <w:p w14:paraId="735543A5" w14:textId="0A5AAFC7" w:rsidR="001E00BA" w:rsidRDefault="001E00BA" w:rsidP="001E00BA">
      <w:r>
        <w:t>Vägbeskrivning</w:t>
      </w:r>
      <w:r>
        <w:br/>
        <w:t>Hotell</w:t>
      </w:r>
      <w:r w:rsidR="00796A86">
        <w:t xml:space="preserve"> Dragonen</w:t>
      </w:r>
      <w:r>
        <w:t xml:space="preserve"> – ishall</w:t>
      </w:r>
      <w:r>
        <w:br/>
      </w:r>
      <w:hyperlink r:id="rId20" w:history="1">
        <w:r>
          <w:rPr>
            <w:rStyle w:val="Hyperlnk"/>
          </w:rPr>
          <w:t>https://kartor.eniro.se/m/Nd30t</w:t>
        </w:r>
      </w:hyperlink>
    </w:p>
    <w:p w14:paraId="29110B73" w14:textId="77777777" w:rsidR="001E00BA" w:rsidRDefault="001E00BA" w:rsidP="001E00BA"/>
    <w:p w14:paraId="2DFF2D7E" w14:textId="5786E8AC" w:rsidR="00440C6A" w:rsidRDefault="00440C6A" w:rsidP="00440C6A">
      <w:proofErr w:type="spellStart"/>
      <w:r>
        <w:t>Allternativa</w:t>
      </w:r>
      <w:proofErr w:type="spellEnd"/>
      <w:r>
        <w:t xml:space="preserve"> hotell i centrala stan (ca 2 km till ishallen):</w:t>
      </w:r>
    </w:p>
    <w:p w14:paraId="3180F512" w14:textId="77777777" w:rsidR="00440C6A" w:rsidRPr="0007192B" w:rsidRDefault="00440C6A" w:rsidP="00440C6A">
      <w:pPr>
        <w:rPr>
          <w:lang w:val="en-US"/>
        </w:rPr>
      </w:pPr>
      <w:proofErr w:type="spellStart"/>
      <w:r w:rsidRPr="0007192B">
        <w:rPr>
          <w:lang w:val="en-US"/>
        </w:rPr>
        <w:t>Hotel</w:t>
      </w:r>
      <w:r>
        <w:rPr>
          <w:lang w:val="en-US"/>
        </w:rPr>
        <w:t>l</w:t>
      </w:r>
      <w:proofErr w:type="spellEnd"/>
      <w:r>
        <w:rPr>
          <w:lang w:val="en-US"/>
        </w:rPr>
        <w:t xml:space="preserve"> </w:t>
      </w:r>
      <w:r w:rsidRPr="0007192B">
        <w:rPr>
          <w:lang w:val="en-US"/>
        </w:rPr>
        <w:t xml:space="preserve">Scandic Plaza </w:t>
      </w:r>
      <w:r w:rsidRPr="0007192B">
        <w:rPr>
          <w:lang w:val="en-US"/>
        </w:rPr>
        <w:br/>
      </w:r>
      <w:hyperlink r:id="rId21" w:history="1">
        <w:r w:rsidRPr="0007192B">
          <w:rPr>
            <w:rStyle w:val="Hyperlnk"/>
            <w:lang w:val="en-US"/>
          </w:rPr>
          <w:t>https://www.scandichotels.se/hotell/sverige/umea/scandic-plaza-umea</w:t>
        </w:r>
      </w:hyperlink>
      <w:r w:rsidRPr="0007192B">
        <w:rPr>
          <w:lang w:val="en-US"/>
        </w:rPr>
        <w:t xml:space="preserve"> </w:t>
      </w:r>
    </w:p>
    <w:p w14:paraId="18BC812D" w14:textId="77777777" w:rsidR="00440C6A" w:rsidRPr="0098145E" w:rsidRDefault="00440C6A" w:rsidP="00440C6A">
      <w:pPr>
        <w:rPr>
          <w:lang w:val="en-US"/>
        </w:rPr>
      </w:pPr>
      <w:proofErr w:type="spellStart"/>
      <w:proofErr w:type="gramStart"/>
      <w:r w:rsidRPr="0098145E">
        <w:rPr>
          <w:lang w:val="en-US"/>
        </w:rPr>
        <w:t>Hotel</w:t>
      </w:r>
      <w:r>
        <w:rPr>
          <w:lang w:val="en-US"/>
        </w:rPr>
        <w:t>l</w:t>
      </w:r>
      <w:proofErr w:type="spellEnd"/>
      <w:r>
        <w:rPr>
          <w:lang w:val="en-US"/>
        </w:rPr>
        <w:t xml:space="preserve"> </w:t>
      </w:r>
      <w:r w:rsidRPr="0098145E">
        <w:rPr>
          <w:lang w:val="en-US"/>
        </w:rPr>
        <w:t xml:space="preserve"> </w:t>
      </w:r>
      <w:proofErr w:type="spellStart"/>
      <w:r w:rsidRPr="0098145E">
        <w:rPr>
          <w:lang w:val="en-US"/>
        </w:rPr>
        <w:t>U</w:t>
      </w:r>
      <w:proofErr w:type="gramEnd"/>
      <w:r w:rsidRPr="0098145E">
        <w:rPr>
          <w:lang w:val="en-US"/>
        </w:rPr>
        <w:t>&amp;Me</w:t>
      </w:r>
      <w:proofErr w:type="spellEnd"/>
      <w:r w:rsidRPr="0098145E">
        <w:rPr>
          <w:lang w:val="en-US"/>
        </w:rPr>
        <w:t xml:space="preserve"> </w:t>
      </w:r>
      <w:r w:rsidRPr="0098145E">
        <w:rPr>
          <w:lang w:val="en-US"/>
        </w:rPr>
        <w:br/>
      </w:r>
      <w:hyperlink r:id="rId22" w:history="1">
        <w:r w:rsidRPr="0098145E">
          <w:rPr>
            <w:rStyle w:val="Hyperlnk"/>
            <w:lang w:val="en-US"/>
          </w:rPr>
          <w:t>https://umehotel.se/</w:t>
        </w:r>
      </w:hyperlink>
      <w:r w:rsidRPr="0098145E">
        <w:rPr>
          <w:lang w:val="en-US"/>
        </w:rPr>
        <w:t xml:space="preserve"> </w:t>
      </w:r>
    </w:p>
    <w:p w14:paraId="2D9F1F87" w14:textId="77777777" w:rsidR="00440C6A" w:rsidRDefault="00440C6A" w:rsidP="00440C6A">
      <w:pPr>
        <w:rPr>
          <w:rStyle w:val="Hyperlnk"/>
        </w:rPr>
      </w:pPr>
      <w:r>
        <w:t xml:space="preserve">Stora Hotellet </w:t>
      </w:r>
      <w:r>
        <w:br/>
      </w:r>
      <w:hyperlink r:id="rId23" w:history="1">
        <w:r w:rsidRPr="00791642">
          <w:rPr>
            <w:rStyle w:val="Hyperlnk"/>
          </w:rPr>
          <w:t>https://storahotelletumea.se/</w:t>
        </w:r>
      </w:hyperlink>
    </w:p>
    <w:p w14:paraId="4A9E9A8D" w14:textId="77777777" w:rsidR="00440C6A" w:rsidRPr="004B4848" w:rsidRDefault="00440C6A" w:rsidP="00440C6A">
      <w:pPr>
        <w:rPr>
          <w:color w:val="0D0D0D" w:themeColor="text1" w:themeTint="F2"/>
          <w:lang w:val="en-US"/>
        </w:rPr>
      </w:pPr>
      <w:r w:rsidRPr="004B4848">
        <w:rPr>
          <w:color w:val="0D0D0D" w:themeColor="text1" w:themeTint="F2"/>
          <w:lang w:val="en-US"/>
        </w:rPr>
        <w:t xml:space="preserve">Clarion </w:t>
      </w:r>
      <w:proofErr w:type="spellStart"/>
      <w:r w:rsidRPr="004B4848">
        <w:rPr>
          <w:color w:val="0D0D0D" w:themeColor="text1" w:themeTint="F2"/>
          <w:lang w:val="en-US"/>
        </w:rPr>
        <w:t>Hotell</w:t>
      </w:r>
      <w:proofErr w:type="spellEnd"/>
    </w:p>
    <w:p w14:paraId="419BF0A9" w14:textId="77777777" w:rsidR="00440C6A" w:rsidRPr="004B4848" w:rsidRDefault="00000000" w:rsidP="00440C6A">
      <w:pPr>
        <w:spacing w:after="0"/>
        <w:rPr>
          <w:sz w:val="24"/>
          <w:szCs w:val="24"/>
          <w:lang w:val="en-US"/>
        </w:rPr>
      </w:pPr>
      <w:hyperlink r:id="rId24" w:tgtFrame="_blank" w:history="1">
        <w:r w:rsidR="00440C6A" w:rsidRPr="004B4848">
          <w:rPr>
            <w:rStyle w:val="Hyperlnk"/>
            <w:rFonts w:ascii="Arial" w:hAnsi="Arial" w:cs="Arial"/>
            <w:color w:val="1155CC"/>
            <w:lang w:val="en-US"/>
          </w:rPr>
          <w:t>https://www.nordicchoicehotels.se/hotell/sverige/umea/clarion-hotel-umea/</w:t>
        </w:r>
      </w:hyperlink>
    </w:p>
    <w:p w14:paraId="2087A38C" w14:textId="2C1D0B7D" w:rsidR="00F9138C" w:rsidRPr="001E00BA" w:rsidRDefault="00F9138C" w:rsidP="00F9138C">
      <w:pPr>
        <w:rPr>
          <w:color w:val="FF0000"/>
          <w:lang w:val="en-US"/>
        </w:rPr>
      </w:pPr>
    </w:p>
    <w:p w14:paraId="0E99E723" w14:textId="77777777" w:rsidR="00C35C27" w:rsidRDefault="568DD1F3" w:rsidP="00256209">
      <w:pPr>
        <w:pStyle w:val="Rubrik1"/>
      </w:pPr>
      <w:r>
        <w:t>TRANSPORT</w:t>
      </w:r>
    </w:p>
    <w:p w14:paraId="0C58FB7D" w14:textId="77777777" w:rsidR="00440C6A" w:rsidRPr="0007192B" w:rsidRDefault="00440C6A" w:rsidP="00440C6A">
      <w:pPr>
        <w:rPr>
          <w:lang w:val="en-US"/>
        </w:rPr>
      </w:pPr>
      <w:proofErr w:type="spellStart"/>
      <w:r w:rsidRPr="0007192B">
        <w:rPr>
          <w:lang w:val="en-US"/>
        </w:rPr>
        <w:t>Ecotaxi</w:t>
      </w:r>
      <w:proofErr w:type="spellEnd"/>
      <w:r w:rsidRPr="0007192B">
        <w:rPr>
          <w:lang w:val="en-US"/>
        </w:rPr>
        <w:t xml:space="preserve"> </w:t>
      </w:r>
      <w:r w:rsidRPr="0007192B">
        <w:rPr>
          <w:lang w:val="en-US"/>
        </w:rPr>
        <w:br/>
      </w:r>
      <w:hyperlink r:id="rId25" w:history="1">
        <w:r w:rsidRPr="0007192B">
          <w:rPr>
            <w:rStyle w:val="Hyperlnk"/>
            <w:lang w:val="en-US"/>
          </w:rPr>
          <w:t>http://ecotaxi.se</w:t>
        </w:r>
      </w:hyperlink>
      <w:r w:rsidRPr="0007192B">
        <w:rPr>
          <w:lang w:val="en-US"/>
        </w:rPr>
        <w:t xml:space="preserve"> </w:t>
      </w:r>
    </w:p>
    <w:p w14:paraId="4CB490D9" w14:textId="77777777" w:rsidR="00440C6A" w:rsidRPr="0007192B" w:rsidRDefault="00440C6A" w:rsidP="00440C6A">
      <w:r w:rsidRPr="0007192B">
        <w:t xml:space="preserve">Umeå Taxi </w:t>
      </w:r>
      <w:r w:rsidRPr="0007192B">
        <w:br/>
      </w:r>
      <w:hyperlink r:id="rId26" w:history="1">
        <w:r w:rsidRPr="0007192B">
          <w:rPr>
            <w:rStyle w:val="Hyperlnk"/>
          </w:rPr>
          <w:t>http://umeataxi.se</w:t>
        </w:r>
      </w:hyperlink>
      <w:r w:rsidRPr="0007192B">
        <w:t xml:space="preserve">  </w:t>
      </w:r>
      <w:r w:rsidRPr="0007192B">
        <w:br/>
      </w:r>
    </w:p>
    <w:p w14:paraId="4625B5A4" w14:textId="77777777" w:rsidR="00440C6A" w:rsidRDefault="00440C6A" w:rsidP="00440C6A">
      <w:r>
        <w:t xml:space="preserve">Flygbuss </w:t>
      </w:r>
      <w:r>
        <w:br/>
      </w:r>
      <w:hyperlink r:id="rId27" w:history="1">
        <w:r w:rsidRPr="00791642">
          <w:rPr>
            <w:rStyle w:val="Hyperlnk"/>
          </w:rPr>
          <w:t>http://tabussen.nu/flygbussen</w:t>
        </w:r>
      </w:hyperlink>
      <w:r>
        <w:t xml:space="preserve"> </w:t>
      </w:r>
    </w:p>
    <w:p w14:paraId="72DEB728" w14:textId="6C27EDE2" w:rsidR="00440C6A" w:rsidRPr="00440C6A" w:rsidRDefault="00440C6A" w:rsidP="00F9138C">
      <w:r>
        <w:t xml:space="preserve">Lokaltrafik </w:t>
      </w:r>
      <w:r>
        <w:br/>
      </w:r>
      <w:hyperlink r:id="rId28" w:history="1">
        <w:r w:rsidRPr="00791642">
          <w:rPr>
            <w:rStyle w:val="Hyperlnk"/>
          </w:rPr>
          <w:t>http://tabussen.nu/ultra</w:t>
        </w:r>
      </w:hyperlink>
    </w:p>
    <w:p w14:paraId="0ABE08C7" w14:textId="77777777" w:rsidR="00C35C27" w:rsidRDefault="568DD1F3" w:rsidP="00256209">
      <w:pPr>
        <w:pStyle w:val="Rubrik1"/>
      </w:pPr>
      <w:r>
        <w:t>MÅLTIDER</w:t>
      </w:r>
    </w:p>
    <w:p w14:paraId="664AB360" w14:textId="654B31F9" w:rsidR="00F9138C" w:rsidRPr="001E00BA" w:rsidRDefault="00440C6A" w:rsidP="00367B5D">
      <w:r>
        <w:t xml:space="preserve">I ishallens cafeteria kommer det att finnas bland annat toast, hamburgare och dryck att köpa. Betalning sker via </w:t>
      </w:r>
      <w:proofErr w:type="spellStart"/>
      <w:r>
        <w:t>swish</w:t>
      </w:r>
      <w:proofErr w:type="spellEnd"/>
      <w:r>
        <w:t xml:space="preserve"> på plats.</w:t>
      </w:r>
    </w:p>
    <w:p w14:paraId="13D42B7D" w14:textId="4B68013E" w:rsidR="00EE454A" w:rsidRPr="005869A8" w:rsidRDefault="568DD1F3" w:rsidP="00256209">
      <w:pPr>
        <w:pStyle w:val="Rubrik1"/>
      </w:pPr>
      <w:r>
        <w:lastRenderedPageBreak/>
        <w:t>DATASKYDDSFÖRORDNINGEN (</w:t>
      </w:r>
      <w:proofErr w:type="spellStart"/>
      <w:r>
        <w:t>GDPR</w:t>
      </w:r>
      <w:proofErr w:type="spellEnd"/>
      <w:r>
        <w:t>)</w:t>
      </w:r>
    </w:p>
    <w:p w14:paraId="4D9503FF" w14:textId="47905FE3" w:rsidR="00EE454A" w:rsidRPr="00A40EC3" w:rsidRDefault="00EE454A" w:rsidP="00EE454A">
      <w:r>
        <w:t>Arrangör</w:t>
      </w:r>
      <w:r w:rsidR="598AC7E9">
        <w:t>s</w:t>
      </w:r>
      <w:r>
        <w:t xml:space="preserve">föreningen </w:t>
      </w:r>
      <w:r w:rsidR="001E00BA" w:rsidRPr="001E00BA">
        <w:rPr>
          <w:color w:val="000000" w:themeColor="text1"/>
        </w:rPr>
        <w:t xml:space="preserve">Umeå konståkningsförening </w:t>
      </w:r>
      <w:r>
        <w:t xml:space="preserve">behandlar personuppgifter inom ramen för sin tävlingsverksamhet samt för administrationen av registrering av åkare vid tävling. Vid registrering av åkare importeras/exporteras personuppgifter från </w:t>
      </w:r>
      <w:proofErr w:type="spellStart"/>
      <w:r>
        <w:t>IdrottOnline</w:t>
      </w:r>
      <w:proofErr w:type="spellEnd"/>
      <w:r>
        <w:t xml:space="preserve"> (föreningens medlemsregister) till </w:t>
      </w:r>
      <w:proofErr w:type="spellStart"/>
      <w:r>
        <w:t>IndTA</w:t>
      </w:r>
      <w:proofErr w:type="spellEnd"/>
      <w:r>
        <w:t>. Vid sådan import/export behandlas även personnummer.</w:t>
      </w:r>
    </w:p>
    <w:p w14:paraId="68C72035" w14:textId="77777777" w:rsidR="00EE454A" w:rsidRPr="00A40EC3" w:rsidRDefault="00EE454A" w:rsidP="00EE454A">
      <w:r w:rsidRPr="00A40EC3">
        <w:t xml:space="preserve">Personuppgifter behandlas inom ramen för tävling, kallelse och inbjudan till samt vid registrering. Utöver behandlingen av personuppgifter vid registreringsprocessen behandlas personuppgifter genom datainsamling under tävling såsom livescore, överföring och exponering i TV och digitala skärmar, samt behandling av personuppgifter efter tävling såsom resultatlistor, statistik, tabellhantering och spridning av data till åskådare, media, deltagare </w:t>
      </w:r>
      <w:proofErr w:type="gramStart"/>
      <w:r w:rsidRPr="00A40EC3">
        <w:t>m.fl.</w:t>
      </w:r>
      <w:proofErr w:type="gramEnd"/>
      <w:r w:rsidRPr="00A40EC3">
        <w:t xml:space="preserve"> Personuppgifterna behandlas då utifrån till exempel anmälan, resultatrapportering eller löpande rankingpoängsrapportering.</w:t>
      </w:r>
    </w:p>
    <w:p w14:paraId="3A2B718A" w14:textId="77777777" w:rsidR="00EE454A" w:rsidRPr="00A40EC3" w:rsidRDefault="00EE454A" w:rsidP="00EE454A">
      <w:r w:rsidRPr="00A40EC3">
        <w:t>De personuppgifter som behandlas inom ramen för tävlingar kan variera utifrån åkarkategori. De typer av personuppgifter som i normalfallet behandlas inom ramen för tävlingar och tester är främst (men inte exklusivt) namn, personnummer, kontaktuppgifter, konto- och betalningsinformation, uppgifter om medlemskap, kön.</w:t>
      </w:r>
    </w:p>
    <w:p w14:paraId="2FAF7E45" w14:textId="77777777" w:rsidR="00EE454A" w:rsidRPr="001B594A" w:rsidRDefault="00EE454A" w:rsidP="00EE454A">
      <w:pPr>
        <w:rPr>
          <w:b/>
          <w:bCs/>
        </w:rPr>
      </w:pPr>
      <w:r w:rsidRPr="001B594A">
        <w:rPr>
          <w:b/>
          <w:bCs/>
        </w:rPr>
        <w:t>Laglig grund</w:t>
      </w:r>
    </w:p>
    <w:p w14:paraId="7A8BED50" w14:textId="6F702675" w:rsidR="00EE454A" w:rsidRPr="00A40EC3" w:rsidRDefault="00EE454A" w:rsidP="0C3C3D11">
      <w:pPr>
        <w:pStyle w:val="Normalwebb"/>
        <w:spacing w:before="0" w:beforeAutospacing="0" w:after="120" w:afterAutospacing="0"/>
        <w:rPr>
          <w:rFonts w:asciiTheme="minorHAnsi" w:eastAsiaTheme="minorEastAsia" w:hAnsiTheme="minorHAnsi" w:cstheme="minorBidi"/>
          <w:lang w:eastAsia="zh-CN"/>
        </w:rPr>
      </w:pPr>
      <w:r w:rsidRPr="0C3C3D11">
        <w:rPr>
          <w:rFonts w:asciiTheme="minorHAnsi" w:eastAsiaTheme="minorEastAsia" w:hAnsiTheme="minorHAnsi" w:cstheme="minorBidi"/>
          <w:lang w:eastAsia="zh-CN"/>
        </w:rPr>
        <w:t>Behandling av personuppgifter inom ramen för tävling och tester stöds på avtal samt uppgift av</w:t>
      </w:r>
      <w:r w:rsidR="017BBAE4" w:rsidRPr="0C3C3D11">
        <w:rPr>
          <w:rFonts w:asciiTheme="minorHAnsi" w:eastAsiaTheme="minorEastAsia" w:hAnsiTheme="minorHAnsi" w:cstheme="minorBidi"/>
          <w:lang w:eastAsia="zh-CN"/>
        </w:rPr>
        <w:t xml:space="preserve"> </w:t>
      </w:r>
      <w:r w:rsidRPr="0C3C3D11">
        <w:rPr>
          <w:rFonts w:asciiTheme="minorHAnsi" w:eastAsiaTheme="minorEastAsia" w:hAnsiTheme="minorHAnsi" w:cstheme="minorBidi"/>
          <w:lang w:eastAsia="zh-CN"/>
        </w:rPr>
        <w:t>allmänt intresse som laglig grund.</w:t>
      </w:r>
    </w:p>
    <w:p w14:paraId="651C0481" w14:textId="77777777" w:rsidR="00EE454A" w:rsidRPr="001B594A" w:rsidRDefault="00EE454A" w:rsidP="00EE454A">
      <w:pPr>
        <w:rPr>
          <w:b/>
          <w:bCs/>
        </w:rPr>
      </w:pPr>
      <w:r w:rsidRPr="001B594A">
        <w:rPr>
          <w:b/>
          <w:bCs/>
        </w:rPr>
        <w:t>Säkerhet</w:t>
      </w:r>
    </w:p>
    <w:p w14:paraId="7EE5BF2C" w14:textId="77777777" w:rsidR="00EE454A" w:rsidRPr="00340686" w:rsidRDefault="00EE454A" w:rsidP="00EE454A">
      <w:r w:rsidRPr="00F27082">
        <w:rPr>
          <w:rFonts w:asciiTheme="minorHAnsi" w:hAnsiTheme="minorHAnsi" w:cs="Arial"/>
          <w:iCs/>
          <w:color w:val="000000"/>
        </w:rPr>
        <w:t xml:space="preserve">Vi använder tekniska och organisatoriska säkerhetsåtgärder för att skydda dina personuppgifter mot förluster och att skydda mot obehöriga personers tillgång. Vi granskar regelbundet våra </w:t>
      </w:r>
      <w:r w:rsidRPr="00340686">
        <w:t>säkerhetspolicys och rutiner för att säkerställa att våra system är säkra och skyddade.</w:t>
      </w:r>
    </w:p>
    <w:p w14:paraId="4EE3F3EB" w14:textId="77777777" w:rsidR="00EE454A" w:rsidRPr="00340686" w:rsidRDefault="00EE454A" w:rsidP="00EE454A">
      <w:pPr>
        <w:rPr>
          <w:b/>
        </w:rPr>
      </w:pPr>
      <w:r w:rsidRPr="00340686">
        <w:rPr>
          <w:b/>
          <w:bCs/>
        </w:rPr>
        <w:t>Dina val och rättigheter</w:t>
      </w:r>
    </w:p>
    <w:p w14:paraId="1A115ECE" w14:textId="77777777" w:rsidR="00EE454A" w:rsidRPr="00F27082" w:rsidRDefault="00EE454A" w:rsidP="7E9F2A9C">
      <w:pPr>
        <w:pStyle w:val="Normalwebb"/>
        <w:spacing w:before="0" w:beforeAutospacing="0" w:after="120" w:afterAutospacing="0"/>
        <w:rPr>
          <w:rFonts w:asciiTheme="minorHAnsi" w:hAnsiTheme="minorHAnsi" w:cs="Arial"/>
          <w:color w:val="000000"/>
        </w:rPr>
      </w:pPr>
      <w:r w:rsidRPr="7E9F2A9C">
        <w:rPr>
          <w:rFonts w:asciiTheme="minorHAnsi" w:hAnsiTheme="minorHAnsi" w:cs="Arial"/>
          <w:color w:val="000000" w:themeColor="text1"/>
        </w:rPr>
        <w:t>Du är alltid välkommen att höra av dig med dina frågor och funderingar. Du har rätt att veta vilka personuppgifter vi behandlar om dig och kan begära en kopia. Du har också rätt att få felaktiga personuppgifter om dig korrigerade och du kan i vissa fall be oss att radera dina personuppgifter.</w:t>
      </w:r>
    </w:p>
    <w:p w14:paraId="276ED5E9" w14:textId="77777777" w:rsidR="00EE454A" w:rsidRPr="00F27082" w:rsidRDefault="00EE454A" w:rsidP="7E9F2A9C">
      <w:pPr>
        <w:pStyle w:val="Normalwebb"/>
        <w:spacing w:before="0" w:beforeAutospacing="0" w:after="120" w:afterAutospacing="0"/>
        <w:rPr>
          <w:rFonts w:asciiTheme="minorHAnsi" w:hAnsiTheme="minorHAnsi" w:cs="Arial"/>
          <w:color w:val="000000"/>
        </w:rPr>
      </w:pPr>
      <w:r w:rsidRPr="7E9F2A9C">
        <w:rPr>
          <w:rFonts w:asciiTheme="minorHAnsi" w:hAnsiTheme="minorHAnsi" w:cs="Arial"/>
          <w:color w:val="000000" w:themeColor="text1"/>
        </w:rPr>
        <w:t>Observera att begränsningen eller raderingen av dina personuppgifter kan innebära att du inte kan delta i svensk konståknings test- och tävlingsverksamhet som beskrivs ovan. Du har också rätt att ta emot dina personuppgifter i maskinläsbar form och överföra data till en annan part som ansvarar för databehandling.</w:t>
      </w:r>
    </w:p>
    <w:p w14:paraId="621113A6" w14:textId="77777777" w:rsidR="00EE454A" w:rsidRPr="00F27082" w:rsidRDefault="00EE454A" w:rsidP="7E9F2A9C">
      <w:pPr>
        <w:pStyle w:val="Normalwebb"/>
        <w:spacing w:before="0" w:beforeAutospacing="0" w:after="120" w:afterAutospacing="0"/>
        <w:rPr>
          <w:rFonts w:asciiTheme="minorHAnsi" w:hAnsiTheme="minorHAnsi" w:cs="Arial"/>
          <w:color w:val="000000"/>
        </w:rPr>
      </w:pPr>
      <w:r w:rsidRPr="7E9F2A9C">
        <w:rPr>
          <w:rStyle w:val="Betoning"/>
          <w:rFonts w:asciiTheme="minorHAnsi" w:hAnsiTheme="minorHAnsi" w:cs="Arial"/>
          <w:color w:val="000000" w:themeColor="text1"/>
        </w:rPr>
        <w:t>Om du är missnöjd med hur vi behandlar dina personuppgifter har du rätt att anmäla detta till Datainspektionen, som är regulatorn för vår behandling av personuppgifter.</w:t>
      </w:r>
    </w:p>
    <w:p w14:paraId="442BB680" w14:textId="3E039976" w:rsidR="00EE454A" w:rsidRDefault="00EE454A" w:rsidP="7E9F2A9C">
      <w:pPr>
        <w:pStyle w:val="Normalwebb"/>
        <w:spacing w:before="0" w:beforeAutospacing="0" w:after="120" w:afterAutospacing="0"/>
        <w:rPr>
          <w:rFonts w:asciiTheme="minorHAnsi" w:hAnsiTheme="minorHAnsi" w:cs="Arial"/>
          <w:color w:val="000000" w:themeColor="text1"/>
        </w:rPr>
      </w:pPr>
      <w:r w:rsidRPr="7E9F2A9C">
        <w:rPr>
          <w:rFonts w:asciiTheme="minorHAnsi" w:hAnsiTheme="minorHAnsi" w:cs="Arial"/>
          <w:color w:val="000000" w:themeColor="text1"/>
        </w:rPr>
        <w:t xml:space="preserve">Har du några frågor angående behandlingen av personuppgifter så ber vi dig kontakta arrangörsföreningen </w:t>
      </w:r>
      <w:r w:rsidR="001E00BA" w:rsidRPr="001E00BA">
        <w:rPr>
          <w:rFonts w:asciiTheme="minorHAnsi" w:hAnsiTheme="minorHAnsi" w:cs="Arial"/>
          <w:color w:val="000000" w:themeColor="text1"/>
        </w:rPr>
        <w:t xml:space="preserve">Umeå </w:t>
      </w:r>
      <w:proofErr w:type="gramStart"/>
      <w:r w:rsidR="001E00BA" w:rsidRPr="001E00BA">
        <w:rPr>
          <w:rFonts w:asciiTheme="minorHAnsi" w:hAnsiTheme="minorHAnsi" w:cs="Arial"/>
          <w:color w:val="000000" w:themeColor="text1"/>
        </w:rPr>
        <w:t xml:space="preserve">konståkningsförening </w:t>
      </w:r>
      <w:r w:rsidRPr="001E00BA">
        <w:rPr>
          <w:rFonts w:asciiTheme="minorHAnsi" w:hAnsiTheme="minorHAnsi" w:cs="Arial"/>
          <w:color w:val="000000" w:themeColor="text1"/>
        </w:rPr>
        <w:t xml:space="preserve"> på</w:t>
      </w:r>
      <w:proofErr w:type="gramEnd"/>
      <w:r w:rsidRPr="001E00BA">
        <w:rPr>
          <w:rFonts w:asciiTheme="minorHAnsi" w:hAnsiTheme="minorHAnsi" w:cs="Arial"/>
          <w:color w:val="000000" w:themeColor="text1"/>
        </w:rPr>
        <w:t xml:space="preserve"> </w:t>
      </w:r>
      <w:hyperlink r:id="rId29" w:history="1">
        <w:r w:rsidR="001E00BA" w:rsidRPr="006C2284">
          <w:rPr>
            <w:rStyle w:val="Hyperlnk"/>
            <w:rFonts w:asciiTheme="minorHAnsi" w:hAnsiTheme="minorHAnsi" w:cs="Arial"/>
          </w:rPr>
          <w:t>umeakfkonstakning@gmail.com</w:t>
        </w:r>
      </w:hyperlink>
    </w:p>
    <w:p w14:paraId="197D349C" w14:textId="77777777" w:rsidR="001E00BA" w:rsidRDefault="001E00BA" w:rsidP="7E9F2A9C">
      <w:pPr>
        <w:pStyle w:val="Normalwebb"/>
        <w:spacing w:before="0" w:beforeAutospacing="0" w:after="120" w:afterAutospacing="0"/>
        <w:rPr>
          <w:rFonts w:asciiTheme="minorHAnsi" w:hAnsiTheme="minorHAnsi" w:cs="Arial"/>
          <w:color w:val="FF0000"/>
        </w:rPr>
      </w:pPr>
    </w:p>
    <w:p w14:paraId="65F88511" w14:textId="77777777" w:rsidR="00EE454A" w:rsidRDefault="568DD1F3" w:rsidP="00256209">
      <w:pPr>
        <w:pStyle w:val="Rubrik1"/>
      </w:pPr>
      <w:r>
        <w:t>UPPLYSNINGAR</w:t>
      </w:r>
    </w:p>
    <w:p w14:paraId="0A15CC99" w14:textId="77777777" w:rsidR="00EE454A" w:rsidRPr="00C35C27" w:rsidRDefault="00EE454A" w:rsidP="00EE454A">
      <w:r w:rsidRPr="00C35C27">
        <w:t>För information hänvisas till:</w:t>
      </w:r>
    </w:p>
    <w:p w14:paraId="2765CC57" w14:textId="77777777" w:rsidR="001E00BA" w:rsidRDefault="001E00BA" w:rsidP="001E00BA">
      <w:pPr>
        <w:rPr>
          <w:color w:val="FF0000"/>
        </w:rPr>
      </w:pPr>
      <w:r>
        <w:t xml:space="preserve">Hemsida: </w:t>
      </w:r>
      <w:hyperlink r:id="rId30" w:history="1">
        <w:r w:rsidRPr="006C2284">
          <w:rPr>
            <w:rStyle w:val="Hyperlnk"/>
          </w:rPr>
          <w:t>https://www.umeakf.se</w:t>
        </w:r>
      </w:hyperlink>
    </w:p>
    <w:p w14:paraId="7B3302DE" w14:textId="075CFED9" w:rsidR="001E00BA" w:rsidRDefault="001E00BA" w:rsidP="001E00BA"/>
    <w:p w14:paraId="6F01FB40" w14:textId="77777777" w:rsidR="001E00BA" w:rsidRDefault="001E00BA" w:rsidP="001E00BA">
      <w:r>
        <w:lastRenderedPageBreak/>
        <w:t xml:space="preserve">Umeå konståkningsförening, e-post </w:t>
      </w:r>
      <w:hyperlink r:id="rId31" w:history="1">
        <w:r w:rsidRPr="009652B4">
          <w:rPr>
            <w:rStyle w:val="Hyperlnk"/>
          </w:rPr>
          <w:t>umeakfkonstakning@gmail.com</w:t>
        </w:r>
      </w:hyperlink>
    </w:p>
    <w:p w14:paraId="3A10C927" w14:textId="04C89E0D" w:rsidR="001E00BA" w:rsidRDefault="001E00BA" w:rsidP="001E00BA">
      <w:r>
        <w:t xml:space="preserve">Tävlingsledare Jenny Lundberg 070 631 92 99 </w:t>
      </w:r>
      <w:hyperlink r:id="rId32" w:history="1">
        <w:r w:rsidRPr="006C2284">
          <w:rPr>
            <w:rStyle w:val="Hyperlnk"/>
          </w:rPr>
          <w:t>umeakftavling@gmail.com</w:t>
        </w:r>
      </w:hyperlink>
    </w:p>
    <w:p w14:paraId="31019D3C" w14:textId="77777777" w:rsidR="001E00BA" w:rsidRDefault="001E00BA" w:rsidP="001E00BA">
      <w:r>
        <w:t xml:space="preserve">Domaransvarig Helena </w:t>
      </w:r>
      <w:proofErr w:type="spellStart"/>
      <w:r>
        <w:t>Engdelius</w:t>
      </w:r>
      <w:proofErr w:type="spellEnd"/>
      <w:r>
        <w:t xml:space="preserve"> 070 315 83 12 </w:t>
      </w:r>
      <w:hyperlink r:id="rId33" w:history="1">
        <w:r w:rsidRPr="009652B4">
          <w:rPr>
            <w:rStyle w:val="Hyperlnk"/>
          </w:rPr>
          <w:t>umeakftavling@gmail.com</w:t>
        </w:r>
      </w:hyperlink>
    </w:p>
    <w:p w14:paraId="25F9C5E3" w14:textId="77777777" w:rsidR="001E00BA" w:rsidRDefault="001E00BA" w:rsidP="001E00BA"/>
    <w:p w14:paraId="5F6D0748" w14:textId="45F8427D" w:rsidR="00EE454A" w:rsidRPr="001E00BA" w:rsidRDefault="001E00BA" w:rsidP="001E00BA">
      <w:pPr>
        <w:rPr>
          <w:sz w:val="32"/>
          <w:szCs w:val="32"/>
        </w:rPr>
      </w:pPr>
      <w:r w:rsidRPr="005131DF">
        <w:rPr>
          <w:sz w:val="32"/>
          <w:szCs w:val="32"/>
        </w:rPr>
        <w:t xml:space="preserve">Varmt välkomna till Umeå och </w:t>
      </w:r>
      <w:r w:rsidR="00796A86">
        <w:rPr>
          <w:sz w:val="32"/>
          <w:szCs w:val="32"/>
        </w:rPr>
        <w:t>Björkskottet</w:t>
      </w:r>
      <w:r w:rsidRPr="005131DF">
        <w:rPr>
          <w:sz w:val="32"/>
          <w:szCs w:val="32"/>
        </w:rPr>
        <w:t>!</w:t>
      </w:r>
    </w:p>
    <w:sectPr w:rsidR="00EE454A" w:rsidRPr="001E00BA">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00B21" w14:textId="77777777" w:rsidR="00E51042" w:rsidRDefault="00E51042">
      <w:pPr>
        <w:spacing w:after="0"/>
      </w:pPr>
      <w:r>
        <w:separator/>
      </w:r>
    </w:p>
  </w:endnote>
  <w:endnote w:type="continuationSeparator" w:id="0">
    <w:p w14:paraId="30B783AA" w14:textId="77777777" w:rsidR="00E51042" w:rsidRDefault="00E51042">
      <w:pPr>
        <w:spacing w:after="0"/>
      </w:pPr>
      <w:r>
        <w:continuationSeparator/>
      </w:r>
    </w:p>
  </w:endnote>
  <w:endnote w:type="continuationNotice" w:id="1">
    <w:p w14:paraId="20DE44E1" w14:textId="77777777" w:rsidR="00E51042" w:rsidRDefault="00E5104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52717" w14:textId="77777777" w:rsidR="00E51042" w:rsidRDefault="00E51042">
      <w:pPr>
        <w:spacing w:after="0"/>
      </w:pPr>
      <w:r>
        <w:separator/>
      </w:r>
    </w:p>
  </w:footnote>
  <w:footnote w:type="continuationSeparator" w:id="0">
    <w:p w14:paraId="3FB6975D" w14:textId="77777777" w:rsidR="00E51042" w:rsidRDefault="00E51042">
      <w:pPr>
        <w:spacing w:after="0"/>
      </w:pPr>
      <w:r>
        <w:continuationSeparator/>
      </w:r>
    </w:p>
  </w:footnote>
  <w:footnote w:type="continuationNotice" w:id="1">
    <w:p w14:paraId="6BE65046" w14:textId="77777777" w:rsidR="00E51042" w:rsidRDefault="00E5104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785418"/>
    <w:multiLevelType w:val="hybridMultilevel"/>
    <w:tmpl w:val="2D3CE53A"/>
    <w:lvl w:ilvl="0" w:tplc="6332FD80">
      <w:start w:val="1"/>
      <w:numFmt w:val="decimal"/>
      <w:pStyle w:val="Rubrik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0466167">
    <w:abstractNumId w:val="0"/>
  </w:num>
  <w:num w:numId="2" w16cid:durableId="1633553804">
    <w:abstractNumId w:val="0"/>
  </w:num>
  <w:num w:numId="3" w16cid:durableId="1284532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doNotDisplayPageBoundaries/>
  <w:hideSpellingErrors/>
  <w:hideGrammaticalErrors/>
  <w:proofState w:spelling="clean" w:grammar="clean"/>
  <w:attachedTemplate r:id="rId1"/>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A44"/>
    <w:rsid w:val="000800F3"/>
    <w:rsid w:val="00090A7E"/>
    <w:rsid w:val="000A4E4E"/>
    <w:rsid w:val="000E7A98"/>
    <w:rsid w:val="000F1322"/>
    <w:rsid w:val="00133A44"/>
    <w:rsid w:val="00140AB1"/>
    <w:rsid w:val="00160D58"/>
    <w:rsid w:val="001850F0"/>
    <w:rsid w:val="001B67AC"/>
    <w:rsid w:val="001E00BA"/>
    <w:rsid w:val="001F09C6"/>
    <w:rsid w:val="001F2F8E"/>
    <w:rsid w:val="0024280C"/>
    <w:rsid w:val="0025357E"/>
    <w:rsid w:val="00256209"/>
    <w:rsid w:val="00261079"/>
    <w:rsid w:val="002804D9"/>
    <w:rsid w:val="00284916"/>
    <w:rsid w:val="002A030C"/>
    <w:rsid w:val="002C7B7B"/>
    <w:rsid w:val="002D209E"/>
    <w:rsid w:val="002E3341"/>
    <w:rsid w:val="00301A87"/>
    <w:rsid w:val="00313F6D"/>
    <w:rsid w:val="00343341"/>
    <w:rsid w:val="00350A91"/>
    <w:rsid w:val="00363773"/>
    <w:rsid w:val="00367B5D"/>
    <w:rsid w:val="00394820"/>
    <w:rsid w:val="00396FD1"/>
    <w:rsid w:val="003C412A"/>
    <w:rsid w:val="004146B5"/>
    <w:rsid w:val="00414A99"/>
    <w:rsid w:val="00431722"/>
    <w:rsid w:val="00440C6A"/>
    <w:rsid w:val="004637D8"/>
    <w:rsid w:val="00512E73"/>
    <w:rsid w:val="00515993"/>
    <w:rsid w:val="00586921"/>
    <w:rsid w:val="005869A8"/>
    <w:rsid w:val="005A639F"/>
    <w:rsid w:val="00605089"/>
    <w:rsid w:val="00634CA3"/>
    <w:rsid w:val="00654BB5"/>
    <w:rsid w:val="006C3E30"/>
    <w:rsid w:val="006D4896"/>
    <w:rsid w:val="007235D2"/>
    <w:rsid w:val="00724EC0"/>
    <w:rsid w:val="007409BA"/>
    <w:rsid w:val="00754CDF"/>
    <w:rsid w:val="00755F73"/>
    <w:rsid w:val="00757DA3"/>
    <w:rsid w:val="00761321"/>
    <w:rsid w:val="007952A6"/>
    <w:rsid w:val="00796A86"/>
    <w:rsid w:val="007C1FF0"/>
    <w:rsid w:val="007C3CB1"/>
    <w:rsid w:val="007D07A6"/>
    <w:rsid w:val="007E5D57"/>
    <w:rsid w:val="00817797"/>
    <w:rsid w:val="008632E4"/>
    <w:rsid w:val="00904B04"/>
    <w:rsid w:val="009465F6"/>
    <w:rsid w:val="009670FC"/>
    <w:rsid w:val="009B553A"/>
    <w:rsid w:val="009CFD4A"/>
    <w:rsid w:val="009F7B16"/>
    <w:rsid w:val="00A01270"/>
    <w:rsid w:val="00A82391"/>
    <w:rsid w:val="00A8738F"/>
    <w:rsid w:val="00AD77A1"/>
    <w:rsid w:val="00B03770"/>
    <w:rsid w:val="00B052AD"/>
    <w:rsid w:val="00B27EE5"/>
    <w:rsid w:val="00BE3211"/>
    <w:rsid w:val="00BE5127"/>
    <w:rsid w:val="00C251C7"/>
    <w:rsid w:val="00C35C27"/>
    <w:rsid w:val="00C41ABA"/>
    <w:rsid w:val="00C626A5"/>
    <w:rsid w:val="00C705D6"/>
    <w:rsid w:val="00CA2D4B"/>
    <w:rsid w:val="00CB4650"/>
    <w:rsid w:val="00D35902"/>
    <w:rsid w:val="00D45D96"/>
    <w:rsid w:val="00D761FA"/>
    <w:rsid w:val="00DC645F"/>
    <w:rsid w:val="00E51042"/>
    <w:rsid w:val="00E5282F"/>
    <w:rsid w:val="00E6730A"/>
    <w:rsid w:val="00E73AFE"/>
    <w:rsid w:val="00E9663B"/>
    <w:rsid w:val="00EA1A0D"/>
    <w:rsid w:val="00ED28AF"/>
    <w:rsid w:val="00EE454A"/>
    <w:rsid w:val="00EE5966"/>
    <w:rsid w:val="00F153B0"/>
    <w:rsid w:val="00F3147F"/>
    <w:rsid w:val="00F702DC"/>
    <w:rsid w:val="00F73CB4"/>
    <w:rsid w:val="00F80F0F"/>
    <w:rsid w:val="00F9138C"/>
    <w:rsid w:val="00FA1B8A"/>
    <w:rsid w:val="00FD4DB8"/>
    <w:rsid w:val="00FE693C"/>
    <w:rsid w:val="017BBAE4"/>
    <w:rsid w:val="0190E30B"/>
    <w:rsid w:val="0330D005"/>
    <w:rsid w:val="03F7564C"/>
    <w:rsid w:val="060CB467"/>
    <w:rsid w:val="07794281"/>
    <w:rsid w:val="07D07DFA"/>
    <w:rsid w:val="07FA71CF"/>
    <w:rsid w:val="0B26CEA5"/>
    <w:rsid w:val="0C3C3D11"/>
    <w:rsid w:val="12C51950"/>
    <w:rsid w:val="164131CF"/>
    <w:rsid w:val="1921A471"/>
    <w:rsid w:val="19E4BAA2"/>
    <w:rsid w:val="1AED9956"/>
    <w:rsid w:val="1DD7EA8C"/>
    <w:rsid w:val="1E6B5C7F"/>
    <w:rsid w:val="23A5DD91"/>
    <w:rsid w:val="2790AAB9"/>
    <w:rsid w:val="2A5A088D"/>
    <w:rsid w:val="34FCC342"/>
    <w:rsid w:val="3589AAB0"/>
    <w:rsid w:val="36CCD13C"/>
    <w:rsid w:val="371FEC31"/>
    <w:rsid w:val="3B40DE1D"/>
    <w:rsid w:val="3D251937"/>
    <w:rsid w:val="3FE9F875"/>
    <w:rsid w:val="4034EBDA"/>
    <w:rsid w:val="46FE15DD"/>
    <w:rsid w:val="47F45A9C"/>
    <w:rsid w:val="49902AFD"/>
    <w:rsid w:val="4DD281D2"/>
    <w:rsid w:val="52784040"/>
    <w:rsid w:val="53068BFC"/>
    <w:rsid w:val="568DD1F3"/>
    <w:rsid w:val="598AC7E9"/>
    <w:rsid w:val="5C37AE45"/>
    <w:rsid w:val="5C79C57B"/>
    <w:rsid w:val="5E56811A"/>
    <w:rsid w:val="6037488C"/>
    <w:rsid w:val="60E355A3"/>
    <w:rsid w:val="614C9E9E"/>
    <w:rsid w:val="62A014C6"/>
    <w:rsid w:val="62FF7A17"/>
    <w:rsid w:val="6BFBDF70"/>
    <w:rsid w:val="6D2CBD6B"/>
    <w:rsid w:val="722443AA"/>
    <w:rsid w:val="72E9EE83"/>
    <w:rsid w:val="73FECF88"/>
    <w:rsid w:val="7445DCF3"/>
    <w:rsid w:val="79194E16"/>
    <w:rsid w:val="7960839E"/>
    <w:rsid w:val="7B2A4CA6"/>
    <w:rsid w:val="7D12F7E3"/>
    <w:rsid w:val="7E9F2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4C0F8F"/>
  <w15:docId w15:val="{05F7CBE7-0582-4FA8-BD6A-7D515BE4D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BB5"/>
    <w:pPr>
      <w:spacing w:after="120"/>
    </w:pPr>
    <w:rPr>
      <w:sz w:val="22"/>
      <w:szCs w:val="22"/>
      <w:lang w:val="sv-SE"/>
    </w:rPr>
  </w:style>
  <w:style w:type="paragraph" w:styleId="Rubrik1">
    <w:name w:val="heading 1"/>
    <w:basedOn w:val="Normal"/>
    <w:next w:val="Normal"/>
    <w:link w:val="Rubrik1Char"/>
    <w:uiPriority w:val="9"/>
    <w:qFormat/>
    <w:rsid w:val="00256209"/>
    <w:pPr>
      <w:keepNext/>
      <w:keepLines/>
      <w:numPr>
        <w:numId w:val="1"/>
      </w:numPr>
      <w:spacing w:before="240" w:after="0" w:line="259" w:lineRule="auto"/>
      <w:ind w:left="432" w:hanging="432"/>
      <w:outlineLvl w:val="0"/>
    </w:pPr>
    <w:rPr>
      <w:rFonts w:ascii="Calibri Light" w:eastAsia="Times New Roman" w:hAnsi="Calibri Light"/>
      <w:color w:val="003882"/>
      <w:sz w:val="32"/>
      <w:szCs w:val="32"/>
    </w:rPr>
  </w:style>
  <w:style w:type="paragraph" w:styleId="Rubrik6">
    <w:name w:val="heading 6"/>
    <w:basedOn w:val="Normal"/>
    <w:next w:val="Normal"/>
    <w:link w:val="Rubrik6Char"/>
    <w:uiPriority w:val="9"/>
    <w:semiHidden/>
    <w:unhideWhenUsed/>
    <w:qFormat/>
    <w:rsid w:val="00CB465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C35C27"/>
    <w:pPr>
      <w:spacing w:after="0"/>
      <w:contextualSpacing/>
      <w:jc w:val="center"/>
    </w:pPr>
    <w:rPr>
      <w:rFonts w:ascii="Calibri Light" w:eastAsia="Times New Roman" w:hAnsi="Calibri Light"/>
      <w:spacing w:val="-10"/>
      <w:kern w:val="28"/>
      <w:sz w:val="56"/>
      <w:szCs w:val="56"/>
    </w:rPr>
  </w:style>
  <w:style w:type="character" w:customStyle="1" w:styleId="RubrikChar">
    <w:name w:val="Rubrik Char"/>
    <w:link w:val="Rubrik"/>
    <w:uiPriority w:val="10"/>
    <w:rsid w:val="00C35C27"/>
    <w:rPr>
      <w:rFonts w:ascii="Calibri Light" w:eastAsia="Times New Roman" w:hAnsi="Calibri Light" w:cs="Times New Roman"/>
      <w:spacing w:val="-10"/>
      <w:kern w:val="28"/>
      <w:sz w:val="56"/>
      <w:szCs w:val="56"/>
    </w:rPr>
  </w:style>
  <w:style w:type="character" w:customStyle="1" w:styleId="Rubrik1Char">
    <w:name w:val="Rubrik 1 Char"/>
    <w:link w:val="Rubrik1"/>
    <w:uiPriority w:val="9"/>
    <w:rsid w:val="00256209"/>
    <w:rPr>
      <w:rFonts w:ascii="Calibri Light" w:eastAsia="Times New Roman" w:hAnsi="Calibri Light"/>
      <w:color w:val="003882"/>
      <w:sz w:val="32"/>
      <w:szCs w:val="32"/>
      <w:lang w:val="sv-SE"/>
    </w:rPr>
  </w:style>
  <w:style w:type="character" w:styleId="Stark">
    <w:name w:val="Strong"/>
    <w:uiPriority w:val="22"/>
    <w:qFormat/>
    <w:rsid w:val="00C35C27"/>
    <w:rPr>
      <w:b/>
      <w:bCs/>
    </w:rPr>
  </w:style>
  <w:style w:type="character" w:styleId="Hyperlnk">
    <w:name w:val="Hyperlink"/>
    <w:uiPriority w:val="99"/>
    <w:unhideWhenUsed/>
    <w:rsid w:val="00654BB5"/>
    <w:rPr>
      <w:color w:val="0563C1"/>
      <w:u w:val="single"/>
    </w:rPr>
  </w:style>
  <w:style w:type="character" w:customStyle="1" w:styleId="Rubrik6Char">
    <w:name w:val="Rubrik 6 Char"/>
    <w:basedOn w:val="Standardstycketeckensnitt"/>
    <w:link w:val="Rubrik6"/>
    <w:uiPriority w:val="9"/>
    <w:semiHidden/>
    <w:rsid w:val="00CB4650"/>
    <w:rPr>
      <w:rFonts w:asciiTheme="majorHAnsi" w:eastAsiaTheme="majorEastAsia" w:hAnsiTheme="majorHAnsi" w:cstheme="majorBidi"/>
      <w:color w:val="1F4D78" w:themeColor="accent1" w:themeShade="7F"/>
      <w:sz w:val="22"/>
      <w:szCs w:val="22"/>
      <w:lang w:val="sv-SE"/>
    </w:rPr>
  </w:style>
  <w:style w:type="paragraph" w:styleId="Normalwebb">
    <w:name w:val="Normal (Web)"/>
    <w:basedOn w:val="Normal"/>
    <w:uiPriority w:val="99"/>
    <w:unhideWhenUsed/>
    <w:rsid w:val="007D07A6"/>
    <w:pPr>
      <w:spacing w:before="100" w:beforeAutospacing="1" w:after="100" w:afterAutospacing="1"/>
    </w:pPr>
    <w:rPr>
      <w:rFonts w:eastAsiaTheme="minorHAnsi" w:cs="Calibri"/>
      <w:lang w:eastAsia="sv-SE"/>
    </w:rPr>
  </w:style>
  <w:style w:type="character" w:styleId="Betoning">
    <w:name w:val="Emphasis"/>
    <w:basedOn w:val="Standardstycketeckensnitt"/>
    <w:uiPriority w:val="20"/>
    <w:qFormat/>
    <w:rsid w:val="007D07A6"/>
    <w:rPr>
      <w:i/>
      <w:iCs/>
    </w:rPr>
  </w:style>
  <w:style w:type="character" w:customStyle="1" w:styleId="normaltextrun">
    <w:name w:val="normaltextrun"/>
    <w:basedOn w:val="Standardstycketeckensnitt"/>
    <w:rsid w:val="00FE693C"/>
  </w:style>
  <w:style w:type="character" w:customStyle="1" w:styleId="eop">
    <w:name w:val="eop"/>
    <w:basedOn w:val="Standardstycketeckensnitt"/>
    <w:rsid w:val="00FE693C"/>
  </w:style>
  <w:style w:type="paragraph" w:styleId="Sidhuvud">
    <w:name w:val="header"/>
    <w:basedOn w:val="Normal"/>
    <w:link w:val="SidhuvudChar"/>
    <w:uiPriority w:val="99"/>
    <w:semiHidden/>
    <w:unhideWhenUsed/>
    <w:rsid w:val="00F702DC"/>
    <w:pPr>
      <w:tabs>
        <w:tab w:val="center" w:pos="4513"/>
        <w:tab w:val="right" w:pos="9026"/>
      </w:tabs>
      <w:spacing w:after="0"/>
    </w:pPr>
  </w:style>
  <w:style w:type="character" w:customStyle="1" w:styleId="SidhuvudChar">
    <w:name w:val="Sidhuvud Char"/>
    <w:basedOn w:val="Standardstycketeckensnitt"/>
    <w:link w:val="Sidhuvud"/>
    <w:uiPriority w:val="99"/>
    <w:semiHidden/>
    <w:rsid w:val="00F702DC"/>
    <w:rPr>
      <w:sz w:val="22"/>
      <w:szCs w:val="22"/>
      <w:lang w:val="sv-SE"/>
    </w:rPr>
  </w:style>
  <w:style w:type="paragraph" w:styleId="Sidfot">
    <w:name w:val="footer"/>
    <w:basedOn w:val="Normal"/>
    <w:link w:val="SidfotChar"/>
    <w:uiPriority w:val="99"/>
    <w:semiHidden/>
    <w:unhideWhenUsed/>
    <w:rsid w:val="00F702DC"/>
    <w:pPr>
      <w:tabs>
        <w:tab w:val="center" w:pos="4513"/>
        <w:tab w:val="right" w:pos="9026"/>
      </w:tabs>
      <w:spacing w:after="0"/>
    </w:pPr>
  </w:style>
  <w:style w:type="character" w:customStyle="1" w:styleId="SidfotChar">
    <w:name w:val="Sidfot Char"/>
    <w:basedOn w:val="Standardstycketeckensnitt"/>
    <w:link w:val="Sidfot"/>
    <w:uiPriority w:val="99"/>
    <w:semiHidden/>
    <w:rsid w:val="00F702DC"/>
    <w:rPr>
      <w:sz w:val="22"/>
      <w:szCs w:val="22"/>
      <w:lang w:val="sv-SE"/>
    </w:rPr>
  </w:style>
  <w:style w:type="character" w:styleId="Olstomnmnande">
    <w:name w:val="Unresolved Mention"/>
    <w:basedOn w:val="Standardstycketeckensnitt"/>
    <w:uiPriority w:val="99"/>
    <w:semiHidden/>
    <w:unhideWhenUsed/>
    <w:rsid w:val="00160D58"/>
    <w:rPr>
      <w:color w:val="605E5C"/>
      <w:shd w:val="clear" w:color="auto" w:fill="E1DFDD"/>
    </w:rPr>
  </w:style>
  <w:style w:type="character" w:styleId="AnvndHyperlnk">
    <w:name w:val="FollowedHyperlink"/>
    <w:basedOn w:val="Standardstycketeckensnitt"/>
    <w:uiPriority w:val="99"/>
    <w:semiHidden/>
    <w:unhideWhenUsed/>
    <w:rsid w:val="001E00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meakfkonstakning@gmail.com" TargetMode="External"/><Relationship Id="rId18" Type="http://schemas.openxmlformats.org/officeDocument/2006/relationships/hyperlink" Target="https://kartor.eniro.se/m/cm2yy" TargetMode="External"/><Relationship Id="rId26" Type="http://schemas.openxmlformats.org/officeDocument/2006/relationships/hyperlink" Target="http://umeataxi.se" TargetMode="External"/><Relationship Id="rId3" Type="http://schemas.openxmlformats.org/officeDocument/2006/relationships/customXml" Target="../customXml/item3.xml"/><Relationship Id="rId21" Type="http://schemas.openxmlformats.org/officeDocument/2006/relationships/hyperlink" Target="https://www.scandichotels.se/hotell/sverige/umea/scandic-plaza-umea"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umeakftavling@gmail.com" TargetMode="External"/><Relationship Id="rId17" Type="http://schemas.openxmlformats.org/officeDocument/2006/relationships/hyperlink" Target="https://kartor.eniro.se/m/T4i3e" TargetMode="External"/><Relationship Id="rId25" Type="http://schemas.openxmlformats.org/officeDocument/2006/relationships/hyperlink" Target="http://ecotaxi.se" TargetMode="External"/><Relationship Id="rId33" Type="http://schemas.openxmlformats.org/officeDocument/2006/relationships/hyperlink" Target="mailto:umeakftavling@gmail.com" TargetMode="External"/><Relationship Id="rId2" Type="http://schemas.openxmlformats.org/officeDocument/2006/relationships/customXml" Target="../customXml/item2.xml"/><Relationship Id="rId16" Type="http://schemas.openxmlformats.org/officeDocument/2006/relationships/hyperlink" Target="mailto:dragonen@firsthotels.se" TargetMode="External"/><Relationship Id="rId20" Type="http://schemas.openxmlformats.org/officeDocument/2006/relationships/hyperlink" Target="https://kartor.eniro.se/m/Nd30t" TargetMode="External"/><Relationship Id="rId29" Type="http://schemas.openxmlformats.org/officeDocument/2006/relationships/hyperlink" Target="mailto:umeakfkonstakning@gmai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kate.webbplatsen.net/star/2023-2024/" TargetMode="External"/><Relationship Id="rId24" Type="http://schemas.openxmlformats.org/officeDocument/2006/relationships/hyperlink" Target="https://www.nordicchoicehotels.se/hotell/sverige/umea/clarion-hotel-umea/" TargetMode="External"/><Relationship Id="rId32" Type="http://schemas.openxmlformats.org/officeDocument/2006/relationships/hyperlink" Target="mailto:umeakftavling@gmail.com" TargetMode="External"/><Relationship Id="rId5" Type="http://schemas.openxmlformats.org/officeDocument/2006/relationships/styles" Target="styles.xml"/><Relationship Id="rId15" Type="http://schemas.openxmlformats.org/officeDocument/2006/relationships/hyperlink" Target="https://www.firsthotels.se/hotell/sverige/umea/first-hotel-dragonen/" TargetMode="External"/><Relationship Id="rId23" Type="http://schemas.openxmlformats.org/officeDocument/2006/relationships/hyperlink" Target="https://storahotelletumea.se/" TargetMode="External"/><Relationship Id="rId28" Type="http://schemas.openxmlformats.org/officeDocument/2006/relationships/hyperlink" Target="http://tabussen.nu/ultra" TargetMode="External"/><Relationship Id="rId10" Type="http://schemas.openxmlformats.org/officeDocument/2006/relationships/image" Target="media/image1.png"/><Relationship Id="rId19" Type="http://schemas.openxmlformats.org/officeDocument/2006/relationships/hyperlink" Target="https://kartor.eniro.se/m/MdklV" TargetMode="External"/><Relationship Id="rId31" Type="http://schemas.openxmlformats.org/officeDocument/2006/relationships/hyperlink" Target="mailto:umeakfkonstakning@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meakf.se" TargetMode="External"/><Relationship Id="rId22" Type="http://schemas.openxmlformats.org/officeDocument/2006/relationships/hyperlink" Target="https://umehotel.se/" TargetMode="External"/><Relationship Id="rId27" Type="http://schemas.openxmlformats.org/officeDocument/2006/relationships/hyperlink" Target="http://tabussen.nu/flygbussen" TargetMode="External"/><Relationship Id="rId30" Type="http://schemas.openxmlformats.org/officeDocument/2006/relationships/hyperlink" Target="https://www.umeakf.se" TargetMode="External"/><Relationship Id="rId35" Type="http://schemas.openxmlformats.org/officeDocument/2006/relationships/theme" Target="theme/theme1.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as\Documents\Kristina\Konst&#229;kning\2017\Inbjudan%20till%20Stj&#228;rnt&#228;vling_n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476C0990F04344994B88AD1E2FCADAB" ma:contentTypeVersion="12" ma:contentTypeDescription="Skapa ett nytt dokument." ma:contentTypeScope="" ma:versionID="93b9da8e4451882acac4c87b6061d37f">
  <xsd:schema xmlns:xsd="http://www.w3.org/2001/XMLSchema" xmlns:xs="http://www.w3.org/2001/XMLSchema" xmlns:p="http://schemas.microsoft.com/office/2006/metadata/properties" xmlns:ns2="55d1164c-8a11-4677-9289-88f067c220d2" xmlns:ns3="64ac8eb2-3b90-4423-bb90-b23f770a58b5" targetNamespace="http://schemas.microsoft.com/office/2006/metadata/properties" ma:root="true" ma:fieldsID="8d71af4bb3b897f12c9276f681c0de35" ns2:_="" ns3:_="">
    <xsd:import namespace="55d1164c-8a11-4677-9289-88f067c220d2"/>
    <xsd:import namespace="64ac8eb2-3b90-4423-bb90-b23f770a58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1164c-8a11-4677-9289-88f067c22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ac8eb2-3b90-4423-bb90-b23f770a58b5"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55d1164c-8a11-4677-9289-88f067c220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121089-1F64-41D0-934A-FC99BDC24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1164c-8a11-4677-9289-88f067c220d2"/>
    <ds:schemaRef ds:uri="64ac8eb2-3b90-4423-bb90-b23f770a58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F3F9CD-95C4-4BF7-9D25-B8EEABB4C5CD}">
  <ds:schemaRefs>
    <ds:schemaRef ds:uri="http://schemas.microsoft.com/office/2006/metadata/properties"/>
    <ds:schemaRef ds:uri="http://schemas.microsoft.com/office/infopath/2007/PartnerControls"/>
    <ds:schemaRef ds:uri="55d1164c-8a11-4677-9289-88f067c220d2"/>
  </ds:schemaRefs>
</ds:datastoreItem>
</file>

<file path=customXml/itemProps3.xml><?xml version="1.0" encoding="utf-8"?>
<ds:datastoreItem xmlns:ds="http://schemas.openxmlformats.org/officeDocument/2006/customXml" ds:itemID="{D8DF7156-86EC-4D7C-82CA-E9A6D3D386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C:\Users\Andreas\Documents\Kristina\Konståkning\2017\Inbjudan till Stjärntävling_ny.dotx</Template>
  <TotalTime>70</TotalTime>
  <Pages>6</Pages>
  <Words>1490</Words>
  <Characters>7898</Characters>
  <Application>Microsoft Office Word</Application>
  <DocSecurity>0</DocSecurity>
  <Lines>65</Lines>
  <Paragraphs>18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dc:creator>
  <cp:keywords/>
  <dc:description/>
  <cp:lastModifiedBy>helena.engdelius@gmail.com</cp:lastModifiedBy>
  <cp:revision>6</cp:revision>
  <cp:lastPrinted>2023-09-20T21:24:00Z</cp:lastPrinted>
  <dcterms:created xsi:type="dcterms:W3CDTF">2023-09-17T19:23:00Z</dcterms:created>
  <dcterms:modified xsi:type="dcterms:W3CDTF">2023-09-20T21:27:00Z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0x010100A476C0990F04344994B88AD1E2FCADAB</vt:lpwstr>
  </property>
  <property fmtid="{D5CDD505-2E9C-101B-9397-08002B2CF9AE}" pid="3" name="MediaServiceImageTags">
    <vt:lpwstr/>
  </property>
  <property fmtid="{D5CDD505-2E9C-101B-9397-08002B2CF9AE}" pid="4" name="Order">
    <vt:r8>2189100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