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AC5BC" w14:textId="53193010" w:rsidR="00E65D7B" w:rsidRDefault="00E65D7B" w:rsidP="00E65D7B">
      <w:pPr>
        <w:jc w:val="center"/>
        <w:rPr>
          <w:sz w:val="48"/>
          <w:szCs w:val="48"/>
        </w:rPr>
      </w:pPr>
      <w:r w:rsidRPr="00E65D7B">
        <w:rPr>
          <w:noProof/>
          <w:sz w:val="48"/>
          <w:szCs w:val="48"/>
        </w:rPr>
        <w:drawing>
          <wp:anchor distT="0" distB="0" distL="114300" distR="114300" simplePos="0" relativeHeight="251658240" behindDoc="0" locked="0" layoutInCell="1" allowOverlap="1" wp14:anchorId="7DD071D1" wp14:editId="40AB6BCB">
            <wp:simplePos x="0" y="0"/>
            <wp:positionH relativeFrom="margin">
              <wp:posOffset>-546588</wp:posOffset>
            </wp:positionH>
            <wp:positionV relativeFrom="margin">
              <wp:posOffset>-547321</wp:posOffset>
            </wp:positionV>
            <wp:extent cx="1099185" cy="1089660"/>
            <wp:effectExtent l="0" t="0" r="5715" b="2540"/>
            <wp:wrapSquare wrapText="bothSides"/>
            <wp:docPr id="1" name="Bildobjekt 1" descr="En bild som visar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logotyp&#10;&#10;Automatiskt genererad beskrivning"/>
                    <pic:cNvPicPr/>
                  </pic:nvPicPr>
                  <pic:blipFill>
                    <a:blip r:embed="rId5">
                      <a:extLst>
                        <a:ext uri="{28A0092B-C50C-407E-A947-70E740481C1C}">
                          <a14:useLocalDpi xmlns:a14="http://schemas.microsoft.com/office/drawing/2010/main" val="0"/>
                        </a:ext>
                      </a:extLst>
                    </a:blip>
                    <a:stretch>
                      <a:fillRect/>
                    </a:stretch>
                  </pic:blipFill>
                  <pic:spPr>
                    <a:xfrm>
                      <a:off x="0" y="0"/>
                      <a:ext cx="1099185" cy="1089660"/>
                    </a:xfrm>
                    <a:prstGeom prst="rect">
                      <a:avLst/>
                    </a:prstGeom>
                  </pic:spPr>
                </pic:pic>
              </a:graphicData>
            </a:graphic>
            <wp14:sizeRelH relativeFrom="margin">
              <wp14:pctWidth>0</wp14:pctWidth>
            </wp14:sizeRelH>
            <wp14:sizeRelV relativeFrom="margin">
              <wp14:pctHeight>0</wp14:pctHeight>
            </wp14:sizeRelV>
          </wp:anchor>
        </w:drawing>
      </w:r>
      <w:r w:rsidRPr="00E65D7B">
        <w:rPr>
          <w:noProof/>
          <w:sz w:val="48"/>
          <w:szCs w:val="48"/>
        </w:rPr>
        <mc:AlternateContent>
          <mc:Choice Requires="wps">
            <w:drawing>
              <wp:anchor distT="0" distB="0" distL="114300" distR="114300" simplePos="0" relativeHeight="251659264" behindDoc="0" locked="0" layoutInCell="1" allowOverlap="1" wp14:anchorId="0B5310CF" wp14:editId="0CB8824F">
                <wp:simplePos x="0" y="0"/>
                <wp:positionH relativeFrom="column">
                  <wp:posOffset>-706364</wp:posOffset>
                </wp:positionH>
                <wp:positionV relativeFrom="paragraph">
                  <wp:posOffset>849875</wp:posOffset>
                </wp:positionV>
                <wp:extent cx="7200900" cy="0"/>
                <wp:effectExtent l="0" t="0" r="12700" b="12700"/>
                <wp:wrapNone/>
                <wp:docPr id="2" name="Rak 2"/>
                <wp:cNvGraphicFramePr/>
                <a:graphic xmlns:a="http://schemas.openxmlformats.org/drawingml/2006/main">
                  <a:graphicData uri="http://schemas.microsoft.com/office/word/2010/wordprocessingShape">
                    <wps:wsp>
                      <wps:cNvCnPr/>
                      <wps:spPr>
                        <a:xfrm>
                          <a:off x="0" y="0"/>
                          <a:ext cx="7200900" cy="0"/>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935F93F" id="Rak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6pt,66.9pt" to="511.4pt,6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" strokecolor="#4472c4 [3204]" strokeweight="1pt">
                <v:stroke joinstyle="miter"/>
              </v:line>
            </w:pict>
          </mc:Fallback>
        </mc:AlternateContent>
      </w:r>
      <w:r w:rsidRPr="00E65D7B">
        <w:rPr>
          <w:sz w:val="48"/>
          <w:szCs w:val="48"/>
        </w:rPr>
        <w:t>KARLSTADS VOLLEYBOLLKLUBB</w:t>
      </w:r>
    </w:p>
    <w:p w14:paraId="0855C48F" w14:textId="5D626742" w:rsidR="0089763E" w:rsidRDefault="0089763E" w:rsidP="00E65D7B">
      <w:pPr>
        <w:jc w:val="center"/>
        <w:rPr>
          <w:sz w:val="48"/>
          <w:szCs w:val="48"/>
        </w:rPr>
      </w:pPr>
    </w:p>
    <w:p w14:paraId="2320297E" w14:textId="23E48A70" w:rsidR="0089763E" w:rsidRDefault="0089763E" w:rsidP="00E65D7B">
      <w:pPr>
        <w:jc w:val="center"/>
        <w:rPr>
          <w:sz w:val="48"/>
          <w:szCs w:val="48"/>
        </w:rPr>
      </w:pPr>
    </w:p>
    <w:p w14:paraId="119F9EFE" w14:textId="43CEDE19" w:rsidR="0089763E" w:rsidRDefault="0089763E" w:rsidP="00E65D7B">
      <w:pPr>
        <w:jc w:val="center"/>
        <w:rPr>
          <w:sz w:val="48"/>
          <w:szCs w:val="48"/>
        </w:rPr>
      </w:pPr>
      <w:r>
        <w:rPr>
          <w:sz w:val="48"/>
          <w:szCs w:val="48"/>
        </w:rPr>
        <w:t>Säsongsplanering</w:t>
      </w:r>
    </w:p>
    <w:p w14:paraId="722B4536" w14:textId="51479D2B" w:rsidR="0089763E" w:rsidRPr="00915C7B" w:rsidRDefault="0089763E" w:rsidP="00E65D7B">
      <w:pPr>
        <w:jc w:val="center"/>
        <w:rPr>
          <w:sz w:val="44"/>
          <w:szCs w:val="44"/>
        </w:rPr>
      </w:pPr>
      <w:r w:rsidRPr="00915C7B">
        <w:rPr>
          <w:sz w:val="44"/>
          <w:szCs w:val="44"/>
        </w:rPr>
        <w:t>Riktlinjer för säsongsplanering</w:t>
      </w:r>
    </w:p>
    <w:p w14:paraId="436568B1" w14:textId="246E21A0" w:rsidR="0089763E" w:rsidRDefault="0089763E" w:rsidP="00E65D7B">
      <w:pPr>
        <w:jc w:val="center"/>
        <w:rPr>
          <w:sz w:val="48"/>
          <w:szCs w:val="48"/>
        </w:rPr>
      </w:pPr>
    </w:p>
    <w:p w14:paraId="300CAA01" w14:textId="2968BC28" w:rsidR="0089763E" w:rsidRPr="0089763E" w:rsidRDefault="0089763E" w:rsidP="0089763E">
      <w:pPr>
        <w:pStyle w:val="Rubrik1"/>
        <w:rPr>
          <w:sz w:val="36"/>
          <w:szCs w:val="36"/>
        </w:rPr>
      </w:pPr>
      <w:r w:rsidRPr="0089763E">
        <w:rPr>
          <w:sz w:val="36"/>
          <w:szCs w:val="36"/>
        </w:rPr>
        <w:t>Inledning</w:t>
      </w:r>
    </w:p>
    <w:p w14:paraId="32070666" w14:textId="0A3B370B" w:rsidR="0089763E" w:rsidRDefault="0089763E" w:rsidP="0089763E">
      <w:r>
        <w:t>Säsongplaneringen ska tas fram av respektive huvudansvarig tränare i samråd med lagets övriga tränare och ledare. Det är även av stor vikt att föräldrarna finns med och är delaktiga i saker som de har stor påverkan kring</w:t>
      </w:r>
      <w:r w:rsidR="009B3977">
        <w:t>,</w:t>
      </w:r>
      <w:r>
        <w:t xml:space="preserve"> exempelvis cuper och matcher.</w:t>
      </w:r>
    </w:p>
    <w:p w14:paraId="0DDA27D3" w14:textId="05367F15" w:rsidR="0089763E" w:rsidRDefault="0089763E" w:rsidP="0089763E"/>
    <w:p w14:paraId="16B5E94D" w14:textId="6F9C07A2" w:rsidR="0089763E" w:rsidRDefault="0089763E" w:rsidP="0089763E">
      <w:r>
        <w:t xml:space="preserve">Er uppgift när ni ska utforma lagets verksamhetsplan är att jobba mot de mål och aktiviteter som är angivna i Karlstads Volleybollklubbs policy och styrdokument till en beskrivning av egna aktiviteter. Beskriv hur ni tänker genomföra dessa aktiviteter för att uppnå de mål ni sätter för </w:t>
      </w:r>
      <w:proofErr w:type="gramStart"/>
      <w:r>
        <w:t>erat</w:t>
      </w:r>
      <w:proofErr w:type="gramEnd"/>
      <w:r>
        <w:t xml:space="preserve"> lag.</w:t>
      </w:r>
    </w:p>
    <w:p w14:paraId="4FDDCBC2" w14:textId="0ADEBFB3" w:rsidR="0089763E" w:rsidRDefault="0089763E" w:rsidP="0089763E"/>
    <w:p w14:paraId="1E6CF0EC" w14:textId="17A236BE" w:rsidR="0089763E" w:rsidRDefault="0089763E" w:rsidP="0089763E">
      <w:r>
        <w:t xml:space="preserve">Det är viktigt att samtliga ledare i gruppen är involverade samt viktigt att planeringen är förankrad med de som ska genomföra den som ledare och föräldrar. Det är även av stor vikt att spelarna är medvetna om den övergripande planeringen för säsongen. </w:t>
      </w:r>
    </w:p>
    <w:p w14:paraId="451ACC39" w14:textId="30197F33" w:rsidR="0089763E" w:rsidRDefault="0089763E" w:rsidP="0089763E"/>
    <w:p w14:paraId="5D318EDC" w14:textId="0CAF0231" w:rsidR="0089763E" w:rsidRDefault="0089763E" w:rsidP="0089763E">
      <w:r>
        <w:t xml:space="preserve">Ditt uppdrag som tränare i </w:t>
      </w:r>
      <w:proofErr w:type="spellStart"/>
      <w:r>
        <w:t>KVK</w:t>
      </w:r>
      <w:proofErr w:type="spellEnd"/>
      <w:r>
        <w:t xml:space="preserve"> innebär att du ansvarar för att utbilda spelarna enligt de riktlinjer som </w:t>
      </w:r>
      <w:proofErr w:type="spellStart"/>
      <w:r>
        <w:t>KVK</w:t>
      </w:r>
      <w:proofErr w:type="spellEnd"/>
      <w:r>
        <w:t xml:space="preserve"> tillhandahåller. I dokumenterad form finns antal policyskrifter samt övriga styrdokument som gäller för samtliga i föreningen.</w:t>
      </w:r>
    </w:p>
    <w:p w14:paraId="30F3CF78" w14:textId="146AF4E1" w:rsidR="0089763E" w:rsidRDefault="0089763E" w:rsidP="0089763E"/>
    <w:p w14:paraId="66411DC0" w14:textId="334F8BF4" w:rsidR="0089763E" w:rsidRDefault="0089763E" w:rsidP="0089763E">
      <w:r>
        <w:t xml:space="preserve">Läs noga igenom samt arbeta aktivt med det som är aktuellt för laget när ni planerar. Som </w:t>
      </w:r>
      <w:proofErr w:type="spellStart"/>
      <w:r>
        <w:t>KVK</w:t>
      </w:r>
      <w:proofErr w:type="spellEnd"/>
      <w:r>
        <w:t>-tränare finns det krav på noggrann säsongsplanering samt planering inför det enskilda träningspasset. Uppföljning av samtlig planering sköts av huvudtränare för respektive lag.</w:t>
      </w:r>
    </w:p>
    <w:p w14:paraId="0DB8DD92" w14:textId="77777777" w:rsidR="0089763E" w:rsidRDefault="0089763E">
      <w:r>
        <w:br w:type="page"/>
      </w:r>
    </w:p>
    <w:p w14:paraId="5FE37014" w14:textId="36353D3F" w:rsidR="0089763E" w:rsidRPr="0089763E" w:rsidRDefault="0089763E" w:rsidP="0089763E">
      <w:pPr>
        <w:pStyle w:val="Rubrik1"/>
        <w:rPr>
          <w:sz w:val="40"/>
          <w:szCs w:val="40"/>
        </w:rPr>
      </w:pPr>
      <w:r w:rsidRPr="0089763E">
        <w:rPr>
          <w:sz w:val="40"/>
          <w:szCs w:val="40"/>
        </w:rPr>
        <w:lastRenderedPageBreak/>
        <w:t>Följande punkter ska ingå i lagets säsongsplanering:</w:t>
      </w:r>
    </w:p>
    <w:p w14:paraId="337B5BAD" w14:textId="1E78C1C2" w:rsidR="0089763E" w:rsidRDefault="0089763E" w:rsidP="0089763E"/>
    <w:p w14:paraId="19ADF503" w14:textId="2D592AEC" w:rsidR="0089763E" w:rsidRPr="0089763E" w:rsidRDefault="0089763E" w:rsidP="0089763E">
      <w:pPr>
        <w:pStyle w:val="Rubrik2"/>
        <w:numPr>
          <w:ilvl w:val="0"/>
          <w:numId w:val="1"/>
        </w:numPr>
        <w:rPr>
          <w:sz w:val="36"/>
          <w:szCs w:val="36"/>
        </w:rPr>
      </w:pPr>
      <w:r w:rsidRPr="0089763E">
        <w:rPr>
          <w:sz w:val="36"/>
          <w:szCs w:val="36"/>
        </w:rPr>
        <w:t>Organisation</w:t>
      </w:r>
    </w:p>
    <w:p w14:paraId="09BAD3D4" w14:textId="4665D31F" w:rsidR="0089763E" w:rsidRPr="0089763E" w:rsidRDefault="0089763E" w:rsidP="0089763E">
      <w:pPr>
        <w:pStyle w:val="Liststycke"/>
        <w:numPr>
          <w:ilvl w:val="1"/>
          <w:numId w:val="1"/>
        </w:numPr>
        <w:rPr>
          <w:sz w:val="28"/>
          <w:szCs w:val="28"/>
        </w:rPr>
      </w:pPr>
      <w:r>
        <w:rPr>
          <w:sz w:val="28"/>
          <w:szCs w:val="28"/>
        </w:rPr>
        <w:t xml:space="preserve"> </w:t>
      </w:r>
      <w:r w:rsidRPr="0089763E">
        <w:rPr>
          <w:sz w:val="28"/>
          <w:szCs w:val="28"/>
        </w:rPr>
        <w:t>Tränare/ledare</w:t>
      </w:r>
    </w:p>
    <w:p w14:paraId="78921917" w14:textId="77777777" w:rsidR="0089763E" w:rsidRDefault="0089763E" w:rsidP="0089763E">
      <w:pPr>
        <w:pStyle w:val="Liststycke"/>
        <w:numPr>
          <w:ilvl w:val="1"/>
          <w:numId w:val="1"/>
        </w:numPr>
        <w:rPr>
          <w:sz w:val="28"/>
          <w:szCs w:val="28"/>
        </w:rPr>
      </w:pPr>
      <w:r>
        <w:rPr>
          <w:sz w:val="28"/>
          <w:szCs w:val="28"/>
        </w:rPr>
        <w:t xml:space="preserve"> </w:t>
      </w:r>
      <w:r w:rsidRPr="0089763E">
        <w:rPr>
          <w:sz w:val="28"/>
          <w:szCs w:val="28"/>
        </w:rPr>
        <w:t>Spelare</w:t>
      </w:r>
    </w:p>
    <w:p w14:paraId="0B7DB561" w14:textId="70A3EF1A" w:rsidR="0089763E" w:rsidRDefault="0089763E" w:rsidP="0089763E">
      <w:pPr>
        <w:pStyle w:val="Liststycke"/>
        <w:numPr>
          <w:ilvl w:val="1"/>
          <w:numId w:val="1"/>
        </w:numPr>
        <w:rPr>
          <w:sz w:val="28"/>
          <w:szCs w:val="28"/>
        </w:rPr>
      </w:pPr>
      <w:r>
        <w:rPr>
          <w:sz w:val="28"/>
          <w:szCs w:val="28"/>
        </w:rPr>
        <w:t xml:space="preserve"> </w:t>
      </w:r>
      <w:r w:rsidRPr="0089763E">
        <w:rPr>
          <w:sz w:val="28"/>
          <w:szCs w:val="28"/>
        </w:rPr>
        <w:t>Ansvariga föräldrar</w:t>
      </w:r>
    </w:p>
    <w:p w14:paraId="7A88B12B" w14:textId="5C18A05F" w:rsidR="0089763E" w:rsidRPr="0089763E" w:rsidRDefault="0089763E" w:rsidP="0089763E">
      <w:pPr>
        <w:pStyle w:val="Liststycke"/>
        <w:numPr>
          <w:ilvl w:val="1"/>
          <w:numId w:val="1"/>
        </w:numPr>
        <w:rPr>
          <w:sz w:val="28"/>
          <w:szCs w:val="28"/>
        </w:rPr>
      </w:pPr>
      <w:r>
        <w:rPr>
          <w:sz w:val="28"/>
          <w:szCs w:val="28"/>
        </w:rPr>
        <w:t xml:space="preserve"> </w:t>
      </w:r>
      <w:r w:rsidRPr="0089763E">
        <w:rPr>
          <w:sz w:val="28"/>
          <w:szCs w:val="28"/>
        </w:rPr>
        <w:t>Ansvariga spelare</w:t>
      </w:r>
      <w:r>
        <w:br/>
      </w:r>
    </w:p>
    <w:p w14:paraId="541AB726" w14:textId="5EFAD9F4" w:rsidR="0089763E" w:rsidRPr="0089763E" w:rsidRDefault="0089763E" w:rsidP="0089763E">
      <w:pPr>
        <w:pStyle w:val="Rubrik2"/>
        <w:numPr>
          <w:ilvl w:val="0"/>
          <w:numId w:val="1"/>
        </w:numPr>
        <w:rPr>
          <w:sz w:val="32"/>
          <w:szCs w:val="32"/>
        </w:rPr>
      </w:pPr>
      <w:r w:rsidRPr="0089763E">
        <w:rPr>
          <w:sz w:val="36"/>
          <w:szCs w:val="36"/>
        </w:rPr>
        <w:t xml:space="preserve">Lagets mål (målen ska så långt det </w:t>
      </w:r>
      <w:r w:rsidR="00CC2DB2">
        <w:rPr>
          <w:sz w:val="36"/>
          <w:szCs w:val="36"/>
        </w:rPr>
        <w:t>ä</w:t>
      </w:r>
      <w:r w:rsidRPr="0089763E">
        <w:rPr>
          <w:sz w:val="36"/>
          <w:szCs w:val="36"/>
        </w:rPr>
        <w:t>r möjligt vara mätbara och tydligt beskrivna)</w:t>
      </w:r>
      <w:r>
        <w:rPr>
          <w:sz w:val="32"/>
          <w:szCs w:val="32"/>
        </w:rPr>
        <w:br/>
      </w:r>
    </w:p>
    <w:p w14:paraId="6AA634B2" w14:textId="4470FDAC" w:rsidR="0089763E" w:rsidRPr="0089763E" w:rsidRDefault="0089763E" w:rsidP="0089763E">
      <w:pPr>
        <w:pStyle w:val="Rubrik2"/>
        <w:numPr>
          <w:ilvl w:val="0"/>
          <w:numId w:val="1"/>
        </w:numPr>
        <w:rPr>
          <w:sz w:val="36"/>
          <w:szCs w:val="36"/>
        </w:rPr>
      </w:pPr>
      <w:r w:rsidRPr="0089763E">
        <w:rPr>
          <w:sz w:val="36"/>
          <w:szCs w:val="36"/>
        </w:rPr>
        <w:t>Aktiviteter</w:t>
      </w:r>
    </w:p>
    <w:p w14:paraId="5C8BF603" w14:textId="1A3AD17B" w:rsidR="0089763E" w:rsidRPr="00D005E7" w:rsidRDefault="0089763E" w:rsidP="00D005E7">
      <w:pPr>
        <w:pStyle w:val="Liststycke"/>
        <w:numPr>
          <w:ilvl w:val="1"/>
          <w:numId w:val="1"/>
        </w:numPr>
        <w:rPr>
          <w:sz w:val="28"/>
          <w:szCs w:val="28"/>
        </w:rPr>
      </w:pPr>
      <w:r>
        <w:rPr>
          <w:sz w:val="28"/>
          <w:szCs w:val="28"/>
        </w:rPr>
        <w:t xml:space="preserve"> </w:t>
      </w:r>
      <w:r w:rsidRPr="0089763E">
        <w:rPr>
          <w:sz w:val="28"/>
          <w:szCs w:val="28"/>
        </w:rPr>
        <w:t>Säsongsplanering</w:t>
      </w:r>
    </w:p>
    <w:p w14:paraId="3A8A21AD" w14:textId="2F01FC61" w:rsidR="0089763E" w:rsidRPr="0089763E" w:rsidRDefault="0089763E" w:rsidP="0089763E">
      <w:pPr>
        <w:pStyle w:val="Liststycke"/>
        <w:numPr>
          <w:ilvl w:val="1"/>
          <w:numId w:val="1"/>
        </w:numPr>
        <w:rPr>
          <w:sz w:val="28"/>
          <w:szCs w:val="28"/>
        </w:rPr>
      </w:pPr>
      <w:r>
        <w:rPr>
          <w:sz w:val="28"/>
          <w:szCs w:val="28"/>
        </w:rPr>
        <w:t xml:space="preserve"> </w:t>
      </w:r>
      <w:r w:rsidRPr="0089763E">
        <w:rPr>
          <w:sz w:val="28"/>
          <w:szCs w:val="28"/>
        </w:rPr>
        <w:t>Tävlingsplanering</w:t>
      </w:r>
    </w:p>
    <w:p w14:paraId="1E22CD5E" w14:textId="54828A57" w:rsidR="0089763E" w:rsidRPr="0089763E" w:rsidRDefault="0089763E" w:rsidP="0089763E">
      <w:pPr>
        <w:pStyle w:val="Liststycke"/>
        <w:numPr>
          <w:ilvl w:val="1"/>
          <w:numId w:val="1"/>
        </w:numPr>
        <w:rPr>
          <w:sz w:val="28"/>
          <w:szCs w:val="28"/>
        </w:rPr>
      </w:pPr>
      <w:r>
        <w:rPr>
          <w:sz w:val="28"/>
          <w:szCs w:val="28"/>
        </w:rPr>
        <w:t xml:space="preserve"> </w:t>
      </w:r>
      <w:r w:rsidRPr="0089763E">
        <w:rPr>
          <w:sz w:val="28"/>
          <w:szCs w:val="28"/>
        </w:rPr>
        <w:t>Tränar/ledarmöten</w:t>
      </w:r>
    </w:p>
    <w:p w14:paraId="37F22647" w14:textId="11891F4D" w:rsidR="0089763E" w:rsidRPr="0089763E" w:rsidRDefault="0089763E" w:rsidP="0089763E">
      <w:pPr>
        <w:pStyle w:val="Liststycke"/>
        <w:numPr>
          <w:ilvl w:val="1"/>
          <w:numId w:val="1"/>
        </w:numPr>
        <w:rPr>
          <w:sz w:val="28"/>
          <w:szCs w:val="28"/>
        </w:rPr>
      </w:pPr>
      <w:r>
        <w:rPr>
          <w:sz w:val="28"/>
          <w:szCs w:val="28"/>
        </w:rPr>
        <w:t xml:space="preserve"> </w:t>
      </w:r>
      <w:r w:rsidRPr="0089763E">
        <w:rPr>
          <w:sz w:val="28"/>
          <w:szCs w:val="28"/>
        </w:rPr>
        <w:t>Föräldramöte</w:t>
      </w:r>
    </w:p>
    <w:p w14:paraId="4234DB8D" w14:textId="58372B65" w:rsidR="0089763E" w:rsidRPr="0089763E" w:rsidRDefault="0089763E" w:rsidP="0089763E">
      <w:pPr>
        <w:pStyle w:val="Liststycke"/>
        <w:numPr>
          <w:ilvl w:val="1"/>
          <w:numId w:val="1"/>
        </w:numPr>
        <w:rPr>
          <w:sz w:val="28"/>
          <w:szCs w:val="28"/>
        </w:rPr>
      </w:pPr>
      <w:r>
        <w:rPr>
          <w:sz w:val="28"/>
          <w:szCs w:val="28"/>
        </w:rPr>
        <w:t xml:space="preserve"> </w:t>
      </w:r>
      <w:r w:rsidRPr="0089763E">
        <w:rPr>
          <w:sz w:val="28"/>
          <w:szCs w:val="28"/>
        </w:rPr>
        <w:t xml:space="preserve">Att tillhöra </w:t>
      </w:r>
      <w:proofErr w:type="spellStart"/>
      <w:r w:rsidRPr="0089763E">
        <w:rPr>
          <w:sz w:val="28"/>
          <w:szCs w:val="28"/>
        </w:rPr>
        <w:t>KVK</w:t>
      </w:r>
      <w:proofErr w:type="spellEnd"/>
    </w:p>
    <w:p w14:paraId="1E35E8C4" w14:textId="0770F1F2" w:rsidR="0089763E" w:rsidRDefault="0089763E" w:rsidP="0089763E">
      <w:pPr>
        <w:pStyle w:val="Rubrik1"/>
      </w:pPr>
      <w:r>
        <w:br w:type="page"/>
      </w:r>
      <w:r>
        <w:lastRenderedPageBreak/>
        <w:t>Riktlinjer för samtliga punkter som ska ingå i säsongsplaneringen:</w:t>
      </w:r>
    </w:p>
    <w:p w14:paraId="12FE94A7" w14:textId="4B9985F0" w:rsidR="0089763E" w:rsidRDefault="0089763E" w:rsidP="0089763E"/>
    <w:p w14:paraId="5BB415A9" w14:textId="31174A94" w:rsidR="0089763E" w:rsidRPr="0089763E" w:rsidRDefault="0089763E" w:rsidP="004809D1">
      <w:pPr>
        <w:pStyle w:val="Rubrik2"/>
        <w:numPr>
          <w:ilvl w:val="0"/>
          <w:numId w:val="2"/>
        </w:numPr>
        <w:rPr>
          <w:sz w:val="28"/>
          <w:szCs w:val="28"/>
        </w:rPr>
      </w:pPr>
      <w:r w:rsidRPr="0089763E">
        <w:rPr>
          <w:sz w:val="28"/>
          <w:szCs w:val="28"/>
        </w:rPr>
        <w:t>Organisation</w:t>
      </w:r>
    </w:p>
    <w:p w14:paraId="2B926497" w14:textId="3D7D9F66" w:rsidR="0089763E" w:rsidRPr="0089763E" w:rsidRDefault="0089763E" w:rsidP="0089763E">
      <w:pPr>
        <w:pStyle w:val="Rubrik5"/>
        <w:numPr>
          <w:ilvl w:val="1"/>
          <w:numId w:val="2"/>
        </w:numPr>
      </w:pPr>
      <w:r>
        <w:t>Tränare och ledare samt vilken roll</w:t>
      </w:r>
    </w:p>
    <w:tbl>
      <w:tblPr>
        <w:tblStyle w:val="Tabellrutnt"/>
        <w:tblW w:w="0" w:type="auto"/>
        <w:tblInd w:w="720" w:type="dxa"/>
        <w:tblLook w:val="04A0" w:firstRow="1" w:lastRow="0" w:firstColumn="1" w:lastColumn="0" w:noHBand="0" w:noVBand="1"/>
      </w:tblPr>
      <w:tblGrid>
        <w:gridCol w:w="4148"/>
        <w:gridCol w:w="4194"/>
      </w:tblGrid>
      <w:tr w:rsidR="0089763E" w14:paraId="618E26D0" w14:textId="77777777" w:rsidTr="0089763E">
        <w:tc>
          <w:tcPr>
            <w:tcW w:w="4531" w:type="dxa"/>
          </w:tcPr>
          <w:p w14:paraId="180FB239" w14:textId="536B590A" w:rsidR="0089763E" w:rsidRDefault="0089763E" w:rsidP="0089763E">
            <w:r>
              <w:t>Namn</w:t>
            </w:r>
          </w:p>
        </w:tc>
        <w:tc>
          <w:tcPr>
            <w:tcW w:w="4531" w:type="dxa"/>
          </w:tcPr>
          <w:p w14:paraId="2D34E6FC" w14:textId="034B75AF" w:rsidR="0089763E" w:rsidRDefault="0089763E" w:rsidP="0089763E">
            <w:r>
              <w:t>Roll</w:t>
            </w:r>
          </w:p>
        </w:tc>
      </w:tr>
      <w:tr w:rsidR="0089763E" w14:paraId="6D43502A" w14:textId="77777777" w:rsidTr="0089763E">
        <w:tc>
          <w:tcPr>
            <w:tcW w:w="4531" w:type="dxa"/>
          </w:tcPr>
          <w:p w14:paraId="2573EE87" w14:textId="10314D27" w:rsidR="0089763E" w:rsidRDefault="00F8573C" w:rsidP="0089763E">
            <w:proofErr w:type="spellStart"/>
            <w:r>
              <w:t>Silje</w:t>
            </w:r>
            <w:proofErr w:type="spellEnd"/>
            <w:r>
              <w:t xml:space="preserve"> Rådström</w:t>
            </w:r>
          </w:p>
        </w:tc>
        <w:tc>
          <w:tcPr>
            <w:tcW w:w="4531" w:type="dxa"/>
          </w:tcPr>
          <w:p w14:paraId="6B927946" w14:textId="4A643F64" w:rsidR="0089763E" w:rsidRDefault="00F8573C" w:rsidP="0089763E">
            <w:r>
              <w:t>Huvudtränare</w:t>
            </w:r>
          </w:p>
        </w:tc>
      </w:tr>
      <w:tr w:rsidR="0089763E" w14:paraId="3EBC3541" w14:textId="77777777" w:rsidTr="0089763E">
        <w:tc>
          <w:tcPr>
            <w:tcW w:w="4531" w:type="dxa"/>
          </w:tcPr>
          <w:p w14:paraId="4A673E17" w14:textId="48633297" w:rsidR="0089763E" w:rsidRDefault="00F8573C" w:rsidP="0089763E">
            <w:r>
              <w:t xml:space="preserve">Anna </w:t>
            </w:r>
            <w:proofErr w:type="spellStart"/>
            <w:r>
              <w:t>Ingels</w:t>
            </w:r>
            <w:proofErr w:type="spellEnd"/>
          </w:p>
        </w:tc>
        <w:tc>
          <w:tcPr>
            <w:tcW w:w="4531" w:type="dxa"/>
          </w:tcPr>
          <w:p w14:paraId="75C5C24F" w14:textId="7922CB23" w:rsidR="0089763E" w:rsidRDefault="00F8573C" w:rsidP="0089763E">
            <w:r>
              <w:t>Assisterande Tränare</w:t>
            </w:r>
          </w:p>
        </w:tc>
      </w:tr>
      <w:tr w:rsidR="0089763E" w14:paraId="4D018112" w14:textId="77777777" w:rsidTr="0089763E">
        <w:tc>
          <w:tcPr>
            <w:tcW w:w="4531" w:type="dxa"/>
          </w:tcPr>
          <w:p w14:paraId="5553CF76" w14:textId="77777777" w:rsidR="0089763E" w:rsidRDefault="0089763E" w:rsidP="0089763E"/>
        </w:tc>
        <w:tc>
          <w:tcPr>
            <w:tcW w:w="4531" w:type="dxa"/>
          </w:tcPr>
          <w:p w14:paraId="0B4ABB56" w14:textId="77777777" w:rsidR="0089763E" w:rsidRDefault="0089763E" w:rsidP="0089763E"/>
        </w:tc>
      </w:tr>
      <w:tr w:rsidR="0089763E" w14:paraId="511F9186" w14:textId="77777777" w:rsidTr="0089763E">
        <w:tc>
          <w:tcPr>
            <w:tcW w:w="4531" w:type="dxa"/>
          </w:tcPr>
          <w:p w14:paraId="176F16E6" w14:textId="4C9848DB" w:rsidR="0089763E" w:rsidRDefault="0089763E" w:rsidP="0089763E"/>
        </w:tc>
        <w:tc>
          <w:tcPr>
            <w:tcW w:w="4531" w:type="dxa"/>
          </w:tcPr>
          <w:p w14:paraId="1BCE36F8" w14:textId="77777777" w:rsidR="0089763E" w:rsidRDefault="0089763E" w:rsidP="0089763E"/>
        </w:tc>
      </w:tr>
    </w:tbl>
    <w:p w14:paraId="32BBA164" w14:textId="69F0DD2E" w:rsidR="0089763E" w:rsidRPr="0089763E" w:rsidRDefault="0089763E" w:rsidP="0089763E">
      <w:pPr>
        <w:pStyle w:val="Rubrik5"/>
        <w:numPr>
          <w:ilvl w:val="1"/>
          <w:numId w:val="2"/>
        </w:numPr>
      </w:pPr>
      <w:r>
        <w:t>Spelartrupp</w:t>
      </w:r>
    </w:p>
    <w:tbl>
      <w:tblPr>
        <w:tblStyle w:val="Tabellrutnt"/>
        <w:tblW w:w="0" w:type="auto"/>
        <w:tblInd w:w="720" w:type="dxa"/>
        <w:tblLook w:val="04A0" w:firstRow="1" w:lastRow="0" w:firstColumn="1" w:lastColumn="0" w:noHBand="0" w:noVBand="1"/>
      </w:tblPr>
      <w:tblGrid>
        <w:gridCol w:w="4172"/>
        <w:gridCol w:w="4170"/>
      </w:tblGrid>
      <w:tr w:rsidR="0089763E" w14:paraId="7E2DCC81" w14:textId="77777777" w:rsidTr="0089763E">
        <w:tc>
          <w:tcPr>
            <w:tcW w:w="4531" w:type="dxa"/>
          </w:tcPr>
          <w:p w14:paraId="7C05E5E1" w14:textId="03CE8E81" w:rsidR="0089763E" w:rsidRDefault="004842D6" w:rsidP="0089763E">
            <w:r>
              <w:t xml:space="preserve">Pontus </w:t>
            </w:r>
            <w:proofErr w:type="spellStart"/>
            <w:r>
              <w:t>Seidenberg</w:t>
            </w:r>
            <w:proofErr w:type="spellEnd"/>
          </w:p>
        </w:tc>
        <w:tc>
          <w:tcPr>
            <w:tcW w:w="4531" w:type="dxa"/>
          </w:tcPr>
          <w:p w14:paraId="0950DCA8" w14:textId="431A6298" w:rsidR="0089763E" w:rsidRDefault="00F8573C" w:rsidP="0089763E">
            <w:r>
              <w:t>Frans Holgersson</w:t>
            </w:r>
          </w:p>
        </w:tc>
      </w:tr>
      <w:tr w:rsidR="0089763E" w14:paraId="3C0389E2" w14:textId="77777777" w:rsidTr="0089763E">
        <w:tc>
          <w:tcPr>
            <w:tcW w:w="4531" w:type="dxa"/>
          </w:tcPr>
          <w:p w14:paraId="3E0B68E6" w14:textId="1E59B738" w:rsidR="0089763E" w:rsidRDefault="00F8573C" w:rsidP="0089763E">
            <w:r>
              <w:t>Hugo Gullström</w:t>
            </w:r>
          </w:p>
        </w:tc>
        <w:tc>
          <w:tcPr>
            <w:tcW w:w="4531" w:type="dxa"/>
          </w:tcPr>
          <w:p w14:paraId="56C41918" w14:textId="7AC97289" w:rsidR="0089763E" w:rsidRDefault="00F8573C" w:rsidP="0089763E">
            <w:proofErr w:type="spellStart"/>
            <w:r>
              <w:t>Yoonis</w:t>
            </w:r>
            <w:proofErr w:type="spellEnd"/>
            <w:r>
              <w:t xml:space="preserve"> Osman</w:t>
            </w:r>
          </w:p>
        </w:tc>
      </w:tr>
      <w:tr w:rsidR="0089763E" w14:paraId="19414FAE" w14:textId="77777777" w:rsidTr="0089763E">
        <w:tc>
          <w:tcPr>
            <w:tcW w:w="4531" w:type="dxa"/>
          </w:tcPr>
          <w:p w14:paraId="6ECD669C" w14:textId="5521DBA6" w:rsidR="0089763E" w:rsidRDefault="00F8573C" w:rsidP="0089763E">
            <w:r>
              <w:t xml:space="preserve">Elian </w:t>
            </w:r>
            <w:proofErr w:type="spellStart"/>
            <w:r>
              <w:t>Alzugaray</w:t>
            </w:r>
            <w:proofErr w:type="spellEnd"/>
          </w:p>
        </w:tc>
        <w:tc>
          <w:tcPr>
            <w:tcW w:w="4531" w:type="dxa"/>
          </w:tcPr>
          <w:p w14:paraId="58E661C3" w14:textId="5C584B64" w:rsidR="0089763E" w:rsidRDefault="00F8573C" w:rsidP="0089763E">
            <w:r>
              <w:t>Filip Hedin</w:t>
            </w:r>
          </w:p>
        </w:tc>
      </w:tr>
      <w:tr w:rsidR="0089763E" w14:paraId="2F1DBA13" w14:textId="77777777" w:rsidTr="0089763E">
        <w:tc>
          <w:tcPr>
            <w:tcW w:w="4531" w:type="dxa"/>
          </w:tcPr>
          <w:p w14:paraId="799A97E1" w14:textId="4909D97A" w:rsidR="0089763E" w:rsidRDefault="00F8573C" w:rsidP="0089763E">
            <w:r>
              <w:t xml:space="preserve">Victor </w:t>
            </w:r>
            <w:proofErr w:type="spellStart"/>
            <w:r>
              <w:t>Meephan</w:t>
            </w:r>
            <w:proofErr w:type="spellEnd"/>
          </w:p>
        </w:tc>
        <w:tc>
          <w:tcPr>
            <w:tcW w:w="4531" w:type="dxa"/>
          </w:tcPr>
          <w:p w14:paraId="3AC1927E" w14:textId="3F27D71B" w:rsidR="0089763E" w:rsidRDefault="00F8573C" w:rsidP="0089763E">
            <w:proofErr w:type="spellStart"/>
            <w:r>
              <w:t>Lawand</w:t>
            </w:r>
            <w:proofErr w:type="spellEnd"/>
            <w:r>
              <w:t xml:space="preserve"> </w:t>
            </w:r>
            <w:proofErr w:type="spellStart"/>
            <w:r>
              <w:t>Musleh</w:t>
            </w:r>
            <w:proofErr w:type="spellEnd"/>
          </w:p>
        </w:tc>
      </w:tr>
      <w:tr w:rsidR="0089763E" w14:paraId="44A38071" w14:textId="77777777" w:rsidTr="0089763E">
        <w:tc>
          <w:tcPr>
            <w:tcW w:w="4531" w:type="dxa"/>
          </w:tcPr>
          <w:p w14:paraId="22783DA0" w14:textId="0AE699D9" w:rsidR="0089763E" w:rsidRDefault="004C037B" w:rsidP="0089763E">
            <w:r>
              <w:t xml:space="preserve">Vincent </w:t>
            </w:r>
            <w:proofErr w:type="spellStart"/>
            <w:r>
              <w:t>Cubillas</w:t>
            </w:r>
            <w:proofErr w:type="spellEnd"/>
          </w:p>
        </w:tc>
        <w:tc>
          <w:tcPr>
            <w:tcW w:w="4531" w:type="dxa"/>
          </w:tcPr>
          <w:p w14:paraId="79E0EAFA" w14:textId="49CD22EE" w:rsidR="0089763E" w:rsidRDefault="004C037B" w:rsidP="0089763E">
            <w:r>
              <w:t>Elias Rajala</w:t>
            </w:r>
          </w:p>
        </w:tc>
      </w:tr>
      <w:tr w:rsidR="0089763E" w14:paraId="0EED2093" w14:textId="77777777" w:rsidTr="0089763E">
        <w:tc>
          <w:tcPr>
            <w:tcW w:w="4531" w:type="dxa"/>
          </w:tcPr>
          <w:p w14:paraId="4F834033" w14:textId="22831330" w:rsidR="0089763E" w:rsidRDefault="0089763E" w:rsidP="0089763E"/>
        </w:tc>
        <w:tc>
          <w:tcPr>
            <w:tcW w:w="4531" w:type="dxa"/>
          </w:tcPr>
          <w:p w14:paraId="7942B380" w14:textId="6DB4BD40" w:rsidR="0089763E" w:rsidRDefault="0089763E" w:rsidP="0089763E"/>
        </w:tc>
      </w:tr>
      <w:tr w:rsidR="0089763E" w14:paraId="7255F8D3" w14:textId="77777777" w:rsidTr="0089763E">
        <w:tc>
          <w:tcPr>
            <w:tcW w:w="4531" w:type="dxa"/>
          </w:tcPr>
          <w:p w14:paraId="3A07709C" w14:textId="174C65FD" w:rsidR="0089763E" w:rsidRDefault="0089763E" w:rsidP="0089763E"/>
        </w:tc>
        <w:tc>
          <w:tcPr>
            <w:tcW w:w="4531" w:type="dxa"/>
          </w:tcPr>
          <w:p w14:paraId="4A77D5E8" w14:textId="7E19A090" w:rsidR="0089763E" w:rsidRDefault="0089763E" w:rsidP="0089763E"/>
        </w:tc>
      </w:tr>
      <w:tr w:rsidR="0089763E" w14:paraId="66B3DDEA" w14:textId="77777777" w:rsidTr="0089763E">
        <w:tc>
          <w:tcPr>
            <w:tcW w:w="4531" w:type="dxa"/>
          </w:tcPr>
          <w:p w14:paraId="6737A4CB" w14:textId="77777777" w:rsidR="0089763E" w:rsidRDefault="0089763E" w:rsidP="0089763E"/>
        </w:tc>
        <w:tc>
          <w:tcPr>
            <w:tcW w:w="4531" w:type="dxa"/>
          </w:tcPr>
          <w:p w14:paraId="5CBA008C" w14:textId="77777777" w:rsidR="0089763E" w:rsidRDefault="0089763E" w:rsidP="0089763E"/>
        </w:tc>
      </w:tr>
      <w:tr w:rsidR="0089763E" w14:paraId="4FD77836" w14:textId="77777777" w:rsidTr="0089763E">
        <w:tc>
          <w:tcPr>
            <w:tcW w:w="4531" w:type="dxa"/>
          </w:tcPr>
          <w:p w14:paraId="1F0FC40A" w14:textId="77777777" w:rsidR="0089763E" w:rsidRDefault="0089763E" w:rsidP="0089763E"/>
        </w:tc>
        <w:tc>
          <w:tcPr>
            <w:tcW w:w="4531" w:type="dxa"/>
          </w:tcPr>
          <w:p w14:paraId="3AE07439" w14:textId="77777777" w:rsidR="0089763E" w:rsidRDefault="0089763E" w:rsidP="0089763E"/>
        </w:tc>
      </w:tr>
    </w:tbl>
    <w:p w14:paraId="17E9C10F" w14:textId="002E0512" w:rsidR="0089763E" w:rsidRPr="0089763E" w:rsidRDefault="0089763E" w:rsidP="0089763E">
      <w:pPr>
        <w:pStyle w:val="Rubrik5"/>
        <w:numPr>
          <w:ilvl w:val="1"/>
          <w:numId w:val="2"/>
        </w:numPr>
      </w:pPr>
      <w:proofErr w:type="gramStart"/>
      <w:r>
        <w:t>Föräldraansvar  -</w:t>
      </w:r>
      <w:proofErr w:type="gramEnd"/>
      <w:r>
        <w:t xml:space="preserve">    Behövs ej om man har ansvarig inom laget</w:t>
      </w:r>
      <w:r w:rsidR="00A1083E">
        <w:t xml:space="preserve"> (myndig)</w:t>
      </w:r>
    </w:p>
    <w:tbl>
      <w:tblPr>
        <w:tblStyle w:val="Tabellrutnt"/>
        <w:tblW w:w="0" w:type="auto"/>
        <w:tblInd w:w="720" w:type="dxa"/>
        <w:tblLook w:val="04A0" w:firstRow="1" w:lastRow="0" w:firstColumn="1" w:lastColumn="0" w:noHBand="0" w:noVBand="1"/>
      </w:tblPr>
      <w:tblGrid>
        <w:gridCol w:w="8342"/>
      </w:tblGrid>
      <w:tr w:rsidR="0089763E" w14:paraId="0AB97B6D" w14:textId="77777777" w:rsidTr="0089763E">
        <w:tc>
          <w:tcPr>
            <w:tcW w:w="9062" w:type="dxa"/>
          </w:tcPr>
          <w:p w14:paraId="2820BB2D" w14:textId="0A9AA355" w:rsidR="0089763E" w:rsidRDefault="0089763E" w:rsidP="0089763E">
            <w:r>
              <w:t xml:space="preserve">Kioskansvarig </w:t>
            </w:r>
            <w:r w:rsidR="009B6201">
              <w:t>–</w:t>
            </w:r>
            <w:r>
              <w:t xml:space="preserve"> </w:t>
            </w:r>
            <w:r w:rsidR="009B6201">
              <w:t xml:space="preserve">Frans Holgersson &amp; </w:t>
            </w:r>
            <w:proofErr w:type="spellStart"/>
            <w:r w:rsidR="009B6201">
              <w:t>Yoonis</w:t>
            </w:r>
            <w:proofErr w:type="spellEnd"/>
            <w:r w:rsidR="009B6201">
              <w:t xml:space="preserve"> Osman</w:t>
            </w:r>
          </w:p>
        </w:tc>
      </w:tr>
      <w:tr w:rsidR="0089763E" w14:paraId="65EF30BA" w14:textId="77777777" w:rsidTr="0089763E">
        <w:tc>
          <w:tcPr>
            <w:tcW w:w="9062" w:type="dxa"/>
          </w:tcPr>
          <w:p w14:paraId="08C0C26B" w14:textId="7DBF77D1" w:rsidR="0089763E" w:rsidRDefault="0089763E" w:rsidP="0089763E">
            <w:r>
              <w:t xml:space="preserve">Transportansvarig </w:t>
            </w:r>
            <w:r w:rsidR="009B6201">
              <w:t>–</w:t>
            </w:r>
            <w:r>
              <w:t xml:space="preserve"> </w:t>
            </w:r>
            <w:r w:rsidR="009B6201">
              <w:t xml:space="preserve">Pontus </w:t>
            </w:r>
            <w:proofErr w:type="spellStart"/>
            <w:r w:rsidR="009B6201">
              <w:t>Seidenberg</w:t>
            </w:r>
            <w:proofErr w:type="spellEnd"/>
            <w:r w:rsidR="009B6201">
              <w:t xml:space="preserve"> </w:t>
            </w:r>
          </w:p>
        </w:tc>
      </w:tr>
    </w:tbl>
    <w:p w14:paraId="67D6F5DE" w14:textId="6666608E" w:rsidR="0089763E" w:rsidRPr="0089763E" w:rsidRDefault="0089763E" w:rsidP="0089763E">
      <w:pPr>
        <w:pStyle w:val="Rubrik5"/>
        <w:numPr>
          <w:ilvl w:val="1"/>
          <w:numId w:val="2"/>
        </w:numPr>
      </w:pPr>
      <w:r>
        <w:t>Spelaransvar</w:t>
      </w:r>
    </w:p>
    <w:tbl>
      <w:tblPr>
        <w:tblStyle w:val="Tabellrutnt"/>
        <w:tblW w:w="0" w:type="auto"/>
        <w:tblInd w:w="720" w:type="dxa"/>
        <w:tblLook w:val="04A0" w:firstRow="1" w:lastRow="0" w:firstColumn="1" w:lastColumn="0" w:noHBand="0" w:noVBand="1"/>
      </w:tblPr>
      <w:tblGrid>
        <w:gridCol w:w="8342"/>
      </w:tblGrid>
      <w:tr w:rsidR="0089763E" w14:paraId="7C050544" w14:textId="77777777" w:rsidTr="0089763E">
        <w:tc>
          <w:tcPr>
            <w:tcW w:w="9062" w:type="dxa"/>
          </w:tcPr>
          <w:p w14:paraId="6A41DE96" w14:textId="0C639314" w:rsidR="0089763E" w:rsidRDefault="0089763E" w:rsidP="0089763E">
            <w:proofErr w:type="spellStart"/>
            <w:r>
              <w:t>Medväskeansvarig</w:t>
            </w:r>
            <w:proofErr w:type="spellEnd"/>
            <w:r>
              <w:t xml:space="preserve"> </w:t>
            </w:r>
            <w:r w:rsidR="009B6201">
              <w:t>–</w:t>
            </w:r>
            <w:r>
              <w:t xml:space="preserve"> </w:t>
            </w:r>
            <w:r w:rsidR="009B6201">
              <w:t>Hugo Gullström &amp;</w:t>
            </w:r>
            <w:r w:rsidR="00E87BB5">
              <w:t xml:space="preserve"> </w:t>
            </w:r>
            <w:proofErr w:type="spellStart"/>
            <w:r w:rsidR="00E87BB5">
              <w:t>Lawand</w:t>
            </w:r>
            <w:proofErr w:type="spellEnd"/>
            <w:r w:rsidR="00E87BB5">
              <w:t xml:space="preserve"> </w:t>
            </w:r>
            <w:proofErr w:type="spellStart"/>
            <w:r w:rsidR="00E87BB5">
              <w:t>Musleh</w:t>
            </w:r>
            <w:proofErr w:type="spellEnd"/>
          </w:p>
        </w:tc>
      </w:tr>
      <w:tr w:rsidR="0089763E" w14:paraId="35213EA6" w14:textId="77777777" w:rsidTr="0089763E">
        <w:tc>
          <w:tcPr>
            <w:tcW w:w="9062" w:type="dxa"/>
          </w:tcPr>
          <w:p w14:paraId="67A80DAB" w14:textId="6BF357B4" w:rsidR="0089763E" w:rsidRDefault="0089763E" w:rsidP="0089763E">
            <w:r>
              <w:t xml:space="preserve">Funktionärsansvarig </w:t>
            </w:r>
            <w:r w:rsidR="009B6201">
              <w:t>–</w:t>
            </w:r>
            <w:r>
              <w:t xml:space="preserve"> </w:t>
            </w:r>
            <w:r w:rsidR="009B6201">
              <w:t xml:space="preserve">Filip Hedin &amp; </w:t>
            </w:r>
            <w:r w:rsidR="00E87BB5">
              <w:t xml:space="preserve">Vincent </w:t>
            </w:r>
            <w:proofErr w:type="spellStart"/>
            <w:r w:rsidR="00E87BB5">
              <w:t>Cubillas</w:t>
            </w:r>
            <w:proofErr w:type="spellEnd"/>
          </w:p>
        </w:tc>
      </w:tr>
    </w:tbl>
    <w:p w14:paraId="13B98A32" w14:textId="77777777" w:rsidR="006C1A6C" w:rsidRDefault="006C1A6C" w:rsidP="006C1A6C">
      <w:pPr>
        <w:rPr>
          <w:rStyle w:val="Rubrik2Char"/>
        </w:rPr>
      </w:pPr>
    </w:p>
    <w:p w14:paraId="15850DA6" w14:textId="4F7BB73D" w:rsidR="0089763E" w:rsidRPr="006C1A6C" w:rsidRDefault="0089763E" w:rsidP="004809D1">
      <w:pPr>
        <w:pStyle w:val="Liststycke"/>
        <w:numPr>
          <w:ilvl w:val="0"/>
          <w:numId w:val="2"/>
        </w:numPr>
        <w:rPr>
          <w:i/>
          <w:iCs/>
        </w:rPr>
      </w:pPr>
      <w:r w:rsidRPr="006C1A6C">
        <w:rPr>
          <w:rStyle w:val="Rubrik2Char"/>
        </w:rPr>
        <w:t>Lagets/åldersgruppens/träningsgruppens mål:</w:t>
      </w:r>
      <w:r w:rsidRPr="0089763E">
        <w:rPr>
          <w:rStyle w:val="Rubrik2Char"/>
        </w:rPr>
        <w:t xml:space="preserve"> </w:t>
      </w:r>
      <w:r>
        <w:t>(beskriv och definiera några av de mål som sätts)</w:t>
      </w:r>
      <w:r w:rsidR="006C1A6C">
        <w:t xml:space="preserve"> </w:t>
      </w:r>
      <w:r w:rsidRPr="006C1A6C">
        <w:rPr>
          <w:i/>
          <w:iCs/>
        </w:rPr>
        <w:t>exempelvis: alla ska ha fått chansen att stå på planen på match under säsongen.</w:t>
      </w:r>
      <w:r w:rsidR="00A1083E" w:rsidRPr="006C1A6C">
        <w:rPr>
          <w:i/>
          <w:iCs/>
        </w:rPr>
        <w:t xml:space="preserve"> </w:t>
      </w:r>
      <w:r w:rsidRPr="006C1A6C">
        <w:rPr>
          <w:i/>
          <w:iCs/>
        </w:rPr>
        <w:t xml:space="preserve">Delta i SM för ungdomar. </w:t>
      </w:r>
      <w:r w:rsidR="00A1083E" w:rsidRPr="006C1A6C">
        <w:rPr>
          <w:i/>
          <w:iCs/>
        </w:rPr>
        <w:t xml:space="preserve">Haft minst tre lagkvällar under säsongen. Komma etta i tabellen. </w:t>
      </w:r>
    </w:p>
    <w:p w14:paraId="1CDADB32" w14:textId="1317BE05" w:rsidR="00103EF8" w:rsidRDefault="0089763E" w:rsidP="006C1A6C">
      <w:pPr>
        <w:pStyle w:val="Liststycke"/>
      </w:pPr>
      <w:r w:rsidRPr="0089763E">
        <w:rPr>
          <w:i/>
          <w:iCs/>
        </w:rPr>
        <w:t>Försök beskriv målen så att de är specifika, realistiska, tydliga.</w:t>
      </w:r>
      <w:r w:rsidR="006C1A6C">
        <w:rPr>
          <w:i/>
          <w:iCs/>
        </w:rPr>
        <w:br/>
      </w:r>
      <w:r w:rsidR="006C1A6C">
        <w:br/>
        <w:t>-</w:t>
      </w:r>
      <w:r w:rsidR="00103EF8">
        <w:t xml:space="preserve"> Högre träningsnärvaro (helst minst 12pers på varje träning)</w:t>
      </w:r>
    </w:p>
    <w:p w14:paraId="58979E5F" w14:textId="4B930B3B" w:rsidR="0089763E" w:rsidRDefault="006C1A6C" w:rsidP="006C1A6C">
      <w:pPr>
        <w:pStyle w:val="Liststycke"/>
      </w:pPr>
      <w:r>
        <w:br/>
        <w:t>-</w:t>
      </w:r>
      <w:r w:rsidR="00103EF8">
        <w:t xml:space="preserve"> Komma i övre halvan av tabellen</w:t>
      </w:r>
      <w:r>
        <w:br/>
      </w:r>
      <w:r>
        <w:br/>
        <w:t>-</w:t>
      </w:r>
      <w:r w:rsidR="00103EF8">
        <w:t xml:space="preserve"> Fler sammankomster utanför planen (</w:t>
      </w:r>
      <w:proofErr w:type="spellStart"/>
      <w:r w:rsidR="00103EF8">
        <w:t>Teambuilding</w:t>
      </w:r>
      <w:proofErr w:type="spellEnd"/>
      <w:r w:rsidR="00103EF8">
        <w:t>, teori, lagkvällar osv.) Minst 3 per termin</w:t>
      </w:r>
      <w:r>
        <w:br/>
      </w:r>
    </w:p>
    <w:p w14:paraId="73CE5E32" w14:textId="77777777" w:rsidR="0089763E" w:rsidRDefault="0089763E" w:rsidP="0089763E"/>
    <w:p w14:paraId="15A511BF" w14:textId="77777777" w:rsidR="006C1A6C" w:rsidRDefault="006C1A6C">
      <w:pPr>
        <w:rPr>
          <w:rFonts w:asciiTheme="majorHAnsi" w:eastAsiaTheme="majorEastAsia" w:hAnsiTheme="majorHAnsi" w:cstheme="majorBidi"/>
          <w:color w:val="2F5496" w:themeColor="accent1" w:themeShade="BF"/>
          <w:sz w:val="26"/>
          <w:szCs w:val="26"/>
        </w:rPr>
      </w:pPr>
      <w:r>
        <w:br w:type="page"/>
      </w:r>
    </w:p>
    <w:p w14:paraId="6B2EE48A" w14:textId="091C16D8" w:rsidR="0089763E" w:rsidRDefault="0089763E" w:rsidP="0089763E">
      <w:pPr>
        <w:pStyle w:val="Rubrik2"/>
        <w:numPr>
          <w:ilvl w:val="0"/>
          <w:numId w:val="2"/>
        </w:numPr>
      </w:pPr>
      <w:r>
        <w:lastRenderedPageBreak/>
        <w:t>Aktiviteter</w:t>
      </w:r>
    </w:p>
    <w:p w14:paraId="4F086E4F" w14:textId="68D8A8BA" w:rsidR="0089763E" w:rsidRDefault="0089763E" w:rsidP="00103EF8">
      <w:pPr>
        <w:pStyle w:val="Liststycke"/>
        <w:numPr>
          <w:ilvl w:val="1"/>
          <w:numId w:val="2"/>
        </w:numPr>
      </w:pPr>
      <w:r w:rsidRPr="0089763E">
        <w:rPr>
          <w:rStyle w:val="Rubrik5Char"/>
        </w:rPr>
        <w:t>Säsongplanering:</w:t>
      </w:r>
      <w:r>
        <w:t xml:space="preserve"> Beskriv samtliga aktiviteter som laget planerar att genomföra, antal träningar i veckan, läger, seriespel, turneringar osv. Datum ska anges om möjlig</w:t>
      </w:r>
      <w:r w:rsidR="009B3977">
        <w:t>t</w:t>
      </w:r>
      <w:r>
        <w:t xml:space="preserve"> för samtliga aktiviteter.</w:t>
      </w:r>
      <w:r>
        <w:br/>
      </w:r>
      <w:r>
        <w:br/>
        <w:t>Träningar – pass/vecka (boll/</w:t>
      </w:r>
      <w:proofErr w:type="spellStart"/>
      <w:r>
        <w:t>fys</w:t>
      </w:r>
      <w:proofErr w:type="spellEnd"/>
      <w:r>
        <w:t>):</w:t>
      </w:r>
      <w:r w:rsidR="00103EF8">
        <w:t xml:space="preserve"> </w:t>
      </w:r>
      <w:proofErr w:type="gramStart"/>
      <w:r w:rsidR="00103EF8">
        <w:t>Måndagar</w:t>
      </w:r>
      <w:proofErr w:type="gramEnd"/>
      <w:r w:rsidR="00103EF8">
        <w:t xml:space="preserve"> 17.00-18</w:t>
      </w:r>
      <w:r w:rsidR="004F72D2">
        <w:t>.</w:t>
      </w:r>
      <w:r w:rsidR="00103EF8">
        <w:t>30, tisdagar 20.30-22.00</w:t>
      </w:r>
      <w:r w:rsidR="004C037B">
        <w:t xml:space="preserve"> </w:t>
      </w:r>
      <w:r w:rsidR="00103EF8">
        <w:t xml:space="preserve">(Helplan), Torsdagar 19.00-20.30. Ambitionen är att grabbarna oftast kommer få sköta </w:t>
      </w:r>
      <w:proofErr w:type="spellStart"/>
      <w:r w:rsidR="00103EF8">
        <w:t>fys</w:t>
      </w:r>
      <w:proofErr w:type="spellEnd"/>
      <w:r w:rsidR="00103EF8">
        <w:t xml:space="preserve"> på egen hand, med målet minst ett pass vecka. </w:t>
      </w:r>
      <w:r>
        <w:br/>
      </w:r>
      <w:r>
        <w:br/>
      </w:r>
      <w:r>
        <w:br/>
        <w:t>Tävling – seriespel, cuper, turneringar:</w:t>
      </w:r>
      <w:r w:rsidR="00103EF8">
        <w:t xml:space="preserve"> </w:t>
      </w:r>
      <w:r w:rsidR="00103EF8">
        <w:br/>
        <w:t xml:space="preserve">- Seriespel </w:t>
      </w:r>
      <w:proofErr w:type="spellStart"/>
      <w:r w:rsidR="00103EF8">
        <w:t>Div</w:t>
      </w:r>
      <w:proofErr w:type="spellEnd"/>
      <w:r w:rsidR="00103EF8">
        <w:t xml:space="preserve"> 2, Mellersta Västra. </w:t>
      </w:r>
      <w:r w:rsidR="00103EF8">
        <w:br/>
        <w:t xml:space="preserve">- </w:t>
      </w:r>
      <w:r w:rsidR="00EC3E6B">
        <w:t xml:space="preserve">SM: Vi har spelare för att kunna ställa upp med ett lag i U23, som spelas i Lund </w:t>
      </w:r>
      <w:proofErr w:type="gramStart"/>
      <w:r w:rsidR="00EC3E6B">
        <w:t>4-5</w:t>
      </w:r>
      <w:proofErr w:type="gramEnd"/>
      <w:r w:rsidR="00EC3E6B">
        <w:t xml:space="preserve"> november. Vi har spelare </w:t>
      </w:r>
      <w:r w:rsidR="00F03959">
        <w:t>som kan delta på</w:t>
      </w:r>
      <w:r w:rsidR="00EC3E6B">
        <w:t xml:space="preserve"> JSM, kvalet går under februari och slutspelen spelas i Södertälje i Maj </w:t>
      </w:r>
      <w:r w:rsidR="00F03959">
        <w:t>(</w:t>
      </w:r>
      <w:r w:rsidR="00EC3E6B">
        <w:t>vi åker gärna med fler från ex B-laget</w:t>
      </w:r>
      <w:r w:rsidR="00F03959">
        <w:t xml:space="preserve"> då vi ej har ett fullt lag</w:t>
      </w:r>
      <w:r w:rsidR="00EC3E6B">
        <w:t>).</w:t>
      </w:r>
      <w:r>
        <w:br/>
      </w:r>
      <w:r>
        <w:br/>
      </w:r>
    </w:p>
    <w:p w14:paraId="34E269FE" w14:textId="5ACDD6B0" w:rsidR="0089763E" w:rsidRDefault="0089763E" w:rsidP="006C1A6C">
      <w:pPr>
        <w:pStyle w:val="Liststycke"/>
        <w:numPr>
          <w:ilvl w:val="1"/>
          <w:numId w:val="2"/>
        </w:numPr>
      </w:pPr>
      <w:r w:rsidRPr="0089763E">
        <w:rPr>
          <w:rStyle w:val="Rubrik5Char"/>
        </w:rPr>
        <w:t>Tävlingsplanering:</w:t>
      </w:r>
      <w:r>
        <w:t xml:space="preserve"> lagets tävlingsverksamhet består av ex seriespel, turneringar eller ungdomscuper. Var noga med att ha tänkt igenom ett helhetsupplägg med deltagande på turnering eller cup för er, spelares och föräldrars enkelhet.</w:t>
      </w:r>
      <w:r>
        <w:br/>
      </w:r>
      <w:r w:rsidRPr="0089763E">
        <w:rPr>
          <w:i/>
          <w:iCs/>
        </w:rPr>
        <w:t>Tex: Knalle cup, div 1 försäsongsturnering – spela ihop laget inför säsongen, alla ska ha spelat, lagets sammanhållning ska förbättras genom en aktivitet under helgen.</w:t>
      </w:r>
      <w:r w:rsidR="00D005E7">
        <w:rPr>
          <w:i/>
          <w:iCs/>
        </w:rPr>
        <w:t xml:space="preserve"> Junior/ungdoms SM – de i sin åldersgrupp ska kunna åka på cup tillsammans.</w:t>
      </w:r>
      <w:r>
        <w:br/>
      </w:r>
      <w:r>
        <w:br/>
        <w:t>-</w:t>
      </w:r>
      <w:r w:rsidR="004F72D2">
        <w:t xml:space="preserve"> Seriespel </w:t>
      </w:r>
      <w:proofErr w:type="spellStart"/>
      <w:r w:rsidR="004F72D2">
        <w:t>Div</w:t>
      </w:r>
      <w:proofErr w:type="spellEnd"/>
      <w:r w:rsidR="004F72D2">
        <w:t xml:space="preserve"> 2: målet är att försöka vinna så många matcher vi kan och hamna i övre halvan av tabellen.</w:t>
      </w:r>
      <w:r>
        <w:br/>
      </w:r>
      <w:r>
        <w:br/>
        <w:t>-</w:t>
      </w:r>
      <w:r w:rsidR="004F72D2">
        <w:t xml:space="preserve"> U23/Junior SM: de i rätt åldersgrupp ska få åka </w:t>
      </w:r>
      <w:proofErr w:type="gramStart"/>
      <w:r w:rsidR="004F72D2">
        <w:t>iväg</w:t>
      </w:r>
      <w:proofErr w:type="gramEnd"/>
      <w:r w:rsidR="004F72D2">
        <w:t xml:space="preserve"> för att bygga på sammanhållningen och få mycket matchträning. Beroende på vad killarna själv känner åker vi antingen med målet att alla ska få spela lika mycket, eller att vi ska ta oss så lå</w:t>
      </w:r>
      <w:r w:rsidR="00F03959">
        <w:t>n</w:t>
      </w:r>
      <w:r w:rsidR="004F72D2">
        <w:t>gt som möjligt.</w:t>
      </w:r>
      <w:r w:rsidR="006C1A6C">
        <w:br/>
      </w:r>
      <w:r w:rsidR="006C1A6C">
        <w:br/>
        <w:t>-</w:t>
      </w:r>
      <w:r>
        <w:br/>
      </w:r>
    </w:p>
    <w:p w14:paraId="79AEF482" w14:textId="69A2675D" w:rsidR="0089763E" w:rsidRDefault="0089763E" w:rsidP="0089763E">
      <w:pPr>
        <w:pStyle w:val="Liststycke"/>
        <w:numPr>
          <w:ilvl w:val="1"/>
          <w:numId w:val="2"/>
        </w:numPr>
      </w:pPr>
      <w:r w:rsidRPr="0089763E">
        <w:rPr>
          <w:rStyle w:val="Rubrik5Char"/>
        </w:rPr>
        <w:t>Ledarmöten:</w:t>
      </w:r>
      <w:r>
        <w:t xml:space="preserve"> Här beskrivs de möten som är planerade för samtliga tränare/ledare inom lagets verksamhet</w:t>
      </w:r>
      <w:r w:rsidR="00D005E7">
        <w:t xml:space="preserve"> (om man är fler än en ledare)</w:t>
      </w:r>
      <w:r>
        <w:t>. Kontinuerliga möten ska genomföras. Datum anges om möjligt.</w:t>
      </w:r>
      <w:r w:rsidR="006C1A6C">
        <w:br/>
      </w:r>
      <w:r>
        <w:br/>
        <w:t>-</w:t>
      </w:r>
      <w:r w:rsidR="004F72D2">
        <w:t xml:space="preserve"> Ledarmöte mellan huvudtränare och ass. tränare helst </w:t>
      </w:r>
      <w:r w:rsidR="00F03959">
        <w:t xml:space="preserve">minst </w:t>
      </w:r>
      <w:r w:rsidR="004F72D2">
        <w:t>tre gånger per termin, innan säsongsstart, under terminen och ett i slutet av terminen (ett innan säsongsstart har genomförts).</w:t>
      </w:r>
      <w:r>
        <w:br/>
      </w:r>
      <w:r>
        <w:br/>
        <w:t>-</w:t>
      </w:r>
      <w:r w:rsidR="004F72D2">
        <w:t xml:space="preserve"> Ledarmöte tillsammans med herr </w:t>
      </w:r>
      <w:proofErr w:type="spellStart"/>
      <w:r w:rsidR="004F72D2">
        <w:t>B’s</w:t>
      </w:r>
      <w:proofErr w:type="spellEnd"/>
      <w:r w:rsidR="004F72D2">
        <w:t xml:space="preserve"> ledare ett inför säsong, samt sker löpande kontakt under säsongens gång.</w:t>
      </w:r>
      <w:r>
        <w:br/>
      </w:r>
    </w:p>
    <w:p w14:paraId="4981CC03" w14:textId="2F4AF15E" w:rsidR="006A29E9" w:rsidRPr="00A2698C" w:rsidRDefault="0089763E" w:rsidP="00A2698C">
      <w:pPr>
        <w:pStyle w:val="Liststycke"/>
        <w:numPr>
          <w:ilvl w:val="1"/>
          <w:numId w:val="2"/>
        </w:numPr>
        <w:rPr>
          <w:rStyle w:val="Rubrik5Char"/>
          <w:rFonts w:asciiTheme="minorHAnsi" w:eastAsiaTheme="minorHAnsi" w:hAnsiTheme="minorHAnsi" w:cstheme="minorBidi"/>
          <w:color w:val="auto"/>
        </w:rPr>
      </w:pPr>
      <w:r w:rsidRPr="0089763E">
        <w:rPr>
          <w:rStyle w:val="Rubrik5Char"/>
        </w:rPr>
        <w:lastRenderedPageBreak/>
        <w:t>Föräldramöten:</w:t>
      </w:r>
      <w:r>
        <w:t xml:space="preserve"> Här beskrivs de möten som är planerade för föräldrar och anhöriga till spelarna i laget. </w:t>
      </w:r>
      <w:r w:rsidR="004809D1">
        <w:t xml:space="preserve">Ex kommunicera ut gällande kör- och kioskschema. </w:t>
      </w:r>
      <w:r>
        <w:t>Ansvarig tränare ska alltid delta på dessa möten. Datum anges om möjligt.</w:t>
      </w:r>
      <w:r w:rsidR="006C1A6C">
        <w:br/>
      </w:r>
      <w:r>
        <w:br/>
        <w:t>-</w:t>
      </w:r>
      <w:r w:rsidR="004F72D2">
        <w:t xml:space="preserve"> </w:t>
      </w:r>
      <w:r w:rsidR="00A2698C">
        <w:t>Mailutskick med information till föräldrar.</w:t>
      </w:r>
      <w:r w:rsidR="00A2698C">
        <w:br/>
        <w:t>- Föräldramöte inför eventuellt SM.</w:t>
      </w:r>
      <w:r>
        <w:br/>
      </w:r>
      <w:r>
        <w:br/>
      </w:r>
      <w:r>
        <w:br/>
      </w:r>
    </w:p>
    <w:p w14:paraId="1596184A" w14:textId="691A6A54" w:rsidR="0089763E" w:rsidRPr="006A29E9" w:rsidRDefault="0089763E" w:rsidP="006A29E9">
      <w:pPr>
        <w:pStyle w:val="Liststycke"/>
        <w:numPr>
          <w:ilvl w:val="1"/>
          <w:numId w:val="2"/>
        </w:numPr>
      </w:pPr>
      <w:r w:rsidRPr="0089763E">
        <w:rPr>
          <w:rStyle w:val="Rubrik5Char"/>
        </w:rPr>
        <w:t xml:space="preserve">Att tillhöra </w:t>
      </w:r>
      <w:proofErr w:type="spellStart"/>
      <w:r w:rsidRPr="0089763E">
        <w:rPr>
          <w:rStyle w:val="Rubrik5Char"/>
        </w:rPr>
        <w:t>KVK</w:t>
      </w:r>
      <w:proofErr w:type="spellEnd"/>
      <w:r w:rsidRPr="0089763E">
        <w:rPr>
          <w:rStyle w:val="Rubrik5Char"/>
        </w:rPr>
        <w:t>:</w:t>
      </w:r>
      <w:r>
        <w:t xml:space="preserve"> Ta gemensamt fram och beskriv lagets sätt att vara en </w:t>
      </w:r>
      <w:proofErr w:type="spellStart"/>
      <w:r>
        <w:t>KVK:are</w:t>
      </w:r>
      <w:proofErr w:type="spellEnd"/>
      <w:r>
        <w:t>, som ledare, spelare och föräldrar ställer sig bakom.</w:t>
      </w:r>
      <w:r w:rsidR="00A1083E">
        <w:t xml:space="preserve"> Ta fram vilka tre ord som är lagets ledord.</w:t>
      </w:r>
      <w:r>
        <w:t xml:space="preserve"> Arbeta med detta utifrån föreningens vision och policy (dokumenten ligger på karlstadvk.se).</w:t>
      </w:r>
      <w:r w:rsidR="006C1A6C">
        <w:br/>
      </w:r>
      <w:r>
        <w:br/>
        <w:t>-</w:t>
      </w:r>
      <w:r w:rsidR="005C195E">
        <w:t xml:space="preserve"> </w:t>
      </w:r>
      <w:r w:rsidR="000009A1" w:rsidRPr="006A29E9">
        <w:rPr>
          <w:b/>
          <w:bCs/>
        </w:rPr>
        <w:t>Lagets tre ledord:</w:t>
      </w:r>
      <w:r w:rsidR="000009A1">
        <w:t xml:space="preserve"> TILLIT, SLIT, UPPGIFTSORIENTERAT </w:t>
      </w:r>
      <w:r>
        <w:br/>
      </w:r>
      <w:r>
        <w:br/>
        <w:t>-</w:t>
      </w:r>
      <w:r w:rsidR="000009A1">
        <w:t xml:space="preserve"> </w:t>
      </w:r>
      <w:r w:rsidR="000009A1" w:rsidRPr="006A29E9">
        <w:rPr>
          <w:b/>
          <w:bCs/>
        </w:rPr>
        <w:t>Hur det ska vara att tillhöra laget:</w:t>
      </w:r>
      <w:r w:rsidR="000009A1">
        <w:br/>
        <w:t>1. Tillit till varandra</w:t>
      </w:r>
      <w:r w:rsidR="000009A1">
        <w:br/>
        <w:t>2. Utmana varandra</w:t>
      </w:r>
      <w:r w:rsidR="000009A1">
        <w:br/>
        <w:t>3. Högt i tak</w:t>
      </w:r>
      <w:r w:rsidR="000009A1">
        <w:br/>
        <w:t>4. Uppgiftsorienterat</w:t>
      </w:r>
      <w:r w:rsidR="000009A1">
        <w:br/>
        <w:t>5. Peppar varandra – på och utanför planen</w:t>
      </w:r>
      <w:r w:rsidR="000009A1">
        <w:br/>
        <w:t>6. Roligt men seriöst</w:t>
      </w:r>
      <w:r w:rsidR="000009A1">
        <w:br/>
      </w:r>
      <w:r>
        <w:br/>
        <w:t>-</w:t>
      </w:r>
      <w:r w:rsidR="000009A1">
        <w:t xml:space="preserve"> </w:t>
      </w:r>
      <w:r w:rsidR="000009A1" w:rsidRPr="006A29E9">
        <w:rPr>
          <w:b/>
          <w:bCs/>
        </w:rPr>
        <w:t>Vad ska göras för att efterleva ledorden:</w:t>
      </w:r>
      <w:r w:rsidR="000009A1">
        <w:br/>
        <w:t>1. Tillsammans: Ha lagkvällar, lyssna på coach &amp; förbereda och tagga till tillsammans.</w:t>
      </w:r>
      <w:r w:rsidR="000009A1">
        <w:br/>
        <w:t>2. Individen: Hålla igång utanför volleybollen (</w:t>
      </w:r>
      <w:proofErr w:type="spellStart"/>
      <w:r w:rsidR="000009A1">
        <w:t>gymma</w:t>
      </w:r>
      <w:proofErr w:type="spellEnd"/>
      <w:r w:rsidR="000009A1">
        <w:t>, äta, sova).</w:t>
      </w:r>
      <w:r w:rsidR="000009A1">
        <w:br/>
        <w:t>3. Ledare: Kunna förklara syfte, komma i tid &amp; vara delaktig</w:t>
      </w:r>
      <w:r w:rsidR="00A2698C">
        <w:t>.</w:t>
      </w:r>
      <w:r>
        <w:br/>
      </w:r>
    </w:p>
    <w:p w14:paraId="0ED87710" w14:textId="77777777" w:rsidR="0089763E" w:rsidRDefault="0089763E" w:rsidP="0089763E"/>
    <w:p w14:paraId="6F11A16E" w14:textId="77777777" w:rsidR="0089763E" w:rsidRDefault="0089763E" w:rsidP="0089763E"/>
    <w:p w14:paraId="03D199AE" w14:textId="7B92E5A6" w:rsidR="0089763E" w:rsidRPr="0089763E" w:rsidRDefault="0089763E" w:rsidP="0089763E">
      <w:r w:rsidRPr="0089763E">
        <w:rPr>
          <w:rStyle w:val="Rubrik2Char"/>
        </w:rPr>
        <w:t>Sammanfattning:</w:t>
      </w:r>
      <w:r>
        <w:t xml:space="preserve"> Säsongsplaneringen ska vara en hjälp för dig att strukturera er verksamhet under året. Den ska även fungera som en beskrivning av just eran verksamhet för spelarna och deras föräldrar. Att lägga tid på en detaljerad säsongplanering är grunden för att kunna lägga all kraft på själva verksamheten under säsongen.</w:t>
      </w:r>
      <w:r>
        <w:br/>
      </w:r>
      <w:r w:rsidRPr="0089763E">
        <w:rPr>
          <w:b/>
          <w:bCs/>
        </w:rPr>
        <w:t>Lycka till kommande säsong!</w:t>
      </w:r>
      <w:r>
        <w:br/>
      </w:r>
    </w:p>
    <w:sectPr w:rsidR="0089763E" w:rsidRPr="008976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E2D80"/>
    <w:multiLevelType w:val="multilevel"/>
    <w:tmpl w:val="52F84D8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lowerLetter"/>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79C1098"/>
    <w:multiLevelType w:val="multilevel"/>
    <w:tmpl w:val="474A760C"/>
    <w:lvl w:ilvl="0">
      <w:start w:val="1"/>
      <w:numFmt w:val="decimal"/>
      <w:lvlText w:val="%1."/>
      <w:lvlJc w:val="left"/>
      <w:pPr>
        <w:ind w:left="720" w:hanging="360"/>
      </w:pPr>
      <w:rPr>
        <w:rFonts w:asciiTheme="majorHAnsi" w:eastAsiaTheme="majorEastAsia" w:hAnsiTheme="majorHAnsi" w:cstheme="majorBidi"/>
      </w:rPr>
    </w:lvl>
    <w:lvl w:ilvl="1">
      <w:start w:val="1"/>
      <w:numFmt w:val="decimal"/>
      <w:isLgl/>
      <w:lvlText w:val="%1.%2"/>
      <w:lvlJc w:val="left"/>
      <w:pPr>
        <w:ind w:left="1080" w:hanging="360"/>
      </w:pPr>
      <w:rPr>
        <w:rFonts w:hint="default"/>
      </w:rPr>
    </w:lvl>
    <w:lvl w:ilvl="2">
      <w:start w:val="1"/>
      <w:numFmt w:val="lowerLetter"/>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4B7749EB"/>
    <w:multiLevelType w:val="hybridMultilevel"/>
    <w:tmpl w:val="2542CD6E"/>
    <w:lvl w:ilvl="0" w:tplc="60448A4C">
      <w:start w:val="23"/>
      <w:numFmt w:val="bullet"/>
      <w:lvlText w:val="-"/>
      <w:lvlJc w:val="left"/>
      <w:pPr>
        <w:ind w:left="1440" w:hanging="360"/>
      </w:pPr>
      <w:rPr>
        <w:rFonts w:ascii="Calibri Light" w:eastAsiaTheme="majorEastAsia" w:hAnsi="Calibri Light" w:cs="Calibri Light" w:hint="default"/>
        <w:color w:val="2F5496" w:themeColor="accent1" w:themeShade="BF"/>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70125465">
    <w:abstractNumId w:val="0"/>
  </w:num>
  <w:num w:numId="2" w16cid:durableId="1962415565">
    <w:abstractNumId w:val="1"/>
  </w:num>
  <w:num w:numId="3" w16cid:durableId="1567259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attachedTemplate r:id="rId1"/>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3E"/>
    <w:rsid w:val="000009A1"/>
    <w:rsid w:val="00103EF8"/>
    <w:rsid w:val="001B6711"/>
    <w:rsid w:val="004809D1"/>
    <w:rsid w:val="004842D6"/>
    <w:rsid w:val="004C037B"/>
    <w:rsid w:val="004F72D2"/>
    <w:rsid w:val="005C195E"/>
    <w:rsid w:val="006A29E9"/>
    <w:rsid w:val="006C1A6C"/>
    <w:rsid w:val="007043DB"/>
    <w:rsid w:val="0089763E"/>
    <w:rsid w:val="00915C7B"/>
    <w:rsid w:val="0096161A"/>
    <w:rsid w:val="009B3977"/>
    <w:rsid w:val="009B6201"/>
    <w:rsid w:val="00A1083E"/>
    <w:rsid w:val="00A2698C"/>
    <w:rsid w:val="00A36B8A"/>
    <w:rsid w:val="00CC2DB2"/>
    <w:rsid w:val="00D005E7"/>
    <w:rsid w:val="00DB1F43"/>
    <w:rsid w:val="00E65D7B"/>
    <w:rsid w:val="00E87BB5"/>
    <w:rsid w:val="00EC3E6B"/>
    <w:rsid w:val="00F03959"/>
    <w:rsid w:val="00F52309"/>
    <w:rsid w:val="00F8573C"/>
    <w:rsid w:val="00F85E4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16D00"/>
  <w15:chartTrackingRefBased/>
  <w15:docId w15:val="{4F5DA50E-F9F0-234B-B079-DA6D9691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976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89763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89763E"/>
    <w:pPr>
      <w:keepNext/>
      <w:keepLines/>
      <w:spacing w:before="40"/>
      <w:outlineLvl w:val="2"/>
    </w:pPr>
    <w:rPr>
      <w:rFonts w:asciiTheme="majorHAnsi" w:eastAsiaTheme="majorEastAsia" w:hAnsiTheme="majorHAnsi" w:cstheme="majorBidi"/>
      <w:color w:val="1F3763" w:themeColor="accent1" w:themeShade="7F"/>
    </w:rPr>
  </w:style>
  <w:style w:type="paragraph" w:styleId="Rubrik4">
    <w:name w:val="heading 4"/>
    <w:basedOn w:val="Normal"/>
    <w:next w:val="Normal"/>
    <w:link w:val="Rubrik4Char"/>
    <w:uiPriority w:val="9"/>
    <w:unhideWhenUsed/>
    <w:qFormat/>
    <w:rsid w:val="0089763E"/>
    <w:pPr>
      <w:keepNext/>
      <w:keepLines/>
      <w:spacing w:before="4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link w:val="Rubrik5Char"/>
    <w:uiPriority w:val="9"/>
    <w:unhideWhenUsed/>
    <w:qFormat/>
    <w:rsid w:val="0089763E"/>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9763E"/>
    <w:rPr>
      <w:rFonts w:asciiTheme="majorHAnsi" w:eastAsiaTheme="majorEastAsia" w:hAnsiTheme="majorHAnsi" w:cstheme="majorBidi"/>
      <w:color w:val="2F5496" w:themeColor="accent1" w:themeShade="BF"/>
      <w:sz w:val="32"/>
      <w:szCs w:val="32"/>
    </w:rPr>
  </w:style>
  <w:style w:type="paragraph" w:styleId="Liststycke">
    <w:name w:val="List Paragraph"/>
    <w:basedOn w:val="Normal"/>
    <w:uiPriority w:val="34"/>
    <w:qFormat/>
    <w:rsid w:val="0089763E"/>
    <w:pPr>
      <w:ind w:left="720"/>
      <w:contextualSpacing/>
    </w:pPr>
  </w:style>
  <w:style w:type="character" w:customStyle="1" w:styleId="Rubrik2Char">
    <w:name w:val="Rubrik 2 Char"/>
    <w:basedOn w:val="Standardstycketeckensnitt"/>
    <w:link w:val="Rubrik2"/>
    <w:uiPriority w:val="9"/>
    <w:rsid w:val="0089763E"/>
    <w:rPr>
      <w:rFonts w:asciiTheme="majorHAnsi" w:eastAsiaTheme="majorEastAsia" w:hAnsiTheme="majorHAnsi" w:cstheme="majorBidi"/>
      <w:color w:val="2F5496" w:themeColor="accent1" w:themeShade="BF"/>
      <w:sz w:val="26"/>
      <w:szCs w:val="26"/>
    </w:rPr>
  </w:style>
  <w:style w:type="table" w:styleId="Tabellrutnt">
    <w:name w:val="Table Grid"/>
    <w:basedOn w:val="Normaltabell"/>
    <w:uiPriority w:val="39"/>
    <w:rsid w:val="00897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3Char">
    <w:name w:val="Rubrik 3 Char"/>
    <w:basedOn w:val="Standardstycketeckensnitt"/>
    <w:link w:val="Rubrik3"/>
    <w:uiPriority w:val="9"/>
    <w:rsid w:val="0089763E"/>
    <w:rPr>
      <w:rFonts w:asciiTheme="majorHAnsi" w:eastAsiaTheme="majorEastAsia" w:hAnsiTheme="majorHAnsi" w:cstheme="majorBidi"/>
      <w:color w:val="1F3763" w:themeColor="accent1" w:themeShade="7F"/>
    </w:rPr>
  </w:style>
  <w:style w:type="character" w:customStyle="1" w:styleId="Rubrik4Char">
    <w:name w:val="Rubrik 4 Char"/>
    <w:basedOn w:val="Standardstycketeckensnitt"/>
    <w:link w:val="Rubrik4"/>
    <w:uiPriority w:val="9"/>
    <w:rsid w:val="0089763E"/>
    <w:rPr>
      <w:rFonts w:asciiTheme="majorHAnsi" w:eastAsiaTheme="majorEastAsia" w:hAnsiTheme="majorHAnsi" w:cstheme="majorBidi"/>
      <w:i/>
      <w:iCs/>
      <w:color w:val="2F5496" w:themeColor="accent1" w:themeShade="BF"/>
    </w:rPr>
  </w:style>
  <w:style w:type="character" w:customStyle="1" w:styleId="Rubrik5Char">
    <w:name w:val="Rubrik 5 Char"/>
    <w:basedOn w:val="Standardstycketeckensnitt"/>
    <w:link w:val="Rubrik5"/>
    <w:uiPriority w:val="9"/>
    <w:rsid w:val="0089763E"/>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aingels/Library/Group%20Containers/UBF8T346G9.Office/User%20Content.localized/Templates.localized/KARLSTADS%20VOLLEYBOLLKLUBB.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KARLSTADS VOLLEYBOLLKLUBB.dotx</Template>
  <TotalTime>1611</TotalTime>
  <Pages>5</Pages>
  <Words>1027</Words>
  <Characters>5447</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Anna Ingels</cp:lastModifiedBy>
  <cp:revision>5</cp:revision>
  <cp:lastPrinted>2023-08-13T18:18:00Z</cp:lastPrinted>
  <dcterms:created xsi:type="dcterms:W3CDTF">2023-08-13T18:18:00Z</dcterms:created>
  <dcterms:modified xsi:type="dcterms:W3CDTF">2023-09-18T08:58:00Z</dcterms:modified>
</cp:coreProperties>
</file>