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B4AD9" w14:textId="77777777" w:rsidR="00A70F59" w:rsidRDefault="00255DC2" w:rsidP="009B7973">
      <w:pPr>
        <w:pStyle w:val="Rubrik1"/>
      </w:pPr>
      <w:r>
        <w:t>Mall</w:t>
      </w:r>
    </w:p>
    <w:p w14:paraId="70135832" w14:textId="77777777" w:rsidR="00A41F08" w:rsidRPr="00247A1A" w:rsidRDefault="00A41F08" w:rsidP="00247A1A"/>
    <w:sectPr w:rsidR="00A41F08" w:rsidRPr="00247A1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2A969" w14:textId="77777777" w:rsidR="002B38FE" w:rsidRDefault="002B38FE" w:rsidP="002D26C9">
      <w:pPr>
        <w:spacing w:after="0" w:line="240" w:lineRule="auto"/>
      </w:pPr>
      <w:r>
        <w:separator/>
      </w:r>
    </w:p>
  </w:endnote>
  <w:endnote w:type="continuationSeparator" w:id="0">
    <w:p w14:paraId="5DC1BD51" w14:textId="77777777" w:rsidR="002B38FE" w:rsidRDefault="002B38FE" w:rsidP="002D26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C632B" w14:textId="77777777" w:rsidR="002D26C9" w:rsidRDefault="002D26C9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64BC3" w14:textId="77777777" w:rsidR="002D26C9" w:rsidRDefault="002D26C9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65B3F" w14:textId="77777777" w:rsidR="002D26C9" w:rsidRDefault="002D26C9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33196" w14:textId="77777777" w:rsidR="002B38FE" w:rsidRDefault="002B38FE" w:rsidP="002D26C9">
      <w:pPr>
        <w:spacing w:after="0" w:line="240" w:lineRule="auto"/>
      </w:pPr>
      <w:r>
        <w:separator/>
      </w:r>
    </w:p>
  </w:footnote>
  <w:footnote w:type="continuationSeparator" w:id="0">
    <w:p w14:paraId="0BD978FD" w14:textId="77777777" w:rsidR="002B38FE" w:rsidRDefault="002B38FE" w:rsidP="002D26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D8438" w14:textId="77777777" w:rsidR="002D26C9" w:rsidRDefault="002D26C9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F0DFD" w14:textId="77777777" w:rsidR="002D26C9" w:rsidRDefault="002D26C9" w:rsidP="002D26C9">
    <w:pPr>
      <w:pStyle w:val="Sidhuvud"/>
    </w:pPr>
    <w:r>
      <w:rPr>
        <w:noProof/>
      </w:rPr>
      <w:drawing>
        <wp:inline distT="0" distB="0" distL="0" distR="0" wp14:anchorId="0C8ED575" wp14:editId="5E9F9449">
          <wp:extent cx="628650" cy="628650"/>
          <wp:effectExtent l="0" t="0" r="0" b="0"/>
          <wp:docPr id="1" name="Bildobjekt 1" descr="En bild som visar tecken, utomhus, stopp, framsida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 descr="En bild som visar tecken, utomhus, stopp, framsida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650" cy="628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  <w:t>Datum: 2020-10-19</w:t>
    </w:r>
    <w:r>
      <w:tab/>
      <w:t xml:space="preserve">Sida: </w:t>
    </w: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0F891" w14:textId="77777777" w:rsidR="002D26C9" w:rsidRDefault="002D26C9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063635"/>
    <w:multiLevelType w:val="hybridMultilevel"/>
    <w:tmpl w:val="B37C27AA"/>
    <w:lvl w:ilvl="0" w:tplc="EA5A0C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EBA1B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D5A7D5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236F0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4D639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7B4B1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19AE8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FE006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0AE86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74F528ED"/>
    <w:multiLevelType w:val="hybridMultilevel"/>
    <w:tmpl w:val="A3E27F12"/>
    <w:lvl w:ilvl="0" w:tplc="3ED603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EB078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2765B3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4F0FDD2"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F7ADB8E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28698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B30CE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5E2C9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9419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412624409">
    <w:abstractNumId w:val="0"/>
  </w:num>
  <w:num w:numId="2" w16cid:durableId="20036539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8FE"/>
    <w:rsid w:val="00111A06"/>
    <w:rsid w:val="001843B2"/>
    <w:rsid w:val="0019052B"/>
    <w:rsid w:val="001B589A"/>
    <w:rsid w:val="002302B9"/>
    <w:rsid w:val="00247A1A"/>
    <w:rsid w:val="00255DC2"/>
    <w:rsid w:val="002B38FE"/>
    <w:rsid w:val="002D26C9"/>
    <w:rsid w:val="0032430E"/>
    <w:rsid w:val="00380198"/>
    <w:rsid w:val="004D54B3"/>
    <w:rsid w:val="005E494D"/>
    <w:rsid w:val="0065688D"/>
    <w:rsid w:val="007122B1"/>
    <w:rsid w:val="00720728"/>
    <w:rsid w:val="007544F6"/>
    <w:rsid w:val="008905FC"/>
    <w:rsid w:val="008B3E94"/>
    <w:rsid w:val="009B7973"/>
    <w:rsid w:val="009D2432"/>
    <w:rsid w:val="00A41F08"/>
    <w:rsid w:val="00A70F59"/>
    <w:rsid w:val="00A736E5"/>
    <w:rsid w:val="00A968A1"/>
    <w:rsid w:val="00AE23B1"/>
    <w:rsid w:val="00D205EC"/>
    <w:rsid w:val="00D67CA6"/>
    <w:rsid w:val="00D70809"/>
    <w:rsid w:val="00DD5FB6"/>
    <w:rsid w:val="00E46A0D"/>
    <w:rsid w:val="00E61553"/>
    <w:rsid w:val="00EA1BE0"/>
    <w:rsid w:val="00F56A4D"/>
    <w:rsid w:val="00FA7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6921A3"/>
  <w15:chartTrackingRefBased/>
  <w15:docId w15:val="{8D6E5044-3C04-4FDC-A85A-DF4C3FCFB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9B797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2D26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2D26C9"/>
  </w:style>
  <w:style w:type="paragraph" w:styleId="Sidfot">
    <w:name w:val="footer"/>
    <w:basedOn w:val="Normal"/>
    <w:link w:val="SidfotChar"/>
    <w:uiPriority w:val="99"/>
    <w:unhideWhenUsed/>
    <w:rsid w:val="002D26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2D26C9"/>
  </w:style>
  <w:style w:type="character" w:customStyle="1" w:styleId="Rubrik1Char">
    <w:name w:val="Rubrik 1 Char"/>
    <w:basedOn w:val="Standardstycketeckensnitt"/>
    <w:link w:val="Rubrik1"/>
    <w:uiPriority w:val="9"/>
    <w:rsid w:val="009B79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b">
    <w:name w:val="Normal (Web)"/>
    <w:basedOn w:val="Normal"/>
    <w:uiPriority w:val="99"/>
    <w:semiHidden/>
    <w:unhideWhenUsed/>
    <w:rsid w:val="001905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Liststycke">
    <w:name w:val="List Paragraph"/>
    <w:basedOn w:val="Normal"/>
    <w:uiPriority w:val="34"/>
    <w:qFormat/>
    <w:rsid w:val="00E46A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943454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060715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142039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32781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459514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97885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LN8057\OneDrive%20-%20BDX%20F&#246;retagen%20AB\Mallar\Rosvik%20IK%20word%20mall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Rosvik IK word mall.dotx</Template>
  <TotalTime>0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Niclas Lundgren</dc:creator>
  <cp:keywords/>
  <dc:description/>
  <cp:lastModifiedBy>Niclas Lundgren</cp:lastModifiedBy>
  <cp:revision>1</cp:revision>
  <dcterms:created xsi:type="dcterms:W3CDTF">2025-04-03T06:19:00Z</dcterms:created>
  <dcterms:modified xsi:type="dcterms:W3CDTF">2025-04-03T06:19:00Z</dcterms:modified>
</cp:coreProperties>
</file>