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C27" w:rsidRPr="008200E2" w:rsidRDefault="00C35C27" w:rsidP="00654BB5">
      <w:pPr>
        <w:pStyle w:val="Rubrik"/>
      </w:pPr>
      <w:r w:rsidRPr="008200E2">
        <w:t xml:space="preserve">Inbjudan till </w:t>
      </w:r>
      <w:r w:rsidR="00755F73" w:rsidRPr="008200E2">
        <w:t>Stjärntävling</w:t>
      </w:r>
    </w:p>
    <w:p w:rsidR="00C35C27" w:rsidRPr="008200E2" w:rsidRDefault="00827C9B" w:rsidP="00654BB5">
      <w:pPr>
        <w:jc w:val="center"/>
        <w:rPr>
          <w:rStyle w:val="Stark"/>
          <w:sz w:val="32"/>
        </w:rPr>
      </w:pPr>
      <w:r w:rsidRPr="008200E2">
        <w:rPr>
          <w:rStyle w:val="Stark"/>
          <w:sz w:val="32"/>
        </w:rPr>
        <w:t>Trollstj</w:t>
      </w:r>
      <w:bookmarkStart w:id="0" w:name="_GoBack"/>
      <w:bookmarkEnd w:id="0"/>
      <w:r w:rsidRPr="008200E2">
        <w:rPr>
          <w:rStyle w:val="Stark"/>
          <w:sz w:val="32"/>
        </w:rPr>
        <w:t>ärnan</w:t>
      </w:r>
    </w:p>
    <w:p w:rsidR="00C35C27" w:rsidRPr="008200E2" w:rsidRDefault="00C35C27" w:rsidP="005869A8">
      <w:pPr>
        <w:pStyle w:val="Rubrik1"/>
      </w:pPr>
      <w:r w:rsidRPr="008200E2">
        <w:t>TÄVLINGSPLATS</w:t>
      </w:r>
    </w:p>
    <w:p w:rsidR="00827C9B" w:rsidRPr="008200E2" w:rsidRDefault="00827C9B" w:rsidP="00654BB5"/>
    <w:p w:rsidR="00827C9B" w:rsidRPr="008200E2" w:rsidRDefault="00827C9B" w:rsidP="00654BB5">
      <w:r w:rsidRPr="008200E2">
        <w:t>Slättbergshallen, Gärdhemsvägen 29, Trollhättan</w:t>
      </w:r>
    </w:p>
    <w:p w:rsidR="00C35C27" w:rsidRPr="008200E2" w:rsidRDefault="00C35C27" w:rsidP="00654BB5">
      <w:r w:rsidRPr="008200E2">
        <w:t>Inomhus, uppvärmd, 30 x 60m</w:t>
      </w:r>
    </w:p>
    <w:p w:rsidR="00C35C27" w:rsidRPr="008200E2" w:rsidRDefault="00C35C27" w:rsidP="005869A8">
      <w:pPr>
        <w:pStyle w:val="Rubrik1"/>
      </w:pPr>
      <w:r w:rsidRPr="008200E2">
        <w:t xml:space="preserve">TÄVLINGSDAGAR </w:t>
      </w:r>
      <w:r w:rsidR="00CB4650" w:rsidRPr="008200E2">
        <w:t>och</w:t>
      </w:r>
      <w:r w:rsidRPr="008200E2">
        <w:t xml:space="preserve"> PREL</w:t>
      </w:r>
      <w:r w:rsidR="00CB4650" w:rsidRPr="008200E2">
        <w:t>IMINÄRA</w:t>
      </w:r>
      <w:r w:rsidRPr="008200E2">
        <w:t xml:space="preserve"> TIDER</w:t>
      </w:r>
    </w:p>
    <w:p w:rsidR="00827C9B" w:rsidRPr="008200E2" w:rsidRDefault="00827C9B" w:rsidP="00654BB5"/>
    <w:p w:rsidR="00363773" w:rsidRPr="008200E2" w:rsidRDefault="00363773" w:rsidP="00654BB5">
      <w:r w:rsidRPr="008200E2">
        <w:t xml:space="preserve">Fastställande av startordning sker på </w:t>
      </w:r>
      <w:r w:rsidR="00133A44" w:rsidRPr="008200E2">
        <w:t>tors</w:t>
      </w:r>
      <w:r w:rsidR="00C35C27" w:rsidRPr="008200E2">
        <w:t>dag den</w:t>
      </w:r>
      <w:r w:rsidR="00654BB5" w:rsidRPr="008200E2">
        <w:t xml:space="preserve"> </w:t>
      </w:r>
      <w:r w:rsidR="0012269E" w:rsidRPr="008200E2">
        <w:t>25 januari 2018</w:t>
      </w:r>
      <w:r w:rsidR="00C35C27" w:rsidRPr="008200E2">
        <w:t xml:space="preserve"> kl. </w:t>
      </w:r>
      <w:r w:rsidR="00133A44" w:rsidRPr="008200E2">
        <w:t>18</w:t>
      </w:r>
      <w:r w:rsidR="00C35C27" w:rsidRPr="008200E2">
        <w:t xml:space="preserve">.00 </w:t>
      </w:r>
      <w:r w:rsidR="00827C9B" w:rsidRPr="008200E2">
        <w:t>i Trollhättans ishall</w:t>
      </w:r>
      <w:r w:rsidRPr="008200E2">
        <w:t>.</w:t>
      </w:r>
    </w:p>
    <w:p w:rsidR="00755F73" w:rsidRPr="008200E2" w:rsidRDefault="00363773" w:rsidP="00654BB5">
      <w:r w:rsidRPr="008200E2">
        <w:t>S</w:t>
      </w:r>
      <w:r w:rsidR="00C35C27" w:rsidRPr="008200E2">
        <w:t xml:space="preserve">tartordningarna publiceras på </w:t>
      </w:r>
      <w:r w:rsidR="0012269E" w:rsidRPr="008200E2">
        <w:t>www.kktv.se</w:t>
      </w:r>
    </w:p>
    <w:p w:rsidR="00C35C27" w:rsidRPr="008200E2" w:rsidRDefault="00C35C27" w:rsidP="00350A91">
      <w:pPr>
        <w:tabs>
          <w:tab w:val="left" w:pos="4680"/>
          <w:tab w:val="left" w:pos="6480"/>
        </w:tabs>
        <w:ind w:left="6480" w:hanging="6480"/>
      </w:pPr>
      <w:r w:rsidRPr="008200E2">
        <w:t xml:space="preserve">Lördag den </w:t>
      </w:r>
      <w:r w:rsidR="00827C9B" w:rsidRPr="008200E2">
        <w:t>27</w:t>
      </w:r>
      <w:r w:rsidR="00904B04" w:rsidRPr="008200E2">
        <w:t xml:space="preserve"> </w:t>
      </w:r>
      <w:r w:rsidR="00827C9B" w:rsidRPr="008200E2">
        <w:t>januari</w:t>
      </w:r>
      <w:r w:rsidRPr="008200E2">
        <w:t xml:space="preserve"> </w:t>
      </w:r>
      <w:r w:rsidR="0012269E" w:rsidRPr="008200E2">
        <w:t>2018</w:t>
      </w:r>
      <w:r w:rsidRPr="008200E2">
        <w:tab/>
        <w:t xml:space="preserve">kl. </w:t>
      </w:r>
      <w:r w:rsidR="00133A44" w:rsidRPr="008200E2">
        <w:t>08:30</w:t>
      </w:r>
      <w:r w:rsidR="00755F73" w:rsidRPr="008200E2">
        <w:tab/>
        <w:t>Bedömarmöte</w:t>
      </w:r>
    </w:p>
    <w:p w:rsidR="00C35C27" w:rsidRPr="008200E2" w:rsidRDefault="00C35C27" w:rsidP="00350A91">
      <w:pPr>
        <w:tabs>
          <w:tab w:val="left" w:pos="4680"/>
          <w:tab w:val="left" w:pos="6480"/>
        </w:tabs>
        <w:ind w:left="6480" w:hanging="6480"/>
      </w:pPr>
      <w:r w:rsidRPr="008200E2">
        <w:tab/>
      </w:r>
      <w:r w:rsidR="00904B04" w:rsidRPr="008200E2">
        <w:t xml:space="preserve">kl. </w:t>
      </w:r>
      <w:r w:rsidR="002E3341" w:rsidRPr="008200E2">
        <w:t>09:00 – 18:</w:t>
      </w:r>
      <w:r w:rsidR="00904B04" w:rsidRPr="008200E2">
        <w:t>00</w:t>
      </w:r>
      <w:r w:rsidR="00904B04" w:rsidRPr="008200E2">
        <w:tab/>
        <w:t>T</w:t>
      </w:r>
      <w:r w:rsidRPr="008200E2">
        <w:t>ävling</w:t>
      </w:r>
    </w:p>
    <w:p w:rsidR="00C35C27" w:rsidRPr="008200E2" w:rsidRDefault="00C35C27" w:rsidP="005869A8">
      <w:pPr>
        <w:pStyle w:val="Rubrik1"/>
      </w:pPr>
      <w:r w:rsidRPr="008200E2">
        <w:t>TÄVLINGSKLASSER</w:t>
      </w:r>
    </w:p>
    <w:p w:rsidR="00C35C27" w:rsidRPr="008200E2" w:rsidRDefault="00C35C27" w:rsidP="00654BB5"/>
    <w:p w:rsidR="00755F73" w:rsidRPr="008200E2" w:rsidRDefault="00755F73" w:rsidP="00755F73">
      <w:pPr>
        <w:tabs>
          <w:tab w:val="left" w:pos="2970"/>
          <w:tab w:val="left" w:pos="5580"/>
        </w:tabs>
        <w:ind w:left="450"/>
      </w:pPr>
      <w:r w:rsidRPr="008200E2">
        <w:t>Miniorer Stjärnklass</w:t>
      </w:r>
      <w:r w:rsidRPr="008200E2">
        <w:tab/>
        <w:t xml:space="preserve">Flickor och Pojkar </w:t>
      </w:r>
      <w:r w:rsidRPr="008200E2">
        <w:tab/>
        <w:t>Friåkning</w:t>
      </w:r>
    </w:p>
    <w:p w:rsidR="00E675B4" w:rsidRPr="008200E2" w:rsidRDefault="00E675B4" w:rsidP="00755F73">
      <w:pPr>
        <w:tabs>
          <w:tab w:val="left" w:pos="2970"/>
          <w:tab w:val="left" w:pos="5580"/>
        </w:tabs>
        <w:ind w:left="450"/>
      </w:pPr>
      <w:r w:rsidRPr="008200E2">
        <w:t>Miniorer B</w:t>
      </w:r>
      <w:r w:rsidRPr="008200E2">
        <w:tab/>
        <w:t>Flickor och Pojkar</w:t>
      </w:r>
      <w:r w:rsidRPr="008200E2">
        <w:tab/>
        <w:t>Friåkning</w:t>
      </w:r>
    </w:p>
    <w:p w:rsidR="00E675B4" w:rsidRPr="008200E2" w:rsidRDefault="00E675B4" w:rsidP="00755F73">
      <w:pPr>
        <w:tabs>
          <w:tab w:val="left" w:pos="2970"/>
          <w:tab w:val="left" w:pos="5580"/>
        </w:tabs>
        <w:ind w:left="450"/>
      </w:pPr>
      <w:r w:rsidRPr="008200E2">
        <w:t>Miniorer A</w:t>
      </w:r>
      <w:r w:rsidRPr="008200E2">
        <w:tab/>
        <w:t>Flickor och Pojkar</w:t>
      </w:r>
      <w:r w:rsidRPr="008200E2">
        <w:tab/>
        <w:t>Friåkning</w:t>
      </w:r>
    </w:p>
    <w:p w:rsidR="00E675B4" w:rsidRPr="008200E2" w:rsidRDefault="00E675B4" w:rsidP="00755F73">
      <w:pPr>
        <w:tabs>
          <w:tab w:val="left" w:pos="2970"/>
          <w:tab w:val="left" w:pos="5580"/>
        </w:tabs>
        <w:ind w:left="450"/>
      </w:pPr>
      <w:r w:rsidRPr="008200E2">
        <w:t>Ungdom 13 B</w:t>
      </w:r>
      <w:r w:rsidRPr="008200E2">
        <w:tab/>
        <w:t>Flickor</w:t>
      </w:r>
      <w:r w:rsidRPr="008200E2">
        <w:tab/>
        <w:t>Friåkning</w:t>
      </w:r>
    </w:p>
    <w:p w:rsidR="00E675B4" w:rsidRPr="008200E2" w:rsidRDefault="00E675B4" w:rsidP="00755F73">
      <w:pPr>
        <w:tabs>
          <w:tab w:val="left" w:pos="2970"/>
          <w:tab w:val="left" w:pos="5580"/>
        </w:tabs>
        <w:ind w:left="450"/>
      </w:pPr>
      <w:r w:rsidRPr="008200E2">
        <w:t>Ungdom B</w:t>
      </w:r>
      <w:r w:rsidRPr="008200E2">
        <w:tab/>
        <w:t>Pojkar</w:t>
      </w:r>
      <w:r w:rsidRPr="008200E2">
        <w:tab/>
        <w:t>Friåkning</w:t>
      </w:r>
    </w:p>
    <w:p w:rsidR="00E675B4" w:rsidRPr="008200E2" w:rsidRDefault="00E675B4" w:rsidP="00755F73">
      <w:pPr>
        <w:tabs>
          <w:tab w:val="left" w:pos="2970"/>
          <w:tab w:val="left" w:pos="5580"/>
        </w:tabs>
        <w:ind w:left="450"/>
      </w:pPr>
      <w:r w:rsidRPr="008200E2">
        <w:t>Ungdom 13 Stjärnklass G</w:t>
      </w:r>
      <w:r w:rsidRPr="008200E2">
        <w:tab/>
        <w:t>Flickor och Pojkar</w:t>
      </w:r>
      <w:r w:rsidRPr="008200E2">
        <w:tab/>
        <w:t>Friåkning</w:t>
      </w:r>
    </w:p>
    <w:p w:rsidR="00E675B4" w:rsidRPr="008200E2" w:rsidRDefault="00E675B4" w:rsidP="00755F73">
      <w:pPr>
        <w:tabs>
          <w:tab w:val="left" w:pos="2970"/>
          <w:tab w:val="left" w:pos="5580"/>
        </w:tabs>
        <w:ind w:left="450"/>
      </w:pPr>
      <w:r w:rsidRPr="008200E2">
        <w:t>Ungdom 13 Stjärnklass</w:t>
      </w:r>
      <w:r w:rsidRPr="008200E2">
        <w:tab/>
        <w:t>Flickor och Pojkar</w:t>
      </w:r>
      <w:r w:rsidRPr="008200E2">
        <w:tab/>
        <w:t>Friåkning</w:t>
      </w:r>
    </w:p>
    <w:p w:rsidR="00E675B4" w:rsidRPr="008200E2" w:rsidRDefault="00E675B4" w:rsidP="00755F73">
      <w:pPr>
        <w:tabs>
          <w:tab w:val="left" w:pos="2970"/>
          <w:tab w:val="left" w:pos="5580"/>
        </w:tabs>
        <w:ind w:left="450"/>
      </w:pPr>
      <w:r w:rsidRPr="008200E2">
        <w:t>Ungdom 15 B1</w:t>
      </w:r>
      <w:r w:rsidRPr="008200E2">
        <w:tab/>
        <w:t>Flickor</w:t>
      </w:r>
      <w:r w:rsidRPr="008200E2">
        <w:tab/>
        <w:t>Friåkning</w:t>
      </w:r>
    </w:p>
    <w:p w:rsidR="00E675B4" w:rsidRPr="008200E2" w:rsidRDefault="00E675B4" w:rsidP="00755F73">
      <w:pPr>
        <w:tabs>
          <w:tab w:val="left" w:pos="2970"/>
          <w:tab w:val="left" w:pos="5580"/>
        </w:tabs>
        <w:ind w:left="450"/>
      </w:pPr>
      <w:r w:rsidRPr="008200E2">
        <w:t>Ungdom 15 B2</w:t>
      </w:r>
      <w:r w:rsidRPr="008200E2">
        <w:tab/>
        <w:t>Flickor</w:t>
      </w:r>
      <w:r w:rsidRPr="008200E2">
        <w:tab/>
        <w:t>Friåkning</w:t>
      </w:r>
    </w:p>
    <w:p w:rsidR="00E675B4" w:rsidRPr="008200E2" w:rsidRDefault="00E675B4" w:rsidP="00755F73">
      <w:pPr>
        <w:tabs>
          <w:tab w:val="left" w:pos="2970"/>
          <w:tab w:val="left" w:pos="5580"/>
        </w:tabs>
        <w:ind w:left="450"/>
      </w:pPr>
      <w:r w:rsidRPr="008200E2">
        <w:t>Ungdom 15 Stjärnklass G</w:t>
      </w:r>
      <w:r w:rsidRPr="008200E2">
        <w:tab/>
        <w:t>Flickor och Pojkar</w:t>
      </w:r>
      <w:r w:rsidRPr="008200E2">
        <w:tab/>
        <w:t>Friåkning</w:t>
      </w:r>
    </w:p>
    <w:p w:rsidR="00E675B4" w:rsidRPr="008200E2" w:rsidRDefault="00E675B4" w:rsidP="00755F73">
      <w:pPr>
        <w:tabs>
          <w:tab w:val="left" w:pos="2970"/>
          <w:tab w:val="left" w:pos="5580"/>
        </w:tabs>
        <w:ind w:left="450"/>
      </w:pPr>
      <w:r w:rsidRPr="008200E2">
        <w:t>Ungdom 15 Stjärnklass</w:t>
      </w:r>
      <w:r w:rsidRPr="008200E2">
        <w:tab/>
        <w:t>Flickor och Pojkar</w:t>
      </w:r>
      <w:r w:rsidRPr="008200E2">
        <w:tab/>
        <w:t>Friåkning</w:t>
      </w:r>
    </w:p>
    <w:p w:rsidR="00755F73" w:rsidRPr="008200E2" w:rsidRDefault="00755F73" w:rsidP="00755F73">
      <w:pPr>
        <w:tabs>
          <w:tab w:val="left" w:pos="2970"/>
          <w:tab w:val="left" w:pos="5580"/>
        </w:tabs>
        <w:ind w:left="450"/>
      </w:pPr>
      <w:r w:rsidRPr="008200E2">
        <w:t>Juniorer Stjärnklass</w:t>
      </w:r>
      <w:r w:rsidR="00133A44" w:rsidRPr="008200E2">
        <w:t xml:space="preserve"> G</w:t>
      </w:r>
      <w:r w:rsidRPr="008200E2">
        <w:tab/>
      </w:r>
      <w:r w:rsidR="00E675B4" w:rsidRPr="008200E2">
        <w:t>Damer och Herrar</w:t>
      </w:r>
      <w:r w:rsidRPr="008200E2">
        <w:tab/>
        <w:t>Friåkning</w:t>
      </w:r>
    </w:p>
    <w:p w:rsidR="00E675B4" w:rsidRPr="008200E2" w:rsidRDefault="00E675B4" w:rsidP="00755F73">
      <w:pPr>
        <w:tabs>
          <w:tab w:val="left" w:pos="2970"/>
          <w:tab w:val="left" w:pos="5580"/>
        </w:tabs>
        <w:ind w:left="450"/>
      </w:pPr>
      <w:r w:rsidRPr="008200E2">
        <w:t>Junior Stjärnklass</w:t>
      </w:r>
      <w:r w:rsidRPr="008200E2">
        <w:tab/>
        <w:t>Damer och Herrar</w:t>
      </w:r>
      <w:r w:rsidRPr="008200E2">
        <w:tab/>
        <w:t>Friåkning</w:t>
      </w:r>
    </w:p>
    <w:p w:rsidR="00E675B4" w:rsidRPr="008200E2" w:rsidRDefault="00E675B4" w:rsidP="00755F73">
      <w:pPr>
        <w:tabs>
          <w:tab w:val="left" w:pos="2970"/>
          <w:tab w:val="left" w:pos="5580"/>
        </w:tabs>
        <w:ind w:left="450"/>
      </w:pPr>
      <w:r w:rsidRPr="008200E2">
        <w:lastRenderedPageBreak/>
        <w:t>Junior B2</w:t>
      </w:r>
      <w:r w:rsidRPr="008200E2">
        <w:tab/>
        <w:t>Damer och Herrar</w:t>
      </w:r>
      <w:r w:rsidRPr="008200E2">
        <w:tab/>
        <w:t>Friåkning</w:t>
      </w:r>
    </w:p>
    <w:p w:rsidR="00E675B4" w:rsidRPr="008200E2" w:rsidRDefault="00E675B4" w:rsidP="00755F73">
      <w:pPr>
        <w:tabs>
          <w:tab w:val="left" w:pos="2970"/>
          <w:tab w:val="left" w:pos="5580"/>
        </w:tabs>
        <w:ind w:left="450"/>
      </w:pPr>
      <w:r w:rsidRPr="008200E2">
        <w:t>Senior B2</w:t>
      </w:r>
      <w:r w:rsidRPr="008200E2">
        <w:tab/>
        <w:t>Damer och Herrar</w:t>
      </w:r>
      <w:r w:rsidRPr="008200E2">
        <w:tab/>
        <w:t>Friåkning</w:t>
      </w:r>
    </w:p>
    <w:p w:rsidR="00E675B4" w:rsidRPr="008200E2" w:rsidRDefault="00E675B4" w:rsidP="00755F73">
      <w:pPr>
        <w:tabs>
          <w:tab w:val="left" w:pos="2970"/>
          <w:tab w:val="left" w:pos="5580"/>
        </w:tabs>
        <w:ind w:left="450"/>
      </w:pPr>
      <w:r w:rsidRPr="008200E2">
        <w:t>Senior Stjärnklass G</w:t>
      </w:r>
      <w:r w:rsidRPr="008200E2">
        <w:tab/>
        <w:t>Damer och Herrar</w:t>
      </w:r>
      <w:r w:rsidRPr="008200E2">
        <w:tab/>
        <w:t>Friåkning</w:t>
      </w:r>
    </w:p>
    <w:p w:rsidR="00E675B4" w:rsidRPr="008200E2" w:rsidRDefault="00E675B4" w:rsidP="00755F73">
      <w:pPr>
        <w:tabs>
          <w:tab w:val="left" w:pos="2970"/>
          <w:tab w:val="left" w:pos="5580"/>
        </w:tabs>
        <w:ind w:left="450"/>
      </w:pPr>
      <w:r w:rsidRPr="008200E2">
        <w:t>Senior Stjärnklass</w:t>
      </w:r>
      <w:r w:rsidRPr="008200E2">
        <w:tab/>
        <w:t>Damer och Herrar</w:t>
      </w:r>
      <w:r w:rsidRPr="008200E2">
        <w:tab/>
        <w:t>Friåkning</w:t>
      </w:r>
    </w:p>
    <w:p w:rsidR="00755F73" w:rsidRPr="008200E2" w:rsidRDefault="00755F73" w:rsidP="00755F73">
      <w:pPr>
        <w:tabs>
          <w:tab w:val="left" w:pos="2970"/>
          <w:tab w:val="left" w:pos="5580"/>
        </w:tabs>
        <w:ind w:left="450"/>
      </w:pPr>
      <w:r w:rsidRPr="008200E2">
        <w:t>Adult Brons</w:t>
      </w:r>
      <w:r w:rsidRPr="008200E2">
        <w:tab/>
      </w:r>
      <w:r w:rsidR="00E675B4" w:rsidRPr="008200E2">
        <w:t>Damer och Herrar</w:t>
      </w:r>
      <w:r w:rsidRPr="008200E2">
        <w:tab/>
        <w:t>Friåkning</w:t>
      </w:r>
    </w:p>
    <w:p w:rsidR="00E675B4" w:rsidRPr="008200E2" w:rsidRDefault="00E675B4" w:rsidP="00755F73">
      <w:pPr>
        <w:tabs>
          <w:tab w:val="left" w:pos="2970"/>
          <w:tab w:val="left" w:pos="5580"/>
        </w:tabs>
        <w:ind w:left="450"/>
      </w:pPr>
      <w:r w:rsidRPr="008200E2">
        <w:t>Adult Silver</w:t>
      </w:r>
      <w:r w:rsidRPr="008200E2">
        <w:tab/>
        <w:t>Damer och Herrar</w:t>
      </w:r>
      <w:r w:rsidRPr="008200E2">
        <w:tab/>
        <w:t>Friåkning</w:t>
      </w:r>
    </w:p>
    <w:p w:rsidR="00E675B4" w:rsidRPr="008200E2" w:rsidRDefault="00E675B4" w:rsidP="00755F73">
      <w:pPr>
        <w:tabs>
          <w:tab w:val="left" w:pos="2970"/>
          <w:tab w:val="left" w:pos="5580"/>
        </w:tabs>
        <w:ind w:left="450"/>
      </w:pPr>
      <w:r w:rsidRPr="008200E2">
        <w:t>Adult Gold</w:t>
      </w:r>
      <w:r w:rsidRPr="008200E2">
        <w:tab/>
        <w:t>Damer och Herrar</w:t>
      </w:r>
      <w:r w:rsidRPr="008200E2">
        <w:tab/>
        <w:t>Friåkning</w:t>
      </w:r>
    </w:p>
    <w:p w:rsidR="00E675B4" w:rsidRPr="008200E2" w:rsidRDefault="00E675B4" w:rsidP="00755F73">
      <w:pPr>
        <w:tabs>
          <w:tab w:val="left" w:pos="2970"/>
          <w:tab w:val="left" w:pos="5580"/>
        </w:tabs>
        <w:ind w:left="450"/>
      </w:pPr>
    </w:p>
    <w:p w:rsidR="00CB4650" w:rsidRPr="008200E2" w:rsidRDefault="00C35C27" w:rsidP="00CB4650">
      <w:r w:rsidRPr="008200E2">
        <w:t xml:space="preserve">Anmälda </w:t>
      </w:r>
      <w:r w:rsidR="00755F73" w:rsidRPr="008200E2">
        <w:t>C-åkare prioriteras före anmälda B-åkare.</w:t>
      </w:r>
      <w:r w:rsidR="00E675B4" w:rsidRPr="008200E2">
        <w:t xml:space="preserve"> Distriktets åkare prioriteras.</w:t>
      </w:r>
    </w:p>
    <w:p w:rsidR="00654BB5" w:rsidRPr="008200E2" w:rsidRDefault="00654BB5" w:rsidP="00654BB5"/>
    <w:p w:rsidR="00C35C27" w:rsidRPr="008200E2" w:rsidRDefault="00C35C27" w:rsidP="005869A8">
      <w:pPr>
        <w:pStyle w:val="Rubrik1"/>
      </w:pPr>
      <w:r w:rsidRPr="008200E2">
        <w:t>TÄVLINGSREGLER</w:t>
      </w:r>
    </w:p>
    <w:p w:rsidR="00755F73" w:rsidRPr="008200E2" w:rsidRDefault="00755F73" w:rsidP="00755F73">
      <w:r w:rsidRPr="008200E2">
        <w:t xml:space="preserve">Svenska Konståkningsförbundets </w:t>
      </w:r>
      <w:r w:rsidR="00133A44" w:rsidRPr="008200E2">
        <w:t>tävlingsregler för säsongen 2017/2018</w:t>
      </w:r>
      <w:r w:rsidRPr="008200E2">
        <w:t xml:space="preserve"> för stjärntävling.</w:t>
      </w:r>
    </w:p>
    <w:p w:rsidR="00CB4650" w:rsidRPr="008200E2" w:rsidRDefault="00CB4650" w:rsidP="00CB4650">
      <w:pPr>
        <w:pStyle w:val="Rubrik1"/>
      </w:pPr>
      <w:r w:rsidRPr="008200E2">
        <w:t>RESULTAT</w:t>
      </w:r>
    </w:p>
    <w:p w:rsidR="00CB4650" w:rsidRPr="008200E2" w:rsidRDefault="00CB4650" w:rsidP="00CB4650">
      <w:r w:rsidRPr="008200E2">
        <w:t>Sluten bedömning.</w:t>
      </w:r>
    </w:p>
    <w:p w:rsidR="00CB4650" w:rsidRPr="008200E2" w:rsidRDefault="00CB4650" w:rsidP="00CB4650">
      <w:r w:rsidRPr="008200E2">
        <w:t xml:space="preserve">Ingen rangordning för </w:t>
      </w:r>
      <w:r w:rsidR="00133A44" w:rsidRPr="008200E2">
        <w:t xml:space="preserve">miniorer, Ungdom 13 Stjärnklass G, Ungdom 15 Stjärnklass G, Juniorer Stjärnklass G, Seniorer Stjärnklass G, </w:t>
      </w:r>
      <w:proofErr w:type="spellStart"/>
      <w:r w:rsidR="00133A44" w:rsidRPr="008200E2">
        <w:t>synkro</w:t>
      </w:r>
      <w:proofErr w:type="spellEnd"/>
      <w:r w:rsidR="00133A44" w:rsidRPr="008200E2">
        <w:t xml:space="preserve">, paråkning, isdans och solodans. </w:t>
      </w:r>
      <w:r w:rsidRPr="008200E2">
        <w:t xml:space="preserve">I övriga klasser får halva startfältet i en klass individuella placeringar, andra halvan delar </w:t>
      </w:r>
      <w:r w:rsidR="00D761FA" w:rsidRPr="008200E2">
        <w:t>placering</w:t>
      </w:r>
      <w:r w:rsidRPr="008200E2">
        <w:t>.</w:t>
      </w:r>
    </w:p>
    <w:p w:rsidR="00C35C27" w:rsidRPr="008200E2" w:rsidRDefault="00C35C27" w:rsidP="00755F73">
      <w:pPr>
        <w:pStyle w:val="Rubrik1"/>
      </w:pPr>
      <w:r w:rsidRPr="008200E2">
        <w:t>TESTKRAV</w:t>
      </w:r>
    </w:p>
    <w:p w:rsidR="00C35C27" w:rsidRPr="008200E2" w:rsidRDefault="00C35C27" w:rsidP="00654BB5">
      <w:r w:rsidRPr="008200E2">
        <w:t>Enligt Svenska Konståkningsförbundet</w:t>
      </w:r>
      <w:r w:rsidR="00133A44" w:rsidRPr="008200E2">
        <w:t>s tävlingsregler för säsong 2017/2018</w:t>
      </w:r>
      <w:r w:rsidRPr="008200E2">
        <w:t>.</w:t>
      </w:r>
    </w:p>
    <w:p w:rsidR="00C35C27" w:rsidRPr="008200E2" w:rsidRDefault="00C35C27" w:rsidP="005869A8">
      <w:pPr>
        <w:pStyle w:val="Rubrik1"/>
      </w:pPr>
      <w:r w:rsidRPr="008200E2">
        <w:t>LICENSKRAV</w:t>
      </w:r>
    </w:p>
    <w:p w:rsidR="00C35C27" w:rsidRPr="008200E2" w:rsidRDefault="00C35C27" w:rsidP="00654BB5">
      <w:r w:rsidRPr="008200E2">
        <w:t>Enligt Svenska Konståkningsförbundet</w:t>
      </w:r>
      <w:r w:rsidR="00133A44" w:rsidRPr="008200E2">
        <w:t>s tävlingsregler för säsong 2017/2018</w:t>
      </w:r>
      <w:r w:rsidRPr="008200E2">
        <w:t>.</w:t>
      </w:r>
    </w:p>
    <w:p w:rsidR="00C35C27" w:rsidRPr="008200E2" w:rsidRDefault="00C35C27" w:rsidP="005869A8">
      <w:pPr>
        <w:pStyle w:val="Rubrik1"/>
      </w:pPr>
      <w:r w:rsidRPr="008200E2">
        <w:t>MUSIK</w:t>
      </w:r>
    </w:p>
    <w:p w:rsidR="00C35C27" w:rsidRPr="008200E2" w:rsidRDefault="00C35C27" w:rsidP="00654BB5">
      <w:r w:rsidRPr="008200E2">
        <w:t>Musikåtergivning på CD</w:t>
      </w:r>
      <w:r w:rsidR="00654BB5" w:rsidRPr="008200E2">
        <w:t>.</w:t>
      </w:r>
    </w:p>
    <w:p w:rsidR="00C35C27" w:rsidRPr="008200E2" w:rsidRDefault="00C35C27" w:rsidP="005869A8">
      <w:pPr>
        <w:pStyle w:val="Rubrik1"/>
      </w:pPr>
      <w:r w:rsidRPr="008200E2">
        <w:t>PRISER</w:t>
      </w:r>
    </w:p>
    <w:p w:rsidR="0012269E" w:rsidRPr="008200E2" w:rsidRDefault="00133A44" w:rsidP="0012269E">
      <w:pPr>
        <w:autoSpaceDE w:val="0"/>
        <w:autoSpaceDN w:val="0"/>
        <w:adjustRightInd w:val="0"/>
        <w:rPr>
          <w:rFonts w:asciiTheme="minorHAnsi" w:eastAsia="Arial" w:hAnsiTheme="minorHAnsi" w:cs="Arial"/>
        </w:rPr>
      </w:pPr>
      <w:r w:rsidRPr="008200E2">
        <w:rPr>
          <w:rFonts w:asciiTheme="minorHAnsi" w:eastAsia="Arial" w:hAnsiTheme="minorHAnsi" w:cs="Arial"/>
        </w:rPr>
        <w:t>Samtliga deltagare erhåller minnesplakett eller motsvarande efter avslutad tävling vid prisutdelning på isen.</w:t>
      </w:r>
    </w:p>
    <w:p w:rsidR="00133A44" w:rsidRPr="008200E2" w:rsidRDefault="00133A44" w:rsidP="0012269E">
      <w:pPr>
        <w:autoSpaceDE w:val="0"/>
        <w:autoSpaceDN w:val="0"/>
        <w:adjustRightInd w:val="0"/>
        <w:rPr>
          <w:rFonts w:asciiTheme="minorHAnsi" w:eastAsia="Arial" w:hAnsiTheme="minorHAnsi" w:cs="Arial"/>
        </w:rPr>
      </w:pPr>
      <w:r w:rsidRPr="008200E2">
        <w:rPr>
          <w:rFonts w:asciiTheme="minorHAnsi" w:hAnsiTheme="minorHAnsi"/>
        </w:rPr>
        <w:br/>
        <w:t xml:space="preserve">Alla åkare välkomnas ut på isen och de tre bäst placerade åkarna </w:t>
      </w:r>
      <w:r w:rsidR="0012269E" w:rsidRPr="008200E2">
        <w:rPr>
          <w:rFonts w:asciiTheme="minorHAnsi" w:hAnsiTheme="minorHAnsi"/>
        </w:rPr>
        <w:t xml:space="preserve">i respektive kategori med rangordning </w:t>
      </w:r>
      <w:r w:rsidRPr="008200E2">
        <w:rPr>
          <w:rFonts w:asciiTheme="minorHAnsi" w:hAnsiTheme="minorHAnsi"/>
        </w:rPr>
        <w:lastRenderedPageBreak/>
        <w:t xml:space="preserve">ropas upp för att ta emot sitt pris. Övriga deltagare i klassen tar emot minnesplakett eller motsvarande i grupp utan upprop. För klasser utan resultat kallas alla åkare ut i grupp utan namnupprop för att ta emot pris. </w:t>
      </w:r>
    </w:p>
    <w:p w:rsidR="00C35C27" w:rsidRPr="008200E2" w:rsidRDefault="00C35C27" w:rsidP="005869A8">
      <w:pPr>
        <w:pStyle w:val="Rubrik1"/>
      </w:pPr>
      <w:r w:rsidRPr="008200E2">
        <w:t>PUL</w:t>
      </w:r>
    </w:p>
    <w:p w:rsidR="00C35C27" w:rsidRPr="008200E2" w:rsidRDefault="00C35C27" w:rsidP="00133A44">
      <w:r w:rsidRPr="008200E2">
        <w:t>Tävlingsdeltagare och funktionärer som anmäler sig till tävlingen samtycker till att deras personuppgifter registreras i tävlingsarrangörens dataregister samt att arrangören inom ramen för sin verksamhet, oavsett media form offentliggör uppgifterna och kan publicera bilder från tävlingen.</w:t>
      </w:r>
    </w:p>
    <w:p w:rsidR="00C35C27" w:rsidRPr="008200E2" w:rsidRDefault="00C35C27" w:rsidP="005869A8">
      <w:pPr>
        <w:pStyle w:val="Rubrik1"/>
      </w:pPr>
      <w:r w:rsidRPr="008200E2">
        <w:t>ANMÄLNINGSAVGIFT</w:t>
      </w:r>
    </w:p>
    <w:p w:rsidR="00C35C27" w:rsidRPr="008200E2" w:rsidRDefault="00CB4650" w:rsidP="00654BB5">
      <w:r w:rsidRPr="008200E2">
        <w:rPr>
          <w:b/>
        </w:rPr>
        <w:t>3</w:t>
      </w:r>
      <w:r w:rsidR="00C35C27" w:rsidRPr="008200E2">
        <w:rPr>
          <w:b/>
        </w:rPr>
        <w:t>25 k</w:t>
      </w:r>
      <w:r w:rsidRPr="008200E2">
        <w:t>r för deltagare med 1</w:t>
      </w:r>
      <w:r w:rsidR="00C35C27" w:rsidRPr="008200E2">
        <w:t xml:space="preserve"> program, </w:t>
      </w:r>
      <w:r w:rsidRPr="008200E2">
        <w:t>5</w:t>
      </w:r>
      <w:r w:rsidR="00C35C27" w:rsidRPr="008200E2">
        <w:rPr>
          <w:b/>
        </w:rPr>
        <w:t>25 kr</w:t>
      </w:r>
      <w:r w:rsidR="00C35C27" w:rsidRPr="008200E2">
        <w:t xml:space="preserve"> för deltagare med </w:t>
      </w:r>
      <w:r w:rsidRPr="008200E2">
        <w:t>2</w:t>
      </w:r>
      <w:r w:rsidR="00C35C27" w:rsidRPr="008200E2">
        <w:t xml:space="preserve"> program.</w:t>
      </w:r>
    </w:p>
    <w:p w:rsidR="00CB4650" w:rsidRPr="008200E2" w:rsidRDefault="00C35C27" w:rsidP="00CB4650">
      <w:r w:rsidRPr="008200E2">
        <w:t xml:space="preserve">Avgiften ska inbetalas senast sista anmälningsdag den </w:t>
      </w:r>
      <w:r w:rsidR="0012269E" w:rsidRPr="008200E2">
        <w:t>8 januari 2018</w:t>
      </w:r>
      <w:r w:rsidR="00F9138C" w:rsidRPr="008200E2">
        <w:t xml:space="preserve"> </w:t>
      </w:r>
      <w:r w:rsidRPr="008200E2">
        <w:t>på bankg</w:t>
      </w:r>
      <w:r w:rsidR="006D4896" w:rsidRPr="008200E2">
        <w:t xml:space="preserve">iro </w:t>
      </w:r>
      <w:r w:rsidR="0012269E" w:rsidRPr="008200E2">
        <w:t>5474-4925</w:t>
      </w:r>
      <w:r w:rsidRPr="008200E2">
        <w:t xml:space="preserve"> </w:t>
      </w:r>
      <w:r w:rsidR="00CB4650" w:rsidRPr="008200E2">
        <w:t>efter bekräftelse om deltagande från arrangören.</w:t>
      </w:r>
    </w:p>
    <w:p w:rsidR="00C35C27" w:rsidRPr="008200E2" w:rsidRDefault="00C35C27" w:rsidP="005869A8">
      <w:pPr>
        <w:pStyle w:val="Rubrik1"/>
      </w:pPr>
      <w:r w:rsidRPr="008200E2">
        <w:t>ANMÄLAN</w:t>
      </w:r>
    </w:p>
    <w:p w:rsidR="00C35C27" w:rsidRPr="008200E2" w:rsidRDefault="00C35C27" w:rsidP="00654BB5">
      <w:pPr>
        <w:rPr>
          <w:b/>
        </w:rPr>
      </w:pPr>
      <w:r w:rsidRPr="008200E2">
        <w:t xml:space="preserve">Anmälan till tävling görs via </w:t>
      </w:r>
      <w:hyperlink r:id="rId7" w:history="1">
        <w:proofErr w:type="spellStart"/>
        <w:r w:rsidRPr="008200E2">
          <w:rPr>
            <w:rStyle w:val="Hyperlnk"/>
            <w:color w:val="auto"/>
          </w:rPr>
          <w:t>IndTA</w:t>
        </w:r>
        <w:proofErr w:type="spellEnd"/>
        <w:r w:rsidR="00343341" w:rsidRPr="008200E2">
          <w:rPr>
            <w:rStyle w:val="Hyperlnk"/>
            <w:color w:val="auto"/>
          </w:rPr>
          <w:t xml:space="preserve"> 2.0</w:t>
        </w:r>
      </w:hyperlink>
      <w:r w:rsidRPr="008200E2">
        <w:t xml:space="preserve"> systemet senast</w:t>
      </w:r>
      <w:r w:rsidR="00E6730A" w:rsidRPr="008200E2">
        <w:t xml:space="preserve"> </w:t>
      </w:r>
      <w:proofErr w:type="gramStart"/>
      <w:r w:rsidRPr="008200E2">
        <w:rPr>
          <w:b/>
        </w:rPr>
        <w:t>Måndagen</w:t>
      </w:r>
      <w:proofErr w:type="gramEnd"/>
      <w:r w:rsidRPr="008200E2">
        <w:rPr>
          <w:b/>
        </w:rPr>
        <w:t xml:space="preserve"> den </w:t>
      </w:r>
      <w:r w:rsidR="0012269E" w:rsidRPr="008200E2">
        <w:rPr>
          <w:b/>
        </w:rPr>
        <w:t>8 januari 2018</w:t>
      </w:r>
    </w:p>
    <w:p w:rsidR="00C35C27" w:rsidRPr="008200E2" w:rsidRDefault="00C35C27" w:rsidP="00654BB5">
      <w:r w:rsidRPr="008200E2">
        <w:t xml:space="preserve">Anmälan ska innehålla </w:t>
      </w:r>
      <w:r w:rsidRPr="008200E2">
        <w:rPr>
          <w:b/>
        </w:rPr>
        <w:t>personuppgifter</w:t>
      </w:r>
      <w:r w:rsidRPr="008200E2">
        <w:t xml:space="preserve">, </w:t>
      </w:r>
      <w:r w:rsidRPr="008200E2">
        <w:rPr>
          <w:b/>
        </w:rPr>
        <w:t>förening</w:t>
      </w:r>
      <w:r w:rsidRPr="008200E2">
        <w:t xml:space="preserve">, </w:t>
      </w:r>
      <w:r w:rsidRPr="008200E2">
        <w:rPr>
          <w:b/>
        </w:rPr>
        <w:t>tävlingsklass</w:t>
      </w:r>
      <w:r w:rsidRPr="008200E2">
        <w:t xml:space="preserve">, </w:t>
      </w:r>
      <w:r w:rsidRPr="008200E2">
        <w:rPr>
          <w:b/>
        </w:rPr>
        <w:t>testnivå</w:t>
      </w:r>
      <w:r w:rsidRPr="008200E2">
        <w:t xml:space="preserve"> samt bevis på inbetald </w:t>
      </w:r>
      <w:proofErr w:type="spellStart"/>
      <w:r w:rsidRPr="008200E2">
        <w:rPr>
          <w:b/>
        </w:rPr>
        <w:t>åkarlicens</w:t>
      </w:r>
      <w:proofErr w:type="spellEnd"/>
      <w:r w:rsidRPr="008200E2">
        <w:t xml:space="preserve"> (samtliga uppgifter följer med åkaren i </w:t>
      </w:r>
      <w:proofErr w:type="spellStart"/>
      <w:r w:rsidRPr="008200E2">
        <w:t>IndTA</w:t>
      </w:r>
      <w:proofErr w:type="spellEnd"/>
      <w:r w:rsidRPr="008200E2">
        <w:t xml:space="preserve"> om allt är korrekt registrerat).</w:t>
      </w:r>
    </w:p>
    <w:p w:rsidR="00C35C27" w:rsidRPr="008200E2" w:rsidRDefault="00C35C27" w:rsidP="00654BB5">
      <w:r w:rsidRPr="008200E2">
        <w:t>Anmälan som inte är komplett enligt ovan betraktas som efteranmälan och dubbel anmälningsavgift ska betalas.</w:t>
      </w:r>
    </w:p>
    <w:p w:rsidR="00CB4650" w:rsidRPr="008200E2" w:rsidRDefault="00C35C27" w:rsidP="00654BB5">
      <w:r w:rsidRPr="008200E2">
        <w:t xml:space="preserve">Vid för stort deltagarantal begränsas antalet deltagare enligt prioriteringarna som angetts under Tävlingsklasser. </w:t>
      </w:r>
    </w:p>
    <w:p w:rsidR="00C35C27" w:rsidRPr="008200E2" w:rsidRDefault="00C35C27" w:rsidP="00654BB5">
      <w:r w:rsidRPr="008200E2">
        <w:t xml:space="preserve">Vid avanmälan efter anmälningstidens utgång gäller delvis återbetalning av anmälningsavgift enligt </w:t>
      </w:r>
      <w:r w:rsidR="00133A44" w:rsidRPr="008200E2">
        <w:t>Svenska konståkningsförbundets tävlings- och uppvisningsregler § 119.</w:t>
      </w:r>
    </w:p>
    <w:p w:rsidR="00C35C27" w:rsidRPr="008200E2" w:rsidRDefault="00C35C27" w:rsidP="005869A8">
      <w:pPr>
        <w:pStyle w:val="Rubrik1"/>
      </w:pPr>
      <w:r w:rsidRPr="008200E2">
        <w:t>ARRANGÖREN</w:t>
      </w:r>
    </w:p>
    <w:p w:rsidR="00C35C27" w:rsidRPr="008200E2" w:rsidRDefault="0012269E" w:rsidP="00654BB5">
      <w:r w:rsidRPr="008200E2">
        <w:t xml:space="preserve">KK Trollhättan-Vänersborg, </w:t>
      </w:r>
      <w:hyperlink r:id="rId8" w:history="1">
        <w:r w:rsidRPr="008200E2">
          <w:rPr>
            <w:rStyle w:val="Hyperlnk"/>
            <w:color w:val="auto"/>
          </w:rPr>
          <w:t>kktv@live.se</w:t>
        </w:r>
      </w:hyperlink>
      <w:r w:rsidRPr="008200E2">
        <w:t>,</w:t>
      </w:r>
      <w:proofErr w:type="gramStart"/>
      <w:r w:rsidRPr="008200E2">
        <w:t xml:space="preserve"> 0733-544953</w:t>
      </w:r>
      <w:proofErr w:type="gramEnd"/>
      <w:r w:rsidRPr="008200E2">
        <w:t>, 076-1039597</w:t>
      </w:r>
    </w:p>
    <w:p w:rsidR="00C35C27" w:rsidRPr="008200E2" w:rsidRDefault="00C35C27" w:rsidP="005869A8">
      <w:pPr>
        <w:pStyle w:val="Rubrik1"/>
      </w:pPr>
      <w:r w:rsidRPr="008200E2">
        <w:t>MÅLTIDER</w:t>
      </w:r>
    </w:p>
    <w:p w:rsidR="00F9138C" w:rsidRPr="008200E2" w:rsidRDefault="0012269E" w:rsidP="00F9138C">
      <w:r w:rsidRPr="008200E2">
        <w:t xml:space="preserve">Försäljning </w:t>
      </w:r>
      <w:proofErr w:type="gramStart"/>
      <w:r w:rsidRPr="008200E2">
        <w:t>av  lättare</w:t>
      </w:r>
      <w:proofErr w:type="gramEnd"/>
      <w:r w:rsidRPr="008200E2">
        <w:t xml:space="preserve"> förtäring kommer att ske i ishallen.</w:t>
      </w:r>
    </w:p>
    <w:p w:rsidR="00C35C27" w:rsidRPr="008200E2" w:rsidRDefault="00C35C27" w:rsidP="005869A8">
      <w:pPr>
        <w:pStyle w:val="Rubrik1"/>
      </w:pPr>
      <w:r w:rsidRPr="008200E2">
        <w:t>ÖVRIG INFORMATION</w:t>
      </w:r>
    </w:p>
    <w:p w:rsidR="00F9138C" w:rsidRPr="008200E2" w:rsidRDefault="0012269E" w:rsidP="00F9138C">
      <w:r w:rsidRPr="008200E2">
        <w:t xml:space="preserve">Efter tävlingen kommer det att finnas möjlighet att stanna kvar på </w:t>
      </w:r>
      <w:proofErr w:type="spellStart"/>
      <w:r w:rsidRPr="008200E2">
        <w:t>isdisco</w:t>
      </w:r>
      <w:proofErr w:type="spellEnd"/>
      <w:r w:rsidRPr="008200E2">
        <w:t>.</w:t>
      </w:r>
    </w:p>
    <w:p w:rsidR="00C35C27" w:rsidRPr="008200E2" w:rsidRDefault="00C35C27" w:rsidP="005869A8">
      <w:pPr>
        <w:pStyle w:val="Rubrik1"/>
      </w:pPr>
      <w:r w:rsidRPr="008200E2">
        <w:t>UPPLYSNINGAR</w:t>
      </w:r>
    </w:p>
    <w:p w:rsidR="00C35C27" w:rsidRPr="008200E2" w:rsidRDefault="00C35C27" w:rsidP="00654BB5">
      <w:r w:rsidRPr="008200E2">
        <w:t>För information hänvisas till:</w:t>
      </w:r>
    </w:p>
    <w:p w:rsidR="008200E2" w:rsidRPr="008200E2" w:rsidRDefault="008200E2" w:rsidP="00654BB5">
      <w:hyperlink r:id="rId9" w:history="1">
        <w:r w:rsidRPr="008200E2">
          <w:rPr>
            <w:rStyle w:val="Hyperlnk"/>
            <w:color w:val="auto"/>
          </w:rPr>
          <w:t>www.kktv.se</w:t>
        </w:r>
      </w:hyperlink>
      <w:r w:rsidRPr="008200E2">
        <w:t xml:space="preserve">, Tävlingsledare: Malin Lindblom </w:t>
      </w:r>
      <w:hyperlink r:id="rId10" w:history="1">
        <w:r w:rsidRPr="008200E2">
          <w:rPr>
            <w:rStyle w:val="Hyperlnk"/>
            <w:color w:val="auto"/>
          </w:rPr>
          <w:t>kktv@live.se</w:t>
        </w:r>
      </w:hyperlink>
      <w:proofErr w:type="gramStart"/>
      <w:r w:rsidRPr="008200E2">
        <w:t xml:space="preserve"> 0733-544953</w:t>
      </w:r>
      <w:proofErr w:type="gramEnd"/>
      <w:r w:rsidRPr="008200E2">
        <w:t xml:space="preserve"> och Anna Eriksson </w:t>
      </w:r>
      <w:hyperlink r:id="rId11" w:history="1">
        <w:r w:rsidRPr="008200E2">
          <w:rPr>
            <w:rStyle w:val="Hyperlnk"/>
            <w:color w:val="auto"/>
          </w:rPr>
          <w:t>kktv@live.se</w:t>
        </w:r>
      </w:hyperlink>
      <w:r w:rsidRPr="008200E2">
        <w:t xml:space="preserve"> 076-1039597</w:t>
      </w:r>
    </w:p>
    <w:p w:rsidR="00C35C27" w:rsidRPr="008200E2" w:rsidRDefault="008200E2" w:rsidP="00654BB5">
      <w:pPr>
        <w:rPr>
          <w:sz w:val="28"/>
        </w:rPr>
      </w:pPr>
      <w:r w:rsidRPr="008200E2">
        <w:rPr>
          <w:sz w:val="28"/>
        </w:rPr>
        <w:t>Välkommen till Trollhättan!</w:t>
      </w:r>
    </w:p>
    <w:p w:rsidR="00431722" w:rsidRPr="00F9138C" w:rsidRDefault="00431722" w:rsidP="00654BB5">
      <w:pPr>
        <w:rPr>
          <w:color w:val="FF0000"/>
          <w:sz w:val="28"/>
        </w:rPr>
      </w:pPr>
    </w:p>
    <w:p w:rsidR="00C35C27" w:rsidRPr="00F9138C" w:rsidRDefault="00C35C27" w:rsidP="00654BB5">
      <w:pPr>
        <w:rPr>
          <w:color w:val="FF0000"/>
          <w:sz w:val="28"/>
        </w:rPr>
      </w:pPr>
    </w:p>
    <w:sectPr w:rsidR="00C35C27" w:rsidRPr="00F9138C">
      <w:headerReference w:type="default" r:id="rId12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378B" w:rsidRDefault="0087378B">
      <w:pPr>
        <w:spacing w:after="0"/>
      </w:pPr>
      <w:r>
        <w:separator/>
      </w:r>
    </w:p>
  </w:endnote>
  <w:endnote w:type="continuationSeparator" w:id="0">
    <w:p w:rsidR="0087378B" w:rsidRDefault="0087378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378B" w:rsidRDefault="0087378B">
      <w:pPr>
        <w:spacing w:after="0"/>
      </w:pPr>
      <w:r>
        <w:separator/>
      </w:r>
    </w:p>
  </w:footnote>
  <w:footnote w:type="continuationSeparator" w:id="0">
    <w:p w:rsidR="0087378B" w:rsidRDefault="0087378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0E2" w:rsidRDefault="008200E2">
    <w:pPr>
      <w:pStyle w:val="Sidhuvud"/>
    </w:pPr>
    <w:r>
      <w:rPr>
        <w:noProof/>
        <w:lang w:eastAsia="sv-SE"/>
      </w:rPr>
      <w:drawing>
        <wp:inline distT="0" distB="0" distL="0" distR="0">
          <wp:extent cx="1352550" cy="1171575"/>
          <wp:effectExtent l="0" t="0" r="0" b="9525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ktv logg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550" cy="1171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785418"/>
    <w:multiLevelType w:val="hybridMultilevel"/>
    <w:tmpl w:val="A55E9EEC"/>
    <w:lvl w:ilvl="0" w:tplc="4CAE009C">
      <w:start w:val="1"/>
      <w:numFmt w:val="decimal"/>
      <w:pStyle w:val="Rubrik1"/>
      <w:lvlText w:val="%1.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A44"/>
    <w:rsid w:val="000A4E4E"/>
    <w:rsid w:val="0012269E"/>
    <w:rsid w:val="00133A44"/>
    <w:rsid w:val="001F2F8E"/>
    <w:rsid w:val="00261079"/>
    <w:rsid w:val="002A4E15"/>
    <w:rsid w:val="002E3341"/>
    <w:rsid w:val="00343341"/>
    <w:rsid w:val="00350A91"/>
    <w:rsid w:val="00363773"/>
    <w:rsid w:val="004146B5"/>
    <w:rsid w:val="00431722"/>
    <w:rsid w:val="005869A8"/>
    <w:rsid w:val="00654BB5"/>
    <w:rsid w:val="006D4896"/>
    <w:rsid w:val="007235D2"/>
    <w:rsid w:val="00755F73"/>
    <w:rsid w:val="00757DA3"/>
    <w:rsid w:val="007E5D57"/>
    <w:rsid w:val="008200E2"/>
    <w:rsid w:val="00827C9B"/>
    <w:rsid w:val="008632E4"/>
    <w:rsid w:val="0087378B"/>
    <w:rsid w:val="00904B04"/>
    <w:rsid w:val="00A82391"/>
    <w:rsid w:val="00B052AD"/>
    <w:rsid w:val="00BE3211"/>
    <w:rsid w:val="00C35C27"/>
    <w:rsid w:val="00CA2D4B"/>
    <w:rsid w:val="00CB4650"/>
    <w:rsid w:val="00D45D96"/>
    <w:rsid w:val="00D761FA"/>
    <w:rsid w:val="00E6730A"/>
    <w:rsid w:val="00E675B4"/>
    <w:rsid w:val="00EA1A0D"/>
    <w:rsid w:val="00ED28AF"/>
    <w:rsid w:val="00F9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F2D263B-7745-4C10-B7CC-C61A952D4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BB5"/>
    <w:pPr>
      <w:spacing w:after="120"/>
    </w:pPr>
    <w:rPr>
      <w:sz w:val="22"/>
      <w:szCs w:val="22"/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5869A8"/>
    <w:pPr>
      <w:keepNext/>
      <w:keepLines/>
      <w:numPr>
        <w:numId w:val="1"/>
      </w:numPr>
      <w:spacing w:before="360" w:after="0"/>
      <w:ind w:left="720"/>
      <w:outlineLvl w:val="0"/>
    </w:pPr>
    <w:rPr>
      <w:rFonts w:ascii="Calibri Light" w:eastAsia="Times New Roman" w:hAnsi="Calibri Light"/>
      <w:b/>
      <w:sz w:val="32"/>
      <w:szCs w:val="32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B465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C35C27"/>
    <w:pPr>
      <w:spacing w:after="0"/>
      <w:contextualSpacing/>
      <w:jc w:val="center"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RubrikChar">
    <w:name w:val="Rubrik Char"/>
    <w:link w:val="Rubrik"/>
    <w:uiPriority w:val="10"/>
    <w:rsid w:val="00C35C2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Rubrik1Char">
    <w:name w:val="Rubrik 1 Char"/>
    <w:link w:val="Rubrik1"/>
    <w:uiPriority w:val="9"/>
    <w:rsid w:val="005869A8"/>
    <w:rPr>
      <w:rFonts w:ascii="Calibri Light" w:eastAsia="Times New Roman" w:hAnsi="Calibri Light"/>
      <w:b/>
      <w:sz w:val="32"/>
      <w:szCs w:val="32"/>
      <w:lang w:val="sv-SE"/>
    </w:rPr>
  </w:style>
  <w:style w:type="character" w:styleId="Stark">
    <w:name w:val="Strong"/>
    <w:uiPriority w:val="22"/>
    <w:qFormat/>
    <w:rsid w:val="00C35C27"/>
    <w:rPr>
      <w:b/>
      <w:bCs/>
    </w:rPr>
  </w:style>
  <w:style w:type="character" w:styleId="Hyperlnk">
    <w:name w:val="Hyperlink"/>
    <w:uiPriority w:val="99"/>
    <w:unhideWhenUsed/>
    <w:rsid w:val="00654BB5"/>
    <w:rPr>
      <w:color w:val="0563C1"/>
      <w:u w:val="single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B4650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val="sv-SE"/>
    </w:rPr>
  </w:style>
  <w:style w:type="paragraph" w:styleId="Sidhuvud">
    <w:name w:val="header"/>
    <w:basedOn w:val="Normal"/>
    <w:link w:val="SidhuvudChar"/>
    <w:uiPriority w:val="99"/>
    <w:unhideWhenUsed/>
    <w:rsid w:val="008200E2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8200E2"/>
    <w:rPr>
      <w:sz w:val="22"/>
      <w:szCs w:val="22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8200E2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8200E2"/>
    <w:rPr>
      <w:sz w:val="22"/>
      <w:szCs w:val="22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ktv@live.s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ndta.se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ktv@live.se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ktv@live.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ktv.s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as\Documents\Kristina\Konst&#229;kning\2017\Inbjudan%20till%20Stj&#228;rnt&#228;vling_n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Inbjudan till Stjärntävling_ny</Template>
  <TotalTime>0</TotalTime>
  <Pages>4</Pages>
  <Words>662</Words>
  <Characters>3514</Characters>
  <Application>Microsoft Office Word</Application>
  <DocSecurity>0</DocSecurity>
  <Lines>29</Lines>
  <Paragraphs>8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4168</CharactersWithSpaces>
  <SharedDoc>false</SharedDoc>
  <HLinks>
    <vt:vector size="12" baseType="variant">
      <vt:variant>
        <vt:i4>1638495</vt:i4>
      </vt:variant>
      <vt:variant>
        <vt:i4>3</vt:i4>
      </vt:variant>
      <vt:variant>
        <vt:i4>0</vt:i4>
      </vt:variant>
      <vt:variant>
        <vt:i4>5</vt:i4>
      </vt:variant>
      <vt:variant>
        <vt:lpwstr>https://www.indta.se/</vt:lpwstr>
      </vt:variant>
      <vt:variant>
        <vt:lpwstr/>
      </vt:variant>
      <vt:variant>
        <vt:i4>2949175</vt:i4>
      </vt:variant>
      <vt:variant>
        <vt:i4>0</vt:i4>
      </vt:variant>
      <vt:variant>
        <vt:i4>0</vt:i4>
      </vt:variant>
      <vt:variant>
        <vt:i4>5</vt:i4>
      </vt:variant>
      <vt:variant>
        <vt:lpwstr>http://www.skatesweden.wehost.se/16-17/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</dc:creator>
  <cp:keywords/>
  <dc:description/>
  <cp:lastModifiedBy>Sofia Lindholm</cp:lastModifiedBy>
  <cp:revision>2</cp:revision>
  <dcterms:created xsi:type="dcterms:W3CDTF">2017-11-11T09:36:00Z</dcterms:created>
  <dcterms:modified xsi:type="dcterms:W3CDTF">2017-11-11T09:36:00Z</dcterms:modified>
</cp:coreProperties>
</file>