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50A9D4" w14:textId="6A3AAB40" w:rsidR="0059437F" w:rsidRPr="00E97C0C" w:rsidRDefault="0059437F" w:rsidP="0059437F">
      <w:pPr>
        <w:jc w:val="center"/>
        <w:rPr>
          <w:rFonts w:ascii="Century Gothic" w:hAnsi="Century Gothic"/>
          <w:b/>
          <w:bCs/>
          <w:sz w:val="48"/>
          <w:szCs w:val="48"/>
        </w:rPr>
      </w:pPr>
      <w:r w:rsidRPr="00E97C0C">
        <w:rPr>
          <w:rFonts w:ascii="Century Gothic" w:hAnsi="Century Gothic"/>
          <w:b/>
          <w:bCs/>
          <w:sz w:val="48"/>
          <w:szCs w:val="48"/>
        </w:rPr>
        <w:t>KOM OCH PROVA PÅ FOTBOLL!</w:t>
      </w:r>
    </w:p>
    <w:p w14:paraId="7A63210B" w14:textId="77777777" w:rsidR="0059437F" w:rsidRPr="00E97C0C" w:rsidRDefault="0059437F" w:rsidP="0059437F">
      <w:pPr>
        <w:jc w:val="center"/>
        <w:rPr>
          <w:rFonts w:ascii="Century Gothic" w:hAnsi="Century Gothic"/>
          <w:b/>
          <w:bCs/>
          <w:sz w:val="40"/>
          <w:szCs w:val="40"/>
        </w:rPr>
      </w:pPr>
    </w:p>
    <w:p w14:paraId="7D900BDE" w14:textId="52292045" w:rsidR="0059437F" w:rsidRPr="00E97C0C" w:rsidRDefault="00E97C0C" w:rsidP="0059437F">
      <w:pPr>
        <w:jc w:val="center"/>
        <w:rPr>
          <w:rFonts w:ascii="Century Gothic" w:hAnsi="Century Gothic"/>
          <w:b/>
          <w:bCs/>
          <w:sz w:val="48"/>
          <w:szCs w:val="48"/>
        </w:rPr>
      </w:pPr>
      <w:r w:rsidRPr="00E97C0C">
        <w:rPr>
          <w:rFonts w:ascii="Century Gothic" w:hAnsi="Century Gothic"/>
          <w:b/>
          <w:bCs/>
          <w:sz w:val="48"/>
          <w:szCs w:val="48"/>
        </w:rPr>
        <w:t>HAR DU EN FLICKA ELLER POJKE FÖDD 2012 – 2015 SOM VILL BÖRJA SPELA PARAFOTBOLL?</w:t>
      </w:r>
    </w:p>
    <w:p w14:paraId="3A1A3C2B" w14:textId="77777777" w:rsidR="0059437F" w:rsidRPr="0059437F" w:rsidRDefault="0059437F" w:rsidP="0059437F">
      <w:pPr>
        <w:rPr>
          <w:rFonts w:ascii="Century Gothic" w:hAnsi="Century Gothic"/>
        </w:rPr>
      </w:pPr>
    </w:p>
    <w:p w14:paraId="2294E6BB" w14:textId="4078B3D2" w:rsidR="00E97C0C" w:rsidRPr="00E97C0C" w:rsidRDefault="00E97C0C" w:rsidP="0059437F">
      <w:pPr>
        <w:rPr>
          <w:rFonts w:ascii="Century Gothic" w:hAnsi="Century Gothic"/>
          <w:b/>
          <w:bCs/>
        </w:rPr>
      </w:pPr>
      <w:r w:rsidRPr="00E97C0C">
        <w:rPr>
          <w:rFonts w:ascii="Century Gothic" w:hAnsi="Century Gothic"/>
          <w:b/>
          <w:bCs/>
        </w:rPr>
        <w:t>FÖR VEM?</w:t>
      </w:r>
    </w:p>
    <w:p w14:paraId="63153790" w14:textId="4214E7CC" w:rsidR="00763E2F" w:rsidRPr="00763E2F" w:rsidRDefault="00E97C0C" w:rsidP="005943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Laget är till för flickor och pojkar som har en </w:t>
      </w:r>
      <w:r w:rsidR="00344FA6">
        <w:rPr>
          <w:rFonts w:ascii="Century Gothic" w:hAnsi="Century Gothic"/>
        </w:rPr>
        <w:t xml:space="preserve">lättare </w:t>
      </w:r>
      <w:r>
        <w:rPr>
          <w:rFonts w:ascii="Century Gothic" w:hAnsi="Century Gothic"/>
        </w:rPr>
        <w:t>rörelsenedsättning, gångare</w:t>
      </w:r>
      <w:r w:rsidR="00D943DE">
        <w:rPr>
          <w:rFonts w:ascii="Century Gothic" w:hAnsi="Century Gothic"/>
        </w:rPr>
        <w:t>,</w:t>
      </w:r>
      <w:r>
        <w:rPr>
          <w:rFonts w:ascii="Century Gothic" w:hAnsi="Century Gothic"/>
        </w:rPr>
        <w:t xml:space="preserve"> och är födda mellan 2012 – 2015. </w:t>
      </w:r>
    </w:p>
    <w:p w14:paraId="1159CCC6" w14:textId="77777777" w:rsidR="00763E2F" w:rsidRDefault="00763E2F" w:rsidP="0059437F">
      <w:pPr>
        <w:rPr>
          <w:rFonts w:ascii="Century Gothic" w:hAnsi="Century Gothic"/>
          <w:b/>
          <w:bCs/>
        </w:rPr>
      </w:pPr>
    </w:p>
    <w:p w14:paraId="06B18BE8" w14:textId="140AF67A" w:rsidR="00E97C0C" w:rsidRPr="00763E2F" w:rsidRDefault="00763E2F" w:rsidP="0059437F">
      <w:pPr>
        <w:rPr>
          <w:rFonts w:ascii="Century Gothic" w:hAnsi="Century Gothic"/>
          <w:b/>
          <w:bCs/>
        </w:rPr>
      </w:pPr>
      <w:r>
        <w:rPr>
          <w:rFonts w:ascii="Century Gothic" w:hAnsi="Century Gothic"/>
          <w:b/>
          <w:bCs/>
        </w:rPr>
        <w:t>HUR GÅR DET TILL?</w:t>
      </w:r>
    </w:p>
    <w:p w14:paraId="56BB3DD3" w14:textId="6EF2E13E" w:rsidR="00E97C0C" w:rsidRDefault="00763E2F" w:rsidP="005943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Träningarna börjar i september 2021. Vi tränar en gång i veckan på Solhems Bollplan i Spånga på söndagar mellan 13:00 – 14:00. </w:t>
      </w:r>
    </w:p>
    <w:p w14:paraId="76B7F225" w14:textId="09D16191" w:rsidR="00763E2F" w:rsidRDefault="00763E2F" w:rsidP="0059437F">
      <w:pPr>
        <w:rPr>
          <w:rFonts w:ascii="Century Gothic" w:hAnsi="Century Gothic"/>
        </w:rPr>
      </w:pPr>
    </w:p>
    <w:p w14:paraId="4098AF59" w14:textId="3E4FEC13" w:rsidR="00763E2F" w:rsidRDefault="00763E2F" w:rsidP="005943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Laget kommer ledas av vår tränare Jonas Wigert, som har sin son i laget, tillsammans med fotbollskonsulent Kevin Stillwell. </w:t>
      </w:r>
      <w:r w:rsidR="008578F9">
        <w:rPr>
          <w:rFonts w:ascii="Century Gothic" w:hAnsi="Century Gothic"/>
        </w:rPr>
        <w:t xml:space="preserve">Vi ser däremot att du som förälder även hjälper till under träningarna.   </w:t>
      </w:r>
    </w:p>
    <w:p w14:paraId="367156B5" w14:textId="77777777" w:rsidR="00763E2F" w:rsidRDefault="00763E2F" w:rsidP="0059437F">
      <w:pPr>
        <w:rPr>
          <w:rFonts w:ascii="Century Gothic" w:hAnsi="Century Gothic"/>
        </w:rPr>
      </w:pPr>
    </w:p>
    <w:p w14:paraId="7E75643D" w14:textId="08B64EA6" w:rsidR="00763E2F" w:rsidRPr="00763E2F" w:rsidRDefault="00763E2F" w:rsidP="0059437F">
      <w:pPr>
        <w:rPr>
          <w:rFonts w:ascii="Century Gothic" w:hAnsi="Century Gothic"/>
          <w:b/>
          <w:bCs/>
        </w:rPr>
      </w:pPr>
      <w:r w:rsidRPr="00763E2F">
        <w:rPr>
          <w:rFonts w:ascii="Century Gothic" w:hAnsi="Century Gothic"/>
          <w:b/>
          <w:bCs/>
        </w:rPr>
        <w:t>HUR ANMÄLER JAG MITT BARN?</w:t>
      </w:r>
    </w:p>
    <w:p w14:paraId="5F2FF295" w14:textId="64EE71B6" w:rsidR="00763E2F" w:rsidRPr="00763E2F" w:rsidRDefault="00763E2F" w:rsidP="005943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Anmälan gör du på </w:t>
      </w:r>
      <w:hyperlink r:id="rId7" w:history="1">
        <w:r w:rsidRPr="002424DD">
          <w:rPr>
            <w:rStyle w:val="Hyperlnk"/>
            <w:rFonts w:ascii="Century Gothic" w:hAnsi="Century Gothic"/>
          </w:rPr>
          <w:t>www.spangafotboll.se</w:t>
        </w:r>
      </w:hyperlink>
      <w:r>
        <w:rPr>
          <w:rFonts w:ascii="Century Gothic" w:hAnsi="Century Gothic"/>
        </w:rPr>
        <w:t xml:space="preserve"> under fliken </w:t>
      </w:r>
      <w:r w:rsidRPr="00763E2F">
        <w:rPr>
          <w:rFonts w:ascii="Century Gothic" w:hAnsi="Century Gothic"/>
          <w:b/>
          <w:bCs/>
        </w:rPr>
        <w:t>Parafotboll</w:t>
      </w:r>
      <w:r>
        <w:rPr>
          <w:rFonts w:ascii="Century Gothic" w:hAnsi="Century Gothic"/>
          <w:b/>
          <w:bCs/>
        </w:rPr>
        <w:t xml:space="preserve">. </w:t>
      </w:r>
    </w:p>
    <w:p w14:paraId="253C2714" w14:textId="77777777" w:rsidR="00763E2F" w:rsidRDefault="00763E2F" w:rsidP="0059437F">
      <w:pPr>
        <w:rPr>
          <w:rFonts w:ascii="Century Gothic" w:hAnsi="Century Gothic"/>
        </w:rPr>
      </w:pPr>
    </w:p>
    <w:p w14:paraId="029C3035" w14:textId="02C62760" w:rsidR="00763E2F" w:rsidRPr="00763E2F" w:rsidRDefault="00763E2F" w:rsidP="0059437F">
      <w:pPr>
        <w:rPr>
          <w:rFonts w:ascii="Century Gothic" w:hAnsi="Century Gothic"/>
          <w:b/>
          <w:bCs/>
        </w:rPr>
      </w:pPr>
      <w:r w:rsidRPr="00763E2F">
        <w:rPr>
          <w:rFonts w:ascii="Century Gothic" w:hAnsi="Century Gothic"/>
          <w:b/>
          <w:bCs/>
        </w:rPr>
        <w:t>FRÅGOR?</w:t>
      </w:r>
    </w:p>
    <w:p w14:paraId="06E12E66" w14:textId="1CF2A843" w:rsidR="00763E2F" w:rsidRDefault="00763E2F" w:rsidP="0059437F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Kontakta fotbollskonsulent Kevin Stillwell på </w:t>
      </w:r>
      <w:hyperlink r:id="rId8" w:history="1">
        <w:r w:rsidRPr="002424DD">
          <w:rPr>
            <w:rStyle w:val="Hyperlnk"/>
            <w:rFonts w:ascii="Century Gothic" w:hAnsi="Century Gothic"/>
          </w:rPr>
          <w:t>kevin.stillwell@spangafotboll.se</w:t>
        </w:r>
      </w:hyperlink>
      <w:r>
        <w:rPr>
          <w:rFonts w:ascii="Century Gothic" w:hAnsi="Century Gothic"/>
        </w:rPr>
        <w:t xml:space="preserve"> </w:t>
      </w:r>
    </w:p>
    <w:p w14:paraId="2E9375CA" w14:textId="77777777" w:rsidR="00763E2F" w:rsidRDefault="00763E2F" w:rsidP="0059437F">
      <w:pPr>
        <w:rPr>
          <w:rFonts w:ascii="Century Gothic" w:hAnsi="Century Gothic"/>
        </w:rPr>
      </w:pPr>
    </w:p>
    <w:p w14:paraId="19174CAD" w14:textId="77777777" w:rsidR="00763E2F" w:rsidRDefault="00763E2F" w:rsidP="0059437F">
      <w:pPr>
        <w:rPr>
          <w:rFonts w:ascii="Century Gothic" w:hAnsi="Century Gothic"/>
        </w:rPr>
      </w:pPr>
    </w:p>
    <w:p w14:paraId="514A6B2A" w14:textId="77777777" w:rsidR="00763E2F" w:rsidRDefault="00763E2F" w:rsidP="0059437F">
      <w:pPr>
        <w:rPr>
          <w:rFonts w:ascii="Century Gothic" w:hAnsi="Century Gothic"/>
        </w:rPr>
      </w:pPr>
    </w:p>
    <w:p w14:paraId="74B0270C" w14:textId="77777777" w:rsidR="007F0AF6" w:rsidRPr="0059437F" w:rsidRDefault="00557D85"/>
    <w:sectPr w:rsidR="007F0AF6" w:rsidRPr="0059437F" w:rsidSect="00710CA3">
      <w:headerReference w:type="default" r:id="rId9"/>
      <w:footerReference w:type="default" r:id="rId10"/>
      <w:pgSz w:w="11900" w:h="16840"/>
      <w:pgMar w:top="3126" w:right="1417" w:bottom="1417" w:left="1417" w:header="65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A55F76" w14:textId="77777777" w:rsidR="00557D85" w:rsidRDefault="00557D85" w:rsidP="00120478">
      <w:r>
        <w:separator/>
      </w:r>
    </w:p>
  </w:endnote>
  <w:endnote w:type="continuationSeparator" w:id="0">
    <w:p w14:paraId="0058B135" w14:textId="77777777" w:rsidR="00557D85" w:rsidRDefault="00557D85" w:rsidP="001204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gencyFB-Regular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4F6E2F" w14:textId="77777777" w:rsidR="00710CA3" w:rsidRPr="00710CA3" w:rsidRDefault="00710CA3" w:rsidP="00710845">
    <w:pPr>
      <w:pStyle w:val="Sidfot"/>
      <w:tabs>
        <w:tab w:val="left" w:pos="3119"/>
      </w:tabs>
      <w:spacing w:line="276" w:lineRule="auto"/>
      <w:ind w:hanging="426"/>
      <w:rPr>
        <w:rFonts w:ascii="AgencyFB-Regular" w:hAnsi="AgencyFB-Regular"/>
        <w:color w:val="FFFFFF" w:themeColor="background1"/>
        <w:sz w:val="28"/>
        <w:szCs w:val="28"/>
      </w:rPr>
    </w:pPr>
  </w:p>
  <w:p w14:paraId="1C42F152" w14:textId="77777777" w:rsidR="00710CA3" w:rsidRPr="00710CA3" w:rsidRDefault="00710CA3" w:rsidP="00710845">
    <w:pPr>
      <w:pStyle w:val="Sidfot"/>
      <w:tabs>
        <w:tab w:val="left" w:pos="3119"/>
      </w:tabs>
      <w:spacing w:line="276" w:lineRule="auto"/>
      <w:ind w:hanging="426"/>
      <w:rPr>
        <w:rFonts w:ascii="AgencyFB-Regular" w:hAnsi="AgencyFB-Regular"/>
        <w:color w:val="FFFFFF" w:themeColor="background1"/>
        <w:sz w:val="28"/>
        <w:szCs w:val="28"/>
      </w:rPr>
    </w:pPr>
  </w:p>
  <w:p w14:paraId="4F308E03" w14:textId="77777777" w:rsidR="00120478" w:rsidRPr="007919ED" w:rsidRDefault="00120478" w:rsidP="00710845">
    <w:pPr>
      <w:pStyle w:val="Sidfot"/>
      <w:tabs>
        <w:tab w:val="left" w:pos="3119"/>
      </w:tabs>
      <w:spacing w:line="276" w:lineRule="auto"/>
      <w:ind w:hanging="426"/>
      <w:rPr>
        <w:rFonts w:ascii="AgencyFB-Regular" w:hAnsi="AgencyFB-Regular"/>
        <w:color w:val="FFFFFF" w:themeColor="background1"/>
        <w:sz w:val="40"/>
        <w:szCs w:val="40"/>
      </w:rPr>
    </w:pPr>
    <w:r w:rsidRPr="007919ED">
      <w:rPr>
        <w:rFonts w:ascii="AgencyFB-Regular" w:hAnsi="AgencyFB-Regular"/>
        <w:color w:val="FFFFFF" w:themeColor="background1"/>
        <w:sz w:val="40"/>
        <w:szCs w:val="40"/>
      </w:rPr>
      <w:t>SPÅNGA IS FOTBOLL</w:t>
    </w:r>
  </w:p>
  <w:p w14:paraId="14C4DDE9" w14:textId="05D31BEF" w:rsidR="00120478" w:rsidRPr="007919ED" w:rsidRDefault="007919ED" w:rsidP="008059DA">
    <w:pPr>
      <w:pStyle w:val="Sidfot"/>
      <w:tabs>
        <w:tab w:val="left" w:pos="2552"/>
      </w:tabs>
      <w:spacing w:line="360" w:lineRule="auto"/>
      <w:ind w:hanging="426"/>
      <w:rPr>
        <w:rFonts w:ascii="AgencyFB-Regular" w:hAnsi="AgencyFB-Regular"/>
        <w:color w:val="FFFFFF" w:themeColor="background1"/>
      </w:rPr>
    </w:pPr>
    <w:r>
      <w:rPr>
        <w:rFonts w:ascii="AgencyFB-Regular" w:hAnsi="AgencyFB-Regular"/>
        <w:color w:val="FFFFFF" w:themeColor="background1"/>
      </w:rPr>
      <w:t>Stormbyvägen 2-4</w:t>
    </w:r>
    <w:r>
      <w:rPr>
        <w:rFonts w:ascii="AgencyFB-Regular" w:hAnsi="AgencyFB-Regular"/>
        <w:color w:val="FFFFFF" w:themeColor="background1"/>
      </w:rPr>
      <w:tab/>
    </w:r>
  </w:p>
  <w:p w14:paraId="5F81FECC" w14:textId="2A8D5139" w:rsidR="00120478" w:rsidRPr="007919ED" w:rsidRDefault="00120478" w:rsidP="008059DA">
    <w:pPr>
      <w:pStyle w:val="Sidfot"/>
      <w:tabs>
        <w:tab w:val="clear" w:pos="4536"/>
        <w:tab w:val="clear" w:pos="9072"/>
        <w:tab w:val="left" w:pos="1962"/>
        <w:tab w:val="left" w:pos="2552"/>
      </w:tabs>
      <w:spacing w:line="360" w:lineRule="auto"/>
      <w:ind w:hanging="426"/>
      <w:rPr>
        <w:rFonts w:ascii="AgencyFB-Regular" w:hAnsi="AgencyFB-Regular"/>
        <w:color w:val="FFFFFF" w:themeColor="background1"/>
      </w:rPr>
    </w:pPr>
    <w:r w:rsidRPr="007919ED">
      <w:rPr>
        <w:rFonts w:ascii="AgencyFB-Regular" w:hAnsi="AgencyFB-Regular"/>
        <w:color w:val="FFFFFF" w:themeColor="background1"/>
      </w:rPr>
      <w:t>163 55 Spånga</w:t>
    </w:r>
    <w:r w:rsidRPr="007919ED">
      <w:rPr>
        <w:rFonts w:ascii="AgencyFB-Regular" w:hAnsi="AgencyFB-Regular"/>
        <w:color w:val="FFFFFF" w:themeColor="background1"/>
      </w:rPr>
      <w:tab/>
    </w:r>
    <w:r w:rsidRPr="007919ED">
      <w:rPr>
        <w:rFonts w:ascii="AgencyFB-Regular" w:hAnsi="AgencyFB-Regular"/>
        <w:color w:val="FFFFFF" w:themeColor="background1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E7649" w14:textId="77777777" w:rsidR="00557D85" w:rsidRDefault="00557D85" w:rsidP="00120478">
      <w:r>
        <w:separator/>
      </w:r>
    </w:p>
  </w:footnote>
  <w:footnote w:type="continuationSeparator" w:id="0">
    <w:p w14:paraId="270326B7" w14:textId="77777777" w:rsidR="00557D85" w:rsidRDefault="00557D85" w:rsidP="001204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C8ED51" w14:textId="77777777" w:rsidR="00763E2F" w:rsidRDefault="00763E2F">
    <w:pPr>
      <w:pStyle w:val="Sidhuvud"/>
      <w:rPr>
        <w:noProof/>
        <w:lang w:eastAsia="sv-SE"/>
      </w:rPr>
    </w:pPr>
  </w:p>
  <w:p w14:paraId="6AE65280" w14:textId="0A71C616" w:rsidR="00120478" w:rsidRDefault="00120478">
    <w:pPr>
      <w:pStyle w:val="Sidhuvud"/>
    </w:pPr>
    <w:r>
      <w:rPr>
        <w:noProof/>
        <w:lang w:eastAsia="sv-SE"/>
      </w:rPr>
      <w:drawing>
        <wp:anchor distT="0" distB="0" distL="114300" distR="114300" simplePos="0" relativeHeight="251659264" behindDoc="1" locked="1" layoutInCell="1" allowOverlap="1" wp14:anchorId="3506F748" wp14:editId="6749509B">
          <wp:simplePos x="0" y="0"/>
          <wp:positionH relativeFrom="margin">
            <wp:posOffset>-894080</wp:posOffset>
          </wp:positionH>
          <wp:positionV relativeFrom="margin">
            <wp:posOffset>-1977390</wp:posOffset>
          </wp:positionV>
          <wp:extent cx="7559675" cy="10684510"/>
          <wp:effectExtent l="0" t="0" r="9525" b="8890"/>
          <wp:wrapNone/>
          <wp:docPr id="8" name="Bildobjekt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ll_bakgrund_brevpapper_wor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06845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1304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5AE8"/>
    <w:rsid w:val="00120478"/>
    <w:rsid w:val="001A25DD"/>
    <w:rsid w:val="001B7AB1"/>
    <w:rsid w:val="00333EA1"/>
    <w:rsid w:val="00344FA6"/>
    <w:rsid w:val="00557D85"/>
    <w:rsid w:val="0059437F"/>
    <w:rsid w:val="005E6C7A"/>
    <w:rsid w:val="00710845"/>
    <w:rsid w:val="00710CA3"/>
    <w:rsid w:val="00763E2F"/>
    <w:rsid w:val="007919ED"/>
    <w:rsid w:val="007C4F33"/>
    <w:rsid w:val="008059DA"/>
    <w:rsid w:val="00855146"/>
    <w:rsid w:val="008578F9"/>
    <w:rsid w:val="009A5B11"/>
    <w:rsid w:val="00A90E07"/>
    <w:rsid w:val="00C226A2"/>
    <w:rsid w:val="00C46273"/>
    <w:rsid w:val="00CA7562"/>
    <w:rsid w:val="00D943DE"/>
    <w:rsid w:val="00DB4258"/>
    <w:rsid w:val="00E55AE8"/>
    <w:rsid w:val="00E97C0C"/>
    <w:rsid w:val="00EC7C41"/>
    <w:rsid w:val="00F63CEB"/>
    <w:rsid w:val="00FB1A27"/>
    <w:rsid w:val="00FF3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03FB15"/>
  <w15:chartTrackingRefBased/>
  <w15:docId w15:val="{3D5FADC6-96F7-4453-ADC3-2DB2F2112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120478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120478"/>
  </w:style>
  <w:style w:type="paragraph" w:styleId="Sidfot">
    <w:name w:val="footer"/>
    <w:basedOn w:val="Normal"/>
    <w:link w:val="SidfotChar"/>
    <w:uiPriority w:val="99"/>
    <w:unhideWhenUsed/>
    <w:rsid w:val="00120478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120478"/>
  </w:style>
  <w:style w:type="character" w:styleId="Hyperlnk">
    <w:name w:val="Hyperlink"/>
    <w:basedOn w:val="Standardstycketeckensnitt"/>
    <w:uiPriority w:val="99"/>
    <w:unhideWhenUsed/>
    <w:rsid w:val="0059437F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63E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evin.stillwell@spangafotboll.se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pangafotboll.s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imli\AppData\Local\Microsoft\Windows\INetCache\Content.Outlook\FPE5QI1R\Sp&#229;nga%20Fotboll_brevmall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5308A7C5-A298-434C-883E-8160D0013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Spånga Fotboll_brevmall</Template>
  <TotalTime>6</TotalTime>
  <Pages>1</Pages>
  <Words>138</Words>
  <Characters>732</Characters>
  <Application>Microsoft Office Word</Application>
  <DocSecurity>0</DocSecurity>
  <Lines>6</Lines>
  <Paragraphs>1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kimli</dc:creator>
  <cp:keywords/>
  <dc:description/>
  <cp:lastModifiedBy>Kevin Stillwell</cp:lastModifiedBy>
  <cp:revision>5</cp:revision>
  <cp:lastPrinted>2016-04-11T20:31:00Z</cp:lastPrinted>
  <dcterms:created xsi:type="dcterms:W3CDTF">2021-06-29T09:45:00Z</dcterms:created>
  <dcterms:modified xsi:type="dcterms:W3CDTF">2021-06-30T13:45:00Z</dcterms:modified>
</cp:coreProperties>
</file>