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64D" w:rsidRPr="00C03D70" w:rsidRDefault="003D264D">
      <w:pPr>
        <w:rPr>
          <w:b/>
          <w:sz w:val="48"/>
          <w:szCs w:val="48"/>
          <w:u w:val="single"/>
          <w:lang w:val="en-US"/>
        </w:rPr>
      </w:pPr>
      <w:r w:rsidRPr="00C03D70">
        <w:rPr>
          <w:lang w:val="en-US"/>
        </w:rPr>
        <w:t xml:space="preserve">                                                      </w:t>
      </w:r>
      <w:r w:rsidRPr="00C03D70">
        <w:rPr>
          <w:b/>
          <w:sz w:val="48"/>
          <w:szCs w:val="48"/>
          <w:u w:val="single"/>
          <w:lang w:val="en-US"/>
        </w:rPr>
        <w:t>HÅBO FF HERR</w:t>
      </w:r>
    </w:p>
    <w:p w:rsidR="0074275F" w:rsidRPr="00C03D70" w:rsidRDefault="00C63EDF">
      <w:pPr>
        <w:rPr>
          <w:b/>
          <w:sz w:val="36"/>
          <w:szCs w:val="36"/>
          <w:lang w:val="en-US"/>
        </w:rPr>
      </w:pPr>
      <w:r w:rsidRPr="00C03D70">
        <w:rPr>
          <w:lang w:val="en-US"/>
        </w:rPr>
        <w:t xml:space="preserve">                </w:t>
      </w:r>
      <w:r w:rsidR="003D264D" w:rsidRPr="00C03D70">
        <w:rPr>
          <w:lang w:val="en-US"/>
        </w:rPr>
        <w:t xml:space="preserve">     </w:t>
      </w:r>
      <w:r w:rsidR="00C03D70" w:rsidRPr="00C03D70">
        <w:rPr>
          <w:b/>
          <w:sz w:val="36"/>
          <w:szCs w:val="36"/>
          <w:lang w:val="en-US"/>
        </w:rPr>
        <w:t xml:space="preserve">            </w:t>
      </w:r>
      <w:r w:rsidR="003D264D" w:rsidRPr="00C03D70">
        <w:rPr>
          <w:b/>
          <w:sz w:val="36"/>
          <w:szCs w:val="36"/>
          <w:lang w:val="en-US"/>
        </w:rPr>
        <w:t xml:space="preserve"> TRÄNINGS MATCHER 2018!</w:t>
      </w:r>
    </w:p>
    <w:p w:rsidR="00BE2548" w:rsidRPr="001C061C" w:rsidRDefault="00BE2548">
      <w:pPr>
        <w:rPr>
          <w:lang w:val="en-US"/>
        </w:rPr>
      </w:pPr>
    </w:p>
    <w:p w:rsidR="00BE2548" w:rsidRPr="001C061C" w:rsidRDefault="00BE2548" w:rsidP="00C03D70">
      <w:pPr>
        <w:rPr>
          <w:lang w:val="en-US"/>
        </w:rPr>
      </w:pPr>
      <w:r w:rsidRPr="001C061C">
        <w:rPr>
          <w:lang w:val="en-US"/>
        </w:rPr>
        <w:t xml:space="preserve"> </w:t>
      </w:r>
    </w:p>
    <w:p w:rsidR="00BE2548" w:rsidRPr="001C061C" w:rsidRDefault="00BE2548">
      <w:pPr>
        <w:rPr>
          <w:lang w:val="en-US"/>
        </w:rPr>
      </w:pPr>
    </w:p>
    <w:p w:rsidR="003D264D" w:rsidRPr="001C061C" w:rsidRDefault="0092318C" w:rsidP="00C03D70">
      <w:pPr>
        <w:rPr>
          <w:lang w:val="en-US"/>
        </w:rPr>
      </w:pPr>
      <w:proofErr w:type="spellStart"/>
      <w:r w:rsidRPr="001C061C">
        <w:rPr>
          <w:lang w:val="en-US"/>
        </w:rPr>
        <w:t>Tränings</w:t>
      </w:r>
      <w:proofErr w:type="spellEnd"/>
      <w:r w:rsidRPr="001C061C">
        <w:rPr>
          <w:lang w:val="en-US"/>
        </w:rPr>
        <w:t xml:space="preserve"> matcher</w:t>
      </w:r>
    </w:p>
    <w:p w:rsidR="005D1C94" w:rsidRPr="001C061C" w:rsidRDefault="005D1C94">
      <w:r w:rsidRPr="001C061C">
        <w:t>11/2 Erikslunds FK – Håbo FF 2</w:t>
      </w:r>
      <w:r w:rsidR="001C061C" w:rsidRPr="001C061C">
        <w:t xml:space="preserve">          </w:t>
      </w:r>
      <w:r w:rsidR="001C061C">
        <w:t xml:space="preserve">                           </w:t>
      </w:r>
      <w:r w:rsidR="007575CB">
        <w:t xml:space="preserve">                              </w:t>
      </w:r>
      <w:r w:rsidR="001C061C" w:rsidRPr="001C061C">
        <w:t xml:space="preserve"> kl 16.30</w:t>
      </w:r>
    </w:p>
    <w:p w:rsidR="00C03D70" w:rsidRPr="001C061C" w:rsidRDefault="00C03D70"/>
    <w:p w:rsidR="00193BB4" w:rsidRPr="00D568A0" w:rsidRDefault="00193BB4">
      <w:r w:rsidRPr="00D568A0">
        <w:t>17/2 Tyresö FF</w:t>
      </w:r>
      <w:r w:rsidR="0012398F" w:rsidRPr="00D568A0">
        <w:t xml:space="preserve"> – Håbo FF</w:t>
      </w:r>
      <w:r w:rsidR="00D568A0" w:rsidRPr="00D568A0">
        <w:t xml:space="preserve">                                                 </w:t>
      </w:r>
      <w:r w:rsidR="00D568A0">
        <w:t xml:space="preserve">                       </w:t>
      </w:r>
      <w:bookmarkStart w:id="0" w:name="_GoBack"/>
      <w:bookmarkEnd w:id="0"/>
      <w:r w:rsidR="00D568A0" w:rsidRPr="00D568A0">
        <w:t xml:space="preserve">     kl 15.30</w:t>
      </w:r>
    </w:p>
    <w:p w:rsidR="00C03D70" w:rsidRPr="00D568A0" w:rsidRDefault="00C03D70"/>
    <w:p w:rsidR="003D264D" w:rsidRDefault="003D264D">
      <w:r>
        <w:t>18/2</w:t>
      </w:r>
      <w:r w:rsidR="00707918">
        <w:t xml:space="preserve"> IFK Viksjö – Håbo FF</w:t>
      </w:r>
      <w:r w:rsidR="005D1C94">
        <w:t xml:space="preserve"> 2</w:t>
      </w:r>
      <w:r w:rsidR="001C061C">
        <w:t xml:space="preserve">                                           </w:t>
      </w:r>
      <w:r w:rsidR="007575CB">
        <w:t xml:space="preserve">                              </w:t>
      </w:r>
      <w:r w:rsidR="001C061C">
        <w:t xml:space="preserve"> kl 14.15</w:t>
      </w:r>
    </w:p>
    <w:p w:rsidR="008909D8" w:rsidRDefault="008909D8"/>
    <w:p w:rsidR="008909D8" w:rsidRDefault="008909D8">
      <w:r>
        <w:t xml:space="preserve">24/2 Håbo FF – Sundbybergs IK                                    </w:t>
      </w:r>
      <w:r w:rsidR="007575CB">
        <w:t xml:space="preserve">                              </w:t>
      </w:r>
      <w:r>
        <w:t xml:space="preserve"> kl 13.00</w:t>
      </w:r>
    </w:p>
    <w:p w:rsidR="00C03D70" w:rsidRDefault="00C03D70"/>
    <w:p w:rsidR="00C63EDF" w:rsidRDefault="00C63EDF">
      <w:r>
        <w:t xml:space="preserve">4/3   </w:t>
      </w:r>
      <w:r w:rsidR="00826C1A">
        <w:t xml:space="preserve">Upplands cupen </w:t>
      </w:r>
      <w:r>
        <w:t>Håbo FF – FC Kraftleden</w:t>
      </w:r>
      <w:r w:rsidR="001C061C">
        <w:t xml:space="preserve">                                        kl 13.00</w:t>
      </w:r>
    </w:p>
    <w:p w:rsidR="00C03D70" w:rsidRDefault="00C03D70"/>
    <w:p w:rsidR="003D264D" w:rsidRDefault="003D264D">
      <w:r>
        <w:t>10/3</w:t>
      </w:r>
      <w:r w:rsidR="00780EC5">
        <w:t xml:space="preserve"> Kungsängens IF</w:t>
      </w:r>
      <w:r w:rsidR="0012398F">
        <w:t xml:space="preserve"> – Håbo FF</w:t>
      </w:r>
    </w:p>
    <w:p w:rsidR="00C03D70" w:rsidRDefault="00C03D70"/>
    <w:p w:rsidR="00C63EDF" w:rsidRDefault="00C63EDF">
      <w:r>
        <w:t xml:space="preserve">11/3 </w:t>
      </w:r>
      <w:r w:rsidR="00826C1A">
        <w:t xml:space="preserve">Upplands cupen </w:t>
      </w:r>
      <w:r>
        <w:t>Håbo FF – Bålsta Sanering FC</w:t>
      </w:r>
      <w:r w:rsidR="001C061C">
        <w:t xml:space="preserve">                               kl 13.00</w:t>
      </w:r>
    </w:p>
    <w:p w:rsidR="00C03D70" w:rsidRDefault="00C03D70"/>
    <w:p w:rsidR="00C03D70" w:rsidRDefault="003D264D">
      <w:r>
        <w:t>18/3</w:t>
      </w:r>
      <w:r w:rsidR="00C63EDF">
        <w:t xml:space="preserve"> </w:t>
      </w:r>
      <w:r w:rsidR="00826C1A">
        <w:t xml:space="preserve">Upplands cupen </w:t>
      </w:r>
      <w:r w:rsidR="00C63EDF">
        <w:t>Rosersbergs IK – Håbo FF</w:t>
      </w:r>
      <w:r w:rsidR="001C061C">
        <w:t xml:space="preserve">                                      kl 17.00</w:t>
      </w:r>
    </w:p>
    <w:p w:rsidR="005038CD" w:rsidRDefault="005038CD">
      <w:r>
        <w:tab/>
      </w:r>
    </w:p>
    <w:p w:rsidR="003D264D" w:rsidRDefault="00B4652B">
      <w:r>
        <w:t>24/3 Kvarnsvedens IK</w:t>
      </w:r>
      <w:r w:rsidR="003D264D">
        <w:t xml:space="preserve"> I Borlänge</w:t>
      </w:r>
      <w:r w:rsidR="0012398F">
        <w:t xml:space="preserve"> – Håbo FF</w:t>
      </w:r>
    </w:p>
    <w:p w:rsidR="00C03D70" w:rsidRDefault="00C03D70"/>
    <w:p w:rsidR="00C63EDF" w:rsidRDefault="00C63EDF">
      <w:r>
        <w:t xml:space="preserve">25/3 </w:t>
      </w:r>
      <w:r w:rsidR="00826C1A">
        <w:t xml:space="preserve">Upplands cupen </w:t>
      </w:r>
      <w:r>
        <w:t>Håbo FF – SK Wigör</w:t>
      </w:r>
      <w:r w:rsidR="001C061C">
        <w:t xml:space="preserve">                                                kl 13.00</w:t>
      </w:r>
    </w:p>
    <w:p w:rsidR="00C03D70" w:rsidRDefault="00C03D70"/>
    <w:p w:rsidR="00780EC5" w:rsidRDefault="00780EC5">
      <w:r>
        <w:t>7/4   Uppsala IF</w:t>
      </w:r>
      <w:r w:rsidR="0012398F">
        <w:t xml:space="preserve"> – Håbo FF</w:t>
      </w:r>
    </w:p>
    <w:p w:rsidR="00C03D70" w:rsidRDefault="00C03D70"/>
    <w:p w:rsidR="00C63EDF" w:rsidRDefault="00C63EDF">
      <w:r>
        <w:t xml:space="preserve">8/4   </w:t>
      </w:r>
      <w:r w:rsidR="00826C1A">
        <w:t xml:space="preserve">Upplands cupen </w:t>
      </w:r>
      <w:r>
        <w:t>Märsta IK – Håbo FF</w:t>
      </w:r>
    </w:p>
    <w:p w:rsidR="00C03D70" w:rsidRDefault="00C03D70"/>
    <w:p w:rsidR="002F090E" w:rsidRDefault="002F090E">
      <w:r>
        <w:t>Sportgrossen cup Kunsängen</w:t>
      </w:r>
      <w:r w:rsidR="004B4E66">
        <w:t xml:space="preserve"> 27 </w:t>
      </w:r>
      <w:r w:rsidR="00C03D70">
        <w:t xml:space="preserve"> Januari</w:t>
      </w:r>
    </w:p>
    <w:p w:rsidR="00C03D70" w:rsidRDefault="004A594D">
      <w:r>
        <w:t>Grödinge SK, Spånga IS, FC Krukan, Rosersbergs IK</w:t>
      </w:r>
    </w:p>
    <w:p w:rsidR="004A594D" w:rsidRDefault="004A594D"/>
    <w:p w:rsidR="005038CD" w:rsidRDefault="00C03D70">
      <w:r>
        <w:t>Allians cupen Enköping 26 Dec</w:t>
      </w:r>
      <w:r w:rsidR="002F090E">
        <w:t xml:space="preserve"> till 6 Januari</w:t>
      </w:r>
    </w:p>
    <w:p w:rsidR="004A594D" w:rsidRDefault="004A594D">
      <w:r>
        <w:t>Enköpings IS, Fanna BK, Örsundsbro IF, IK Nordia</w:t>
      </w:r>
    </w:p>
    <w:p w:rsidR="00102711" w:rsidRDefault="00102711"/>
    <w:p w:rsidR="00C03D70" w:rsidRDefault="00C03D70"/>
    <w:p w:rsidR="00C03D70" w:rsidRDefault="00C03D70"/>
    <w:p w:rsidR="00C03D70" w:rsidRDefault="00C03D70"/>
    <w:p w:rsidR="00C63EDF" w:rsidRPr="00C63EDF" w:rsidRDefault="00102711">
      <w:pPr>
        <w:rPr>
          <w:rFonts w:ascii="Times New Roman" w:hAnsi="Times New Roman" w:cs="Times New Roman"/>
          <w:b/>
          <w:bCs/>
          <w:sz w:val="144"/>
          <w:szCs w:val="144"/>
        </w:rPr>
      </w:pPr>
      <w:r>
        <w:rPr>
          <w:rFonts w:ascii="Times New Roman" w:hAnsi="Times New Roman" w:cs="Times New Roman"/>
          <w:noProof/>
          <w:color w:val="0000FF"/>
          <w:lang w:eastAsia="sv-SE"/>
        </w:rPr>
        <w:drawing>
          <wp:inline distT="0" distB="0" distL="0" distR="0" wp14:anchorId="18B360BE" wp14:editId="34930A1A">
            <wp:extent cx="1225197" cy="1752600"/>
            <wp:effectExtent l="0" t="0" r="0" b="0"/>
            <wp:docPr id="3" name="Picture 3" descr="svenskfotboll.se">
              <a:hlinkClick xmlns:a="http://schemas.openxmlformats.org/drawingml/2006/main" r:id="rId5" tooltip="&quot;Gå till startsida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venskfotboll.se">
                      <a:hlinkClick r:id="rId5" tooltip="&quot;Gå till startsida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197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sv-SE"/>
        </w:rPr>
        <w:drawing>
          <wp:inline distT="0" distB="0" distL="0" distR="0" wp14:anchorId="07F76050" wp14:editId="3836A0E0">
            <wp:extent cx="2381250" cy="1323975"/>
            <wp:effectExtent l="0" t="0" r="0" b="9525"/>
            <wp:docPr id="2" name="Picture 2" descr="http://d01.fogis.se/svenskfotboll.se/ImageVault/Images/id_92123/width_250/scope_0/ImageVaultHandler.aspx130426092057-u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01.fogis.se/svenskfotboll.se/ImageVault/Images/id_92123/width_250/scope_0/ImageVaultHandler.aspx130426092057-uq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144"/>
          <w:szCs w:val="144"/>
        </w:rPr>
        <w:t xml:space="preserve">   </w:t>
      </w:r>
      <w:r>
        <w:rPr>
          <w:rFonts w:ascii="Arial" w:hAnsi="Arial" w:cs="Arial"/>
          <w:noProof/>
          <w:color w:val="0000FF"/>
          <w:sz w:val="27"/>
          <w:szCs w:val="27"/>
          <w:lang w:eastAsia="sv-SE"/>
        </w:rPr>
        <w:drawing>
          <wp:inline distT="0" distB="0" distL="0" distR="0" wp14:anchorId="5DE6EECB" wp14:editId="7F63D8CE">
            <wp:extent cx="1019175" cy="1428750"/>
            <wp:effectExtent l="0" t="0" r="9525" b="0"/>
            <wp:docPr id="1" name="Picture 1" descr="https://encrypted-tbn0.gstatic.com/images?q=tbn:ANd9GcSlDkSnCTA2SMCHZXnrPLwuh6l7xgDUNUiysuInE60uWtBLsXfI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SlDkSnCTA2SMCHZXnrPLwuh6l7xgDUNUiysuInE60uWtBLsXfI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3EDF" w:rsidRPr="00C63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4D"/>
    <w:rsid w:val="000808E6"/>
    <w:rsid w:val="00102711"/>
    <w:rsid w:val="0012398F"/>
    <w:rsid w:val="00193BB4"/>
    <w:rsid w:val="001C061C"/>
    <w:rsid w:val="002D3FF3"/>
    <w:rsid w:val="002F090E"/>
    <w:rsid w:val="003D264D"/>
    <w:rsid w:val="004A594D"/>
    <w:rsid w:val="004B4E66"/>
    <w:rsid w:val="005038CD"/>
    <w:rsid w:val="005D1C94"/>
    <w:rsid w:val="00707918"/>
    <w:rsid w:val="0074275F"/>
    <w:rsid w:val="007575CB"/>
    <w:rsid w:val="00780EC5"/>
    <w:rsid w:val="007A31DC"/>
    <w:rsid w:val="00826C1A"/>
    <w:rsid w:val="008909D8"/>
    <w:rsid w:val="008A0342"/>
    <w:rsid w:val="0092318C"/>
    <w:rsid w:val="00B4652B"/>
    <w:rsid w:val="00BE2548"/>
    <w:rsid w:val="00C03D70"/>
    <w:rsid w:val="00C63EDF"/>
    <w:rsid w:val="00D5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7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se/url?sa=i&amp;rct=j&amp;q=&amp;esrc=s&amp;source=images&amp;cd=&amp;cad=rja&amp;uact=8&amp;ved=0CAcQjRxqFQoTCIj3jL3Rw8cCFQrWLAodykcKGQ&amp;url=http://se.mystockphoto.com/photograph/zentangle-freehand-drawing-with-pen-and-pencil-for-glory-2013-2666155&amp;ei=Pw_cVchbiqyzAcqPqcgB&amp;psig=AFQjCNEAykfpopD_uA9lqvl5jm6Gw_SGcA&amp;ust=14405714462504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svenskfotboll.s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76C589CA.dotm</Template>
  <TotalTime>17</TotalTime>
  <Pages>1</Pages>
  <Words>205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PAC1</dc:creator>
  <cp:lastModifiedBy>PAC1</cp:lastModifiedBy>
  <cp:revision>7</cp:revision>
  <dcterms:created xsi:type="dcterms:W3CDTF">2018-01-13T14:08:00Z</dcterms:created>
  <dcterms:modified xsi:type="dcterms:W3CDTF">2018-01-13T14:40:00Z</dcterms:modified>
</cp:coreProperties>
</file>