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84F54" w14:textId="28372BB7" w:rsidR="00BE41D3" w:rsidRPr="00923D71" w:rsidRDefault="00DF7E9A" w:rsidP="00F014AF">
      <w:pPr>
        <w:pStyle w:val="Rubrik"/>
        <w:rPr>
          <w:sz w:val="56"/>
          <w:szCs w:val="56"/>
        </w:rPr>
      </w:pPr>
      <w:bookmarkStart w:id="0" w:name="_GoBack"/>
      <w:bookmarkEnd w:id="0"/>
      <w:r>
        <w:rPr>
          <w:sz w:val="56"/>
          <w:szCs w:val="56"/>
        </w:rPr>
        <w:t>Års</w:t>
      </w:r>
      <w:r w:rsidR="00B85BFE">
        <w:rPr>
          <w:sz w:val="56"/>
          <w:szCs w:val="56"/>
        </w:rPr>
        <w:t>möte</w:t>
      </w:r>
      <w:r w:rsidR="00F74077">
        <w:rPr>
          <w:sz w:val="56"/>
          <w:szCs w:val="56"/>
        </w:rPr>
        <w:t xml:space="preserve"> </w:t>
      </w:r>
      <w:r w:rsidR="004C03DD" w:rsidRPr="00923D71">
        <w:rPr>
          <w:sz w:val="56"/>
          <w:szCs w:val="56"/>
        </w:rPr>
        <w:t>Åkersberga simsällskap</w:t>
      </w:r>
    </w:p>
    <w:p w14:paraId="42481472" w14:textId="3328A2B5" w:rsidR="00D2708B" w:rsidRDefault="00DF7E9A" w:rsidP="00DC53A0">
      <w:r>
        <w:t>Söndag 17 mars</w:t>
      </w:r>
      <w:r w:rsidR="009D486E">
        <w:t xml:space="preserve"> </w:t>
      </w:r>
      <w:r w:rsidR="00E8430D">
        <w:t>201</w:t>
      </w:r>
      <w:r w:rsidR="00277BBD">
        <w:t>9</w:t>
      </w:r>
      <w:r w:rsidR="00CF442B">
        <w:t xml:space="preserve"> kl. </w:t>
      </w:r>
      <w:r w:rsidR="00D6074D">
        <w:t>1</w:t>
      </w:r>
      <w:r w:rsidR="00277BBD">
        <w:t>3</w:t>
      </w:r>
      <w:r w:rsidR="003D1C5A">
        <w:t>:</w:t>
      </w:r>
      <w:r w:rsidR="00923D71">
        <w:t>0</w:t>
      </w:r>
      <w:r w:rsidR="004823A1">
        <w:t>0</w:t>
      </w:r>
      <w:r w:rsidR="00E23BC2">
        <w:t xml:space="preserve"> </w:t>
      </w:r>
      <w:r>
        <w:t>på Fredsborgskolan, Näsvägen 17.</w:t>
      </w:r>
    </w:p>
    <w:p w14:paraId="62452577" w14:textId="26EBD838" w:rsidR="00CB4B7D" w:rsidRDefault="004C03DD" w:rsidP="00763D14">
      <w:pPr>
        <w:pStyle w:val="Beskrivning"/>
        <w:rPr>
          <w:rStyle w:val="Betoning"/>
          <w:rFonts w:cs="Times New Roman"/>
          <w:b/>
          <w:bCs w:val="0"/>
          <w:spacing w:val="0"/>
        </w:rPr>
      </w:pPr>
      <w:r w:rsidRPr="00E66F36">
        <w:rPr>
          <w:rStyle w:val="Betoning"/>
          <w:rFonts w:cs="Times New Roman"/>
          <w:b/>
          <w:bCs w:val="0"/>
          <w:spacing w:val="0"/>
        </w:rPr>
        <w:t>Närvarande</w:t>
      </w:r>
      <w:r w:rsidR="00F66443">
        <w:rPr>
          <w:rStyle w:val="Betoning"/>
          <w:rFonts w:cs="Times New Roman"/>
          <w:b/>
          <w:bCs w:val="0"/>
          <w:spacing w:val="0"/>
        </w:rPr>
        <w:t xml:space="preserve"> Styrelsen</w:t>
      </w:r>
    </w:p>
    <w:p w14:paraId="04FF20E1" w14:textId="546436BF" w:rsidR="002B3EAF" w:rsidRDefault="00C06B83" w:rsidP="00F17117">
      <w:pPr>
        <w:pStyle w:val="Brdtext"/>
        <w:spacing w:after="0"/>
        <w:rPr>
          <w:sz w:val="22"/>
          <w:szCs w:val="22"/>
        </w:rPr>
      </w:pPr>
      <w:r w:rsidRPr="00B2516F">
        <w:rPr>
          <w:b/>
          <w:sz w:val="22"/>
          <w:szCs w:val="22"/>
        </w:rPr>
        <w:t>Soichiro Hosokawa</w:t>
      </w:r>
      <w:r w:rsidR="0047055D">
        <w:rPr>
          <w:sz w:val="22"/>
          <w:szCs w:val="22"/>
        </w:rPr>
        <w:tab/>
        <w:t>Ordförande</w:t>
      </w:r>
    </w:p>
    <w:p w14:paraId="1E701F5B" w14:textId="21CED7B5" w:rsidR="00905C17" w:rsidRPr="00905C17" w:rsidRDefault="00905C17" w:rsidP="00911A8E">
      <w:pPr>
        <w:spacing w:after="0"/>
        <w:rPr>
          <w:szCs w:val="22"/>
        </w:rPr>
      </w:pPr>
      <w:r w:rsidRPr="00E359EB">
        <w:rPr>
          <w:b/>
          <w:szCs w:val="22"/>
        </w:rPr>
        <w:t>Kenneth Jansson</w:t>
      </w:r>
      <w:r w:rsidRPr="00E359EB">
        <w:rPr>
          <w:szCs w:val="22"/>
        </w:rPr>
        <w:tab/>
      </w:r>
      <w:r w:rsidRPr="00E359EB">
        <w:rPr>
          <w:szCs w:val="22"/>
        </w:rPr>
        <w:tab/>
      </w:r>
      <w:r>
        <w:rPr>
          <w:szCs w:val="22"/>
        </w:rPr>
        <w:t>Vic ordförande</w:t>
      </w:r>
    </w:p>
    <w:p w14:paraId="3C1250A7" w14:textId="77777777" w:rsidR="00911A8E" w:rsidRDefault="00911A8E" w:rsidP="00911A8E">
      <w:pPr>
        <w:spacing w:after="0"/>
      </w:pPr>
      <w:r w:rsidRPr="002B3EAF">
        <w:rPr>
          <w:b/>
        </w:rPr>
        <w:t>Eva Palo</w:t>
      </w:r>
      <w:r>
        <w:tab/>
      </w:r>
      <w:r>
        <w:tab/>
      </w:r>
      <w:r>
        <w:tab/>
      </w:r>
      <w:r>
        <w:tab/>
        <w:t>Ledamot</w:t>
      </w:r>
    </w:p>
    <w:p w14:paraId="3E73B083" w14:textId="4CE70F7E" w:rsidR="004823A1" w:rsidRDefault="008D56E9" w:rsidP="008D56E9">
      <w:pPr>
        <w:spacing w:after="0"/>
      </w:pPr>
      <w:r w:rsidRPr="002B3EAF">
        <w:rPr>
          <w:b/>
        </w:rPr>
        <w:t>Annica Tiger</w:t>
      </w:r>
      <w:r>
        <w:tab/>
      </w:r>
      <w:r>
        <w:tab/>
      </w:r>
      <w:r>
        <w:tab/>
        <w:t>Ledamot</w:t>
      </w:r>
    </w:p>
    <w:p w14:paraId="6652632F" w14:textId="77777777" w:rsidR="00DF7E9A" w:rsidRPr="008D56E9" w:rsidRDefault="00DF7E9A" w:rsidP="00DF7E9A">
      <w:pPr>
        <w:spacing w:after="0"/>
      </w:pPr>
      <w:r w:rsidRPr="00821B2C">
        <w:rPr>
          <w:b/>
        </w:rPr>
        <w:t>William Jansson</w:t>
      </w:r>
      <w:r w:rsidRPr="00821B2C">
        <w:rPr>
          <w:b/>
        </w:rPr>
        <w:tab/>
      </w:r>
      <w:r w:rsidRPr="00821B2C">
        <w:rPr>
          <w:b/>
        </w:rPr>
        <w:tab/>
      </w:r>
      <w:r w:rsidRPr="00821B2C">
        <w:t>Suppleant</w:t>
      </w:r>
      <w:r>
        <w:rPr>
          <w:b/>
        </w:rPr>
        <w:tab/>
      </w:r>
    </w:p>
    <w:p w14:paraId="64EDA5FC" w14:textId="77777777" w:rsidR="00482E01" w:rsidRDefault="00482E01" w:rsidP="00DF7E9A">
      <w:pPr>
        <w:rPr>
          <w:b/>
        </w:rPr>
      </w:pPr>
    </w:p>
    <w:p w14:paraId="73ED738D" w14:textId="772F9E1B" w:rsidR="00F66443" w:rsidRDefault="00DF7E9A" w:rsidP="004823A1">
      <w:r w:rsidRPr="00DF7E9A">
        <w:rPr>
          <w:b/>
        </w:rPr>
        <w:t>Iwona Romatowska</w:t>
      </w:r>
      <w:r>
        <w:rPr>
          <w:b/>
        </w:rPr>
        <w:tab/>
      </w:r>
      <w:r w:rsidR="00482E01">
        <w:t>Tidigare kassör (ej styrelseledamot)</w:t>
      </w:r>
    </w:p>
    <w:p w14:paraId="0949DA77" w14:textId="22F67B87" w:rsidR="00D025B4" w:rsidRPr="00DF7E9A" w:rsidRDefault="00D025B4" w:rsidP="00D025B4">
      <w:pPr>
        <w:spacing w:after="0"/>
      </w:pPr>
      <w:r w:rsidRPr="00F74077">
        <w:rPr>
          <w:b/>
        </w:rPr>
        <w:t>Jennie Hosokawa</w:t>
      </w:r>
      <w:r w:rsidRPr="00F74077">
        <w:rPr>
          <w:b/>
        </w:rPr>
        <w:tab/>
      </w:r>
      <w:r w:rsidRPr="00F74077">
        <w:rPr>
          <w:b/>
        </w:rPr>
        <w:tab/>
      </w:r>
      <w:r w:rsidRPr="00F74077">
        <w:t>Kanslist</w:t>
      </w:r>
      <w:r w:rsidR="00482E01">
        <w:t xml:space="preserve"> (ej styrelseledamot)</w:t>
      </w:r>
    </w:p>
    <w:p w14:paraId="1B28DA42" w14:textId="77777777" w:rsidR="00D025B4" w:rsidRPr="006262C1" w:rsidRDefault="00D025B4" w:rsidP="004823A1"/>
    <w:p w14:paraId="33152121" w14:textId="23951548" w:rsidR="00AA4543" w:rsidRDefault="00F5789C" w:rsidP="00E23BC2">
      <w:pPr>
        <w:rPr>
          <w:rFonts w:ascii="Arial" w:hAnsi="Arial" w:cs="Arial"/>
          <w:b/>
          <w:sz w:val="24"/>
          <w:szCs w:val="24"/>
        </w:rPr>
      </w:pPr>
      <w:r w:rsidRPr="00CB4B7D">
        <w:rPr>
          <w:rFonts w:ascii="Arial" w:hAnsi="Arial" w:cs="Arial"/>
          <w:b/>
          <w:sz w:val="24"/>
          <w:szCs w:val="24"/>
        </w:rPr>
        <w:t>Frånvarande</w:t>
      </w:r>
      <w:r w:rsidR="00D025B4">
        <w:rPr>
          <w:rFonts w:ascii="Arial" w:hAnsi="Arial" w:cs="Arial"/>
          <w:b/>
          <w:sz w:val="24"/>
          <w:szCs w:val="24"/>
        </w:rPr>
        <w:t xml:space="preserve"> Styrelsen</w:t>
      </w:r>
    </w:p>
    <w:p w14:paraId="7B0F4D88" w14:textId="151E57FD" w:rsidR="00DF7E9A" w:rsidRPr="00B84CE7" w:rsidRDefault="00DF7E9A" w:rsidP="00DF7E9A">
      <w:pPr>
        <w:spacing w:after="0"/>
      </w:pPr>
      <w:r w:rsidRPr="00B84CE7">
        <w:rPr>
          <w:b/>
        </w:rPr>
        <w:t>Lina Lindholm</w:t>
      </w:r>
      <w:r w:rsidRPr="00B84CE7">
        <w:tab/>
      </w:r>
      <w:r w:rsidRPr="00B84CE7">
        <w:tab/>
      </w:r>
      <w:r w:rsidRPr="00B84CE7">
        <w:tab/>
        <w:t>Suppleant</w:t>
      </w:r>
      <w:r>
        <w:t xml:space="preserve"> </w:t>
      </w:r>
    </w:p>
    <w:p w14:paraId="028A7CA7" w14:textId="15DCCCBE" w:rsidR="008D56E9" w:rsidRDefault="008D56E9" w:rsidP="00C32A3F">
      <w:pPr>
        <w:spacing w:after="0"/>
        <w:rPr>
          <w:b/>
        </w:rPr>
      </w:pPr>
      <w:r>
        <w:rPr>
          <w:b/>
        </w:rPr>
        <w:t>Stefan Barkarö</w:t>
      </w:r>
      <w:r>
        <w:t xml:space="preserve"> </w:t>
      </w:r>
      <w:r>
        <w:tab/>
      </w:r>
      <w:r>
        <w:tab/>
        <w:t>Sekreterare</w:t>
      </w:r>
    </w:p>
    <w:p w14:paraId="624552E7" w14:textId="77777777" w:rsidR="00DF7E9A" w:rsidRDefault="00DF7E9A" w:rsidP="00DF7E9A">
      <w:pPr>
        <w:spacing w:after="0"/>
      </w:pPr>
      <w:r w:rsidRPr="00821B2C">
        <w:rPr>
          <w:b/>
        </w:rPr>
        <w:t>Per Wahlstedt</w:t>
      </w:r>
      <w:r w:rsidRPr="00821B2C">
        <w:tab/>
      </w:r>
      <w:r w:rsidRPr="00821B2C">
        <w:tab/>
      </w:r>
      <w:r w:rsidRPr="00821B2C">
        <w:tab/>
        <w:t>Kassör</w:t>
      </w:r>
    </w:p>
    <w:p w14:paraId="343135F2" w14:textId="77777777" w:rsidR="00DF7E9A" w:rsidRDefault="00DF7E9A" w:rsidP="00E66F36"/>
    <w:p w14:paraId="7DB19430" w14:textId="77777777" w:rsidR="00DF7E9A" w:rsidRPr="00DF7E9A" w:rsidRDefault="00DF7E9A" w:rsidP="00E66F36">
      <w:pPr>
        <w:rPr>
          <w:b/>
        </w:rPr>
      </w:pPr>
    </w:p>
    <w:p w14:paraId="77ABAB69" w14:textId="40DDABF3" w:rsidR="00AA2B07" w:rsidRDefault="00DF7E9A" w:rsidP="00E66F36">
      <w:pPr>
        <w:pStyle w:val="Rubrik1"/>
      </w:pPr>
      <w:r>
        <w:t>Upprop och fastställande av röstlängd för mötet</w:t>
      </w:r>
    </w:p>
    <w:p w14:paraId="52EEB497" w14:textId="77777777" w:rsidR="00EA50CD" w:rsidRDefault="00EA50CD" w:rsidP="00DC53A0"/>
    <w:p w14:paraId="2F9A7106" w14:textId="6FDAB02F" w:rsidR="00EA50CD" w:rsidRDefault="00DF7E9A" w:rsidP="00DC53A0">
      <w:pPr>
        <w:pStyle w:val="Rubrik1"/>
      </w:pPr>
      <w:r>
        <w:t>Fråga om mötet har utlysts på rätt sätt</w:t>
      </w:r>
    </w:p>
    <w:p w14:paraId="33A5FCA0" w14:textId="77777777" w:rsidR="00DF7E9A" w:rsidRDefault="00DF7E9A" w:rsidP="00DC53A0"/>
    <w:p w14:paraId="53999315" w14:textId="77777777" w:rsidR="00DF7E9A" w:rsidRDefault="00DF7E9A" w:rsidP="00DF7E9A">
      <w:r>
        <w:t>Mötet har utlysts på rätt sätt. O</w:t>
      </w:r>
      <w:r w:rsidRPr="002A23DB">
        <w:t>rdförande</w:t>
      </w:r>
      <w:r>
        <w:t xml:space="preserve"> förklarar mötet öppnat.</w:t>
      </w:r>
    </w:p>
    <w:p w14:paraId="35C70869" w14:textId="173904A7" w:rsidR="00EA50CD" w:rsidRDefault="00DF7E9A" w:rsidP="00DC53A0">
      <w:pPr>
        <w:pStyle w:val="Rubrik1"/>
      </w:pPr>
      <w:r>
        <w:t>Fastställande av dagordning</w:t>
      </w:r>
    </w:p>
    <w:p w14:paraId="01D96237" w14:textId="77777777" w:rsidR="00DF7E9A" w:rsidRDefault="00DF7E9A" w:rsidP="00DC53A0"/>
    <w:p w14:paraId="08F4029A" w14:textId="747A4221" w:rsidR="00EA50CD" w:rsidRDefault="00DF7E9A" w:rsidP="00DC53A0">
      <w:r>
        <w:t>Dagordningen fastställ</w:t>
      </w:r>
      <w:r w:rsidR="00D025B4">
        <w:t>s.</w:t>
      </w:r>
    </w:p>
    <w:p w14:paraId="13D36B7E" w14:textId="372546E2" w:rsidR="00336593" w:rsidRDefault="00DF7E9A" w:rsidP="00DC53A0">
      <w:pPr>
        <w:pStyle w:val="Rubrik1"/>
      </w:pPr>
      <w:r>
        <w:t>Val av ordförande samt sekreterare för mötet</w:t>
      </w:r>
    </w:p>
    <w:p w14:paraId="0B999487" w14:textId="77777777" w:rsidR="00DF7E9A" w:rsidRDefault="00DF7E9A" w:rsidP="00CC7BA2"/>
    <w:p w14:paraId="48385FFB" w14:textId="09034A6C" w:rsidR="00EA50CD" w:rsidRDefault="00DF7E9A" w:rsidP="00CC7BA2">
      <w:r>
        <w:t>Till ordförande väljs Soichiro Hosokawa och till sekreterare väljs Eva Palo.</w:t>
      </w:r>
    </w:p>
    <w:p w14:paraId="21E7EA35" w14:textId="74BB666D" w:rsidR="002E0835" w:rsidRDefault="00DF7E9A" w:rsidP="00DC53A0">
      <w:pPr>
        <w:pStyle w:val="Rubrik1"/>
      </w:pPr>
      <w:r>
        <w:t>Val av justeringsmän</w:t>
      </w:r>
    </w:p>
    <w:p w14:paraId="6D8A2BA2" w14:textId="77777777" w:rsidR="00DF7E9A" w:rsidRDefault="00DF7E9A" w:rsidP="00DC53A0"/>
    <w:p w14:paraId="45AC7D65" w14:textId="055373B2" w:rsidR="00DF7E9A" w:rsidRDefault="00DF7E9A" w:rsidP="00DC53A0">
      <w:r>
        <w:t>Till justeringsmän väljs Ulf Kjellberg och Peter Häggblad.</w:t>
      </w:r>
    </w:p>
    <w:p w14:paraId="551F4ACB" w14:textId="649D0D02" w:rsidR="007473E1" w:rsidRDefault="00DF7E9A" w:rsidP="00DC53A0">
      <w:pPr>
        <w:pStyle w:val="Rubrik1"/>
      </w:pPr>
      <w:r>
        <w:t>Styrelsens verksamhetsberättelse samt balans och resultaträkning för senaste verksamhetsåret</w:t>
      </w:r>
    </w:p>
    <w:p w14:paraId="088F559C" w14:textId="77777777" w:rsidR="007E3EE8" w:rsidRDefault="007E3EE8" w:rsidP="00DC53A0"/>
    <w:p w14:paraId="47DD9064" w14:textId="4B464531" w:rsidR="00DF7E9A" w:rsidRDefault="00DF7E9A" w:rsidP="00926198">
      <w:pPr>
        <w:pStyle w:val="Normalwebb"/>
        <w:rPr>
          <w:rFonts w:ascii="Times New Roman" w:hAnsi="Times New Roman"/>
          <w:sz w:val="22"/>
          <w:szCs w:val="22"/>
        </w:rPr>
      </w:pPr>
      <w:r w:rsidRPr="00DF7E9A">
        <w:rPr>
          <w:rFonts w:ascii="Times New Roman" w:hAnsi="Times New Roman"/>
          <w:sz w:val="22"/>
          <w:szCs w:val="22"/>
        </w:rPr>
        <w:t xml:space="preserve">Verksamhetsberättelsen </w:t>
      </w:r>
      <w:r>
        <w:rPr>
          <w:rFonts w:ascii="Times New Roman" w:hAnsi="Times New Roman"/>
          <w:sz w:val="22"/>
          <w:szCs w:val="22"/>
        </w:rPr>
        <w:t>godkänns av årsstämman med följande tillägg</w:t>
      </w:r>
      <w:r w:rsidR="00926198">
        <w:rPr>
          <w:rFonts w:ascii="Times New Roman" w:hAnsi="Times New Roman"/>
          <w:sz w:val="22"/>
          <w:szCs w:val="22"/>
        </w:rPr>
        <w:t>:</w:t>
      </w:r>
      <w:r>
        <w:rPr>
          <w:rFonts w:ascii="Times New Roman" w:hAnsi="Times New Roman"/>
          <w:sz w:val="22"/>
          <w:szCs w:val="22"/>
        </w:rPr>
        <w:t xml:space="preserve"> </w:t>
      </w:r>
    </w:p>
    <w:p w14:paraId="63F8B077" w14:textId="1147E8E6" w:rsidR="00DF7E9A" w:rsidRDefault="00DF7E9A" w:rsidP="00D025B4">
      <w:pPr>
        <w:pStyle w:val="Normalwebb"/>
        <w:numPr>
          <w:ilvl w:val="0"/>
          <w:numId w:val="7"/>
        </w:numPr>
        <w:rPr>
          <w:rFonts w:ascii="Times New Roman" w:hAnsi="Times New Roman"/>
          <w:sz w:val="22"/>
          <w:szCs w:val="22"/>
        </w:rPr>
      </w:pPr>
      <w:r>
        <w:rPr>
          <w:rFonts w:ascii="Times New Roman" w:hAnsi="Times New Roman"/>
          <w:sz w:val="22"/>
          <w:szCs w:val="22"/>
        </w:rPr>
        <w:lastRenderedPageBreak/>
        <w:t xml:space="preserve">Lägga till </w:t>
      </w:r>
      <w:r w:rsidR="00D025B4">
        <w:rPr>
          <w:rFonts w:ascii="Times New Roman" w:hAnsi="Times New Roman"/>
          <w:sz w:val="22"/>
          <w:szCs w:val="22"/>
        </w:rPr>
        <w:t xml:space="preserve">information om </w:t>
      </w:r>
      <w:r>
        <w:rPr>
          <w:rFonts w:ascii="Times New Roman" w:hAnsi="Times New Roman"/>
          <w:sz w:val="22"/>
          <w:szCs w:val="22"/>
        </w:rPr>
        <w:t>klubbresultat som visar på de stora framgångar som gjorts inom klubben under året.</w:t>
      </w:r>
    </w:p>
    <w:p w14:paraId="6EC6632E" w14:textId="77777777" w:rsidR="00DF7E9A" w:rsidRDefault="00DF7E9A" w:rsidP="00D025B4">
      <w:pPr>
        <w:pStyle w:val="Normalwebb"/>
        <w:numPr>
          <w:ilvl w:val="0"/>
          <w:numId w:val="7"/>
        </w:numPr>
        <w:rPr>
          <w:rFonts w:ascii="Times New Roman" w:hAnsi="Times New Roman"/>
          <w:sz w:val="22"/>
          <w:szCs w:val="22"/>
        </w:rPr>
      </w:pPr>
      <w:r>
        <w:rPr>
          <w:rFonts w:ascii="Times New Roman" w:hAnsi="Times New Roman"/>
          <w:sz w:val="22"/>
          <w:szCs w:val="22"/>
        </w:rPr>
        <w:t>Specificera lägerintäkter och lägerkostnader som ligger till grund för nettobeloppen som redovisas som kostnadsposter i resultatutfall för 2018 och budget för 2019.</w:t>
      </w:r>
    </w:p>
    <w:p w14:paraId="6DA5C242" w14:textId="367A5218" w:rsidR="00332CE0" w:rsidRPr="00926198" w:rsidRDefault="00926198" w:rsidP="00926198">
      <w:pPr>
        <w:pStyle w:val="Normalwebb"/>
        <w:rPr>
          <w:rFonts w:ascii="Times New Roman" w:hAnsi="Times New Roman"/>
          <w:sz w:val="22"/>
          <w:szCs w:val="22"/>
        </w:rPr>
      </w:pPr>
      <w:r>
        <w:rPr>
          <w:rFonts w:ascii="Times New Roman" w:hAnsi="Times New Roman"/>
          <w:sz w:val="22"/>
          <w:szCs w:val="22"/>
        </w:rPr>
        <w:t>Styrelsen uppdaterar verksamhetsberättelsen och publicerar på hemsidan.</w:t>
      </w:r>
    </w:p>
    <w:p w14:paraId="285DBEBD" w14:textId="21DB9FCC" w:rsidR="00EE13F4" w:rsidRDefault="00926198" w:rsidP="00EE13F4">
      <w:pPr>
        <w:pStyle w:val="Rubrik1"/>
      </w:pPr>
      <w:r>
        <w:t>Rapportering gällande krisplan</w:t>
      </w:r>
    </w:p>
    <w:p w14:paraId="77B06DAF" w14:textId="77777777" w:rsidR="00EE13F4" w:rsidRPr="00926198" w:rsidRDefault="00EE13F4" w:rsidP="00DC53A0">
      <w:pPr>
        <w:rPr>
          <w:szCs w:val="22"/>
        </w:rPr>
      </w:pPr>
    </w:p>
    <w:p w14:paraId="331A84CC" w14:textId="77777777" w:rsidR="00926198" w:rsidRDefault="00926198" w:rsidP="00926198">
      <w:pPr>
        <w:pStyle w:val="Normalwebb"/>
        <w:rPr>
          <w:rFonts w:ascii="Times New Roman" w:hAnsi="Times New Roman"/>
          <w:sz w:val="22"/>
          <w:szCs w:val="22"/>
        </w:rPr>
      </w:pPr>
      <w:r w:rsidRPr="00926198">
        <w:rPr>
          <w:rFonts w:ascii="Times New Roman" w:hAnsi="Times New Roman"/>
          <w:sz w:val="22"/>
          <w:szCs w:val="22"/>
        </w:rPr>
        <w:t xml:space="preserve">Krisplanen uppdateras med nya namn och kontaktnummer som läggs på hemsidan och finns </w:t>
      </w:r>
      <w:r>
        <w:rPr>
          <w:rFonts w:ascii="Times New Roman" w:hAnsi="Times New Roman"/>
          <w:sz w:val="22"/>
          <w:szCs w:val="22"/>
        </w:rPr>
        <w:t xml:space="preserve">hos </w:t>
      </w:r>
      <w:r w:rsidRPr="00926198">
        <w:rPr>
          <w:rFonts w:ascii="Times New Roman" w:hAnsi="Times New Roman"/>
          <w:sz w:val="22"/>
          <w:szCs w:val="22"/>
        </w:rPr>
        <w:t xml:space="preserve">BeFairs reception/kassa (i ÅSS-pärmen). </w:t>
      </w:r>
      <w:r>
        <w:rPr>
          <w:rFonts w:ascii="Times New Roman" w:hAnsi="Times New Roman"/>
          <w:sz w:val="22"/>
          <w:szCs w:val="22"/>
        </w:rPr>
        <w:t>Krisplanen har under året</w:t>
      </w:r>
      <w:r w:rsidRPr="00926198">
        <w:rPr>
          <w:rFonts w:ascii="Times New Roman" w:hAnsi="Times New Roman"/>
          <w:sz w:val="22"/>
          <w:szCs w:val="22"/>
        </w:rPr>
        <w:t xml:space="preserve"> kommit till nytta vid en incident (allergi-tillbud) då krisplan</w:t>
      </w:r>
      <w:r>
        <w:rPr>
          <w:rFonts w:ascii="Times New Roman" w:hAnsi="Times New Roman"/>
          <w:sz w:val="22"/>
          <w:szCs w:val="22"/>
        </w:rPr>
        <w:t xml:space="preserve"> </w:t>
      </w:r>
      <w:r w:rsidRPr="00926198">
        <w:rPr>
          <w:rFonts w:ascii="Times New Roman" w:hAnsi="Times New Roman"/>
          <w:sz w:val="22"/>
          <w:szCs w:val="22"/>
        </w:rPr>
        <w:t>och anhöriglista</w:t>
      </w:r>
      <w:r>
        <w:rPr>
          <w:rFonts w:ascii="Times New Roman" w:hAnsi="Times New Roman"/>
          <w:sz w:val="22"/>
          <w:szCs w:val="22"/>
        </w:rPr>
        <w:t xml:space="preserve"> kom till användning så som den är tänkt</w:t>
      </w:r>
      <w:r w:rsidRPr="00926198">
        <w:rPr>
          <w:rFonts w:ascii="Times New Roman" w:hAnsi="Times New Roman"/>
          <w:sz w:val="22"/>
          <w:szCs w:val="22"/>
        </w:rPr>
        <w:t xml:space="preserve">. </w:t>
      </w:r>
    </w:p>
    <w:p w14:paraId="26868832" w14:textId="22A21879" w:rsidR="00332CE0" w:rsidRPr="00926198" w:rsidRDefault="00926198" w:rsidP="00926198">
      <w:pPr>
        <w:pStyle w:val="Normalwebb"/>
        <w:rPr>
          <w:rFonts w:ascii="Times New Roman" w:hAnsi="Times New Roman"/>
          <w:sz w:val="22"/>
          <w:szCs w:val="22"/>
        </w:rPr>
      </w:pPr>
      <w:r w:rsidRPr="00926198">
        <w:rPr>
          <w:rFonts w:ascii="Times New Roman" w:hAnsi="Times New Roman"/>
          <w:sz w:val="22"/>
          <w:szCs w:val="22"/>
        </w:rPr>
        <w:t>En länk</w:t>
      </w:r>
      <w:r>
        <w:rPr>
          <w:rFonts w:ascii="Times New Roman" w:hAnsi="Times New Roman"/>
          <w:sz w:val="22"/>
          <w:szCs w:val="22"/>
        </w:rPr>
        <w:t xml:space="preserve"> till krisplanen</w:t>
      </w:r>
      <w:r w:rsidRPr="00926198">
        <w:rPr>
          <w:rFonts w:ascii="Times New Roman" w:hAnsi="Times New Roman"/>
          <w:sz w:val="22"/>
          <w:szCs w:val="22"/>
        </w:rPr>
        <w:t xml:space="preserve"> läggs på ÅSS hemsi</w:t>
      </w:r>
      <w:r>
        <w:rPr>
          <w:rFonts w:ascii="Times New Roman" w:hAnsi="Times New Roman"/>
          <w:sz w:val="22"/>
          <w:szCs w:val="22"/>
        </w:rPr>
        <w:t>das förstasida för ge ytterligare bättre åtkomst vid krissituation</w:t>
      </w:r>
    </w:p>
    <w:p w14:paraId="730F151B" w14:textId="0830FD51" w:rsidR="008A0848" w:rsidRDefault="00926198" w:rsidP="00710198">
      <w:pPr>
        <w:pStyle w:val="Rubrik1"/>
      </w:pPr>
      <w:r>
        <w:t xml:space="preserve">Revisorernas berättelse över styrelsens förvaltning under senaste räkenskapsåret </w:t>
      </w:r>
    </w:p>
    <w:p w14:paraId="63B3501A" w14:textId="77777777" w:rsidR="00EA50CD" w:rsidRDefault="00EA50CD" w:rsidP="00710198"/>
    <w:p w14:paraId="4051042A" w14:textId="5E4278AC" w:rsidR="00920F5D" w:rsidRDefault="00926198" w:rsidP="00926198">
      <w:pPr>
        <w:spacing w:after="0"/>
      </w:pPr>
      <w:r>
        <w:t>Revisionsberättelsen delgavs muntligt.</w:t>
      </w:r>
    </w:p>
    <w:p w14:paraId="639C7DAD" w14:textId="2F832A0D" w:rsidR="00A32429" w:rsidRDefault="00A32429" w:rsidP="00006A18">
      <w:pPr>
        <w:spacing w:after="0"/>
      </w:pPr>
    </w:p>
    <w:p w14:paraId="1AAD114B" w14:textId="4AB0ED3D" w:rsidR="004322B2" w:rsidRDefault="00926198" w:rsidP="00811647">
      <w:pPr>
        <w:pStyle w:val="Rubrik1"/>
      </w:pPr>
      <w:r>
        <w:t>Frågan om ansvarsfrihet för styrelsen för den tid revisionen avser.</w:t>
      </w:r>
    </w:p>
    <w:p w14:paraId="7DBFF479" w14:textId="008A259D" w:rsidR="00F05F11" w:rsidRDefault="00F05F11" w:rsidP="003974D2">
      <w:pPr>
        <w:pStyle w:val="Brdtext"/>
        <w:spacing w:after="0"/>
        <w:rPr>
          <w:sz w:val="22"/>
          <w:szCs w:val="22"/>
        </w:rPr>
      </w:pPr>
    </w:p>
    <w:p w14:paraId="590DAC88" w14:textId="18699464" w:rsidR="00006A18" w:rsidRPr="00006A18" w:rsidRDefault="00926198" w:rsidP="00926198">
      <w:pPr>
        <w:pStyle w:val="Brdtext"/>
        <w:spacing w:after="0"/>
        <w:rPr>
          <w:sz w:val="22"/>
          <w:szCs w:val="22"/>
        </w:rPr>
      </w:pPr>
      <w:r>
        <w:rPr>
          <w:sz w:val="22"/>
          <w:szCs w:val="22"/>
        </w:rPr>
        <w:t xml:space="preserve">Ansvarsfrihet medges. </w:t>
      </w:r>
    </w:p>
    <w:p w14:paraId="540F10CB" w14:textId="0CE32F7A" w:rsidR="00C26D7D" w:rsidRDefault="00926198" w:rsidP="00C26D7D">
      <w:pPr>
        <w:pStyle w:val="Rubrik1"/>
      </w:pPr>
      <w:r>
        <w:t>Fastställande av medlemsavgifter</w:t>
      </w:r>
    </w:p>
    <w:p w14:paraId="455DF330" w14:textId="77777777" w:rsidR="00926198" w:rsidRDefault="00926198" w:rsidP="00926198">
      <w:pPr>
        <w:pStyle w:val="Normalwebb"/>
        <w:rPr>
          <w:rFonts w:ascii="Times New Roman" w:hAnsi="Times New Roman"/>
          <w:sz w:val="22"/>
          <w:szCs w:val="22"/>
        </w:rPr>
      </w:pPr>
      <w:r>
        <w:rPr>
          <w:rFonts w:ascii="Times New Roman" w:hAnsi="Times New Roman"/>
          <w:sz w:val="22"/>
          <w:szCs w:val="22"/>
        </w:rPr>
        <w:t>Beslut att behålla nuvarande medlemsavgifter.</w:t>
      </w:r>
    </w:p>
    <w:p w14:paraId="44DF7991" w14:textId="59D7C2EC" w:rsidR="00926198" w:rsidRDefault="00926198" w:rsidP="00926198">
      <w:pPr>
        <w:pStyle w:val="Normalwebb"/>
        <w:rPr>
          <w:rFonts w:ascii="Times New Roman" w:hAnsi="Times New Roman"/>
          <w:sz w:val="22"/>
          <w:szCs w:val="22"/>
        </w:rPr>
      </w:pPr>
      <w:r>
        <w:rPr>
          <w:rFonts w:ascii="Times New Roman" w:hAnsi="Times New Roman"/>
          <w:sz w:val="22"/>
          <w:szCs w:val="22"/>
        </w:rPr>
        <w:t>Beslut att behålla nuvarande träningsavgifter under vår</w:t>
      </w:r>
      <w:r w:rsidR="0040625F">
        <w:rPr>
          <w:rFonts w:ascii="Times New Roman" w:hAnsi="Times New Roman"/>
          <w:sz w:val="22"/>
          <w:szCs w:val="22"/>
        </w:rPr>
        <w:t>terminen</w:t>
      </w:r>
      <w:r>
        <w:rPr>
          <w:rFonts w:ascii="Times New Roman" w:hAnsi="Times New Roman"/>
          <w:sz w:val="22"/>
          <w:szCs w:val="22"/>
        </w:rPr>
        <w:t xml:space="preserve"> samt att utreda de ekonomiska förutsättningarna för träningsavgifterna </w:t>
      </w:r>
      <w:r w:rsidR="0040625F">
        <w:rPr>
          <w:rFonts w:ascii="Times New Roman" w:hAnsi="Times New Roman"/>
          <w:sz w:val="22"/>
          <w:szCs w:val="22"/>
        </w:rPr>
        <w:t xml:space="preserve">till höstterminen. </w:t>
      </w:r>
    </w:p>
    <w:p w14:paraId="4C5F159F" w14:textId="63762E23" w:rsidR="00926198" w:rsidRDefault="0040625F" w:rsidP="00926198">
      <w:pPr>
        <w:pStyle w:val="Normalwebb"/>
        <w:rPr>
          <w:rFonts w:ascii="Times New Roman" w:hAnsi="Times New Roman"/>
          <w:sz w:val="22"/>
          <w:szCs w:val="22"/>
        </w:rPr>
      </w:pPr>
      <w:r>
        <w:rPr>
          <w:rFonts w:ascii="Times New Roman" w:hAnsi="Times New Roman"/>
          <w:sz w:val="22"/>
          <w:szCs w:val="22"/>
        </w:rPr>
        <w:t>Styrelsen utreder kostnaderna för b</w:t>
      </w:r>
      <w:r w:rsidR="00926198" w:rsidRPr="00926198">
        <w:rPr>
          <w:rFonts w:ascii="Times New Roman" w:hAnsi="Times New Roman"/>
          <w:sz w:val="22"/>
          <w:szCs w:val="22"/>
        </w:rPr>
        <w:t xml:space="preserve">anhyra för att se om </w:t>
      </w:r>
      <w:r>
        <w:rPr>
          <w:rFonts w:ascii="Times New Roman" w:hAnsi="Times New Roman"/>
          <w:sz w:val="22"/>
          <w:szCs w:val="22"/>
        </w:rPr>
        <w:t>en</w:t>
      </w:r>
      <w:r w:rsidR="00926198" w:rsidRPr="00926198">
        <w:rPr>
          <w:rFonts w:ascii="Times New Roman" w:hAnsi="Times New Roman"/>
          <w:sz w:val="22"/>
          <w:szCs w:val="22"/>
        </w:rPr>
        <w:t xml:space="preserve"> sänk</w:t>
      </w:r>
      <w:r>
        <w:rPr>
          <w:rFonts w:ascii="Times New Roman" w:hAnsi="Times New Roman"/>
          <w:sz w:val="22"/>
          <w:szCs w:val="22"/>
        </w:rPr>
        <w:t>ning jämfört med 2018 är möjlig. Styrelsen rapportera</w:t>
      </w:r>
      <w:r w:rsidR="0045084A">
        <w:rPr>
          <w:rFonts w:ascii="Times New Roman" w:hAnsi="Times New Roman"/>
          <w:sz w:val="22"/>
          <w:szCs w:val="22"/>
        </w:rPr>
        <w:t>de</w:t>
      </w:r>
      <w:r>
        <w:rPr>
          <w:rFonts w:ascii="Times New Roman" w:hAnsi="Times New Roman"/>
          <w:sz w:val="22"/>
          <w:szCs w:val="22"/>
        </w:rPr>
        <w:t xml:space="preserve"> om eventuellt m</w:t>
      </w:r>
      <w:r w:rsidR="00926198" w:rsidRPr="00926198">
        <w:rPr>
          <w:rFonts w:ascii="Times New Roman" w:hAnsi="Times New Roman"/>
          <w:sz w:val="22"/>
          <w:szCs w:val="22"/>
        </w:rPr>
        <w:t>inskade lägerkostnader och utbildningskostnader</w:t>
      </w:r>
      <w:r>
        <w:rPr>
          <w:rFonts w:ascii="Times New Roman" w:hAnsi="Times New Roman"/>
          <w:sz w:val="22"/>
          <w:szCs w:val="22"/>
        </w:rPr>
        <w:t xml:space="preserve"> för året som kan skapa ytterligare ekonomiskt utrymme</w:t>
      </w:r>
      <w:r w:rsidR="00926198" w:rsidRPr="00926198">
        <w:rPr>
          <w:rFonts w:ascii="Times New Roman" w:hAnsi="Times New Roman"/>
          <w:sz w:val="22"/>
          <w:szCs w:val="22"/>
        </w:rPr>
        <w:t xml:space="preserve">. </w:t>
      </w:r>
      <w:r w:rsidR="0045084A">
        <w:rPr>
          <w:rFonts w:ascii="Times New Roman" w:hAnsi="Times New Roman"/>
          <w:sz w:val="22"/>
          <w:szCs w:val="22"/>
        </w:rPr>
        <w:t>Dessa två aspekter är avgörande för om träningsavgifterna behöver höjas.</w:t>
      </w:r>
      <w:r w:rsidR="00D025B4">
        <w:rPr>
          <w:rFonts w:ascii="Times New Roman" w:hAnsi="Times New Roman"/>
          <w:sz w:val="22"/>
          <w:szCs w:val="22"/>
        </w:rPr>
        <w:t xml:space="preserve"> </w:t>
      </w:r>
      <w:r>
        <w:rPr>
          <w:rFonts w:ascii="Times New Roman" w:hAnsi="Times New Roman"/>
          <w:sz w:val="22"/>
          <w:szCs w:val="22"/>
        </w:rPr>
        <w:t>Beslut fattas att genomföra en</w:t>
      </w:r>
      <w:r w:rsidR="00926198" w:rsidRPr="00926198">
        <w:rPr>
          <w:rFonts w:ascii="Times New Roman" w:hAnsi="Times New Roman"/>
          <w:sz w:val="22"/>
          <w:szCs w:val="22"/>
        </w:rPr>
        <w:t xml:space="preserve"> höj</w:t>
      </w:r>
      <w:r>
        <w:rPr>
          <w:rFonts w:ascii="Times New Roman" w:hAnsi="Times New Roman"/>
          <w:sz w:val="22"/>
          <w:szCs w:val="22"/>
        </w:rPr>
        <w:t>ning av</w:t>
      </w:r>
      <w:r w:rsidR="00926198" w:rsidRPr="00926198">
        <w:rPr>
          <w:rFonts w:ascii="Times New Roman" w:hAnsi="Times New Roman"/>
          <w:sz w:val="22"/>
          <w:szCs w:val="22"/>
        </w:rPr>
        <w:t xml:space="preserve"> träningsavgift</w:t>
      </w:r>
      <w:r>
        <w:rPr>
          <w:rFonts w:ascii="Times New Roman" w:hAnsi="Times New Roman"/>
          <w:sz w:val="22"/>
          <w:szCs w:val="22"/>
        </w:rPr>
        <w:t>erna</w:t>
      </w:r>
      <w:r w:rsidR="00926198" w:rsidRPr="00926198">
        <w:rPr>
          <w:rFonts w:ascii="Times New Roman" w:hAnsi="Times New Roman"/>
          <w:sz w:val="22"/>
          <w:szCs w:val="22"/>
        </w:rPr>
        <w:t xml:space="preserve"> till hösten om </w:t>
      </w:r>
      <w:r>
        <w:rPr>
          <w:rFonts w:ascii="Times New Roman" w:hAnsi="Times New Roman"/>
          <w:sz w:val="22"/>
          <w:szCs w:val="22"/>
        </w:rPr>
        <w:t xml:space="preserve">nuvarande </w:t>
      </w:r>
      <w:r w:rsidR="00926198" w:rsidRPr="00926198">
        <w:rPr>
          <w:rFonts w:ascii="Times New Roman" w:hAnsi="Times New Roman"/>
          <w:sz w:val="22"/>
          <w:szCs w:val="22"/>
        </w:rPr>
        <w:t xml:space="preserve">budget riskerar att inte </w:t>
      </w:r>
      <w:r w:rsidR="00D025B4">
        <w:rPr>
          <w:rFonts w:ascii="Times New Roman" w:hAnsi="Times New Roman"/>
          <w:sz w:val="22"/>
          <w:szCs w:val="22"/>
        </w:rPr>
        <w:t>hållas och ingen annan intäkt eller minskad kostnad förbättrar ekonomin.</w:t>
      </w:r>
    </w:p>
    <w:p w14:paraId="776BA770" w14:textId="7158AD1B" w:rsidR="0040625F" w:rsidRDefault="0040625F" w:rsidP="00926198">
      <w:pPr>
        <w:pStyle w:val="Normalwebb"/>
        <w:rPr>
          <w:rFonts w:ascii="Times New Roman" w:hAnsi="Times New Roman"/>
          <w:sz w:val="22"/>
          <w:szCs w:val="22"/>
        </w:rPr>
      </w:pPr>
      <w:r>
        <w:rPr>
          <w:rFonts w:ascii="Times New Roman" w:hAnsi="Times New Roman"/>
          <w:sz w:val="22"/>
          <w:szCs w:val="22"/>
        </w:rPr>
        <w:t xml:space="preserve">På mötet diskuterades hanteringen av medlemmarnas/simmarnas avgifter och på vilket sätt dessa ska kunna hållas nere samtidigt som föreningen har stora behov av arbetsinsatser </w:t>
      </w:r>
      <w:r w:rsidR="0045084A">
        <w:rPr>
          <w:rFonts w:ascii="Times New Roman" w:hAnsi="Times New Roman"/>
          <w:sz w:val="22"/>
          <w:szCs w:val="22"/>
        </w:rPr>
        <w:t>i form av tränare, ledare, funktionärer, styrelse, kommitté-arbete osv. Detta som idag är oavlönad arbetskraft bestående av</w:t>
      </w:r>
      <w:r>
        <w:rPr>
          <w:rFonts w:ascii="Times New Roman" w:hAnsi="Times New Roman"/>
          <w:sz w:val="22"/>
          <w:szCs w:val="22"/>
        </w:rPr>
        <w:t xml:space="preserve"> frivilliga </w:t>
      </w:r>
      <w:r w:rsidR="0045084A">
        <w:rPr>
          <w:rFonts w:ascii="Times New Roman" w:hAnsi="Times New Roman"/>
          <w:sz w:val="22"/>
          <w:szCs w:val="22"/>
        </w:rPr>
        <w:t xml:space="preserve">föräldrar till simmare. Många fler behöver </w:t>
      </w:r>
      <w:r>
        <w:rPr>
          <w:rFonts w:ascii="Times New Roman" w:hAnsi="Times New Roman"/>
          <w:sz w:val="22"/>
          <w:szCs w:val="22"/>
        </w:rPr>
        <w:t>engagera sig i föreningsa</w:t>
      </w:r>
      <w:r w:rsidR="0045084A">
        <w:rPr>
          <w:rFonts w:ascii="Times New Roman" w:hAnsi="Times New Roman"/>
          <w:sz w:val="22"/>
          <w:szCs w:val="22"/>
        </w:rPr>
        <w:t>rbetet om inte avgifterna ska höjas.</w:t>
      </w:r>
    </w:p>
    <w:p w14:paraId="7FE9C6A5" w14:textId="02B235D3" w:rsidR="0045084A" w:rsidRPr="00926198" w:rsidRDefault="0040625F" w:rsidP="00926198">
      <w:pPr>
        <w:pStyle w:val="Normalwebb"/>
        <w:rPr>
          <w:rFonts w:ascii="Times New Roman" w:hAnsi="Times New Roman"/>
          <w:sz w:val="22"/>
          <w:szCs w:val="22"/>
        </w:rPr>
      </w:pPr>
      <w:r>
        <w:rPr>
          <w:rFonts w:ascii="Times New Roman" w:hAnsi="Times New Roman"/>
          <w:sz w:val="22"/>
          <w:szCs w:val="22"/>
        </w:rPr>
        <w:t>Framhölls också att förutsättningarna för ÅSS är sämre än många andra klubbar då vi inte har möjlighet till extrainkomster i simhallen, så som simskola, försäljning av fika osv. Styrelsen önskar hjälp att initiera kontakt med Österåker kommun för att se om förutsättningar finns för extra stöd till verksamheten.</w:t>
      </w:r>
      <w:r w:rsidR="0045084A">
        <w:rPr>
          <w:rFonts w:ascii="Times New Roman" w:hAnsi="Times New Roman"/>
          <w:sz w:val="22"/>
          <w:szCs w:val="22"/>
        </w:rPr>
        <w:t xml:space="preserve"> Styrelsen önskar även inp</w:t>
      </w:r>
      <w:r w:rsidR="0052406C">
        <w:rPr>
          <w:rFonts w:ascii="Times New Roman" w:hAnsi="Times New Roman"/>
          <w:sz w:val="22"/>
          <w:szCs w:val="22"/>
        </w:rPr>
        <w:t xml:space="preserve">ut och idéer kring hur andra simklubbar gör </w:t>
      </w:r>
    </w:p>
    <w:p w14:paraId="7B7B5100" w14:textId="4DED4240" w:rsidR="00926198" w:rsidRPr="00926198" w:rsidRDefault="0052406C" w:rsidP="00D025B4">
      <w:pPr>
        <w:pStyle w:val="Normalwebb"/>
        <w:rPr>
          <w:rFonts w:ascii="Times New Roman" w:hAnsi="Times New Roman"/>
          <w:sz w:val="22"/>
          <w:szCs w:val="22"/>
        </w:rPr>
      </w:pPr>
      <w:r>
        <w:rPr>
          <w:rFonts w:ascii="Times New Roman" w:hAnsi="Times New Roman"/>
          <w:sz w:val="22"/>
          <w:szCs w:val="22"/>
        </w:rPr>
        <w:t xml:space="preserve">Vid mötet diskuterades även; möjligheterna till avlönade huvudtränare och vilka fördelar resp. nackdelar detta medför. </w:t>
      </w:r>
      <w:r w:rsidR="00926198" w:rsidRPr="00926198">
        <w:rPr>
          <w:rFonts w:ascii="Times New Roman" w:hAnsi="Times New Roman"/>
          <w:sz w:val="22"/>
          <w:szCs w:val="22"/>
        </w:rPr>
        <w:t xml:space="preserve">Styrelsen välkomnar </w:t>
      </w:r>
      <w:r>
        <w:rPr>
          <w:rFonts w:ascii="Times New Roman" w:hAnsi="Times New Roman"/>
          <w:sz w:val="22"/>
          <w:szCs w:val="22"/>
        </w:rPr>
        <w:t xml:space="preserve">all input och alla </w:t>
      </w:r>
      <w:r w:rsidR="00926198" w:rsidRPr="00926198">
        <w:rPr>
          <w:rFonts w:ascii="Times New Roman" w:hAnsi="Times New Roman"/>
          <w:sz w:val="22"/>
          <w:szCs w:val="22"/>
        </w:rPr>
        <w:t xml:space="preserve">insatser </w:t>
      </w:r>
      <w:r>
        <w:rPr>
          <w:rFonts w:ascii="Times New Roman" w:hAnsi="Times New Roman"/>
          <w:sz w:val="22"/>
          <w:szCs w:val="22"/>
        </w:rPr>
        <w:t>från föreningens medlemmar som kan hjälpa till i arbetet med att stärka ekonomin och hålla nere träningsavgifterna samtidigt som fler engagerar sig i föreningsarbetet.</w:t>
      </w:r>
    </w:p>
    <w:p w14:paraId="0D637E1F" w14:textId="77777777" w:rsidR="00C26D7D" w:rsidRDefault="00C26D7D" w:rsidP="009058E5">
      <w:pPr>
        <w:pStyle w:val="Brdtext"/>
        <w:rPr>
          <w:sz w:val="22"/>
          <w:szCs w:val="22"/>
        </w:rPr>
      </w:pPr>
    </w:p>
    <w:p w14:paraId="681DA60A" w14:textId="468DCF91" w:rsidR="00821B1A" w:rsidRDefault="0052406C" w:rsidP="00EC53B0">
      <w:pPr>
        <w:pStyle w:val="Rubrik1"/>
      </w:pPr>
      <w:r>
        <w:t>Fastställande av verksamhetsplan samt budget för kommande verksamhetsår</w:t>
      </w:r>
    </w:p>
    <w:p w14:paraId="383504BF" w14:textId="77777777" w:rsidR="00EA50CD" w:rsidRDefault="00EA50CD" w:rsidP="009058E5">
      <w:pPr>
        <w:pStyle w:val="Brdtext"/>
        <w:rPr>
          <w:sz w:val="22"/>
          <w:szCs w:val="22"/>
        </w:rPr>
      </w:pPr>
    </w:p>
    <w:p w14:paraId="4E36521F" w14:textId="77777777" w:rsidR="0052406C" w:rsidRDefault="0052406C" w:rsidP="005310DD">
      <w:pPr>
        <w:pStyle w:val="Brdtext"/>
        <w:spacing w:after="0"/>
        <w:rPr>
          <w:sz w:val="22"/>
          <w:szCs w:val="22"/>
        </w:rPr>
      </w:pPr>
      <w:r>
        <w:rPr>
          <w:sz w:val="22"/>
          <w:szCs w:val="22"/>
        </w:rPr>
        <w:t>Styrelsen redogjorde för innehållet i verksamhetsplanen och framhöll särskilt parasimningen som Thomas Wård håller i samt simskolan för ensamkommande som Niclas Kling initierat. Ytterligare bidrag finns att få för parasimning enligt medlem på stämman. Styrelsen vidarebefordrar informationen till Niclas Kling.</w:t>
      </w:r>
    </w:p>
    <w:p w14:paraId="5F69C9DD" w14:textId="77777777" w:rsidR="00D025B4" w:rsidRDefault="00D025B4" w:rsidP="005310DD">
      <w:pPr>
        <w:pStyle w:val="Brdtext"/>
        <w:spacing w:after="0"/>
        <w:rPr>
          <w:sz w:val="22"/>
          <w:szCs w:val="22"/>
        </w:rPr>
      </w:pPr>
    </w:p>
    <w:p w14:paraId="7872024B" w14:textId="48CEF460" w:rsidR="00D025B4" w:rsidRDefault="0052406C" w:rsidP="005310DD">
      <w:pPr>
        <w:pStyle w:val="Brdtext"/>
        <w:spacing w:after="0"/>
        <w:rPr>
          <w:sz w:val="22"/>
          <w:szCs w:val="22"/>
        </w:rPr>
      </w:pPr>
      <w:r>
        <w:rPr>
          <w:sz w:val="22"/>
          <w:szCs w:val="22"/>
        </w:rPr>
        <w:t xml:space="preserve">Frågan om funktionärer och utbildningar för funktionärer diskuterades. Föreningen har idag ca 36 utbildade funktionärer och till varje tävlingstillfälle behövs ca 25 funktionärer. Vi behöver många fler för att säkerställa att vi har tillräckligt för våra tävlingar samt för att om möjligt kunna erbjuda halvdagspass för funktionärerna. </w:t>
      </w:r>
    </w:p>
    <w:p w14:paraId="21EEE8D4" w14:textId="1D617996" w:rsidR="00A05A45" w:rsidRDefault="0052406C" w:rsidP="005310DD">
      <w:pPr>
        <w:pStyle w:val="Brdtext"/>
        <w:spacing w:after="0"/>
        <w:rPr>
          <w:sz w:val="22"/>
          <w:szCs w:val="22"/>
        </w:rPr>
      </w:pPr>
      <w:r>
        <w:rPr>
          <w:sz w:val="22"/>
          <w:szCs w:val="22"/>
        </w:rPr>
        <w:t>Förslag från medlem på stämman är att alla tränare ska gå funktionärsutbildning för att på så sätt få full kontroll på alla regler samt finnas tillgängliga vid behov. Alla aktiva</w:t>
      </w:r>
      <w:r w:rsidR="00A05A45">
        <w:rPr>
          <w:sz w:val="22"/>
          <w:szCs w:val="22"/>
        </w:rPr>
        <w:t xml:space="preserve"> simmare i A och Elit-gruppen föreslås också gå funktionärsutbildningen för att kunna hjälpa till vid tävlingar då de själva inte tävlar. Genomförande-beslut tas på nästa styrelsemöte.</w:t>
      </w:r>
    </w:p>
    <w:p w14:paraId="3700F940" w14:textId="77777777" w:rsidR="00A05A45" w:rsidRDefault="00A05A45" w:rsidP="005310DD">
      <w:pPr>
        <w:pStyle w:val="Brdtext"/>
        <w:spacing w:after="0"/>
        <w:rPr>
          <w:sz w:val="22"/>
          <w:szCs w:val="22"/>
        </w:rPr>
      </w:pPr>
    </w:p>
    <w:p w14:paraId="2D993B08" w14:textId="6A7A64E4" w:rsidR="00A05A45" w:rsidRDefault="00A05A45" w:rsidP="005310DD">
      <w:pPr>
        <w:pStyle w:val="Brdtext"/>
        <w:spacing w:after="0"/>
        <w:rPr>
          <w:sz w:val="22"/>
          <w:szCs w:val="22"/>
        </w:rPr>
      </w:pPr>
      <w:r>
        <w:rPr>
          <w:sz w:val="22"/>
          <w:szCs w:val="22"/>
        </w:rPr>
        <w:t>Verksamhetsplanen och budget fastställs med följande tillägg:</w:t>
      </w:r>
    </w:p>
    <w:p w14:paraId="5F88529A" w14:textId="77777777" w:rsidR="00A05A45" w:rsidRDefault="00A05A45" w:rsidP="005310DD">
      <w:pPr>
        <w:pStyle w:val="Brdtext"/>
        <w:spacing w:after="0"/>
        <w:rPr>
          <w:sz w:val="22"/>
          <w:szCs w:val="22"/>
        </w:rPr>
      </w:pPr>
    </w:p>
    <w:p w14:paraId="41A64EE0" w14:textId="28C104ED" w:rsidR="00A05A45" w:rsidRDefault="00A05A45" w:rsidP="00D025B4">
      <w:pPr>
        <w:pStyle w:val="Brdtext"/>
        <w:numPr>
          <w:ilvl w:val="0"/>
          <w:numId w:val="8"/>
        </w:numPr>
        <w:spacing w:after="0"/>
        <w:rPr>
          <w:sz w:val="22"/>
          <w:szCs w:val="22"/>
        </w:rPr>
      </w:pPr>
      <w:r>
        <w:rPr>
          <w:sz w:val="22"/>
          <w:szCs w:val="22"/>
        </w:rPr>
        <w:t>Förslaget att alla tränare och aktiva simmare i A och Elit (som har åldern inne) ska gå funktionärsutbildning skrivs in i verksamhetsplanen.</w:t>
      </w:r>
    </w:p>
    <w:p w14:paraId="4C0F36AE" w14:textId="6371B83C" w:rsidR="00873FAB" w:rsidRPr="00A05A45" w:rsidRDefault="00A05A45" w:rsidP="00D025B4">
      <w:pPr>
        <w:pStyle w:val="Normalwebb"/>
        <w:numPr>
          <w:ilvl w:val="0"/>
          <w:numId w:val="8"/>
        </w:numPr>
        <w:rPr>
          <w:rFonts w:ascii="Times New Roman" w:hAnsi="Times New Roman"/>
          <w:sz w:val="22"/>
          <w:szCs w:val="22"/>
        </w:rPr>
      </w:pPr>
      <w:r>
        <w:rPr>
          <w:rFonts w:ascii="Times New Roman" w:hAnsi="Times New Roman"/>
          <w:sz w:val="22"/>
          <w:szCs w:val="22"/>
        </w:rPr>
        <w:t>Specificera lägerintäkter och lägerkostnader som ligger till grund för nettobeloppen som redovisas som kostnadsposter i resultatutfall för 2018 och budget för 2019.</w:t>
      </w:r>
    </w:p>
    <w:p w14:paraId="11B7B551" w14:textId="024224D4" w:rsidR="00C26D7D" w:rsidRDefault="00A05A45" w:rsidP="00C26D7D">
      <w:pPr>
        <w:pStyle w:val="Rubrik1"/>
      </w:pPr>
      <w:r>
        <w:t>Val av;</w:t>
      </w:r>
    </w:p>
    <w:p w14:paraId="318FD13C" w14:textId="7D6C5934" w:rsidR="00C26D7D" w:rsidRDefault="00D025B4" w:rsidP="006A4B16">
      <w:pPr>
        <w:pStyle w:val="Brdtext"/>
        <w:numPr>
          <w:ilvl w:val="0"/>
          <w:numId w:val="5"/>
        </w:numPr>
        <w:rPr>
          <w:sz w:val="22"/>
          <w:szCs w:val="22"/>
        </w:rPr>
      </w:pPr>
      <w:r>
        <w:rPr>
          <w:sz w:val="22"/>
          <w:szCs w:val="22"/>
        </w:rPr>
        <w:t xml:space="preserve">föreningens ordförande, </w:t>
      </w:r>
      <w:r w:rsidR="00A05A45">
        <w:rPr>
          <w:sz w:val="22"/>
          <w:szCs w:val="22"/>
        </w:rPr>
        <w:t xml:space="preserve">Soichiro Hosokawa </w:t>
      </w:r>
      <w:r>
        <w:rPr>
          <w:sz w:val="22"/>
          <w:szCs w:val="22"/>
        </w:rPr>
        <w:t>valdes</w:t>
      </w:r>
      <w:r w:rsidR="00F26196">
        <w:rPr>
          <w:sz w:val="22"/>
          <w:szCs w:val="22"/>
        </w:rPr>
        <w:t xml:space="preserve"> för ytterligare </w:t>
      </w:r>
      <w:r w:rsidR="00A05A45">
        <w:rPr>
          <w:sz w:val="22"/>
          <w:szCs w:val="22"/>
        </w:rPr>
        <w:t>1 år.</w:t>
      </w:r>
    </w:p>
    <w:p w14:paraId="0B65A645" w14:textId="26C838E5" w:rsidR="00A05A45" w:rsidRDefault="00A05A45" w:rsidP="006A4B16">
      <w:pPr>
        <w:pStyle w:val="Brdtext"/>
        <w:numPr>
          <w:ilvl w:val="0"/>
          <w:numId w:val="5"/>
        </w:numPr>
        <w:rPr>
          <w:sz w:val="22"/>
          <w:szCs w:val="22"/>
        </w:rPr>
      </w:pPr>
      <w:r>
        <w:rPr>
          <w:sz w:val="22"/>
          <w:szCs w:val="22"/>
        </w:rPr>
        <w:t>ledamöter som avgår ersätts med följande personer; Lina Lindholm, Annica Tiger, Pentti Kahnham</w:t>
      </w:r>
      <w:r w:rsidR="00357621">
        <w:rPr>
          <w:sz w:val="22"/>
          <w:szCs w:val="22"/>
        </w:rPr>
        <w:t>n</w:t>
      </w:r>
      <w:r>
        <w:rPr>
          <w:sz w:val="22"/>
          <w:szCs w:val="22"/>
        </w:rPr>
        <w:t xml:space="preserve"> </w:t>
      </w:r>
      <w:r w:rsidR="00D025B4">
        <w:rPr>
          <w:sz w:val="22"/>
          <w:szCs w:val="22"/>
        </w:rPr>
        <w:t xml:space="preserve">för </w:t>
      </w:r>
      <w:r w:rsidR="00357621">
        <w:rPr>
          <w:sz w:val="22"/>
          <w:szCs w:val="22"/>
        </w:rPr>
        <w:t>2 år samt Kenneth Jansson för 1 år.</w:t>
      </w:r>
    </w:p>
    <w:p w14:paraId="737B2F1A" w14:textId="34FBD503" w:rsidR="00A05A45" w:rsidRDefault="00F26196" w:rsidP="006A4B16">
      <w:pPr>
        <w:pStyle w:val="Brdtext"/>
        <w:numPr>
          <w:ilvl w:val="0"/>
          <w:numId w:val="5"/>
        </w:numPr>
        <w:rPr>
          <w:sz w:val="22"/>
          <w:szCs w:val="22"/>
        </w:rPr>
      </w:pPr>
      <w:r>
        <w:rPr>
          <w:sz w:val="22"/>
          <w:szCs w:val="22"/>
        </w:rPr>
        <w:t>s</w:t>
      </w:r>
      <w:r w:rsidR="00A05A45">
        <w:rPr>
          <w:sz w:val="22"/>
          <w:szCs w:val="22"/>
        </w:rPr>
        <w:t xml:space="preserve">uppleanter som avgår ersätts med Valle Kamakin och </w:t>
      </w:r>
      <w:r w:rsidR="00357621">
        <w:rPr>
          <w:sz w:val="22"/>
          <w:szCs w:val="22"/>
        </w:rPr>
        <w:t>Oscar Gullberg</w:t>
      </w:r>
      <w:r w:rsidR="00A05A45">
        <w:rPr>
          <w:sz w:val="22"/>
          <w:szCs w:val="22"/>
        </w:rPr>
        <w:t xml:space="preserve"> </w:t>
      </w:r>
      <w:r w:rsidR="00D025B4">
        <w:rPr>
          <w:sz w:val="22"/>
          <w:szCs w:val="22"/>
        </w:rPr>
        <w:t>för</w:t>
      </w:r>
      <w:r w:rsidR="00A05A45">
        <w:rPr>
          <w:sz w:val="22"/>
          <w:szCs w:val="22"/>
        </w:rPr>
        <w:t xml:space="preserve"> 1 år.</w:t>
      </w:r>
      <w:r>
        <w:rPr>
          <w:sz w:val="22"/>
          <w:szCs w:val="22"/>
        </w:rPr>
        <w:t xml:space="preserve"> </w:t>
      </w:r>
    </w:p>
    <w:p w14:paraId="390B6F4C" w14:textId="58BE5B57" w:rsidR="00F26196" w:rsidRDefault="00357621" w:rsidP="006A4B16">
      <w:pPr>
        <w:pStyle w:val="Brdtext"/>
        <w:numPr>
          <w:ilvl w:val="0"/>
          <w:numId w:val="5"/>
        </w:numPr>
        <w:rPr>
          <w:sz w:val="22"/>
          <w:szCs w:val="22"/>
        </w:rPr>
      </w:pPr>
      <w:r>
        <w:rPr>
          <w:sz w:val="22"/>
          <w:szCs w:val="22"/>
        </w:rPr>
        <w:t>r</w:t>
      </w:r>
      <w:r w:rsidR="00F26196">
        <w:rPr>
          <w:sz w:val="22"/>
          <w:szCs w:val="22"/>
        </w:rPr>
        <w:t xml:space="preserve">evisor som avgår ersätts med Henrik Widstrand (valberedningens förslag) </w:t>
      </w:r>
      <w:r w:rsidR="00D025B4">
        <w:rPr>
          <w:sz w:val="22"/>
          <w:szCs w:val="22"/>
        </w:rPr>
        <w:t>för</w:t>
      </w:r>
      <w:r w:rsidR="00F26196">
        <w:rPr>
          <w:sz w:val="22"/>
          <w:szCs w:val="22"/>
        </w:rPr>
        <w:t xml:space="preserve"> 1 år. Alf Persson väljs för ytterligare 1 år.</w:t>
      </w:r>
    </w:p>
    <w:p w14:paraId="035BAF0A" w14:textId="67FB6654" w:rsidR="00F26196" w:rsidRDefault="00F26196" w:rsidP="006A4B16">
      <w:pPr>
        <w:pStyle w:val="Brdtext"/>
        <w:numPr>
          <w:ilvl w:val="0"/>
          <w:numId w:val="5"/>
        </w:numPr>
        <w:rPr>
          <w:sz w:val="22"/>
          <w:szCs w:val="22"/>
        </w:rPr>
      </w:pPr>
      <w:r>
        <w:rPr>
          <w:sz w:val="22"/>
          <w:szCs w:val="22"/>
        </w:rPr>
        <w:t>Ledamöter till valberedningen för en tid av 1 år ; Anders Wikner, Ulf Kjellberg, och ytterligare en ej namngiven person (valberedningen får mandat att välja) väljs in.</w:t>
      </w:r>
    </w:p>
    <w:p w14:paraId="1C9CFFB0" w14:textId="4E09CE8A" w:rsidR="00357621" w:rsidRDefault="00357621" w:rsidP="00357621">
      <w:pPr>
        <w:pStyle w:val="Brdtext"/>
        <w:rPr>
          <w:sz w:val="22"/>
          <w:szCs w:val="22"/>
        </w:rPr>
      </w:pPr>
      <w:r>
        <w:rPr>
          <w:sz w:val="22"/>
          <w:szCs w:val="22"/>
        </w:rPr>
        <w:t>Per Wahlstedt avgår i förtid och Kenneth Jansson är fyllnadsval för honom.</w:t>
      </w:r>
    </w:p>
    <w:p w14:paraId="10E5710A" w14:textId="77777777" w:rsidR="008778A5" w:rsidRDefault="008778A5" w:rsidP="008778A5">
      <w:pPr>
        <w:pStyle w:val="Brdtext"/>
        <w:rPr>
          <w:sz w:val="22"/>
          <w:szCs w:val="22"/>
        </w:rPr>
      </w:pPr>
      <w:r>
        <w:rPr>
          <w:sz w:val="22"/>
          <w:szCs w:val="22"/>
        </w:rPr>
        <w:t>Endast en föreslagen kandidat har kommit valberedningen till känna och flera av de nuvarande styrelseledamöterna samt revisor väljs detta år om för ytterligare mandatperiod.</w:t>
      </w:r>
    </w:p>
    <w:p w14:paraId="329197D5" w14:textId="529FB497" w:rsidR="0045544C" w:rsidRPr="0045544C" w:rsidRDefault="00357621" w:rsidP="00357621">
      <w:pPr>
        <w:pStyle w:val="Brdtext"/>
        <w:rPr>
          <w:sz w:val="22"/>
          <w:szCs w:val="22"/>
        </w:rPr>
      </w:pPr>
      <w:r>
        <w:rPr>
          <w:sz w:val="22"/>
          <w:szCs w:val="22"/>
        </w:rPr>
        <w:t>Alf Persson (revisor) påpekar att det är mycket viktigt att revisorerna får tillgång till styrelseprotokoll efter varje styrelsemöte samt får en månadsrapportering gällande den ekonomiska ställningen varje månad från kassör. Rutiner för detta upprättas av styrelsen.</w:t>
      </w:r>
    </w:p>
    <w:p w14:paraId="20E65E9F" w14:textId="76E986AD" w:rsidR="00F26196" w:rsidRDefault="00F26196" w:rsidP="00F26196">
      <w:pPr>
        <w:pStyle w:val="Brdtext"/>
        <w:rPr>
          <w:sz w:val="22"/>
          <w:szCs w:val="22"/>
        </w:rPr>
      </w:pPr>
      <w:r>
        <w:rPr>
          <w:sz w:val="22"/>
          <w:szCs w:val="22"/>
        </w:rPr>
        <w:t>Valberedningsfunktionen har inte fungerat tillfredsställande under året</w:t>
      </w:r>
      <w:r w:rsidR="00BB1EF4">
        <w:rPr>
          <w:sz w:val="22"/>
          <w:szCs w:val="22"/>
        </w:rPr>
        <w:t xml:space="preserve"> och inför årsmötet</w:t>
      </w:r>
      <w:r>
        <w:rPr>
          <w:sz w:val="22"/>
          <w:szCs w:val="22"/>
        </w:rPr>
        <w:t xml:space="preserve">. Vid mötet föreslogs att ett meddelande ska läggas ut på hemsidan om vilka funktioner som söks </w:t>
      </w:r>
      <w:r w:rsidR="00BB1EF4">
        <w:rPr>
          <w:sz w:val="22"/>
          <w:szCs w:val="22"/>
        </w:rPr>
        <w:t xml:space="preserve">till föreningen </w:t>
      </w:r>
      <w:r>
        <w:rPr>
          <w:sz w:val="22"/>
          <w:szCs w:val="22"/>
        </w:rPr>
        <w:t xml:space="preserve">inför nästa årsmöte så att medlemmar kan nominera lämpliga kandidater för valberedningen att ta kontakt med ca 2 månader innan beslut ska tas. </w:t>
      </w:r>
    </w:p>
    <w:p w14:paraId="7EA27794" w14:textId="77777777" w:rsidR="00020C86" w:rsidRDefault="00020C86" w:rsidP="00020C86">
      <w:pPr>
        <w:pStyle w:val="Brdtext"/>
        <w:spacing w:after="0"/>
        <w:rPr>
          <w:sz w:val="22"/>
          <w:szCs w:val="22"/>
        </w:rPr>
      </w:pPr>
    </w:p>
    <w:p w14:paraId="103ABDC9" w14:textId="07CF1DC7" w:rsidR="000803EA" w:rsidRDefault="005A2C92" w:rsidP="00763D14">
      <w:pPr>
        <w:pStyle w:val="Rubrik1"/>
      </w:pPr>
      <w:r>
        <w:t>Behandling av förslag som väckts av styrelse eller inlämnat till styrelse</w:t>
      </w:r>
    </w:p>
    <w:p w14:paraId="7888EE90" w14:textId="77777777" w:rsidR="00EA50CD" w:rsidRDefault="00EA50CD" w:rsidP="009058E5">
      <w:pPr>
        <w:pStyle w:val="Brdtext"/>
        <w:rPr>
          <w:sz w:val="22"/>
          <w:szCs w:val="22"/>
        </w:rPr>
      </w:pPr>
    </w:p>
    <w:p w14:paraId="26BE30F7" w14:textId="7BD5F5C7" w:rsidR="00911DF1" w:rsidRDefault="005A2C92" w:rsidP="005068A9">
      <w:pPr>
        <w:pStyle w:val="Brdtext"/>
        <w:spacing w:after="0"/>
        <w:rPr>
          <w:sz w:val="22"/>
          <w:szCs w:val="22"/>
        </w:rPr>
      </w:pPr>
      <w:r>
        <w:rPr>
          <w:sz w:val="22"/>
          <w:szCs w:val="22"/>
        </w:rPr>
        <w:t>Inga inlämnade förslag.</w:t>
      </w:r>
    </w:p>
    <w:p w14:paraId="44F33C0A" w14:textId="2F7B768A" w:rsidR="00A10274" w:rsidRDefault="00A10274" w:rsidP="00393006">
      <w:pPr>
        <w:pStyle w:val="Brdtext"/>
        <w:spacing w:after="0"/>
        <w:rPr>
          <w:sz w:val="22"/>
          <w:szCs w:val="22"/>
        </w:rPr>
      </w:pPr>
    </w:p>
    <w:p w14:paraId="005C85E2" w14:textId="5876FF56" w:rsidR="00EA50CD" w:rsidRDefault="00C73482" w:rsidP="00C73482">
      <w:pPr>
        <w:pStyle w:val="Rubrik1"/>
      </w:pPr>
      <w:r w:rsidRPr="0050547A">
        <w:lastRenderedPageBreak/>
        <w:t xml:space="preserve"> </w:t>
      </w:r>
      <w:r w:rsidR="00A76413" w:rsidRPr="0050547A">
        <w:t xml:space="preserve"> </w:t>
      </w:r>
      <w:r w:rsidR="005A2C92">
        <w:t>Övriga frågor</w:t>
      </w:r>
    </w:p>
    <w:p w14:paraId="682E585D" w14:textId="77777777" w:rsidR="005A2C92" w:rsidRDefault="005A2C92" w:rsidP="006A4B16">
      <w:pPr>
        <w:pStyle w:val="Normalwebb"/>
        <w:rPr>
          <w:rFonts w:ascii="Times New Roman" w:hAnsi="Times New Roman"/>
          <w:sz w:val="22"/>
          <w:szCs w:val="22"/>
        </w:rPr>
      </w:pPr>
      <w:r>
        <w:rPr>
          <w:rFonts w:ascii="Times New Roman" w:hAnsi="Times New Roman"/>
          <w:sz w:val="22"/>
          <w:szCs w:val="22"/>
        </w:rPr>
        <w:t>Följande punkter diskuterades vid mötet:</w:t>
      </w:r>
    </w:p>
    <w:p w14:paraId="74305BCE" w14:textId="5F210DF9" w:rsidR="005A2C92" w:rsidRPr="005A2C92" w:rsidRDefault="00212B6F" w:rsidP="006A4B16">
      <w:pPr>
        <w:pStyle w:val="Normalwebb"/>
        <w:numPr>
          <w:ilvl w:val="0"/>
          <w:numId w:val="6"/>
        </w:numPr>
        <w:rPr>
          <w:rFonts w:ascii="Times New Roman" w:hAnsi="Times New Roman"/>
          <w:sz w:val="22"/>
          <w:szCs w:val="22"/>
        </w:rPr>
      </w:pPr>
      <w:r>
        <w:rPr>
          <w:rFonts w:ascii="Times New Roman" w:hAnsi="Times New Roman"/>
          <w:sz w:val="22"/>
          <w:szCs w:val="22"/>
        </w:rPr>
        <w:t xml:space="preserve">KM- tävlingarna </w:t>
      </w:r>
      <w:r w:rsidR="005A2C92">
        <w:rPr>
          <w:rFonts w:ascii="Times New Roman" w:hAnsi="Times New Roman"/>
          <w:sz w:val="22"/>
          <w:szCs w:val="22"/>
        </w:rPr>
        <w:t>är</w:t>
      </w:r>
      <w:r w:rsidR="005A2C92" w:rsidRPr="005A2C92">
        <w:rPr>
          <w:rFonts w:ascii="Times New Roman" w:hAnsi="Times New Roman"/>
          <w:sz w:val="22"/>
          <w:szCs w:val="22"/>
        </w:rPr>
        <w:t xml:space="preserve"> </w:t>
      </w:r>
      <w:r w:rsidR="005A2C92">
        <w:rPr>
          <w:rFonts w:ascii="Times New Roman" w:hAnsi="Times New Roman"/>
          <w:sz w:val="22"/>
          <w:szCs w:val="22"/>
        </w:rPr>
        <w:t>bra informationstillfälle</w:t>
      </w:r>
      <w:r>
        <w:rPr>
          <w:rFonts w:ascii="Times New Roman" w:hAnsi="Times New Roman"/>
          <w:sz w:val="22"/>
          <w:szCs w:val="22"/>
        </w:rPr>
        <w:t>n</w:t>
      </w:r>
      <w:r w:rsidR="005A2C92">
        <w:rPr>
          <w:rFonts w:ascii="Times New Roman" w:hAnsi="Times New Roman"/>
          <w:sz w:val="22"/>
          <w:szCs w:val="22"/>
        </w:rPr>
        <w:t xml:space="preserve"> när klubben möter sina egna medlemmar och många föräldrar och aktiva är på plats. </w:t>
      </w:r>
      <w:r>
        <w:rPr>
          <w:rFonts w:ascii="Times New Roman" w:hAnsi="Times New Roman"/>
          <w:sz w:val="22"/>
          <w:szCs w:val="22"/>
        </w:rPr>
        <w:t xml:space="preserve">Förslag att från tränare och styrelse informera tydligare kring arrangemanget och tex skickar inbjudan till alla aktiva för att se till att så många som möjligt från klubben deltar. </w:t>
      </w:r>
      <w:r w:rsidR="005A2C92">
        <w:rPr>
          <w:rFonts w:ascii="Times New Roman" w:hAnsi="Times New Roman"/>
          <w:sz w:val="22"/>
          <w:szCs w:val="22"/>
        </w:rPr>
        <w:t>D</w:t>
      </w:r>
      <w:r>
        <w:rPr>
          <w:rFonts w:ascii="Times New Roman" w:hAnsi="Times New Roman"/>
          <w:sz w:val="22"/>
          <w:szCs w:val="22"/>
        </w:rPr>
        <w:t>et</w:t>
      </w:r>
      <w:r w:rsidR="005A2C92">
        <w:rPr>
          <w:rFonts w:ascii="Times New Roman" w:hAnsi="Times New Roman"/>
          <w:sz w:val="22"/>
          <w:szCs w:val="22"/>
        </w:rPr>
        <w:t xml:space="preserve"> finns möjlighet för tävlingskommittén att </w:t>
      </w:r>
      <w:r>
        <w:rPr>
          <w:rFonts w:ascii="Times New Roman" w:hAnsi="Times New Roman"/>
          <w:sz w:val="22"/>
          <w:szCs w:val="22"/>
        </w:rPr>
        <w:t xml:space="preserve">under KM </w:t>
      </w:r>
      <w:r w:rsidR="005A2C92">
        <w:rPr>
          <w:rFonts w:ascii="Times New Roman" w:hAnsi="Times New Roman"/>
          <w:sz w:val="22"/>
          <w:szCs w:val="22"/>
        </w:rPr>
        <w:t xml:space="preserve">lägga in en tid för styrelsen att presentera verksamheten och berätta om </w:t>
      </w:r>
      <w:r>
        <w:rPr>
          <w:rFonts w:ascii="Times New Roman" w:hAnsi="Times New Roman"/>
          <w:sz w:val="22"/>
          <w:szCs w:val="22"/>
        </w:rPr>
        <w:t>vikten av engagemang och det ideella arbetet som behövs i föreningen för att hålla nere avgifterna och samtidigt skapa bra förutsättningar för verksamheten.</w:t>
      </w:r>
    </w:p>
    <w:p w14:paraId="7E3EECFC" w14:textId="6E7327BD" w:rsidR="005A2C92" w:rsidRDefault="00212B6F" w:rsidP="006A4B16">
      <w:pPr>
        <w:pStyle w:val="Normalwebb"/>
        <w:numPr>
          <w:ilvl w:val="0"/>
          <w:numId w:val="6"/>
        </w:numPr>
        <w:rPr>
          <w:rFonts w:ascii="Times New Roman" w:hAnsi="Times New Roman"/>
          <w:sz w:val="22"/>
          <w:szCs w:val="22"/>
        </w:rPr>
      </w:pPr>
      <w:r>
        <w:rPr>
          <w:rFonts w:ascii="Times New Roman" w:hAnsi="Times New Roman"/>
          <w:sz w:val="22"/>
          <w:szCs w:val="22"/>
        </w:rPr>
        <w:t xml:space="preserve">Samordnande träningsledare för C-grupperna saknas idag. Styrelsen meddelar att </w:t>
      </w:r>
      <w:r w:rsidR="005A2C92" w:rsidRPr="005A2C92">
        <w:rPr>
          <w:rFonts w:ascii="Times New Roman" w:hAnsi="Times New Roman"/>
          <w:sz w:val="22"/>
          <w:szCs w:val="22"/>
        </w:rPr>
        <w:t xml:space="preserve">Anna Sparfv </w:t>
      </w:r>
      <w:r>
        <w:rPr>
          <w:rFonts w:ascii="Times New Roman" w:hAnsi="Times New Roman"/>
          <w:sz w:val="22"/>
          <w:szCs w:val="22"/>
        </w:rPr>
        <w:t>har visat intresse för att ta sig an uppgiften från höstterminen.</w:t>
      </w:r>
    </w:p>
    <w:p w14:paraId="323CA9D9" w14:textId="65F213AA" w:rsidR="00212B6F" w:rsidRPr="00212B6F" w:rsidRDefault="00212B6F" w:rsidP="006A4B16">
      <w:pPr>
        <w:pStyle w:val="Normalwebb"/>
        <w:numPr>
          <w:ilvl w:val="0"/>
          <w:numId w:val="6"/>
        </w:numPr>
        <w:rPr>
          <w:rFonts w:ascii="Times New Roman" w:hAnsi="Times New Roman"/>
          <w:sz w:val="22"/>
          <w:szCs w:val="22"/>
        </w:rPr>
      </w:pPr>
      <w:r>
        <w:rPr>
          <w:rFonts w:ascii="Times New Roman" w:hAnsi="Times New Roman"/>
          <w:sz w:val="22"/>
          <w:szCs w:val="22"/>
        </w:rPr>
        <w:t>Styrelsen tar fram ett årshjul/styrelsekalender som skapar framförhållning i de olika aktiviteter och händelser som ska förberedas och ske under året.</w:t>
      </w:r>
    </w:p>
    <w:p w14:paraId="5C4CB2BC" w14:textId="6BDC1CEC" w:rsidR="00212B6F" w:rsidRPr="00212B6F" w:rsidRDefault="00212B6F" w:rsidP="006A4B16">
      <w:pPr>
        <w:pStyle w:val="Normalwebb"/>
        <w:numPr>
          <w:ilvl w:val="0"/>
          <w:numId w:val="6"/>
        </w:numPr>
        <w:rPr>
          <w:rFonts w:ascii="Times New Roman" w:hAnsi="Times New Roman"/>
          <w:sz w:val="22"/>
          <w:szCs w:val="22"/>
        </w:rPr>
      </w:pPr>
      <w:r>
        <w:rPr>
          <w:rFonts w:ascii="Times New Roman" w:hAnsi="Times New Roman"/>
          <w:sz w:val="22"/>
          <w:szCs w:val="22"/>
        </w:rPr>
        <w:t>Styrelsen tar fram r</w:t>
      </w:r>
      <w:r w:rsidRPr="00212B6F">
        <w:rPr>
          <w:rFonts w:ascii="Times New Roman" w:hAnsi="Times New Roman"/>
          <w:sz w:val="22"/>
          <w:szCs w:val="22"/>
        </w:rPr>
        <w:t>ollbeskrivningar för styrelse</w:t>
      </w:r>
      <w:r>
        <w:rPr>
          <w:rFonts w:ascii="Times New Roman" w:hAnsi="Times New Roman"/>
          <w:sz w:val="22"/>
          <w:szCs w:val="22"/>
        </w:rPr>
        <w:t>posterna, kommittéer och</w:t>
      </w:r>
      <w:r w:rsidRPr="00212B6F">
        <w:rPr>
          <w:rFonts w:ascii="Times New Roman" w:hAnsi="Times New Roman"/>
          <w:sz w:val="22"/>
          <w:szCs w:val="22"/>
        </w:rPr>
        <w:t xml:space="preserve"> andra insatser som föräldrar </w:t>
      </w:r>
      <w:r>
        <w:rPr>
          <w:rFonts w:ascii="Times New Roman" w:hAnsi="Times New Roman"/>
          <w:sz w:val="22"/>
          <w:szCs w:val="22"/>
        </w:rPr>
        <w:t xml:space="preserve">till simmare </w:t>
      </w:r>
      <w:r w:rsidRPr="00212B6F">
        <w:rPr>
          <w:rFonts w:ascii="Times New Roman" w:hAnsi="Times New Roman"/>
          <w:sz w:val="22"/>
          <w:szCs w:val="22"/>
        </w:rPr>
        <w:t>kan göra</w:t>
      </w:r>
      <w:r>
        <w:rPr>
          <w:rFonts w:ascii="Times New Roman" w:hAnsi="Times New Roman"/>
          <w:sz w:val="22"/>
          <w:szCs w:val="22"/>
        </w:rPr>
        <w:t xml:space="preserve"> i föreningen</w:t>
      </w:r>
      <w:r w:rsidRPr="00212B6F">
        <w:rPr>
          <w:rFonts w:ascii="Times New Roman" w:hAnsi="Times New Roman"/>
          <w:sz w:val="22"/>
          <w:szCs w:val="22"/>
        </w:rPr>
        <w:t>.</w:t>
      </w:r>
    </w:p>
    <w:p w14:paraId="764E891C" w14:textId="77777777" w:rsidR="00212B6F" w:rsidRDefault="00212B6F" w:rsidP="006A4B16">
      <w:pPr>
        <w:pStyle w:val="Normalwebb"/>
        <w:numPr>
          <w:ilvl w:val="0"/>
          <w:numId w:val="6"/>
        </w:numPr>
        <w:rPr>
          <w:rFonts w:ascii="Times New Roman" w:hAnsi="Times New Roman"/>
          <w:sz w:val="22"/>
          <w:szCs w:val="22"/>
        </w:rPr>
      </w:pPr>
      <w:r>
        <w:rPr>
          <w:rFonts w:ascii="Times New Roman" w:hAnsi="Times New Roman"/>
          <w:sz w:val="22"/>
          <w:szCs w:val="22"/>
        </w:rPr>
        <w:t xml:space="preserve">Styrelsen tar fram beskrivningar av våra egna arrangemang så som KM (en sorts dokumentation som förenklar för fler att engagera sig och hjälpa till. </w:t>
      </w:r>
    </w:p>
    <w:p w14:paraId="79BAAFA1" w14:textId="75245944" w:rsidR="00212B6F" w:rsidRPr="00212B6F" w:rsidRDefault="00212B6F" w:rsidP="006A4B16">
      <w:pPr>
        <w:pStyle w:val="Normalwebb"/>
        <w:numPr>
          <w:ilvl w:val="0"/>
          <w:numId w:val="6"/>
        </w:numPr>
        <w:rPr>
          <w:rFonts w:ascii="Times New Roman" w:hAnsi="Times New Roman"/>
          <w:sz w:val="22"/>
          <w:szCs w:val="22"/>
        </w:rPr>
      </w:pPr>
      <w:r w:rsidRPr="00212B6F">
        <w:rPr>
          <w:rFonts w:ascii="Times New Roman" w:hAnsi="Times New Roman"/>
          <w:sz w:val="22"/>
          <w:szCs w:val="22"/>
        </w:rPr>
        <w:t xml:space="preserve">Vision – samarbeten med kommunen, högre ambitioner, fler simmare till </w:t>
      </w:r>
      <w:r w:rsidR="004525DA">
        <w:rPr>
          <w:rFonts w:ascii="Times New Roman" w:hAnsi="Times New Roman"/>
          <w:sz w:val="22"/>
          <w:szCs w:val="22"/>
        </w:rPr>
        <w:t>SM</w:t>
      </w:r>
      <w:r w:rsidRPr="00212B6F">
        <w:rPr>
          <w:rFonts w:ascii="Times New Roman" w:hAnsi="Times New Roman"/>
          <w:sz w:val="22"/>
          <w:szCs w:val="22"/>
        </w:rPr>
        <w:t xml:space="preserve">, varför kan andra </w:t>
      </w:r>
      <w:r>
        <w:rPr>
          <w:rFonts w:ascii="Times New Roman" w:hAnsi="Times New Roman"/>
          <w:sz w:val="22"/>
          <w:szCs w:val="22"/>
        </w:rPr>
        <w:t>klubbar men inte vi, ny simhall mm.</w:t>
      </w:r>
      <w:r w:rsidRPr="00212B6F">
        <w:rPr>
          <w:rFonts w:ascii="Times New Roman" w:hAnsi="Times New Roman"/>
          <w:sz w:val="22"/>
          <w:szCs w:val="22"/>
        </w:rPr>
        <w:t xml:space="preserve"> </w:t>
      </w:r>
      <w:r>
        <w:rPr>
          <w:rFonts w:ascii="Times New Roman" w:hAnsi="Times New Roman"/>
          <w:sz w:val="22"/>
          <w:szCs w:val="22"/>
        </w:rPr>
        <w:t>Föreningen behöver driva visionsarbetet. Styrelsen välkomnar all hjälp och input som finns från föreningsmedlemmar som önskar engagera sig och arbeta med detta.</w:t>
      </w:r>
    </w:p>
    <w:p w14:paraId="09F0A023" w14:textId="62BB5820" w:rsidR="00212B6F" w:rsidRPr="006A4B16" w:rsidRDefault="00212B6F" w:rsidP="006A4B16">
      <w:pPr>
        <w:pStyle w:val="Liststycke"/>
        <w:numPr>
          <w:ilvl w:val="0"/>
          <w:numId w:val="6"/>
        </w:numPr>
        <w:rPr>
          <w:szCs w:val="22"/>
        </w:rPr>
      </w:pPr>
      <w:r w:rsidRPr="006A4B16">
        <w:rPr>
          <w:szCs w:val="22"/>
        </w:rPr>
        <w:t>Kommunikation och information saknas i föreningen</w:t>
      </w:r>
      <w:r w:rsidR="00AF5C14" w:rsidRPr="006A4B16">
        <w:rPr>
          <w:szCs w:val="22"/>
        </w:rPr>
        <w:t xml:space="preserve"> (från styrelsen, tränare, ledare, kommittéer osv)</w:t>
      </w:r>
      <w:r w:rsidRPr="006A4B16">
        <w:rPr>
          <w:szCs w:val="22"/>
        </w:rPr>
        <w:t xml:space="preserve">. </w:t>
      </w:r>
      <w:r w:rsidR="00AF5C14" w:rsidRPr="006A4B16">
        <w:rPr>
          <w:szCs w:val="22"/>
        </w:rPr>
        <w:t>Mer information önskas på hemsidan, via mail, Facebook osv. Strukturer för detta behöver komma på plats.</w:t>
      </w:r>
    </w:p>
    <w:p w14:paraId="70C61A1F" w14:textId="3F016C97" w:rsidR="00212B6F" w:rsidRPr="006A4B16" w:rsidRDefault="00212B6F" w:rsidP="006A4B16">
      <w:pPr>
        <w:pStyle w:val="Liststycke"/>
        <w:numPr>
          <w:ilvl w:val="0"/>
          <w:numId w:val="6"/>
        </w:numPr>
        <w:rPr>
          <w:szCs w:val="22"/>
        </w:rPr>
      </w:pPr>
      <w:r w:rsidRPr="006A4B16">
        <w:rPr>
          <w:szCs w:val="22"/>
        </w:rPr>
        <w:t xml:space="preserve">Informationsblad </w:t>
      </w:r>
      <w:r w:rsidR="00AF5C14" w:rsidRPr="006A4B16">
        <w:rPr>
          <w:szCs w:val="22"/>
        </w:rPr>
        <w:t>till nya medlemmar i föreningen som beskriver förutsättningarna och ger information om hur verksamheten bedrivs och vad man kan göra för att hjälpa till.</w:t>
      </w:r>
    </w:p>
    <w:p w14:paraId="7C1A87A7" w14:textId="239C47DE" w:rsidR="00AF5C14" w:rsidRPr="006A4B16" w:rsidRDefault="00AF5C14" w:rsidP="006A4B16">
      <w:pPr>
        <w:pStyle w:val="Liststycke"/>
        <w:numPr>
          <w:ilvl w:val="0"/>
          <w:numId w:val="6"/>
        </w:numPr>
        <w:rPr>
          <w:szCs w:val="22"/>
        </w:rPr>
      </w:pPr>
      <w:r w:rsidRPr="006A4B16">
        <w:rPr>
          <w:szCs w:val="22"/>
        </w:rPr>
        <w:t>Sprida verksamhetsplanen och verksamhetsberättelsen till alla befintliga och nya, kommande medlemmar.</w:t>
      </w:r>
    </w:p>
    <w:p w14:paraId="0B6F3520" w14:textId="77777777" w:rsidR="00212B6F" w:rsidRPr="00212B6F" w:rsidRDefault="00212B6F" w:rsidP="00212B6F">
      <w:pPr>
        <w:rPr>
          <w:szCs w:val="22"/>
        </w:rPr>
      </w:pPr>
    </w:p>
    <w:p w14:paraId="2B1BBB93" w14:textId="77F61D12" w:rsidR="00212B6F" w:rsidRPr="00005B0C" w:rsidRDefault="00212B6F" w:rsidP="00212B6F">
      <w:pPr>
        <w:rPr>
          <w:szCs w:val="22"/>
          <w:u w:val="single"/>
        </w:rPr>
      </w:pPr>
      <w:r w:rsidRPr="00005B0C">
        <w:rPr>
          <w:szCs w:val="22"/>
          <w:u w:val="single"/>
        </w:rPr>
        <w:t>Årsmö</w:t>
      </w:r>
      <w:r w:rsidR="00802B84" w:rsidRPr="00005B0C">
        <w:rPr>
          <w:szCs w:val="22"/>
          <w:u w:val="single"/>
        </w:rPr>
        <w:t>tet ger styrelsen i uppdrag att:</w:t>
      </w:r>
    </w:p>
    <w:p w14:paraId="75DB074B" w14:textId="3B15FFD6" w:rsidR="00212B6F" w:rsidRPr="00811B25" w:rsidRDefault="00212B6F" w:rsidP="00811B25">
      <w:pPr>
        <w:pStyle w:val="Liststycke"/>
        <w:numPr>
          <w:ilvl w:val="0"/>
          <w:numId w:val="9"/>
        </w:numPr>
        <w:rPr>
          <w:szCs w:val="22"/>
        </w:rPr>
      </w:pPr>
      <w:r w:rsidRPr="00811B25">
        <w:rPr>
          <w:szCs w:val="22"/>
        </w:rPr>
        <w:t>Göra uppdragsbeskrivningar för f</w:t>
      </w:r>
      <w:r w:rsidR="00802B84" w:rsidRPr="00811B25">
        <w:rPr>
          <w:szCs w:val="22"/>
        </w:rPr>
        <w:t>öräldrar som vill engagera sig på olika sätt.</w:t>
      </w:r>
    </w:p>
    <w:p w14:paraId="49EE9059" w14:textId="463BAADB" w:rsidR="00802B84" w:rsidRPr="00811B25" w:rsidRDefault="00802B84" w:rsidP="00811B25">
      <w:pPr>
        <w:pStyle w:val="Liststycke"/>
        <w:numPr>
          <w:ilvl w:val="0"/>
          <w:numId w:val="9"/>
        </w:numPr>
        <w:rPr>
          <w:szCs w:val="22"/>
        </w:rPr>
      </w:pPr>
      <w:r w:rsidRPr="00811B25">
        <w:rPr>
          <w:szCs w:val="22"/>
        </w:rPr>
        <w:t>Utarbeta ett förslag till r</w:t>
      </w:r>
      <w:r w:rsidR="00212B6F" w:rsidRPr="00811B25">
        <w:rPr>
          <w:szCs w:val="22"/>
        </w:rPr>
        <w:t xml:space="preserve">abattsystem för de </w:t>
      </w:r>
      <w:r w:rsidRPr="00811B25">
        <w:rPr>
          <w:szCs w:val="22"/>
        </w:rPr>
        <w:t xml:space="preserve">medlemmar/föräldrar som engagerar sig som innebär att vi har en högre </w:t>
      </w:r>
      <w:r w:rsidR="00005B0C" w:rsidRPr="00811B25">
        <w:rPr>
          <w:szCs w:val="22"/>
        </w:rPr>
        <w:t xml:space="preserve">generell </w:t>
      </w:r>
      <w:r w:rsidRPr="00811B25">
        <w:rPr>
          <w:szCs w:val="22"/>
        </w:rPr>
        <w:t>träningsavgift än idag men att avgiften rabatteras om förälder tar uppdrag i föreningen.</w:t>
      </w:r>
      <w:r w:rsidR="00005B0C" w:rsidRPr="00811B25">
        <w:rPr>
          <w:szCs w:val="22"/>
        </w:rPr>
        <w:t xml:space="preserve"> </w:t>
      </w:r>
      <w:r w:rsidRPr="00811B25">
        <w:rPr>
          <w:szCs w:val="22"/>
        </w:rPr>
        <w:t>Förslaget publiceras på hemsidan och kommuniceras aktivt på plats till alla närvarande på KM i juni.</w:t>
      </w:r>
      <w:r w:rsidR="00005B0C" w:rsidRPr="00811B25">
        <w:rPr>
          <w:szCs w:val="22"/>
        </w:rPr>
        <w:t xml:space="preserve"> Beslut om eventuell höjd avgift och ett införande av rabattsystem fattas av styrelsen innan beslut om avgift för höstterminen tas.</w:t>
      </w:r>
    </w:p>
    <w:p w14:paraId="2AC60A23" w14:textId="77777777" w:rsidR="007F7401" w:rsidRDefault="007F7401" w:rsidP="007460DC"/>
    <w:p w14:paraId="15FCFA5B" w14:textId="203C5685" w:rsidR="00BA3185" w:rsidRDefault="008D525B" w:rsidP="007460DC">
      <w:pPr>
        <w:pStyle w:val="Rubrik1"/>
      </w:pPr>
      <w:r>
        <w:t>Mötet</w:t>
      </w:r>
      <w:r w:rsidR="006C569B">
        <w:t xml:space="preserve"> avslutas</w:t>
      </w:r>
    </w:p>
    <w:p w14:paraId="43F48F22" w14:textId="77777777" w:rsidR="00EA50CD" w:rsidRDefault="00EA50CD" w:rsidP="0031261E"/>
    <w:p w14:paraId="6A3E8639" w14:textId="678F2A43" w:rsidR="00BA3185" w:rsidRDefault="0031261E" w:rsidP="007460DC">
      <w:r>
        <w:t>O</w:t>
      </w:r>
      <w:r w:rsidRPr="002A23DB">
        <w:t>rdförande</w:t>
      </w:r>
      <w:r>
        <w:t xml:space="preserve"> förklarar mötet avslutat</w:t>
      </w:r>
    </w:p>
    <w:p w14:paraId="3E855B67" w14:textId="77777777" w:rsidR="0031261E" w:rsidRDefault="0031261E" w:rsidP="007460DC"/>
    <w:p w14:paraId="7BB0377B" w14:textId="77777777" w:rsidR="00E417BA" w:rsidRPr="00E417BA" w:rsidRDefault="00E417BA" w:rsidP="00E417BA">
      <w:pPr>
        <w:tabs>
          <w:tab w:val="left" w:pos="3686"/>
        </w:tabs>
        <w:rPr>
          <w:lang w:val="fi-FI"/>
        </w:rPr>
      </w:pPr>
      <w:r>
        <w:rPr>
          <w:lang w:val="fi-FI"/>
        </w:rPr>
        <w:t>……………………….</w:t>
      </w:r>
    </w:p>
    <w:p w14:paraId="104DC20B" w14:textId="66134F33" w:rsidR="005A71F0" w:rsidRDefault="00AF5C14" w:rsidP="007460DC">
      <w:pPr>
        <w:rPr>
          <w:lang w:val="fi-FI"/>
        </w:rPr>
      </w:pPr>
      <w:r>
        <w:rPr>
          <w:lang w:val="fi-FI"/>
        </w:rPr>
        <w:t>Eva Palo</w:t>
      </w:r>
    </w:p>
    <w:p w14:paraId="324D76C6" w14:textId="777BF2D7" w:rsidR="00623221" w:rsidRDefault="000F05B1" w:rsidP="007460DC">
      <w:pPr>
        <w:rPr>
          <w:lang w:val="fi-FI"/>
        </w:rPr>
      </w:pPr>
      <w:r>
        <w:rPr>
          <w:lang w:val="fi-FI"/>
        </w:rPr>
        <w:t xml:space="preserve">Sekreterare </w:t>
      </w:r>
    </w:p>
    <w:p w14:paraId="60D264F7" w14:textId="77777777" w:rsidR="00D53AF6" w:rsidRDefault="00D53AF6" w:rsidP="007460DC">
      <w:pPr>
        <w:rPr>
          <w:lang w:val="fi-FI"/>
        </w:rPr>
      </w:pPr>
    </w:p>
    <w:p w14:paraId="02784C2C" w14:textId="77777777" w:rsidR="00623221" w:rsidRDefault="00623221" w:rsidP="007460DC">
      <w:pPr>
        <w:rPr>
          <w:lang w:val="fi-FI"/>
        </w:rPr>
      </w:pPr>
      <w:r>
        <w:rPr>
          <w:lang w:val="fi-FI"/>
        </w:rPr>
        <w:t>Justerat</w:t>
      </w:r>
    </w:p>
    <w:p w14:paraId="445F19B2" w14:textId="77777777" w:rsidR="007D1195" w:rsidRDefault="007D1195" w:rsidP="007460DC">
      <w:pPr>
        <w:rPr>
          <w:lang w:val="fi-FI"/>
        </w:rPr>
      </w:pPr>
    </w:p>
    <w:p w14:paraId="0F699271" w14:textId="77777777" w:rsidR="00B84018" w:rsidRDefault="00623221" w:rsidP="00E417BA">
      <w:pPr>
        <w:tabs>
          <w:tab w:val="left" w:pos="3686"/>
        </w:tabs>
        <w:rPr>
          <w:lang w:val="fi-FI"/>
        </w:rPr>
      </w:pPr>
      <w:r>
        <w:rPr>
          <w:lang w:val="fi-FI"/>
        </w:rPr>
        <w:t>…………………………</w:t>
      </w:r>
      <w:r>
        <w:rPr>
          <w:lang w:val="fi-FI"/>
        </w:rPr>
        <w:tab/>
        <w:t>………………………….</w:t>
      </w:r>
    </w:p>
    <w:p w14:paraId="6023A52F" w14:textId="54276F81" w:rsidR="00623221" w:rsidRPr="00B84018" w:rsidRDefault="006D5133" w:rsidP="00E417BA">
      <w:pPr>
        <w:tabs>
          <w:tab w:val="left" w:pos="3686"/>
        </w:tabs>
        <w:rPr>
          <w:lang w:val="fi-FI"/>
        </w:rPr>
      </w:pPr>
      <w:r>
        <w:rPr>
          <w:lang w:val="fi-FI"/>
        </w:rPr>
        <w:t xml:space="preserve">  </w:t>
      </w:r>
      <w:r w:rsidR="00AF5C14">
        <w:rPr>
          <w:lang w:val="fi-FI"/>
        </w:rPr>
        <w:t>Ulf Kjellberg</w:t>
      </w:r>
      <w:r w:rsidR="00763411">
        <w:rPr>
          <w:lang w:val="fi-FI"/>
        </w:rPr>
        <w:tab/>
      </w:r>
      <w:r w:rsidR="00763411">
        <w:rPr>
          <w:lang w:val="fi-FI"/>
        </w:rPr>
        <w:tab/>
      </w:r>
      <w:r w:rsidR="00AF5C14">
        <w:rPr>
          <w:lang w:val="fi-FI"/>
        </w:rPr>
        <w:t>Peter Häggblad</w:t>
      </w:r>
      <w:r>
        <w:rPr>
          <w:lang w:val="fi-FI"/>
        </w:rPr>
        <w:t xml:space="preserve">                                </w:t>
      </w:r>
    </w:p>
    <w:sectPr w:rsidR="00623221" w:rsidRPr="00B84018" w:rsidSect="000F67CD">
      <w:headerReference w:type="even" r:id="rId8"/>
      <w:headerReference w:type="default" r:id="rId9"/>
      <w:footerReference w:type="even" r:id="rId10"/>
      <w:footerReference w:type="default" r:id="rId11"/>
      <w:headerReference w:type="first" r:id="rId12"/>
      <w:footerReference w:type="first" r:id="rId13"/>
      <w:pgSz w:w="11906" w:h="16838" w:code="9"/>
      <w:pgMar w:top="1021" w:right="1418" w:bottom="1021" w:left="1418" w:header="340" w:footer="510" w:gutter="0"/>
      <w:pgNumType w:start="1"/>
      <w:cols w:space="2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B74EB7" w14:textId="77777777" w:rsidR="00A30183" w:rsidRDefault="00A30183" w:rsidP="00DC53A0">
      <w:r>
        <w:separator/>
      </w:r>
    </w:p>
  </w:endnote>
  <w:endnote w:type="continuationSeparator" w:id="0">
    <w:p w14:paraId="145F83FD" w14:textId="77777777" w:rsidR="00A30183" w:rsidRDefault="00A30183" w:rsidP="00DC5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Dutch">
    <w:panose1 w:val="00000000000000000000"/>
    <w:charset w:val="00"/>
    <w:family w:val="roman"/>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65731" w14:textId="77777777" w:rsidR="001D712C" w:rsidRDefault="001D712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7133194"/>
      <w:docPartObj>
        <w:docPartGallery w:val="Page Numbers (Bottom of Page)"/>
        <w:docPartUnique/>
      </w:docPartObj>
    </w:sdtPr>
    <w:sdtEndPr>
      <w:rPr>
        <w:noProof/>
      </w:rPr>
    </w:sdtEndPr>
    <w:sdtContent>
      <w:p w14:paraId="151B21B2" w14:textId="0A9770C0" w:rsidR="004525DA" w:rsidRDefault="004525DA">
        <w:pPr>
          <w:pStyle w:val="Sidfot"/>
          <w:jc w:val="right"/>
        </w:pPr>
        <w:r>
          <w:fldChar w:fldCharType="begin"/>
        </w:r>
        <w:r>
          <w:instrText xml:space="preserve"> PAGE   \* MERGEFORMAT </w:instrText>
        </w:r>
        <w:r>
          <w:fldChar w:fldCharType="separate"/>
        </w:r>
        <w:r w:rsidR="00A91E36">
          <w:rPr>
            <w:noProof/>
          </w:rPr>
          <w:t>5</w:t>
        </w:r>
        <w:r>
          <w:rPr>
            <w:noProof/>
          </w:rPr>
          <w:fldChar w:fldCharType="end"/>
        </w:r>
      </w:p>
    </w:sdtContent>
  </w:sdt>
  <w:p w14:paraId="4348E945" w14:textId="77777777" w:rsidR="004525DA" w:rsidRDefault="004525D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802497"/>
      <w:docPartObj>
        <w:docPartGallery w:val="Page Numbers (Bottom of Page)"/>
        <w:docPartUnique/>
      </w:docPartObj>
    </w:sdtPr>
    <w:sdtEndPr>
      <w:rPr>
        <w:noProof/>
      </w:rPr>
    </w:sdtEndPr>
    <w:sdtContent>
      <w:p w14:paraId="46E4E0B3" w14:textId="1D05CB69" w:rsidR="004525DA" w:rsidRDefault="004525DA">
        <w:pPr>
          <w:pStyle w:val="Sidfot"/>
          <w:jc w:val="right"/>
        </w:pPr>
        <w:r>
          <w:fldChar w:fldCharType="begin"/>
        </w:r>
        <w:r>
          <w:instrText xml:space="preserve"> PAGE   \* MERGEFORMAT </w:instrText>
        </w:r>
        <w:r>
          <w:fldChar w:fldCharType="separate"/>
        </w:r>
        <w:r w:rsidR="00A91E36">
          <w:rPr>
            <w:noProof/>
          </w:rPr>
          <w:t>1</w:t>
        </w:r>
        <w:r>
          <w:rPr>
            <w:noProof/>
          </w:rPr>
          <w:fldChar w:fldCharType="end"/>
        </w:r>
      </w:p>
    </w:sdtContent>
  </w:sdt>
  <w:p w14:paraId="6028B7AC" w14:textId="77777777" w:rsidR="004525DA" w:rsidRDefault="004525D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073B6" w14:textId="77777777" w:rsidR="00A30183" w:rsidRDefault="00A30183" w:rsidP="00DC53A0">
      <w:r>
        <w:separator/>
      </w:r>
    </w:p>
  </w:footnote>
  <w:footnote w:type="continuationSeparator" w:id="0">
    <w:p w14:paraId="67F0EF63" w14:textId="77777777" w:rsidR="00A30183" w:rsidRDefault="00A30183" w:rsidP="00DC53A0">
      <w:r>
        <w:separator/>
      </w:r>
    </w:p>
  </w:footnote>
  <w:footnote w:type="continuationNotice" w:id="1">
    <w:p w14:paraId="5EFDDD0E" w14:textId="77777777" w:rsidR="00A30183" w:rsidRDefault="00A30183" w:rsidP="00DC53A0">
      <w:r>
        <w:t>(fortsättningsfotnot)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41180" w14:textId="77777777" w:rsidR="001D712C" w:rsidRDefault="001D712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3A0BF" w14:textId="77777777" w:rsidR="004525DA" w:rsidRDefault="004525DA" w:rsidP="0045544C">
    <w:pPr>
      <w:pStyle w:val="Sidhuvud"/>
      <w:jc w:val="center"/>
      <w:rPr>
        <w:b/>
      </w:rPr>
    </w:pPr>
    <w:r>
      <w:rPr>
        <w:b/>
      </w:rPr>
      <w:t>Protokoll årsmöte, Åkersberga simsällskap 2019-03-17</w:t>
    </w:r>
    <w:r>
      <w:rPr>
        <w:b/>
      </w:rPr>
      <w:tab/>
    </w:r>
  </w:p>
  <w:p w14:paraId="02B4B6D9" w14:textId="77777777" w:rsidR="004525DA" w:rsidRDefault="004525DA" w:rsidP="009059E4">
    <w:pPr>
      <w:jc w:val="right"/>
    </w:pPr>
    <w:r>
      <w:rPr>
        <w:rFonts w:ascii="Helvetica" w:hAnsi="Helvetica" w:cs="Helvetica"/>
        <w:noProof/>
        <w:color w:val="4E00F7"/>
        <w:sz w:val="20"/>
      </w:rPr>
      <w:drawing>
        <wp:inline distT="0" distB="0" distL="0" distR="0" wp14:anchorId="17990941" wp14:editId="6504B3C4">
          <wp:extent cx="1390015" cy="358140"/>
          <wp:effectExtent l="0" t="0" r="635" b="3810"/>
          <wp:docPr id="3" name="Bildobjekt 1" descr="Beskrivning: ass_312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eskrivning: ass_312x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581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A7B9A" w14:textId="2A7DD29A" w:rsidR="004525DA" w:rsidRDefault="004525DA" w:rsidP="003776F7">
    <w:pPr>
      <w:pStyle w:val="Sidhuvud"/>
      <w:jc w:val="center"/>
      <w:rPr>
        <w:b/>
      </w:rPr>
    </w:pPr>
    <w:r>
      <w:rPr>
        <w:b/>
      </w:rPr>
      <w:t>Protokoll årsmöte, Åkersberga simsällskap 2019-03-17</w:t>
    </w:r>
    <w:r>
      <w:rPr>
        <w:b/>
      </w:rPr>
      <w:tab/>
    </w:r>
  </w:p>
  <w:p w14:paraId="06F6F0C8" w14:textId="77777777" w:rsidR="004525DA" w:rsidRDefault="004525DA" w:rsidP="003776F7">
    <w:pPr>
      <w:pStyle w:val="Sidhuvud"/>
      <w:jc w:val="right"/>
    </w:pPr>
    <w:r>
      <w:rPr>
        <w:rFonts w:ascii="Helvetica" w:hAnsi="Helvetica" w:cs="Helvetica"/>
        <w:noProof/>
        <w:color w:val="4E00F7"/>
        <w:sz w:val="20"/>
      </w:rPr>
      <w:drawing>
        <wp:inline distT="0" distB="0" distL="0" distR="0" wp14:anchorId="0071460A" wp14:editId="3F482431">
          <wp:extent cx="2353098" cy="601197"/>
          <wp:effectExtent l="0" t="0" r="0" b="8890"/>
          <wp:docPr id="4" name="Bildobjekt 1" descr="Beskrivning: ass_312x8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eskrivning: ass_312x8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1593" cy="60081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pStyle w:val="Punktlista"/>
      <w:lvlText w:val="*"/>
      <w:lvlJc w:val="left"/>
    </w:lvl>
  </w:abstractNum>
  <w:abstractNum w:abstractNumId="1" w15:restartNumberingAfterBreak="0">
    <w:nsid w:val="0995443D"/>
    <w:multiLevelType w:val="hybridMultilevel"/>
    <w:tmpl w:val="EF96FE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E3A24"/>
    <w:multiLevelType w:val="hybridMultilevel"/>
    <w:tmpl w:val="654C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852D0"/>
    <w:multiLevelType w:val="hybridMultilevel"/>
    <w:tmpl w:val="752C8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13617A"/>
    <w:multiLevelType w:val="hybridMultilevel"/>
    <w:tmpl w:val="9F20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0A5826"/>
    <w:multiLevelType w:val="multilevel"/>
    <w:tmpl w:val="4CD05B94"/>
    <w:lvl w:ilvl="0">
      <w:start w:val="1"/>
      <w:numFmt w:val="decimal"/>
      <w:pStyle w:val="Numreradlista"/>
      <w:lvlText w:val="%1."/>
      <w:lvlJc w:val="left"/>
      <w:pPr>
        <w:tabs>
          <w:tab w:val="num" w:pos="360"/>
        </w:tabs>
        <w:ind w:left="360" w:hanging="360"/>
      </w:pPr>
      <w:rPr>
        <w:rFonts w:hint="default"/>
        <w:b/>
        <w:i w:val="0"/>
        <w:sz w:val="18"/>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ascii="Garamond" w:hAnsi="Garamond"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A181202"/>
    <w:multiLevelType w:val="hybridMultilevel"/>
    <w:tmpl w:val="162E4EC0"/>
    <w:lvl w:ilvl="0" w:tplc="8E7492A8">
      <w:start w:val="1"/>
      <w:numFmt w:val="decimal"/>
      <w:pStyle w:val="Rubrik1"/>
      <w:lvlText w:val="%1."/>
      <w:lvlJc w:val="left"/>
      <w:pPr>
        <w:ind w:left="1211"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5D507F34"/>
    <w:multiLevelType w:val="hybridMultilevel"/>
    <w:tmpl w:val="908E4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9412E1"/>
    <w:multiLevelType w:val="hybridMultilevel"/>
    <w:tmpl w:val="8F645B10"/>
    <w:lvl w:ilvl="0" w:tplc="0A84A666">
      <w:start w:val="1"/>
      <w:numFmt w:val="lowerLetter"/>
      <w:pStyle w:val="Indrag1"/>
      <w:lvlText w:val="%1)"/>
      <w:lvlJc w:val="left"/>
      <w:pPr>
        <w:tabs>
          <w:tab w:val="num" w:pos="360"/>
        </w:tabs>
        <w:ind w:left="36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num w:numId="1">
    <w:abstractNumId w:val="0"/>
    <w:lvlOverride w:ilvl="0">
      <w:lvl w:ilvl="0">
        <w:start w:val="1"/>
        <w:numFmt w:val="bullet"/>
        <w:pStyle w:val="Punktlista"/>
        <w:lvlText w:val=""/>
        <w:legacy w:legacy="1" w:legacySpace="0" w:legacyIndent="360"/>
        <w:lvlJc w:val="left"/>
        <w:pPr>
          <w:ind w:left="1800" w:hanging="360"/>
        </w:pPr>
        <w:rPr>
          <w:rFonts w:ascii="Symbol" w:hAnsi="Symbol" w:cs="Times New Roman" w:hint="default"/>
          <w:sz w:val="22"/>
          <w:szCs w:val="22"/>
        </w:rPr>
      </w:lvl>
    </w:lvlOverride>
  </w:num>
  <w:num w:numId="2">
    <w:abstractNumId w:val="8"/>
  </w:num>
  <w:num w:numId="3">
    <w:abstractNumId w:val="5"/>
  </w:num>
  <w:num w:numId="4">
    <w:abstractNumId w:val="6"/>
  </w:num>
  <w:num w:numId="5">
    <w:abstractNumId w:val="1"/>
  </w:num>
  <w:num w:numId="6">
    <w:abstractNumId w:val="7"/>
  </w:num>
  <w:num w:numId="7">
    <w:abstractNumId w:val="2"/>
  </w:num>
  <w:num w:numId="8">
    <w:abstractNumId w:val="4"/>
  </w:num>
  <w:num w:numId="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sv-SE" w:vendorID="666" w:dllVersion="513" w:checkStyle="1"/>
  <w:activeWritingStyle w:appName="MSWord" w:lang="fi-FI" w:vendorID="666" w:dllVersion="513" w:checkStyle="1"/>
  <w:activeWritingStyle w:appName="MSWord" w:lang="sv-SE" w:vendorID="22" w:dllVersion="513" w:checkStyle="1"/>
  <w:activeWritingStyle w:appName="MSWord" w:lang="fi-FI" w:vendorID="22"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oNotHyphenateCaps/>
  <w:displayHorizontalDrawingGridEvery w:val="0"/>
  <w:displayVerticalDrawingGridEvery w:val="0"/>
  <w:doNotUseMarginsForDrawingGridOrigin/>
  <w:doNotShadeFormData/>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71E"/>
    <w:rsid w:val="00001168"/>
    <w:rsid w:val="00001AD8"/>
    <w:rsid w:val="0000415C"/>
    <w:rsid w:val="000054E3"/>
    <w:rsid w:val="00005B0C"/>
    <w:rsid w:val="00006A18"/>
    <w:rsid w:val="00007106"/>
    <w:rsid w:val="000118FC"/>
    <w:rsid w:val="00011C8E"/>
    <w:rsid w:val="000125D1"/>
    <w:rsid w:val="000126A7"/>
    <w:rsid w:val="000140E2"/>
    <w:rsid w:val="00014F72"/>
    <w:rsid w:val="00015032"/>
    <w:rsid w:val="00016FA1"/>
    <w:rsid w:val="00017652"/>
    <w:rsid w:val="00020AC7"/>
    <w:rsid w:val="00020C86"/>
    <w:rsid w:val="00021F79"/>
    <w:rsid w:val="00023193"/>
    <w:rsid w:val="000242DF"/>
    <w:rsid w:val="00024C60"/>
    <w:rsid w:val="000303F3"/>
    <w:rsid w:val="00030C71"/>
    <w:rsid w:val="00030FF4"/>
    <w:rsid w:val="0003158B"/>
    <w:rsid w:val="000327AA"/>
    <w:rsid w:val="000335EC"/>
    <w:rsid w:val="000336B5"/>
    <w:rsid w:val="00034A34"/>
    <w:rsid w:val="00036846"/>
    <w:rsid w:val="00037B8E"/>
    <w:rsid w:val="000417F7"/>
    <w:rsid w:val="000436FD"/>
    <w:rsid w:val="00043C90"/>
    <w:rsid w:val="00043E75"/>
    <w:rsid w:val="0004404A"/>
    <w:rsid w:val="00045108"/>
    <w:rsid w:val="00045C4E"/>
    <w:rsid w:val="000476E0"/>
    <w:rsid w:val="000507FF"/>
    <w:rsid w:val="00054654"/>
    <w:rsid w:val="00055A40"/>
    <w:rsid w:val="000563A7"/>
    <w:rsid w:val="0005717C"/>
    <w:rsid w:val="000574B7"/>
    <w:rsid w:val="000608A0"/>
    <w:rsid w:val="00060C67"/>
    <w:rsid w:val="00060F0E"/>
    <w:rsid w:val="00061198"/>
    <w:rsid w:val="0006320E"/>
    <w:rsid w:val="00065723"/>
    <w:rsid w:val="000661F1"/>
    <w:rsid w:val="00067289"/>
    <w:rsid w:val="0007067D"/>
    <w:rsid w:val="0007150E"/>
    <w:rsid w:val="00072152"/>
    <w:rsid w:val="000732A8"/>
    <w:rsid w:val="000734CD"/>
    <w:rsid w:val="00075506"/>
    <w:rsid w:val="00075E96"/>
    <w:rsid w:val="00076037"/>
    <w:rsid w:val="00077DDF"/>
    <w:rsid w:val="000803EA"/>
    <w:rsid w:val="000810E7"/>
    <w:rsid w:val="000821B6"/>
    <w:rsid w:val="00084517"/>
    <w:rsid w:val="0008744C"/>
    <w:rsid w:val="000901CF"/>
    <w:rsid w:val="00091A54"/>
    <w:rsid w:val="00092417"/>
    <w:rsid w:val="00092B10"/>
    <w:rsid w:val="00093D26"/>
    <w:rsid w:val="0009408D"/>
    <w:rsid w:val="00095156"/>
    <w:rsid w:val="00096AD8"/>
    <w:rsid w:val="0009749D"/>
    <w:rsid w:val="000A13F5"/>
    <w:rsid w:val="000A20E9"/>
    <w:rsid w:val="000A2DCA"/>
    <w:rsid w:val="000A3ED0"/>
    <w:rsid w:val="000A5550"/>
    <w:rsid w:val="000A555A"/>
    <w:rsid w:val="000A6E9E"/>
    <w:rsid w:val="000B1881"/>
    <w:rsid w:val="000B195A"/>
    <w:rsid w:val="000B20FC"/>
    <w:rsid w:val="000B43AF"/>
    <w:rsid w:val="000B56B8"/>
    <w:rsid w:val="000B6D99"/>
    <w:rsid w:val="000B6F30"/>
    <w:rsid w:val="000B7E90"/>
    <w:rsid w:val="000C15C0"/>
    <w:rsid w:val="000C1950"/>
    <w:rsid w:val="000C195C"/>
    <w:rsid w:val="000C2D05"/>
    <w:rsid w:val="000C4773"/>
    <w:rsid w:val="000C4C6A"/>
    <w:rsid w:val="000C75E3"/>
    <w:rsid w:val="000D01F2"/>
    <w:rsid w:val="000D077E"/>
    <w:rsid w:val="000D1CE9"/>
    <w:rsid w:val="000D1FB0"/>
    <w:rsid w:val="000D2CE9"/>
    <w:rsid w:val="000D2F76"/>
    <w:rsid w:val="000D4B2F"/>
    <w:rsid w:val="000E004A"/>
    <w:rsid w:val="000E0F33"/>
    <w:rsid w:val="000E104B"/>
    <w:rsid w:val="000E1456"/>
    <w:rsid w:val="000E46FF"/>
    <w:rsid w:val="000E5977"/>
    <w:rsid w:val="000E6467"/>
    <w:rsid w:val="000E6935"/>
    <w:rsid w:val="000E7391"/>
    <w:rsid w:val="000E7661"/>
    <w:rsid w:val="000F05B1"/>
    <w:rsid w:val="000F2267"/>
    <w:rsid w:val="000F2AD6"/>
    <w:rsid w:val="000F67CD"/>
    <w:rsid w:val="000F7185"/>
    <w:rsid w:val="00100230"/>
    <w:rsid w:val="00100B7D"/>
    <w:rsid w:val="00101525"/>
    <w:rsid w:val="001017D4"/>
    <w:rsid w:val="00101EB9"/>
    <w:rsid w:val="0010387D"/>
    <w:rsid w:val="0011000D"/>
    <w:rsid w:val="001104ED"/>
    <w:rsid w:val="001121B9"/>
    <w:rsid w:val="001123E2"/>
    <w:rsid w:val="001148CB"/>
    <w:rsid w:val="0011531A"/>
    <w:rsid w:val="00117120"/>
    <w:rsid w:val="001204D2"/>
    <w:rsid w:val="0012093E"/>
    <w:rsid w:val="00120EC1"/>
    <w:rsid w:val="00120F20"/>
    <w:rsid w:val="0012152C"/>
    <w:rsid w:val="001220FE"/>
    <w:rsid w:val="001230DF"/>
    <w:rsid w:val="00124042"/>
    <w:rsid w:val="0012582F"/>
    <w:rsid w:val="00125C4E"/>
    <w:rsid w:val="00125D02"/>
    <w:rsid w:val="00126234"/>
    <w:rsid w:val="001276BF"/>
    <w:rsid w:val="001277F7"/>
    <w:rsid w:val="00132911"/>
    <w:rsid w:val="00132C32"/>
    <w:rsid w:val="00133A82"/>
    <w:rsid w:val="00133CCC"/>
    <w:rsid w:val="00134CEC"/>
    <w:rsid w:val="00136BF9"/>
    <w:rsid w:val="0014026E"/>
    <w:rsid w:val="00141013"/>
    <w:rsid w:val="00141494"/>
    <w:rsid w:val="00142156"/>
    <w:rsid w:val="00143ED0"/>
    <w:rsid w:val="00144322"/>
    <w:rsid w:val="00145DD1"/>
    <w:rsid w:val="0014715C"/>
    <w:rsid w:val="0014759A"/>
    <w:rsid w:val="00150972"/>
    <w:rsid w:val="00150B38"/>
    <w:rsid w:val="001547F7"/>
    <w:rsid w:val="00155898"/>
    <w:rsid w:val="0016121F"/>
    <w:rsid w:val="001661E6"/>
    <w:rsid w:val="0016696D"/>
    <w:rsid w:val="001677C9"/>
    <w:rsid w:val="00170724"/>
    <w:rsid w:val="00170E50"/>
    <w:rsid w:val="00171FA4"/>
    <w:rsid w:val="00172678"/>
    <w:rsid w:val="00172EF6"/>
    <w:rsid w:val="00174950"/>
    <w:rsid w:val="00175073"/>
    <w:rsid w:val="001759CB"/>
    <w:rsid w:val="001777EC"/>
    <w:rsid w:val="00177824"/>
    <w:rsid w:val="00180A4C"/>
    <w:rsid w:val="00183329"/>
    <w:rsid w:val="00183C0B"/>
    <w:rsid w:val="00184841"/>
    <w:rsid w:val="00185AEE"/>
    <w:rsid w:val="001864F8"/>
    <w:rsid w:val="00187379"/>
    <w:rsid w:val="0019017F"/>
    <w:rsid w:val="0019162B"/>
    <w:rsid w:val="0019198C"/>
    <w:rsid w:val="001919EF"/>
    <w:rsid w:val="00191AD8"/>
    <w:rsid w:val="00191D79"/>
    <w:rsid w:val="001923A6"/>
    <w:rsid w:val="00193FEA"/>
    <w:rsid w:val="00195675"/>
    <w:rsid w:val="00196C91"/>
    <w:rsid w:val="001A09DC"/>
    <w:rsid w:val="001A47C2"/>
    <w:rsid w:val="001A49C3"/>
    <w:rsid w:val="001A7148"/>
    <w:rsid w:val="001A7834"/>
    <w:rsid w:val="001B09FE"/>
    <w:rsid w:val="001B1373"/>
    <w:rsid w:val="001B207A"/>
    <w:rsid w:val="001B20C6"/>
    <w:rsid w:val="001B271F"/>
    <w:rsid w:val="001B4357"/>
    <w:rsid w:val="001B4FAE"/>
    <w:rsid w:val="001B559A"/>
    <w:rsid w:val="001B5EFD"/>
    <w:rsid w:val="001B699F"/>
    <w:rsid w:val="001B6FE9"/>
    <w:rsid w:val="001B7C42"/>
    <w:rsid w:val="001B7E34"/>
    <w:rsid w:val="001C080B"/>
    <w:rsid w:val="001C1442"/>
    <w:rsid w:val="001C3213"/>
    <w:rsid w:val="001C3770"/>
    <w:rsid w:val="001C4F6C"/>
    <w:rsid w:val="001C5037"/>
    <w:rsid w:val="001C5069"/>
    <w:rsid w:val="001C5A13"/>
    <w:rsid w:val="001C726E"/>
    <w:rsid w:val="001C72D8"/>
    <w:rsid w:val="001D02BF"/>
    <w:rsid w:val="001D0659"/>
    <w:rsid w:val="001D1510"/>
    <w:rsid w:val="001D1C1D"/>
    <w:rsid w:val="001D3270"/>
    <w:rsid w:val="001D38E1"/>
    <w:rsid w:val="001D3F97"/>
    <w:rsid w:val="001D47D2"/>
    <w:rsid w:val="001D615A"/>
    <w:rsid w:val="001D712C"/>
    <w:rsid w:val="001E035B"/>
    <w:rsid w:val="001E09DD"/>
    <w:rsid w:val="001E0D10"/>
    <w:rsid w:val="001E0F57"/>
    <w:rsid w:val="001E1125"/>
    <w:rsid w:val="001E1570"/>
    <w:rsid w:val="001E285D"/>
    <w:rsid w:val="001E4C8B"/>
    <w:rsid w:val="001E4D47"/>
    <w:rsid w:val="001E5433"/>
    <w:rsid w:val="001E5464"/>
    <w:rsid w:val="001E7400"/>
    <w:rsid w:val="001E7EEA"/>
    <w:rsid w:val="001F3821"/>
    <w:rsid w:val="001F39A8"/>
    <w:rsid w:val="001F53F1"/>
    <w:rsid w:val="001F5AFC"/>
    <w:rsid w:val="00200049"/>
    <w:rsid w:val="002001F8"/>
    <w:rsid w:val="00202525"/>
    <w:rsid w:val="00203072"/>
    <w:rsid w:val="0020434C"/>
    <w:rsid w:val="00204982"/>
    <w:rsid w:val="0020757F"/>
    <w:rsid w:val="00207C08"/>
    <w:rsid w:val="00207D85"/>
    <w:rsid w:val="00207E7A"/>
    <w:rsid w:val="002105CF"/>
    <w:rsid w:val="002109F4"/>
    <w:rsid w:val="002118FA"/>
    <w:rsid w:val="00212B6F"/>
    <w:rsid w:val="00212EDA"/>
    <w:rsid w:val="00213309"/>
    <w:rsid w:val="00215433"/>
    <w:rsid w:val="00216080"/>
    <w:rsid w:val="0022111D"/>
    <w:rsid w:val="00221771"/>
    <w:rsid w:val="0022409F"/>
    <w:rsid w:val="0022440C"/>
    <w:rsid w:val="00224FB9"/>
    <w:rsid w:val="002255C8"/>
    <w:rsid w:val="00230495"/>
    <w:rsid w:val="00231182"/>
    <w:rsid w:val="00231C73"/>
    <w:rsid w:val="00233675"/>
    <w:rsid w:val="002359D4"/>
    <w:rsid w:val="0023687C"/>
    <w:rsid w:val="00236A5C"/>
    <w:rsid w:val="00236B2C"/>
    <w:rsid w:val="002420DD"/>
    <w:rsid w:val="00242643"/>
    <w:rsid w:val="0024395E"/>
    <w:rsid w:val="002459D6"/>
    <w:rsid w:val="00252A61"/>
    <w:rsid w:val="00253F7E"/>
    <w:rsid w:val="0025568D"/>
    <w:rsid w:val="00255986"/>
    <w:rsid w:val="00256DC7"/>
    <w:rsid w:val="0026021B"/>
    <w:rsid w:val="002608FC"/>
    <w:rsid w:val="00262858"/>
    <w:rsid w:val="00263927"/>
    <w:rsid w:val="00265714"/>
    <w:rsid w:val="00266D30"/>
    <w:rsid w:val="0026762D"/>
    <w:rsid w:val="00267866"/>
    <w:rsid w:val="00271C7E"/>
    <w:rsid w:val="002731A6"/>
    <w:rsid w:val="0027326F"/>
    <w:rsid w:val="00273B2F"/>
    <w:rsid w:val="002745FD"/>
    <w:rsid w:val="0027549F"/>
    <w:rsid w:val="002758BA"/>
    <w:rsid w:val="0027610E"/>
    <w:rsid w:val="00276BB0"/>
    <w:rsid w:val="00277BBD"/>
    <w:rsid w:val="00280A21"/>
    <w:rsid w:val="0028122A"/>
    <w:rsid w:val="0028604E"/>
    <w:rsid w:val="002903DB"/>
    <w:rsid w:val="00290672"/>
    <w:rsid w:val="0029408B"/>
    <w:rsid w:val="00294A03"/>
    <w:rsid w:val="00295180"/>
    <w:rsid w:val="0029696E"/>
    <w:rsid w:val="00297975"/>
    <w:rsid w:val="002A23DB"/>
    <w:rsid w:val="002A2B80"/>
    <w:rsid w:val="002A2BE9"/>
    <w:rsid w:val="002A461C"/>
    <w:rsid w:val="002A5E26"/>
    <w:rsid w:val="002B0101"/>
    <w:rsid w:val="002B0179"/>
    <w:rsid w:val="002B071E"/>
    <w:rsid w:val="002B0F19"/>
    <w:rsid w:val="002B3286"/>
    <w:rsid w:val="002B3EAF"/>
    <w:rsid w:val="002B4FB9"/>
    <w:rsid w:val="002B5548"/>
    <w:rsid w:val="002B5B2E"/>
    <w:rsid w:val="002B654A"/>
    <w:rsid w:val="002B6F90"/>
    <w:rsid w:val="002C4CD6"/>
    <w:rsid w:val="002C57FA"/>
    <w:rsid w:val="002C5F63"/>
    <w:rsid w:val="002C72FB"/>
    <w:rsid w:val="002D0945"/>
    <w:rsid w:val="002D1697"/>
    <w:rsid w:val="002D198C"/>
    <w:rsid w:val="002D3192"/>
    <w:rsid w:val="002D3D79"/>
    <w:rsid w:val="002D63E0"/>
    <w:rsid w:val="002D72BC"/>
    <w:rsid w:val="002E0835"/>
    <w:rsid w:val="002E0FB8"/>
    <w:rsid w:val="002E4190"/>
    <w:rsid w:val="002E66D9"/>
    <w:rsid w:val="002E738D"/>
    <w:rsid w:val="002F4393"/>
    <w:rsid w:val="002F4A0C"/>
    <w:rsid w:val="002F50BF"/>
    <w:rsid w:val="002F5857"/>
    <w:rsid w:val="002F5EE8"/>
    <w:rsid w:val="002F612C"/>
    <w:rsid w:val="002F6B97"/>
    <w:rsid w:val="002F7002"/>
    <w:rsid w:val="0030744C"/>
    <w:rsid w:val="0031011B"/>
    <w:rsid w:val="003107DE"/>
    <w:rsid w:val="00310837"/>
    <w:rsid w:val="00310DFA"/>
    <w:rsid w:val="00311ADA"/>
    <w:rsid w:val="00312309"/>
    <w:rsid w:val="003123F8"/>
    <w:rsid w:val="0031261E"/>
    <w:rsid w:val="00313A8A"/>
    <w:rsid w:val="00314F2E"/>
    <w:rsid w:val="003151FA"/>
    <w:rsid w:val="003153FC"/>
    <w:rsid w:val="00315981"/>
    <w:rsid w:val="00315D34"/>
    <w:rsid w:val="00315F6F"/>
    <w:rsid w:val="003162AE"/>
    <w:rsid w:val="0031645B"/>
    <w:rsid w:val="00316827"/>
    <w:rsid w:val="00317174"/>
    <w:rsid w:val="0031718D"/>
    <w:rsid w:val="003218EE"/>
    <w:rsid w:val="003224A0"/>
    <w:rsid w:val="00325D2B"/>
    <w:rsid w:val="003266E1"/>
    <w:rsid w:val="00327FCB"/>
    <w:rsid w:val="00330223"/>
    <w:rsid w:val="00330747"/>
    <w:rsid w:val="00330EF4"/>
    <w:rsid w:val="00330FA8"/>
    <w:rsid w:val="00332CE0"/>
    <w:rsid w:val="003355F7"/>
    <w:rsid w:val="00336593"/>
    <w:rsid w:val="003374AD"/>
    <w:rsid w:val="00337DB0"/>
    <w:rsid w:val="00341511"/>
    <w:rsid w:val="00341BDF"/>
    <w:rsid w:val="00342258"/>
    <w:rsid w:val="003422F9"/>
    <w:rsid w:val="0034290D"/>
    <w:rsid w:val="0034468D"/>
    <w:rsid w:val="00345544"/>
    <w:rsid w:val="00345854"/>
    <w:rsid w:val="003475B5"/>
    <w:rsid w:val="003515FC"/>
    <w:rsid w:val="00352DB2"/>
    <w:rsid w:val="00353C79"/>
    <w:rsid w:val="00356888"/>
    <w:rsid w:val="00356BD7"/>
    <w:rsid w:val="00357621"/>
    <w:rsid w:val="0035775E"/>
    <w:rsid w:val="003602D6"/>
    <w:rsid w:val="00362A17"/>
    <w:rsid w:val="0036380C"/>
    <w:rsid w:val="00363E1C"/>
    <w:rsid w:val="00365A04"/>
    <w:rsid w:val="00365CC6"/>
    <w:rsid w:val="00365CEB"/>
    <w:rsid w:val="00367654"/>
    <w:rsid w:val="003706BC"/>
    <w:rsid w:val="0037171E"/>
    <w:rsid w:val="00372409"/>
    <w:rsid w:val="003746B1"/>
    <w:rsid w:val="00374A09"/>
    <w:rsid w:val="00375274"/>
    <w:rsid w:val="00375EF9"/>
    <w:rsid w:val="0037621F"/>
    <w:rsid w:val="0037676F"/>
    <w:rsid w:val="003774CB"/>
    <w:rsid w:val="003776F7"/>
    <w:rsid w:val="00377860"/>
    <w:rsid w:val="00377B3A"/>
    <w:rsid w:val="0038121B"/>
    <w:rsid w:val="00384653"/>
    <w:rsid w:val="0038498C"/>
    <w:rsid w:val="00384E24"/>
    <w:rsid w:val="00385C6A"/>
    <w:rsid w:val="00390262"/>
    <w:rsid w:val="00391457"/>
    <w:rsid w:val="0039145B"/>
    <w:rsid w:val="003916A8"/>
    <w:rsid w:val="00393006"/>
    <w:rsid w:val="00393D6A"/>
    <w:rsid w:val="00396E47"/>
    <w:rsid w:val="003974D2"/>
    <w:rsid w:val="00397D5E"/>
    <w:rsid w:val="00397F5D"/>
    <w:rsid w:val="003A09A8"/>
    <w:rsid w:val="003A1708"/>
    <w:rsid w:val="003A556F"/>
    <w:rsid w:val="003A5DAA"/>
    <w:rsid w:val="003A6DB0"/>
    <w:rsid w:val="003B17D4"/>
    <w:rsid w:val="003B205F"/>
    <w:rsid w:val="003B2B37"/>
    <w:rsid w:val="003B3116"/>
    <w:rsid w:val="003B31D3"/>
    <w:rsid w:val="003B5148"/>
    <w:rsid w:val="003B5921"/>
    <w:rsid w:val="003B7600"/>
    <w:rsid w:val="003C04CE"/>
    <w:rsid w:val="003C5334"/>
    <w:rsid w:val="003C69CF"/>
    <w:rsid w:val="003C6EA8"/>
    <w:rsid w:val="003C6FCB"/>
    <w:rsid w:val="003C7824"/>
    <w:rsid w:val="003D0901"/>
    <w:rsid w:val="003D1ACD"/>
    <w:rsid w:val="003D1C5A"/>
    <w:rsid w:val="003D416C"/>
    <w:rsid w:val="003D53C9"/>
    <w:rsid w:val="003D6AF4"/>
    <w:rsid w:val="003D7A45"/>
    <w:rsid w:val="003E120E"/>
    <w:rsid w:val="003E25FD"/>
    <w:rsid w:val="003E2804"/>
    <w:rsid w:val="003E3F39"/>
    <w:rsid w:val="003E58FF"/>
    <w:rsid w:val="003E5A67"/>
    <w:rsid w:val="003F2D81"/>
    <w:rsid w:val="003F4BD2"/>
    <w:rsid w:val="003F5486"/>
    <w:rsid w:val="003F55DD"/>
    <w:rsid w:val="003F6936"/>
    <w:rsid w:val="003F7563"/>
    <w:rsid w:val="003F771C"/>
    <w:rsid w:val="0040140D"/>
    <w:rsid w:val="00402560"/>
    <w:rsid w:val="0040625F"/>
    <w:rsid w:val="00410FC9"/>
    <w:rsid w:val="00411609"/>
    <w:rsid w:val="00411DF5"/>
    <w:rsid w:val="00412666"/>
    <w:rsid w:val="00412DA9"/>
    <w:rsid w:val="00413117"/>
    <w:rsid w:val="004140FF"/>
    <w:rsid w:val="004147BF"/>
    <w:rsid w:val="00416CBA"/>
    <w:rsid w:val="004173E9"/>
    <w:rsid w:val="004214C6"/>
    <w:rsid w:val="00422E7F"/>
    <w:rsid w:val="0042388B"/>
    <w:rsid w:val="004246B8"/>
    <w:rsid w:val="00425C6B"/>
    <w:rsid w:val="00426682"/>
    <w:rsid w:val="004269F5"/>
    <w:rsid w:val="0043021C"/>
    <w:rsid w:val="00430B86"/>
    <w:rsid w:val="0043171C"/>
    <w:rsid w:val="004318D7"/>
    <w:rsid w:val="00431A6D"/>
    <w:rsid w:val="004322B2"/>
    <w:rsid w:val="00434E2A"/>
    <w:rsid w:val="004400D7"/>
    <w:rsid w:val="00442BE0"/>
    <w:rsid w:val="00443353"/>
    <w:rsid w:val="00443555"/>
    <w:rsid w:val="00444F87"/>
    <w:rsid w:val="00445AFA"/>
    <w:rsid w:val="0044651C"/>
    <w:rsid w:val="0044762D"/>
    <w:rsid w:val="0045084A"/>
    <w:rsid w:val="004525DA"/>
    <w:rsid w:val="004535A6"/>
    <w:rsid w:val="004542DB"/>
    <w:rsid w:val="0045544C"/>
    <w:rsid w:val="00455539"/>
    <w:rsid w:val="00455684"/>
    <w:rsid w:val="00455C17"/>
    <w:rsid w:val="0045671E"/>
    <w:rsid w:val="004569DA"/>
    <w:rsid w:val="00457B49"/>
    <w:rsid w:val="00457BEE"/>
    <w:rsid w:val="00460920"/>
    <w:rsid w:val="00461010"/>
    <w:rsid w:val="00462719"/>
    <w:rsid w:val="00462B09"/>
    <w:rsid w:val="00463463"/>
    <w:rsid w:val="00463F34"/>
    <w:rsid w:val="004645DE"/>
    <w:rsid w:val="00467E4E"/>
    <w:rsid w:val="0047055D"/>
    <w:rsid w:val="004725E3"/>
    <w:rsid w:val="00475A57"/>
    <w:rsid w:val="0047694B"/>
    <w:rsid w:val="00476D81"/>
    <w:rsid w:val="00476DA0"/>
    <w:rsid w:val="0047774F"/>
    <w:rsid w:val="004823A1"/>
    <w:rsid w:val="00482A01"/>
    <w:rsid w:val="00482E01"/>
    <w:rsid w:val="00483EE2"/>
    <w:rsid w:val="00485ECC"/>
    <w:rsid w:val="00486654"/>
    <w:rsid w:val="00486B05"/>
    <w:rsid w:val="00486C50"/>
    <w:rsid w:val="00486C96"/>
    <w:rsid w:val="004913F9"/>
    <w:rsid w:val="0049277D"/>
    <w:rsid w:val="00492F48"/>
    <w:rsid w:val="00493170"/>
    <w:rsid w:val="004951CD"/>
    <w:rsid w:val="0049794F"/>
    <w:rsid w:val="004A0FBA"/>
    <w:rsid w:val="004A1C8E"/>
    <w:rsid w:val="004A20F1"/>
    <w:rsid w:val="004A4675"/>
    <w:rsid w:val="004A5945"/>
    <w:rsid w:val="004A5BF4"/>
    <w:rsid w:val="004A7EF6"/>
    <w:rsid w:val="004B0371"/>
    <w:rsid w:val="004B0470"/>
    <w:rsid w:val="004B1002"/>
    <w:rsid w:val="004B2EBA"/>
    <w:rsid w:val="004B3808"/>
    <w:rsid w:val="004B3DAF"/>
    <w:rsid w:val="004B5305"/>
    <w:rsid w:val="004B64B4"/>
    <w:rsid w:val="004C03DD"/>
    <w:rsid w:val="004C1E98"/>
    <w:rsid w:val="004C2154"/>
    <w:rsid w:val="004C24CC"/>
    <w:rsid w:val="004C25AB"/>
    <w:rsid w:val="004C58D3"/>
    <w:rsid w:val="004C635F"/>
    <w:rsid w:val="004D0693"/>
    <w:rsid w:val="004D131E"/>
    <w:rsid w:val="004D208F"/>
    <w:rsid w:val="004D2D78"/>
    <w:rsid w:val="004D3341"/>
    <w:rsid w:val="004D43AB"/>
    <w:rsid w:val="004D52ED"/>
    <w:rsid w:val="004D55F0"/>
    <w:rsid w:val="004D637F"/>
    <w:rsid w:val="004D6D95"/>
    <w:rsid w:val="004D7768"/>
    <w:rsid w:val="004E2900"/>
    <w:rsid w:val="004E3266"/>
    <w:rsid w:val="004E5635"/>
    <w:rsid w:val="004E6472"/>
    <w:rsid w:val="004E75A7"/>
    <w:rsid w:val="004F017A"/>
    <w:rsid w:val="004F018D"/>
    <w:rsid w:val="004F218D"/>
    <w:rsid w:val="004F286C"/>
    <w:rsid w:val="004F3502"/>
    <w:rsid w:val="004F3E0B"/>
    <w:rsid w:val="004F5A17"/>
    <w:rsid w:val="00500B70"/>
    <w:rsid w:val="00503C85"/>
    <w:rsid w:val="0050504E"/>
    <w:rsid w:val="00505275"/>
    <w:rsid w:val="0050547A"/>
    <w:rsid w:val="005068A9"/>
    <w:rsid w:val="00510C0F"/>
    <w:rsid w:val="00510EBF"/>
    <w:rsid w:val="005117A3"/>
    <w:rsid w:val="00513433"/>
    <w:rsid w:val="0051373B"/>
    <w:rsid w:val="005138B9"/>
    <w:rsid w:val="00513F0F"/>
    <w:rsid w:val="00514695"/>
    <w:rsid w:val="00515032"/>
    <w:rsid w:val="00515896"/>
    <w:rsid w:val="005172DF"/>
    <w:rsid w:val="0051771D"/>
    <w:rsid w:val="00517AE4"/>
    <w:rsid w:val="0052247D"/>
    <w:rsid w:val="00523422"/>
    <w:rsid w:val="0052345A"/>
    <w:rsid w:val="0052406C"/>
    <w:rsid w:val="00524101"/>
    <w:rsid w:val="005242E9"/>
    <w:rsid w:val="005268B8"/>
    <w:rsid w:val="005269BF"/>
    <w:rsid w:val="005310DD"/>
    <w:rsid w:val="005313FB"/>
    <w:rsid w:val="00532C11"/>
    <w:rsid w:val="00534037"/>
    <w:rsid w:val="00537D8C"/>
    <w:rsid w:val="00537F15"/>
    <w:rsid w:val="00541357"/>
    <w:rsid w:val="00543D90"/>
    <w:rsid w:val="005443FE"/>
    <w:rsid w:val="0054656B"/>
    <w:rsid w:val="005473D7"/>
    <w:rsid w:val="0055125B"/>
    <w:rsid w:val="00552258"/>
    <w:rsid w:val="00552736"/>
    <w:rsid w:val="00553B1E"/>
    <w:rsid w:val="00554BB3"/>
    <w:rsid w:val="00555BE0"/>
    <w:rsid w:val="005608F7"/>
    <w:rsid w:val="00560B63"/>
    <w:rsid w:val="005635B0"/>
    <w:rsid w:val="005635EF"/>
    <w:rsid w:val="00563FB6"/>
    <w:rsid w:val="005641F9"/>
    <w:rsid w:val="0056445D"/>
    <w:rsid w:val="00564EFD"/>
    <w:rsid w:val="00565E1C"/>
    <w:rsid w:val="005667A0"/>
    <w:rsid w:val="00566CB8"/>
    <w:rsid w:val="005709F6"/>
    <w:rsid w:val="00571BDF"/>
    <w:rsid w:val="00572211"/>
    <w:rsid w:val="005735D6"/>
    <w:rsid w:val="00573CF0"/>
    <w:rsid w:val="0057657A"/>
    <w:rsid w:val="0058385A"/>
    <w:rsid w:val="00583B55"/>
    <w:rsid w:val="00583DF4"/>
    <w:rsid w:val="00583E9B"/>
    <w:rsid w:val="005843A6"/>
    <w:rsid w:val="00584983"/>
    <w:rsid w:val="005856F1"/>
    <w:rsid w:val="00586198"/>
    <w:rsid w:val="00586E51"/>
    <w:rsid w:val="00587758"/>
    <w:rsid w:val="005903C5"/>
    <w:rsid w:val="00592223"/>
    <w:rsid w:val="005927F7"/>
    <w:rsid w:val="00594F02"/>
    <w:rsid w:val="00595190"/>
    <w:rsid w:val="005A14AB"/>
    <w:rsid w:val="005A1C23"/>
    <w:rsid w:val="005A2B43"/>
    <w:rsid w:val="005A2C92"/>
    <w:rsid w:val="005A2F13"/>
    <w:rsid w:val="005A37A2"/>
    <w:rsid w:val="005A4F78"/>
    <w:rsid w:val="005A5760"/>
    <w:rsid w:val="005A5AF0"/>
    <w:rsid w:val="005A5EDF"/>
    <w:rsid w:val="005A6F99"/>
    <w:rsid w:val="005A71F0"/>
    <w:rsid w:val="005A7CC9"/>
    <w:rsid w:val="005B0A01"/>
    <w:rsid w:val="005B32FE"/>
    <w:rsid w:val="005B3C80"/>
    <w:rsid w:val="005B441F"/>
    <w:rsid w:val="005B45C2"/>
    <w:rsid w:val="005B64C5"/>
    <w:rsid w:val="005B6881"/>
    <w:rsid w:val="005C0BA1"/>
    <w:rsid w:val="005C1A9A"/>
    <w:rsid w:val="005C2CEC"/>
    <w:rsid w:val="005C2D69"/>
    <w:rsid w:val="005C2E0F"/>
    <w:rsid w:val="005C2E7C"/>
    <w:rsid w:val="005C3107"/>
    <w:rsid w:val="005C41EF"/>
    <w:rsid w:val="005C4D73"/>
    <w:rsid w:val="005C7302"/>
    <w:rsid w:val="005D099D"/>
    <w:rsid w:val="005D2B57"/>
    <w:rsid w:val="005D3114"/>
    <w:rsid w:val="005D3A4C"/>
    <w:rsid w:val="005D3BE2"/>
    <w:rsid w:val="005D4E21"/>
    <w:rsid w:val="005D7A06"/>
    <w:rsid w:val="005E3A01"/>
    <w:rsid w:val="005E4189"/>
    <w:rsid w:val="005E4875"/>
    <w:rsid w:val="005E4B28"/>
    <w:rsid w:val="005E4DF4"/>
    <w:rsid w:val="005E5E25"/>
    <w:rsid w:val="005E6FEC"/>
    <w:rsid w:val="005F0C8C"/>
    <w:rsid w:val="005F2040"/>
    <w:rsid w:val="005F257C"/>
    <w:rsid w:val="005F319B"/>
    <w:rsid w:val="005F363E"/>
    <w:rsid w:val="005F4478"/>
    <w:rsid w:val="005F4481"/>
    <w:rsid w:val="005F702B"/>
    <w:rsid w:val="00601789"/>
    <w:rsid w:val="00601E54"/>
    <w:rsid w:val="006020CC"/>
    <w:rsid w:val="0060249F"/>
    <w:rsid w:val="00602FB3"/>
    <w:rsid w:val="00603513"/>
    <w:rsid w:val="00603745"/>
    <w:rsid w:val="006075F2"/>
    <w:rsid w:val="0060760B"/>
    <w:rsid w:val="006105F5"/>
    <w:rsid w:val="00612AAB"/>
    <w:rsid w:val="00612F3F"/>
    <w:rsid w:val="0061583D"/>
    <w:rsid w:val="00617173"/>
    <w:rsid w:val="00621A6D"/>
    <w:rsid w:val="0062205E"/>
    <w:rsid w:val="006228C0"/>
    <w:rsid w:val="00622AE2"/>
    <w:rsid w:val="006231CF"/>
    <w:rsid w:val="00623221"/>
    <w:rsid w:val="006262C1"/>
    <w:rsid w:val="00627A3D"/>
    <w:rsid w:val="006300A7"/>
    <w:rsid w:val="00630C2A"/>
    <w:rsid w:val="00631502"/>
    <w:rsid w:val="006319ED"/>
    <w:rsid w:val="00631C9A"/>
    <w:rsid w:val="00632463"/>
    <w:rsid w:val="00633567"/>
    <w:rsid w:val="006357D0"/>
    <w:rsid w:val="00636AF1"/>
    <w:rsid w:val="006375EC"/>
    <w:rsid w:val="006406AC"/>
    <w:rsid w:val="00642B67"/>
    <w:rsid w:val="006438B0"/>
    <w:rsid w:val="006452D2"/>
    <w:rsid w:val="00650539"/>
    <w:rsid w:val="006517C9"/>
    <w:rsid w:val="00651ED0"/>
    <w:rsid w:val="00655207"/>
    <w:rsid w:val="0065550C"/>
    <w:rsid w:val="00655541"/>
    <w:rsid w:val="006571E2"/>
    <w:rsid w:val="00657CE6"/>
    <w:rsid w:val="00660450"/>
    <w:rsid w:val="00662785"/>
    <w:rsid w:val="00664164"/>
    <w:rsid w:val="00666C79"/>
    <w:rsid w:val="006719DD"/>
    <w:rsid w:val="00672910"/>
    <w:rsid w:val="00674170"/>
    <w:rsid w:val="0067423C"/>
    <w:rsid w:val="00674B25"/>
    <w:rsid w:val="006750A8"/>
    <w:rsid w:val="00676FA7"/>
    <w:rsid w:val="006803F2"/>
    <w:rsid w:val="00682D75"/>
    <w:rsid w:val="00682DF3"/>
    <w:rsid w:val="00684222"/>
    <w:rsid w:val="006843F0"/>
    <w:rsid w:val="006854E2"/>
    <w:rsid w:val="00685850"/>
    <w:rsid w:val="00686B9A"/>
    <w:rsid w:val="006871F7"/>
    <w:rsid w:val="00687C5A"/>
    <w:rsid w:val="00687FB7"/>
    <w:rsid w:val="006907F6"/>
    <w:rsid w:val="00690AF8"/>
    <w:rsid w:val="0069252C"/>
    <w:rsid w:val="00693A58"/>
    <w:rsid w:val="0069478A"/>
    <w:rsid w:val="00695A75"/>
    <w:rsid w:val="00696797"/>
    <w:rsid w:val="00697F87"/>
    <w:rsid w:val="006A1465"/>
    <w:rsid w:val="006A1A98"/>
    <w:rsid w:val="006A2889"/>
    <w:rsid w:val="006A2AE2"/>
    <w:rsid w:val="006A4B16"/>
    <w:rsid w:val="006A55DB"/>
    <w:rsid w:val="006A5EA0"/>
    <w:rsid w:val="006A694F"/>
    <w:rsid w:val="006B0B1A"/>
    <w:rsid w:val="006B0E7C"/>
    <w:rsid w:val="006B1823"/>
    <w:rsid w:val="006B20AB"/>
    <w:rsid w:val="006B2279"/>
    <w:rsid w:val="006B34A7"/>
    <w:rsid w:val="006B352A"/>
    <w:rsid w:val="006B5EB7"/>
    <w:rsid w:val="006B63D4"/>
    <w:rsid w:val="006B70FA"/>
    <w:rsid w:val="006B7293"/>
    <w:rsid w:val="006B7ED2"/>
    <w:rsid w:val="006C10B3"/>
    <w:rsid w:val="006C1632"/>
    <w:rsid w:val="006C1816"/>
    <w:rsid w:val="006C1CC1"/>
    <w:rsid w:val="006C22F8"/>
    <w:rsid w:val="006C332E"/>
    <w:rsid w:val="006C3F23"/>
    <w:rsid w:val="006C4FDB"/>
    <w:rsid w:val="006C569B"/>
    <w:rsid w:val="006C5A3B"/>
    <w:rsid w:val="006C5C19"/>
    <w:rsid w:val="006C7880"/>
    <w:rsid w:val="006C7C40"/>
    <w:rsid w:val="006D1470"/>
    <w:rsid w:val="006D16C1"/>
    <w:rsid w:val="006D17B1"/>
    <w:rsid w:val="006D3B29"/>
    <w:rsid w:val="006D5133"/>
    <w:rsid w:val="006D761C"/>
    <w:rsid w:val="006E0B86"/>
    <w:rsid w:val="006E158E"/>
    <w:rsid w:val="006E2F73"/>
    <w:rsid w:val="006E37FB"/>
    <w:rsid w:val="006E45DE"/>
    <w:rsid w:val="006E57E9"/>
    <w:rsid w:val="006E5DF3"/>
    <w:rsid w:val="006F1C8E"/>
    <w:rsid w:val="006F23D2"/>
    <w:rsid w:val="006F4560"/>
    <w:rsid w:val="006F66A7"/>
    <w:rsid w:val="006F785B"/>
    <w:rsid w:val="00700915"/>
    <w:rsid w:val="00700972"/>
    <w:rsid w:val="00706294"/>
    <w:rsid w:val="0070661D"/>
    <w:rsid w:val="0070746D"/>
    <w:rsid w:val="00710198"/>
    <w:rsid w:val="007104F7"/>
    <w:rsid w:val="00714A11"/>
    <w:rsid w:val="00714D99"/>
    <w:rsid w:val="00715368"/>
    <w:rsid w:val="00717380"/>
    <w:rsid w:val="00717CCB"/>
    <w:rsid w:val="007208A9"/>
    <w:rsid w:val="00720B41"/>
    <w:rsid w:val="00721104"/>
    <w:rsid w:val="007222B0"/>
    <w:rsid w:val="0072368D"/>
    <w:rsid w:val="00723878"/>
    <w:rsid w:val="00723FD6"/>
    <w:rsid w:val="0072567C"/>
    <w:rsid w:val="00725E26"/>
    <w:rsid w:val="00726137"/>
    <w:rsid w:val="0072715E"/>
    <w:rsid w:val="00727B87"/>
    <w:rsid w:val="007305C0"/>
    <w:rsid w:val="00733679"/>
    <w:rsid w:val="00737F62"/>
    <w:rsid w:val="007404D8"/>
    <w:rsid w:val="007410C5"/>
    <w:rsid w:val="00741AAB"/>
    <w:rsid w:val="0074264B"/>
    <w:rsid w:val="00743CBA"/>
    <w:rsid w:val="00743DF0"/>
    <w:rsid w:val="00744B8D"/>
    <w:rsid w:val="00745404"/>
    <w:rsid w:val="00745F3B"/>
    <w:rsid w:val="007460DC"/>
    <w:rsid w:val="007473E1"/>
    <w:rsid w:val="00747C3D"/>
    <w:rsid w:val="007526D2"/>
    <w:rsid w:val="00753CDC"/>
    <w:rsid w:val="00762413"/>
    <w:rsid w:val="00762AB6"/>
    <w:rsid w:val="00763411"/>
    <w:rsid w:val="00763C10"/>
    <w:rsid w:val="00763D14"/>
    <w:rsid w:val="00764212"/>
    <w:rsid w:val="00764262"/>
    <w:rsid w:val="00764F0F"/>
    <w:rsid w:val="00765EBD"/>
    <w:rsid w:val="00766956"/>
    <w:rsid w:val="00766EC6"/>
    <w:rsid w:val="00770CD1"/>
    <w:rsid w:val="00771B71"/>
    <w:rsid w:val="00774387"/>
    <w:rsid w:val="0077549D"/>
    <w:rsid w:val="00777D14"/>
    <w:rsid w:val="00780DCF"/>
    <w:rsid w:val="007811C9"/>
    <w:rsid w:val="00784303"/>
    <w:rsid w:val="007851B0"/>
    <w:rsid w:val="0079006D"/>
    <w:rsid w:val="007906B7"/>
    <w:rsid w:val="00791670"/>
    <w:rsid w:val="007917AE"/>
    <w:rsid w:val="00794097"/>
    <w:rsid w:val="007952D5"/>
    <w:rsid w:val="00796B3E"/>
    <w:rsid w:val="007A0A98"/>
    <w:rsid w:val="007A1313"/>
    <w:rsid w:val="007A19BD"/>
    <w:rsid w:val="007A42A0"/>
    <w:rsid w:val="007A4C00"/>
    <w:rsid w:val="007A54B9"/>
    <w:rsid w:val="007A551B"/>
    <w:rsid w:val="007A6720"/>
    <w:rsid w:val="007A6C1A"/>
    <w:rsid w:val="007A7D96"/>
    <w:rsid w:val="007B2035"/>
    <w:rsid w:val="007B2AE2"/>
    <w:rsid w:val="007B4A4D"/>
    <w:rsid w:val="007B55E2"/>
    <w:rsid w:val="007B5B0D"/>
    <w:rsid w:val="007B6985"/>
    <w:rsid w:val="007B7394"/>
    <w:rsid w:val="007B7815"/>
    <w:rsid w:val="007C03E6"/>
    <w:rsid w:val="007C108D"/>
    <w:rsid w:val="007C114B"/>
    <w:rsid w:val="007C2147"/>
    <w:rsid w:val="007C38E5"/>
    <w:rsid w:val="007C71FD"/>
    <w:rsid w:val="007C7F30"/>
    <w:rsid w:val="007D1195"/>
    <w:rsid w:val="007D27DA"/>
    <w:rsid w:val="007D2EA2"/>
    <w:rsid w:val="007D5909"/>
    <w:rsid w:val="007D7DA5"/>
    <w:rsid w:val="007E13AF"/>
    <w:rsid w:val="007E1C15"/>
    <w:rsid w:val="007E2187"/>
    <w:rsid w:val="007E2BED"/>
    <w:rsid w:val="007E3EE8"/>
    <w:rsid w:val="007E76EF"/>
    <w:rsid w:val="007F0EE0"/>
    <w:rsid w:val="007F1BC1"/>
    <w:rsid w:val="007F27FD"/>
    <w:rsid w:val="007F33E2"/>
    <w:rsid w:val="007F678A"/>
    <w:rsid w:val="007F7401"/>
    <w:rsid w:val="008009B5"/>
    <w:rsid w:val="00801A48"/>
    <w:rsid w:val="00802B84"/>
    <w:rsid w:val="00804685"/>
    <w:rsid w:val="00807621"/>
    <w:rsid w:val="00811647"/>
    <w:rsid w:val="008119AC"/>
    <w:rsid w:val="00811B25"/>
    <w:rsid w:val="00811E59"/>
    <w:rsid w:val="00812D94"/>
    <w:rsid w:val="00813690"/>
    <w:rsid w:val="008138BC"/>
    <w:rsid w:val="00813F24"/>
    <w:rsid w:val="00814D72"/>
    <w:rsid w:val="00815C2F"/>
    <w:rsid w:val="00815F08"/>
    <w:rsid w:val="00817320"/>
    <w:rsid w:val="008176E6"/>
    <w:rsid w:val="008207B0"/>
    <w:rsid w:val="008219A6"/>
    <w:rsid w:val="00821B1A"/>
    <w:rsid w:val="00821B2C"/>
    <w:rsid w:val="00823253"/>
    <w:rsid w:val="0082475E"/>
    <w:rsid w:val="00824ECE"/>
    <w:rsid w:val="00825EA1"/>
    <w:rsid w:val="0082671D"/>
    <w:rsid w:val="00826CB8"/>
    <w:rsid w:val="00827B91"/>
    <w:rsid w:val="00830994"/>
    <w:rsid w:val="00831152"/>
    <w:rsid w:val="0083168B"/>
    <w:rsid w:val="00831AC2"/>
    <w:rsid w:val="00832D05"/>
    <w:rsid w:val="00833554"/>
    <w:rsid w:val="008337BE"/>
    <w:rsid w:val="00833DF8"/>
    <w:rsid w:val="00835B9F"/>
    <w:rsid w:val="00836AED"/>
    <w:rsid w:val="00837538"/>
    <w:rsid w:val="00837CF1"/>
    <w:rsid w:val="0084095E"/>
    <w:rsid w:val="00841006"/>
    <w:rsid w:val="00841184"/>
    <w:rsid w:val="008415BA"/>
    <w:rsid w:val="00843D4A"/>
    <w:rsid w:val="008457AE"/>
    <w:rsid w:val="00847864"/>
    <w:rsid w:val="00850459"/>
    <w:rsid w:val="00851244"/>
    <w:rsid w:val="0085354A"/>
    <w:rsid w:val="00853762"/>
    <w:rsid w:val="00853AA4"/>
    <w:rsid w:val="0085469C"/>
    <w:rsid w:val="00857CFF"/>
    <w:rsid w:val="00860E90"/>
    <w:rsid w:val="00860FB5"/>
    <w:rsid w:val="00861889"/>
    <w:rsid w:val="00862813"/>
    <w:rsid w:val="0086304C"/>
    <w:rsid w:val="008656F0"/>
    <w:rsid w:val="00865886"/>
    <w:rsid w:val="00866456"/>
    <w:rsid w:val="00871260"/>
    <w:rsid w:val="00872E06"/>
    <w:rsid w:val="0087332E"/>
    <w:rsid w:val="00873898"/>
    <w:rsid w:val="00873FAB"/>
    <w:rsid w:val="0087429A"/>
    <w:rsid w:val="00875237"/>
    <w:rsid w:val="008778A5"/>
    <w:rsid w:val="00880EF3"/>
    <w:rsid w:val="008811B6"/>
    <w:rsid w:val="008812F5"/>
    <w:rsid w:val="00882BAD"/>
    <w:rsid w:val="00883CD9"/>
    <w:rsid w:val="00885521"/>
    <w:rsid w:val="00885CB6"/>
    <w:rsid w:val="00885D4C"/>
    <w:rsid w:val="00886C0C"/>
    <w:rsid w:val="00887B5F"/>
    <w:rsid w:val="00887E14"/>
    <w:rsid w:val="00890F72"/>
    <w:rsid w:val="0089147C"/>
    <w:rsid w:val="008917E9"/>
    <w:rsid w:val="00892850"/>
    <w:rsid w:val="00892D04"/>
    <w:rsid w:val="0089320A"/>
    <w:rsid w:val="0089460D"/>
    <w:rsid w:val="0089675D"/>
    <w:rsid w:val="00897F9F"/>
    <w:rsid w:val="008A0848"/>
    <w:rsid w:val="008A20CA"/>
    <w:rsid w:val="008A2CF9"/>
    <w:rsid w:val="008A33AE"/>
    <w:rsid w:val="008A3BE6"/>
    <w:rsid w:val="008A53B3"/>
    <w:rsid w:val="008A5A0B"/>
    <w:rsid w:val="008A5C6C"/>
    <w:rsid w:val="008A6986"/>
    <w:rsid w:val="008B06AB"/>
    <w:rsid w:val="008B22B0"/>
    <w:rsid w:val="008B3F6A"/>
    <w:rsid w:val="008B53B8"/>
    <w:rsid w:val="008B67EA"/>
    <w:rsid w:val="008B6D6D"/>
    <w:rsid w:val="008C0036"/>
    <w:rsid w:val="008C0A2B"/>
    <w:rsid w:val="008C0FF6"/>
    <w:rsid w:val="008C16B7"/>
    <w:rsid w:val="008C1886"/>
    <w:rsid w:val="008C3397"/>
    <w:rsid w:val="008C501C"/>
    <w:rsid w:val="008C53AB"/>
    <w:rsid w:val="008C6B4D"/>
    <w:rsid w:val="008C758D"/>
    <w:rsid w:val="008D0424"/>
    <w:rsid w:val="008D09FA"/>
    <w:rsid w:val="008D0DBF"/>
    <w:rsid w:val="008D218C"/>
    <w:rsid w:val="008D2F4B"/>
    <w:rsid w:val="008D40E4"/>
    <w:rsid w:val="008D50E3"/>
    <w:rsid w:val="008D525B"/>
    <w:rsid w:val="008D56E9"/>
    <w:rsid w:val="008D688D"/>
    <w:rsid w:val="008D7CB8"/>
    <w:rsid w:val="008D7EB8"/>
    <w:rsid w:val="008E031E"/>
    <w:rsid w:val="008E10A1"/>
    <w:rsid w:val="008E13C9"/>
    <w:rsid w:val="008E19A3"/>
    <w:rsid w:val="008E3B64"/>
    <w:rsid w:val="008E5B62"/>
    <w:rsid w:val="008E5D17"/>
    <w:rsid w:val="008E5E67"/>
    <w:rsid w:val="008F01A5"/>
    <w:rsid w:val="008F0CCD"/>
    <w:rsid w:val="008F16F9"/>
    <w:rsid w:val="008F4209"/>
    <w:rsid w:val="008F456F"/>
    <w:rsid w:val="008F5CFB"/>
    <w:rsid w:val="008F666A"/>
    <w:rsid w:val="008F79FD"/>
    <w:rsid w:val="00901B40"/>
    <w:rsid w:val="00901D77"/>
    <w:rsid w:val="00902350"/>
    <w:rsid w:val="009058E5"/>
    <w:rsid w:val="009059E4"/>
    <w:rsid w:val="00905C17"/>
    <w:rsid w:val="00906899"/>
    <w:rsid w:val="0090779E"/>
    <w:rsid w:val="0090798D"/>
    <w:rsid w:val="00911736"/>
    <w:rsid w:val="00911A8E"/>
    <w:rsid w:val="00911AEF"/>
    <w:rsid w:val="00911DF1"/>
    <w:rsid w:val="00913096"/>
    <w:rsid w:val="00913B0F"/>
    <w:rsid w:val="00914357"/>
    <w:rsid w:val="00914C1C"/>
    <w:rsid w:val="00915268"/>
    <w:rsid w:val="00916837"/>
    <w:rsid w:val="0091781E"/>
    <w:rsid w:val="0092001F"/>
    <w:rsid w:val="009203D7"/>
    <w:rsid w:val="00920BAF"/>
    <w:rsid w:val="00920F5D"/>
    <w:rsid w:val="0092129A"/>
    <w:rsid w:val="00921436"/>
    <w:rsid w:val="00921979"/>
    <w:rsid w:val="00921E6E"/>
    <w:rsid w:val="00922482"/>
    <w:rsid w:val="00922C0C"/>
    <w:rsid w:val="00923D71"/>
    <w:rsid w:val="009248CE"/>
    <w:rsid w:val="00925E17"/>
    <w:rsid w:val="00926198"/>
    <w:rsid w:val="00931A13"/>
    <w:rsid w:val="00935163"/>
    <w:rsid w:val="009352F2"/>
    <w:rsid w:val="0093660D"/>
    <w:rsid w:val="00936741"/>
    <w:rsid w:val="00942843"/>
    <w:rsid w:val="00942DB5"/>
    <w:rsid w:val="00943B45"/>
    <w:rsid w:val="0094422A"/>
    <w:rsid w:val="00944E30"/>
    <w:rsid w:val="00944E54"/>
    <w:rsid w:val="00945D28"/>
    <w:rsid w:val="00945EAF"/>
    <w:rsid w:val="009461A5"/>
    <w:rsid w:val="009463B5"/>
    <w:rsid w:val="00946AAB"/>
    <w:rsid w:val="00951341"/>
    <w:rsid w:val="00951EA8"/>
    <w:rsid w:val="00951FE0"/>
    <w:rsid w:val="00952A0D"/>
    <w:rsid w:val="0095328F"/>
    <w:rsid w:val="009533C6"/>
    <w:rsid w:val="0095570F"/>
    <w:rsid w:val="0095581B"/>
    <w:rsid w:val="00956130"/>
    <w:rsid w:val="00961D8E"/>
    <w:rsid w:val="00962A31"/>
    <w:rsid w:val="00964E05"/>
    <w:rsid w:val="00965F31"/>
    <w:rsid w:val="009661BA"/>
    <w:rsid w:val="009712A3"/>
    <w:rsid w:val="00971600"/>
    <w:rsid w:val="00972DF2"/>
    <w:rsid w:val="00973068"/>
    <w:rsid w:val="0097511C"/>
    <w:rsid w:val="009751D6"/>
    <w:rsid w:val="00980BD6"/>
    <w:rsid w:val="009853DC"/>
    <w:rsid w:val="00987E40"/>
    <w:rsid w:val="00987F7D"/>
    <w:rsid w:val="009901CF"/>
    <w:rsid w:val="00990DB7"/>
    <w:rsid w:val="009910B7"/>
    <w:rsid w:val="00993CF5"/>
    <w:rsid w:val="00995099"/>
    <w:rsid w:val="00995E8D"/>
    <w:rsid w:val="009961A6"/>
    <w:rsid w:val="00996D0F"/>
    <w:rsid w:val="00997500"/>
    <w:rsid w:val="009A00D1"/>
    <w:rsid w:val="009A295B"/>
    <w:rsid w:val="009A2B71"/>
    <w:rsid w:val="009A2FBB"/>
    <w:rsid w:val="009A352C"/>
    <w:rsid w:val="009A3777"/>
    <w:rsid w:val="009A4EA3"/>
    <w:rsid w:val="009A6260"/>
    <w:rsid w:val="009A742C"/>
    <w:rsid w:val="009A79E1"/>
    <w:rsid w:val="009A7CB1"/>
    <w:rsid w:val="009B063E"/>
    <w:rsid w:val="009B170D"/>
    <w:rsid w:val="009B1887"/>
    <w:rsid w:val="009B2934"/>
    <w:rsid w:val="009B31F7"/>
    <w:rsid w:val="009B44B8"/>
    <w:rsid w:val="009B4AAD"/>
    <w:rsid w:val="009B5941"/>
    <w:rsid w:val="009B60E7"/>
    <w:rsid w:val="009B6A65"/>
    <w:rsid w:val="009B6EB2"/>
    <w:rsid w:val="009C31E9"/>
    <w:rsid w:val="009C35AD"/>
    <w:rsid w:val="009C39B8"/>
    <w:rsid w:val="009C45F9"/>
    <w:rsid w:val="009C479F"/>
    <w:rsid w:val="009C4A05"/>
    <w:rsid w:val="009C50D0"/>
    <w:rsid w:val="009C7E1E"/>
    <w:rsid w:val="009D031F"/>
    <w:rsid w:val="009D18CC"/>
    <w:rsid w:val="009D216A"/>
    <w:rsid w:val="009D3251"/>
    <w:rsid w:val="009D486E"/>
    <w:rsid w:val="009D48CC"/>
    <w:rsid w:val="009D4A3B"/>
    <w:rsid w:val="009D6E94"/>
    <w:rsid w:val="009D770D"/>
    <w:rsid w:val="009E1570"/>
    <w:rsid w:val="009E1A9D"/>
    <w:rsid w:val="009E382E"/>
    <w:rsid w:val="009E3966"/>
    <w:rsid w:val="009E4EF1"/>
    <w:rsid w:val="009E59ED"/>
    <w:rsid w:val="009E663A"/>
    <w:rsid w:val="009E74F4"/>
    <w:rsid w:val="009F1B2C"/>
    <w:rsid w:val="009F3E68"/>
    <w:rsid w:val="009F4FD0"/>
    <w:rsid w:val="009F5123"/>
    <w:rsid w:val="009F67F7"/>
    <w:rsid w:val="009F68FB"/>
    <w:rsid w:val="009F77B9"/>
    <w:rsid w:val="009F7BE7"/>
    <w:rsid w:val="00A004D1"/>
    <w:rsid w:val="00A00A64"/>
    <w:rsid w:val="00A00DF5"/>
    <w:rsid w:val="00A01C46"/>
    <w:rsid w:val="00A0247D"/>
    <w:rsid w:val="00A0290A"/>
    <w:rsid w:val="00A02E30"/>
    <w:rsid w:val="00A0313F"/>
    <w:rsid w:val="00A04BB8"/>
    <w:rsid w:val="00A05A45"/>
    <w:rsid w:val="00A068E8"/>
    <w:rsid w:val="00A06D17"/>
    <w:rsid w:val="00A07759"/>
    <w:rsid w:val="00A078AB"/>
    <w:rsid w:val="00A10274"/>
    <w:rsid w:val="00A1096B"/>
    <w:rsid w:val="00A124A7"/>
    <w:rsid w:val="00A12EE1"/>
    <w:rsid w:val="00A15428"/>
    <w:rsid w:val="00A15FB8"/>
    <w:rsid w:val="00A16CE3"/>
    <w:rsid w:val="00A1700B"/>
    <w:rsid w:val="00A17469"/>
    <w:rsid w:val="00A20D65"/>
    <w:rsid w:val="00A22478"/>
    <w:rsid w:val="00A22B96"/>
    <w:rsid w:val="00A23B21"/>
    <w:rsid w:val="00A24EDA"/>
    <w:rsid w:val="00A256AF"/>
    <w:rsid w:val="00A258A3"/>
    <w:rsid w:val="00A259F6"/>
    <w:rsid w:val="00A25DAB"/>
    <w:rsid w:val="00A2702D"/>
    <w:rsid w:val="00A27E3F"/>
    <w:rsid w:val="00A30183"/>
    <w:rsid w:val="00A301FC"/>
    <w:rsid w:val="00A30936"/>
    <w:rsid w:val="00A31573"/>
    <w:rsid w:val="00A32429"/>
    <w:rsid w:val="00A32BD6"/>
    <w:rsid w:val="00A3306A"/>
    <w:rsid w:val="00A33195"/>
    <w:rsid w:val="00A334E5"/>
    <w:rsid w:val="00A36D53"/>
    <w:rsid w:val="00A378AB"/>
    <w:rsid w:val="00A40325"/>
    <w:rsid w:val="00A4046F"/>
    <w:rsid w:val="00A41CB1"/>
    <w:rsid w:val="00A433C0"/>
    <w:rsid w:val="00A4363A"/>
    <w:rsid w:val="00A44029"/>
    <w:rsid w:val="00A45C11"/>
    <w:rsid w:val="00A511F8"/>
    <w:rsid w:val="00A51859"/>
    <w:rsid w:val="00A51AD3"/>
    <w:rsid w:val="00A52473"/>
    <w:rsid w:val="00A5288A"/>
    <w:rsid w:val="00A5439A"/>
    <w:rsid w:val="00A550C4"/>
    <w:rsid w:val="00A559B6"/>
    <w:rsid w:val="00A56A43"/>
    <w:rsid w:val="00A578ED"/>
    <w:rsid w:val="00A604F2"/>
    <w:rsid w:val="00A609C8"/>
    <w:rsid w:val="00A60A02"/>
    <w:rsid w:val="00A61F1D"/>
    <w:rsid w:val="00A62359"/>
    <w:rsid w:val="00A65BC1"/>
    <w:rsid w:val="00A675C3"/>
    <w:rsid w:val="00A7107C"/>
    <w:rsid w:val="00A713AF"/>
    <w:rsid w:val="00A72611"/>
    <w:rsid w:val="00A75156"/>
    <w:rsid w:val="00A76413"/>
    <w:rsid w:val="00A77EB5"/>
    <w:rsid w:val="00A80767"/>
    <w:rsid w:val="00A80A31"/>
    <w:rsid w:val="00A815BA"/>
    <w:rsid w:val="00A84B47"/>
    <w:rsid w:val="00A84E28"/>
    <w:rsid w:val="00A859A7"/>
    <w:rsid w:val="00A91E36"/>
    <w:rsid w:val="00A93B6F"/>
    <w:rsid w:val="00A95E31"/>
    <w:rsid w:val="00A9623D"/>
    <w:rsid w:val="00A9640E"/>
    <w:rsid w:val="00A96468"/>
    <w:rsid w:val="00A96A66"/>
    <w:rsid w:val="00A96A6B"/>
    <w:rsid w:val="00AA1054"/>
    <w:rsid w:val="00AA2B07"/>
    <w:rsid w:val="00AA3B3B"/>
    <w:rsid w:val="00AA4047"/>
    <w:rsid w:val="00AA4543"/>
    <w:rsid w:val="00AA48ED"/>
    <w:rsid w:val="00AA4A03"/>
    <w:rsid w:val="00AA4A30"/>
    <w:rsid w:val="00AA51DE"/>
    <w:rsid w:val="00AA54BC"/>
    <w:rsid w:val="00AA63BD"/>
    <w:rsid w:val="00AA7FBD"/>
    <w:rsid w:val="00AB013C"/>
    <w:rsid w:val="00AB018B"/>
    <w:rsid w:val="00AB07AE"/>
    <w:rsid w:val="00AB1E42"/>
    <w:rsid w:val="00AB467E"/>
    <w:rsid w:val="00AC0B92"/>
    <w:rsid w:val="00AC138B"/>
    <w:rsid w:val="00AC4DC8"/>
    <w:rsid w:val="00AC5183"/>
    <w:rsid w:val="00AC68A7"/>
    <w:rsid w:val="00AC7FF9"/>
    <w:rsid w:val="00AD045A"/>
    <w:rsid w:val="00AD5A6E"/>
    <w:rsid w:val="00AD681B"/>
    <w:rsid w:val="00AE068F"/>
    <w:rsid w:val="00AE41C8"/>
    <w:rsid w:val="00AE739C"/>
    <w:rsid w:val="00AE7F76"/>
    <w:rsid w:val="00AF046C"/>
    <w:rsid w:val="00AF089A"/>
    <w:rsid w:val="00AF1B36"/>
    <w:rsid w:val="00AF2205"/>
    <w:rsid w:val="00AF2D8C"/>
    <w:rsid w:val="00AF55D3"/>
    <w:rsid w:val="00AF5C14"/>
    <w:rsid w:val="00AF6C09"/>
    <w:rsid w:val="00AF7282"/>
    <w:rsid w:val="00AF7557"/>
    <w:rsid w:val="00AF7CBD"/>
    <w:rsid w:val="00B0044C"/>
    <w:rsid w:val="00B00A34"/>
    <w:rsid w:val="00B011A8"/>
    <w:rsid w:val="00B03A9E"/>
    <w:rsid w:val="00B03DC2"/>
    <w:rsid w:val="00B051C1"/>
    <w:rsid w:val="00B053D1"/>
    <w:rsid w:val="00B05620"/>
    <w:rsid w:val="00B0693F"/>
    <w:rsid w:val="00B06C67"/>
    <w:rsid w:val="00B07CB5"/>
    <w:rsid w:val="00B1053B"/>
    <w:rsid w:val="00B106B3"/>
    <w:rsid w:val="00B11D7D"/>
    <w:rsid w:val="00B11E2B"/>
    <w:rsid w:val="00B13653"/>
    <w:rsid w:val="00B163AD"/>
    <w:rsid w:val="00B2073F"/>
    <w:rsid w:val="00B20A1B"/>
    <w:rsid w:val="00B212F4"/>
    <w:rsid w:val="00B227E8"/>
    <w:rsid w:val="00B23A52"/>
    <w:rsid w:val="00B2516F"/>
    <w:rsid w:val="00B2575E"/>
    <w:rsid w:val="00B26E16"/>
    <w:rsid w:val="00B27336"/>
    <w:rsid w:val="00B27A05"/>
    <w:rsid w:val="00B27E51"/>
    <w:rsid w:val="00B31A48"/>
    <w:rsid w:val="00B33138"/>
    <w:rsid w:val="00B33704"/>
    <w:rsid w:val="00B347EF"/>
    <w:rsid w:val="00B350FB"/>
    <w:rsid w:val="00B35E1F"/>
    <w:rsid w:val="00B373ED"/>
    <w:rsid w:val="00B37BF6"/>
    <w:rsid w:val="00B42489"/>
    <w:rsid w:val="00B424CD"/>
    <w:rsid w:val="00B42F0F"/>
    <w:rsid w:val="00B43E09"/>
    <w:rsid w:val="00B448F5"/>
    <w:rsid w:val="00B44C04"/>
    <w:rsid w:val="00B44E76"/>
    <w:rsid w:val="00B50072"/>
    <w:rsid w:val="00B51043"/>
    <w:rsid w:val="00B51EB5"/>
    <w:rsid w:val="00B541A7"/>
    <w:rsid w:val="00B55AE5"/>
    <w:rsid w:val="00B56AD4"/>
    <w:rsid w:val="00B56F91"/>
    <w:rsid w:val="00B63653"/>
    <w:rsid w:val="00B637EC"/>
    <w:rsid w:val="00B63F21"/>
    <w:rsid w:val="00B64DEC"/>
    <w:rsid w:val="00B65616"/>
    <w:rsid w:val="00B6753D"/>
    <w:rsid w:val="00B67BC6"/>
    <w:rsid w:val="00B67DD6"/>
    <w:rsid w:val="00B709B2"/>
    <w:rsid w:val="00B70B3C"/>
    <w:rsid w:val="00B7119E"/>
    <w:rsid w:val="00B72842"/>
    <w:rsid w:val="00B80804"/>
    <w:rsid w:val="00B81076"/>
    <w:rsid w:val="00B84018"/>
    <w:rsid w:val="00B8478B"/>
    <w:rsid w:val="00B84CE7"/>
    <w:rsid w:val="00B85BFE"/>
    <w:rsid w:val="00B86434"/>
    <w:rsid w:val="00B90968"/>
    <w:rsid w:val="00B90E01"/>
    <w:rsid w:val="00B90E24"/>
    <w:rsid w:val="00B9152B"/>
    <w:rsid w:val="00B917E1"/>
    <w:rsid w:val="00B96C3C"/>
    <w:rsid w:val="00BA0B34"/>
    <w:rsid w:val="00BA294A"/>
    <w:rsid w:val="00BA2D02"/>
    <w:rsid w:val="00BA3185"/>
    <w:rsid w:val="00BA3D95"/>
    <w:rsid w:val="00BA61F6"/>
    <w:rsid w:val="00BA789A"/>
    <w:rsid w:val="00BA7EC6"/>
    <w:rsid w:val="00BB1EF4"/>
    <w:rsid w:val="00BB2004"/>
    <w:rsid w:val="00BB359B"/>
    <w:rsid w:val="00BB433A"/>
    <w:rsid w:val="00BB5335"/>
    <w:rsid w:val="00BC0103"/>
    <w:rsid w:val="00BC0252"/>
    <w:rsid w:val="00BC138F"/>
    <w:rsid w:val="00BC2158"/>
    <w:rsid w:val="00BC246B"/>
    <w:rsid w:val="00BC3266"/>
    <w:rsid w:val="00BC3571"/>
    <w:rsid w:val="00BC397E"/>
    <w:rsid w:val="00BC3FC4"/>
    <w:rsid w:val="00BC4282"/>
    <w:rsid w:val="00BC4F08"/>
    <w:rsid w:val="00BD0B7F"/>
    <w:rsid w:val="00BD1187"/>
    <w:rsid w:val="00BD2E37"/>
    <w:rsid w:val="00BD3D92"/>
    <w:rsid w:val="00BD44C1"/>
    <w:rsid w:val="00BD47C6"/>
    <w:rsid w:val="00BD4872"/>
    <w:rsid w:val="00BD5B9F"/>
    <w:rsid w:val="00BD7235"/>
    <w:rsid w:val="00BE18B9"/>
    <w:rsid w:val="00BE2673"/>
    <w:rsid w:val="00BE27FA"/>
    <w:rsid w:val="00BE2A24"/>
    <w:rsid w:val="00BE3614"/>
    <w:rsid w:val="00BE41D3"/>
    <w:rsid w:val="00BE45DA"/>
    <w:rsid w:val="00BE5746"/>
    <w:rsid w:val="00BF167E"/>
    <w:rsid w:val="00BF1E38"/>
    <w:rsid w:val="00BF1E81"/>
    <w:rsid w:val="00BF2ED8"/>
    <w:rsid w:val="00BF36D2"/>
    <w:rsid w:val="00BF3A15"/>
    <w:rsid w:val="00BF40EF"/>
    <w:rsid w:val="00BF4FDC"/>
    <w:rsid w:val="00BF5076"/>
    <w:rsid w:val="00BF6794"/>
    <w:rsid w:val="00C00DE4"/>
    <w:rsid w:val="00C01043"/>
    <w:rsid w:val="00C014F7"/>
    <w:rsid w:val="00C01747"/>
    <w:rsid w:val="00C03403"/>
    <w:rsid w:val="00C0368D"/>
    <w:rsid w:val="00C0540E"/>
    <w:rsid w:val="00C05AD6"/>
    <w:rsid w:val="00C067BC"/>
    <w:rsid w:val="00C06B83"/>
    <w:rsid w:val="00C100A8"/>
    <w:rsid w:val="00C11516"/>
    <w:rsid w:val="00C14C72"/>
    <w:rsid w:val="00C152DE"/>
    <w:rsid w:val="00C15BCC"/>
    <w:rsid w:val="00C15EF2"/>
    <w:rsid w:val="00C16B1E"/>
    <w:rsid w:val="00C17605"/>
    <w:rsid w:val="00C17654"/>
    <w:rsid w:val="00C20F83"/>
    <w:rsid w:val="00C210DD"/>
    <w:rsid w:val="00C21D79"/>
    <w:rsid w:val="00C2611D"/>
    <w:rsid w:val="00C26D7D"/>
    <w:rsid w:val="00C26DDF"/>
    <w:rsid w:val="00C2715A"/>
    <w:rsid w:val="00C30984"/>
    <w:rsid w:val="00C3163A"/>
    <w:rsid w:val="00C31E15"/>
    <w:rsid w:val="00C32A3F"/>
    <w:rsid w:val="00C3320E"/>
    <w:rsid w:val="00C351ED"/>
    <w:rsid w:val="00C353C2"/>
    <w:rsid w:val="00C36E5E"/>
    <w:rsid w:val="00C37F8E"/>
    <w:rsid w:val="00C40FBB"/>
    <w:rsid w:val="00C4113D"/>
    <w:rsid w:val="00C41D22"/>
    <w:rsid w:val="00C43D3C"/>
    <w:rsid w:val="00C443E6"/>
    <w:rsid w:val="00C44AF6"/>
    <w:rsid w:val="00C44DF4"/>
    <w:rsid w:val="00C45966"/>
    <w:rsid w:val="00C45A97"/>
    <w:rsid w:val="00C46E12"/>
    <w:rsid w:val="00C476CA"/>
    <w:rsid w:val="00C51953"/>
    <w:rsid w:val="00C51ED7"/>
    <w:rsid w:val="00C5205E"/>
    <w:rsid w:val="00C542BF"/>
    <w:rsid w:val="00C54EDB"/>
    <w:rsid w:val="00C55DC7"/>
    <w:rsid w:val="00C55E21"/>
    <w:rsid w:val="00C563E9"/>
    <w:rsid w:val="00C575F4"/>
    <w:rsid w:val="00C601AE"/>
    <w:rsid w:val="00C60BE7"/>
    <w:rsid w:val="00C62213"/>
    <w:rsid w:val="00C6434B"/>
    <w:rsid w:val="00C70504"/>
    <w:rsid w:val="00C710E6"/>
    <w:rsid w:val="00C71B05"/>
    <w:rsid w:val="00C72886"/>
    <w:rsid w:val="00C728E9"/>
    <w:rsid w:val="00C73482"/>
    <w:rsid w:val="00C737B5"/>
    <w:rsid w:val="00C73F36"/>
    <w:rsid w:val="00C74240"/>
    <w:rsid w:val="00C74EB9"/>
    <w:rsid w:val="00C75CF7"/>
    <w:rsid w:val="00C80373"/>
    <w:rsid w:val="00C80EA7"/>
    <w:rsid w:val="00C81EEB"/>
    <w:rsid w:val="00C82488"/>
    <w:rsid w:val="00C82B9D"/>
    <w:rsid w:val="00C8397D"/>
    <w:rsid w:val="00C83C97"/>
    <w:rsid w:val="00C84C8B"/>
    <w:rsid w:val="00C85BF8"/>
    <w:rsid w:val="00C86307"/>
    <w:rsid w:val="00C90826"/>
    <w:rsid w:val="00C908AE"/>
    <w:rsid w:val="00C9162D"/>
    <w:rsid w:val="00C917E0"/>
    <w:rsid w:val="00C92E2B"/>
    <w:rsid w:val="00C93BA9"/>
    <w:rsid w:val="00C9440E"/>
    <w:rsid w:val="00C95016"/>
    <w:rsid w:val="00C9507F"/>
    <w:rsid w:val="00C95202"/>
    <w:rsid w:val="00CA0482"/>
    <w:rsid w:val="00CA0733"/>
    <w:rsid w:val="00CA0946"/>
    <w:rsid w:val="00CA3E09"/>
    <w:rsid w:val="00CA3FB8"/>
    <w:rsid w:val="00CA490C"/>
    <w:rsid w:val="00CA6FFD"/>
    <w:rsid w:val="00CA7547"/>
    <w:rsid w:val="00CB06BC"/>
    <w:rsid w:val="00CB1204"/>
    <w:rsid w:val="00CB272A"/>
    <w:rsid w:val="00CB289B"/>
    <w:rsid w:val="00CB2E00"/>
    <w:rsid w:val="00CB4B7D"/>
    <w:rsid w:val="00CB5E17"/>
    <w:rsid w:val="00CB7093"/>
    <w:rsid w:val="00CC1121"/>
    <w:rsid w:val="00CC1B4E"/>
    <w:rsid w:val="00CC24F8"/>
    <w:rsid w:val="00CC752A"/>
    <w:rsid w:val="00CC7BA2"/>
    <w:rsid w:val="00CD058C"/>
    <w:rsid w:val="00CD151C"/>
    <w:rsid w:val="00CD172B"/>
    <w:rsid w:val="00CD1C1A"/>
    <w:rsid w:val="00CD3860"/>
    <w:rsid w:val="00CD3C67"/>
    <w:rsid w:val="00CD4406"/>
    <w:rsid w:val="00CD7204"/>
    <w:rsid w:val="00CD7982"/>
    <w:rsid w:val="00CD7D0C"/>
    <w:rsid w:val="00CD7E9E"/>
    <w:rsid w:val="00CE6CE5"/>
    <w:rsid w:val="00CF0833"/>
    <w:rsid w:val="00CF22CD"/>
    <w:rsid w:val="00CF2667"/>
    <w:rsid w:val="00CF3019"/>
    <w:rsid w:val="00CF3A05"/>
    <w:rsid w:val="00CF3B5D"/>
    <w:rsid w:val="00CF3E90"/>
    <w:rsid w:val="00CF442B"/>
    <w:rsid w:val="00CF606B"/>
    <w:rsid w:val="00CF722F"/>
    <w:rsid w:val="00D00EF1"/>
    <w:rsid w:val="00D0129C"/>
    <w:rsid w:val="00D016F8"/>
    <w:rsid w:val="00D025B4"/>
    <w:rsid w:val="00D040EB"/>
    <w:rsid w:val="00D04128"/>
    <w:rsid w:val="00D044D7"/>
    <w:rsid w:val="00D062C0"/>
    <w:rsid w:val="00D06358"/>
    <w:rsid w:val="00D070D5"/>
    <w:rsid w:val="00D10795"/>
    <w:rsid w:val="00D107DE"/>
    <w:rsid w:val="00D144E6"/>
    <w:rsid w:val="00D149D4"/>
    <w:rsid w:val="00D14EC2"/>
    <w:rsid w:val="00D14ED4"/>
    <w:rsid w:val="00D1641D"/>
    <w:rsid w:val="00D16A01"/>
    <w:rsid w:val="00D16AE8"/>
    <w:rsid w:val="00D16E8A"/>
    <w:rsid w:val="00D202FE"/>
    <w:rsid w:val="00D20965"/>
    <w:rsid w:val="00D22BFC"/>
    <w:rsid w:val="00D23249"/>
    <w:rsid w:val="00D24949"/>
    <w:rsid w:val="00D253D2"/>
    <w:rsid w:val="00D2620D"/>
    <w:rsid w:val="00D2708B"/>
    <w:rsid w:val="00D30A3A"/>
    <w:rsid w:val="00D31D27"/>
    <w:rsid w:val="00D327C3"/>
    <w:rsid w:val="00D32E6B"/>
    <w:rsid w:val="00D33AD0"/>
    <w:rsid w:val="00D362CA"/>
    <w:rsid w:val="00D36C05"/>
    <w:rsid w:val="00D3794D"/>
    <w:rsid w:val="00D37A20"/>
    <w:rsid w:val="00D409A0"/>
    <w:rsid w:val="00D414C3"/>
    <w:rsid w:val="00D417B8"/>
    <w:rsid w:val="00D4282B"/>
    <w:rsid w:val="00D43262"/>
    <w:rsid w:val="00D453C0"/>
    <w:rsid w:val="00D50736"/>
    <w:rsid w:val="00D50A80"/>
    <w:rsid w:val="00D53AF6"/>
    <w:rsid w:val="00D558FE"/>
    <w:rsid w:val="00D55A6D"/>
    <w:rsid w:val="00D5626C"/>
    <w:rsid w:val="00D5692F"/>
    <w:rsid w:val="00D56CD1"/>
    <w:rsid w:val="00D57338"/>
    <w:rsid w:val="00D6074D"/>
    <w:rsid w:val="00D62938"/>
    <w:rsid w:val="00D67778"/>
    <w:rsid w:val="00D73632"/>
    <w:rsid w:val="00D73CBC"/>
    <w:rsid w:val="00D74981"/>
    <w:rsid w:val="00D75CA1"/>
    <w:rsid w:val="00D75FB0"/>
    <w:rsid w:val="00D769AC"/>
    <w:rsid w:val="00D774A2"/>
    <w:rsid w:val="00D813B2"/>
    <w:rsid w:val="00D82C42"/>
    <w:rsid w:val="00D83D4D"/>
    <w:rsid w:val="00D83F4A"/>
    <w:rsid w:val="00D85941"/>
    <w:rsid w:val="00D862B5"/>
    <w:rsid w:val="00D900E4"/>
    <w:rsid w:val="00D90DC6"/>
    <w:rsid w:val="00D926DC"/>
    <w:rsid w:val="00D92DA5"/>
    <w:rsid w:val="00D93266"/>
    <w:rsid w:val="00D93BA0"/>
    <w:rsid w:val="00D942AF"/>
    <w:rsid w:val="00D94FDE"/>
    <w:rsid w:val="00D95C1B"/>
    <w:rsid w:val="00D97B3F"/>
    <w:rsid w:val="00DA0328"/>
    <w:rsid w:val="00DA16B0"/>
    <w:rsid w:val="00DA2903"/>
    <w:rsid w:val="00DA2E12"/>
    <w:rsid w:val="00DA39ED"/>
    <w:rsid w:val="00DA3A43"/>
    <w:rsid w:val="00DA4ED1"/>
    <w:rsid w:val="00DA512A"/>
    <w:rsid w:val="00DA5AF8"/>
    <w:rsid w:val="00DA6EB0"/>
    <w:rsid w:val="00DB0D21"/>
    <w:rsid w:val="00DB35EC"/>
    <w:rsid w:val="00DB5453"/>
    <w:rsid w:val="00DB772C"/>
    <w:rsid w:val="00DC0135"/>
    <w:rsid w:val="00DC11B3"/>
    <w:rsid w:val="00DC53A0"/>
    <w:rsid w:val="00DC5A15"/>
    <w:rsid w:val="00DC6014"/>
    <w:rsid w:val="00DC6630"/>
    <w:rsid w:val="00DC7A16"/>
    <w:rsid w:val="00DD07CD"/>
    <w:rsid w:val="00DD41D7"/>
    <w:rsid w:val="00DD511F"/>
    <w:rsid w:val="00DD5BAC"/>
    <w:rsid w:val="00DE1C3E"/>
    <w:rsid w:val="00DE2335"/>
    <w:rsid w:val="00DE3CF1"/>
    <w:rsid w:val="00DE474D"/>
    <w:rsid w:val="00DE54F1"/>
    <w:rsid w:val="00DE6193"/>
    <w:rsid w:val="00DF066E"/>
    <w:rsid w:val="00DF0BFF"/>
    <w:rsid w:val="00DF18CA"/>
    <w:rsid w:val="00DF3017"/>
    <w:rsid w:val="00DF3A72"/>
    <w:rsid w:val="00DF5BE4"/>
    <w:rsid w:val="00DF7E9A"/>
    <w:rsid w:val="00E016AF"/>
    <w:rsid w:val="00E024FE"/>
    <w:rsid w:val="00E02DB9"/>
    <w:rsid w:val="00E049DF"/>
    <w:rsid w:val="00E04C13"/>
    <w:rsid w:val="00E07DCC"/>
    <w:rsid w:val="00E07E1E"/>
    <w:rsid w:val="00E1179A"/>
    <w:rsid w:val="00E120C9"/>
    <w:rsid w:val="00E1294B"/>
    <w:rsid w:val="00E13789"/>
    <w:rsid w:val="00E13A49"/>
    <w:rsid w:val="00E15233"/>
    <w:rsid w:val="00E16382"/>
    <w:rsid w:val="00E170F6"/>
    <w:rsid w:val="00E17709"/>
    <w:rsid w:val="00E23BC2"/>
    <w:rsid w:val="00E26893"/>
    <w:rsid w:val="00E268B1"/>
    <w:rsid w:val="00E2748B"/>
    <w:rsid w:val="00E2788D"/>
    <w:rsid w:val="00E30421"/>
    <w:rsid w:val="00E3161C"/>
    <w:rsid w:val="00E3222D"/>
    <w:rsid w:val="00E3278F"/>
    <w:rsid w:val="00E32AB5"/>
    <w:rsid w:val="00E3357B"/>
    <w:rsid w:val="00E33BDA"/>
    <w:rsid w:val="00E359EB"/>
    <w:rsid w:val="00E36BF6"/>
    <w:rsid w:val="00E36FB2"/>
    <w:rsid w:val="00E4115F"/>
    <w:rsid w:val="00E417BA"/>
    <w:rsid w:val="00E41ED5"/>
    <w:rsid w:val="00E426AF"/>
    <w:rsid w:val="00E42957"/>
    <w:rsid w:val="00E4370C"/>
    <w:rsid w:val="00E444D5"/>
    <w:rsid w:val="00E44A9B"/>
    <w:rsid w:val="00E45D2D"/>
    <w:rsid w:val="00E47EF8"/>
    <w:rsid w:val="00E50102"/>
    <w:rsid w:val="00E522B9"/>
    <w:rsid w:val="00E53F42"/>
    <w:rsid w:val="00E54256"/>
    <w:rsid w:val="00E5449E"/>
    <w:rsid w:val="00E54F3C"/>
    <w:rsid w:val="00E57DA9"/>
    <w:rsid w:val="00E64F12"/>
    <w:rsid w:val="00E66F36"/>
    <w:rsid w:val="00E70052"/>
    <w:rsid w:val="00E705AA"/>
    <w:rsid w:val="00E70F10"/>
    <w:rsid w:val="00E72D43"/>
    <w:rsid w:val="00E730C7"/>
    <w:rsid w:val="00E75BDA"/>
    <w:rsid w:val="00E7658A"/>
    <w:rsid w:val="00E76E0C"/>
    <w:rsid w:val="00E800C3"/>
    <w:rsid w:val="00E8139D"/>
    <w:rsid w:val="00E81C9F"/>
    <w:rsid w:val="00E82E27"/>
    <w:rsid w:val="00E8325A"/>
    <w:rsid w:val="00E8430D"/>
    <w:rsid w:val="00E93282"/>
    <w:rsid w:val="00E93B8B"/>
    <w:rsid w:val="00E94A55"/>
    <w:rsid w:val="00EA01F8"/>
    <w:rsid w:val="00EA16C4"/>
    <w:rsid w:val="00EA1F4B"/>
    <w:rsid w:val="00EA203D"/>
    <w:rsid w:val="00EA2BF4"/>
    <w:rsid w:val="00EA330F"/>
    <w:rsid w:val="00EA33AA"/>
    <w:rsid w:val="00EA50CD"/>
    <w:rsid w:val="00EA5E56"/>
    <w:rsid w:val="00EB065B"/>
    <w:rsid w:val="00EB084E"/>
    <w:rsid w:val="00EB0CBF"/>
    <w:rsid w:val="00EB11D5"/>
    <w:rsid w:val="00EB3297"/>
    <w:rsid w:val="00EB39EC"/>
    <w:rsid w:val="00EB4ECF"/>
    <w:rsid w:val="00EB61C9"/>
    <w:rsid w:val="00EB6282"/>
    <w:rsid w:val="00EB69F1"/>
    <w:rsid w:val="00EB6ECE"/>
    <w:rsid w:val="00EC272D"/>
    <w:rsid w:val="00EC4380"/>
    <w:rsid w:val="00EC53B0"/>
    <w:rsid w:val="00EC66A9"/>
    <w:rsid w:val="00ED22CE"/>
    <w:rsid w:val="00ED36F4"/>
    <w:rsid w:val="00ED3B99"/>
    <w:rsid w:val="00ED437D"/>
    <w:rsid w:val="00ED49B7"/>
    <w:rsid w:val="00ED4D89"/>
    <w:rsid w:val="00ED53EE"/>
    <w:rsid w:val="00ED6928"/>
    <w:rsid w:val="00ED6F10"/>
    <w:rsid w:val="00ED7AD5"/>
    <w:rsid w:val="00EE0465"/>
    <w:rsid w:val="00EE0649"/>
    <w:rsid w:val="00EE07EB"/>
    <w:rsid w:val="00EE0A8C"/>
    <w:rsid w:val="00EE0C11"/>
    <w:rsid w:val="00EE12DA"/>
    <w:rsid w:val="00EE13F4"/>
    <w:rsid w:val="00EE24E9"/>
    <w:rsid w:val="00EE3F49"/>
    <w:rsid w:val="00EE400C"/>
    <w:rsid w:val="00EE56C1"/>
    <w:rsid w:val="00EF0182"/>
    <w:rsid w:val="00EF0FAD"/>
    <w:rsid w:val="00EF2D2A"/>
    <w:rsid w:val="00EF37AD"/>
    <w:rsid w:val="00EF3C3B"/>
    <w:rsid w:val="00EF417D"/>
    <w:rsid w:val="00EF42F9"/>
    <w:rsid w:val="00EF4D02"/>
    <w:rsid w:val="00EF56D7"/>
    <w:rsid w:val="00EF754A"/>
    <w:rsid w:val="00F014AF"/>
    <w:rsid w:val="00F02993"/>
    <w:rsid w:val="00F02FE5"/>
    <w:rsid w:val="00F03AC7"/>
    <w:rsid w:val="00F03CE0"/>
    <w:rsid w:val="00F04133"/>
    <w:rsid w:val="00F04A91"/>
    <w:rsid w:val="00F05142"/>
    <w:rsid w:val="00F057E1"/>
    <w:rsid w:val="00F05F11"/>
    <w:rsid w:val="00F070C4"/>
    <w:rsid w:val="00F07C3F"/>
    <w:rsid w:val="00F10CDA"/>
    <w:rsid w:val="00F11854"/>
    <w:rsid w:val="00F120D9"/>
    <w:rsid w:val="00F12EDC"/>
    <w:rsid w:val="00F134A0"/>
    <w:rsid w:val="00F1441D"/>
    <w:rsid w:val="00F1497B"/>
    <w:rsid w:val="00F14B0B"/>
    <w:rsid w:val="00F15B64"/>
    <w:rsid w:val="00F15D1C"/>
    <w:rsid w:val="00F16B22"/>
    <w:rsid w:val="00F17117"/>
    <w:rsid w:val="00F1733A"/>
    <w:rsid w:val="00F179F0"/>
    <w:rsid w:val="00F2164A"/>
    <w:rsid w:val="00F227E4"/>
    <w:rsid w:val="00F2372C"/>
    <w:rsid w:val="00F23DD5"/>
    <w:rsid w:val="00F26196"/>
    <w:rsid w:val="00F27536"/>
    <w:rsid w:val="00F277AA"/>
    <w:rsid w:val="00F302DC"/>
    <w:rsid w:val="00F30522"/>
    <w:rsid w:val="00F33647"/>
    <w:rsid w:val="00F34570"/>
    <w:rsid w:val="00F357CC"/>
    <w:rsid w:val="00F40213"/>
    <w:rsid w:val="00F40595"/>
    <w:rsid w:val="00F40DDE"/>
    <w:rsid w:val="00F40EFA"/>
    <w:rsid w:val="00F42238"/>
    <w:rsid w:val="00F42335"/>
    <w:rsid w:val="00F43C8D"/>
    <w:rsid w:val="00F441D4"/>
    <w:rsid w:val="00F44B9F"/>
    <w:rsid w:val="00F47775"/>
    <w:rsid w:val="00F47896"/>
    <w:rsid w:val="00F47DBF"/>
    <w:rsid w:val="00F502B7"/>
    <w:rsid w:val="00F50A9C"/>
    <w:rsid w:val="00F50C17"/>
    <w:rsid w:val="00F512EF"/>
    <w:rsid w:val="00F51344"/>
    <w:rsid w:val="00F51764"/>
    <w:rsid w:val="00F521D5"/>
    <w:rsid w:val="00F52A4A"/>
    <w:rsid w:val="00F535A8"/>
    <w:rsid w:val="00F5789C"/>
    <w:rsid w:val="00F578D1"/>
    <w:rsid w:val="00F60A30"/>
    <w:rsid w:val="00F61551"/>
    <w:rsid w:val="00F6259B"/>
    <w:rsid w:val="00F64933"/>
    <w:rsid w:val="00F6558B"/>
    <w:rsid w:val="00F65F1C"/>
    <w:rsid w:val="00F66443"/>
    <w:rsid w:val="00F66C9A"/>
    <w:rsid w:val="00F67A92"/>
    <w:rsid w:val="00F7093B"/>
    <w:rsid w:val="00F74077"/>
    <w:rsid w:val="00F7419F"/>
    <w:rsid w:val="00F74381"/>
    <w:rsid w:val="00F77224"/>
    <w:rsid w:val="00F8009C"/>
    <w:rsid w:val="00F80F36"/>
    <w:rsid w:val="00F813FF"/>
    <w:rsid w:val="00F81CF4"/>
    <w:rsid w:val="00F824C2"/>
    <w:rsid w:val="00F84A5F"/>
    <w:rsid w:val="00F87E57"/>
    <w:rsid w:val="00F90015"/>
    <w:rsid w:val="00F90922"/>
    <w:rsid w:val="00F92A91"/>
    <w:rsid w:val="00F92A98"/>
    <w:rsid w:val="00F92DFB"/>
    <w:rsid w:val="00F93730"/>
    <w:rsid w:val="00F94397"/>
    <w:rsid w:val="00F967D8"/>
    <w:rsid w:val="00F96874"/>
    <w:rsid w:val="00F971B4"/>
    <w:rsid w:val="00F97447"/>
    <w:rsid w:val="00F974E5"/>
    <w:rsid w:val="00FA1075"/>
    <w:rsid w:val="00FA1163"/>
    <w:rsid w:val="00FA133C"/>
    <w:rsid w:val="00FA2580"/>
    <w:rsid w:val="00FA3ADA"/>
    <w:rsid w:val="00FA3FB2"/>
    <w:rsid w:val="00FA4438"/>
    <w:rsid w:val="00FA4C97"/>
    <w:rsid w:val="00FA7F4F"/>
    <w:rsid w:val="00FB2482"/>
    <w:rsid w:val="00FB2530"/>
    <w:rsid w:val="00FB2CF7"/>
    <w:rsid w:val="00FB2F92"/>
    <w:rsid w:val="00FB332A"/>
    <w:rsid w:val="00FB3A4E"/>
    <w:rsid w:val="00FB3C64"/>
    <w:rsid w:val="00FB68F8"/>
    <w:rsid w:val="00FC206D"/>
    <w:rsid w:val="00FC223E"/>
    <w:rsid w:val="00FC24C0"/>
    <w:rsid w:val="00FC2740"/>
    <w:rsid w:val="00FC2CC3"/>
    <w:rsid w:val="00FC3554"/>
    <w:rsid w:val="00FC39C4"/>
    <w:rsid w:val="00FC56BF"/>
    <w:rsid w:val="00FC5B6F"/>
    <w:rsid w:val="00FC64A6"/>
    <w:rsid w:val="00FC6B50"/>
    <w:rsid w:val="00FC787B"/>
    <w:rsid w:val="00FD0959"/>
    <w:rsid w:val="00FD0CBF"/>
    <w:rsid w:val="00FD0DD2"/>
    <w:rsid w:val="00FD36B4"/>
    <w:rsid w:val="00FD4698"/>
    <w:rsid w:val="00FD5909"/>
    <w:rsid w:val="00FE1A6D"/>
    <w:rsid w:val="00FE3387"/>
    <w:rsid w:val="00FE6800"/>
    <w:rsid w:val="00FE773C"/>
    <w:rsid w:val="00FE77F5"/>
    <w:rsid w:val="00FF0DF0"/>
    <w:rsid w:val="00FF28ED"/>
    <w:rsid w:val="00FF48BE"/>
    <w:rsid w:val="00FF524B"/>
    <w:rsid w:val="00FF6352"/>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7562F8A"/>
  <w15:docId w15:val="{C9E7B650-D013-407D-B28F-C45D6527F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1AAB"/>
    <w:pPr>
      <w:spacing w:after="120"/>
    </w:pPr>
    <w:rPr>
      <w:sz w:val="22"/>
    </w:rPr>
  </w:style>
  <w:style w:type="paragraph" w:styleId="Rubrik1">
    <w:name w:val="heading 1"/>
    <w:basedOn w:val="Normal"/>
    <w:next w:val="Brdtext"/>
    <w:qFormat/>
    <w:rsid w:val="0089675D"/>
    <w:pPr>
      <w:keepNext/>
      <w:keepLines/>
      <w:numPr>
        <w:numId w:val="4"/>
      </w:numPr>
      <w:shd w:val="pct10" w:color="auto" w:fill="auto"/>
      <w:tabs>
        <w:tab w:val="left" w:pos="567"/>
      </w:tabs>
      <w:spacing w:before="160" w:after="0" w:line="280" w:lineRule="atLeast"/>
      <w:ind w:left="360"/>
      <w:outlineLvl w:val="0"/>
    </w:pPr>
    <w:rPr>
      <w:rFonts w:ascii="Arial" w:hAnsi="Arial" w:cs="Arial"/>
      <w:b/>
      <w:bCs/>
      <w:spacing w:val="-10"/>
      <w:kern w:val="28"/>
      <w:position w:val="6"/>
      <w:sz w:val="24"/>
      <w:szCs w:val="24"/>
    </w:rPr>
  </w:style>
  <w:style w:type="paragraph" w:styleId="Rubrik2">
    <w:name w:val="heading 2"/>
    <w:basedOn w:val="Normal"/>
    <w:next w:val="Brdtext"/>
    <w:link w:val="Rubrik2Char"/>
    <w:qFormat/>
    <w:rsid w:val="00515896"/>
    <w:pPr>
      <w:keepNext/>
      <w:keepLines/>
      <w:spacing w:before="140" w:line="220" w:lineRule="atLeast"/>
      <w:outlineLvl w:val="1"/>
    </w:pPr>
    <w:rPr>
      <w:rFonts w:ascii="Arial" w:hAnsi="Arial" w:cs="Arial"/>
      <w:b/>
      <w:bCs/>
      <w:spacing w:val="-4"/>
      <w:kern w:val="28"/>
      <w:szCs w:val="22"/>
    </w:rPr>
  </w:style>
  <w:style w:type="paragraph" w:styleId="Rubrik3">
    <w:name w:val="heading 3"/>
    <w:basedOn w:val="Normal"/>
    <w:next w:val="Brdtext"/>
    <w:qFormat/>
    <w:rsid w:val="00515896"/>
    <w:pPr>
      <w:keepNext/>
      <w:keepLines/>
      <w:spacing w:before="140" w:line="220" w:lineRule="atLeast"/>
      <w:outlineLvl w:val="2"/>
    </w:pPr>
    <w:rPr>
      <w:rFonts w:ascii="Arial" w:hAnsi="Arial" w:cs="Arial"/>
      <w:spacing w:val="-4"/>
      <w:kern w:val="28"/>
      <w:szCs w:val="22"/>
    </w:rPr>
  </w:style>
  <w:style w:type="paragraph" w:styleId="Rubrik4">
    <w:name w:val="heading 4"/>
    <w:basedOn w:val="Normal"/>
    <w:next w:val="Brdtext"/>
    <w:qFormat/>
    <w:rsid w:val="00515896"/>
    <w:pPr>
      <w:keepNext/>
      <w:keepLines/>
      <w:spacing w:before="140" w:line="220" w:lineRule="atLeast"/>
      <w:outlineLvl w:val="3"/>
    </w:pPr>
    <w:rPr>
      <w:rFonts w:ascii="Arial" w:hAnsi="Arial" w:cs="Arial"/>
      <w:b/>
      <w:bCs/>
      <w:spacing w:val="-4"/>
      <w:kern w:val="28"/>
      <w:sz w:val="18"/>
      <w:szCs w:val="18"/>
    </w:rPr>
  </w:style>
  <w:style w:type="paragraph" w:styleId="Rubrik5">
    <w:name w:val="heading 5"/>
    <w:basedOn w:val="Normal"/>
    <w:next w:val="Brdtext"/>
    <w:qFormat/>
    <w:rsid w:val="00515896"/>
    <w:pPr>
      <w:keepNext/>
      <w:keepLines/>
      <w:spacing w:before="220" w:after="220" w:line="220" w:lineRule="atLeast"/>
      <w:outlineLvl w:val="4"/>
    </w:pPr>
    <w:rPr>
      <w:i/>
      <w:iCs/>
      <w:spacing w:val="-4"/>
      <w:kern w:val="28"/>
    </w:rPr>
  </w:style>
  <w:style w:type="paragraph" w:styleId="Rubrik6">
    <w:name w:val="heading 6"/>
    <w:basedOn w:val="Normal"/>
    <w:next w:val="Brdtext"/>
    <w:qFormat/>
    <w:rsid w:val="00515896"/>
    <w:pPr>
      <w:keepNext/>
      <w:keepLines/>
      <w:spacing w:before="140" w:line="220" w:lineRule="atLeast"/>
      <w:outlineLvl w:val="5"/>
    </w:pPr>
    <w:rPr>
      <w:i/>
      <w:iCs/>
      <w:spacing w:val="-4"/>
      <w:kern w:val="28"/>
    </w:rPr>
  </w:style>
  <w:style w:type="paragraph" w:styleId="Rubrik7">
    <w:name w:val="heading 7"/>
    <w:basedOn w:val="Normal"/>
    <w:next w:val="Brdtext"/>
    <w:qFormat/>
    <w:rsid w:val="00515896"/>
    <w:pPr>
      <w:keepNext/>
      <w:keepLines/>
      <w:spacing w:before="140" w:line="220" w:lineRule="atLeast"/>
      <w:outlineLvl w:val="6"/>
    </w:pPr>
    <w:rPr>
      <w:spacing w:val="-4"/>
      <w:kern w:val="28"/>
    </w:rPr>
  </w:style>
  <w:style w:type="paragraph" w:styleId="Rubrik8">
    <w:name w:val="heading 8"/>
    <w:basedOn w:val="Normal"/>
    <w:next w:val="Brdtext"/>
    <w:qFormat/>
    <w:rsid w:val="00515896"/>
    <w:pPr>
      <w:keepNext/>
      <w:keepLines/>
      <w:spacing w:before="140" w:line="220" w:lineRule="atLeast"/>
      <w:outlineLvl w:val="7"/>
    </w:pPr>
    <w:rPr>
      <w:rFonts w:ascii="Arial" w:hAnsi="Arial" w:cs="Arial"/>
      <w:i/>
      <w:iCs/>
      <w:spacing w:val="-4"/>
      <w:kern w:val="28"/>
      <w:sz w:val="18"/>
      <w:szCs w:val="18"/>
    </w:rPr>
  </w:style>
  <w:style w:type="paragraph" w:styleId="Rubrik9">
    <w:name w:val="heading 9"/>
    <w:basedOn w:val="Normal"/>
    <w:next w:val="Brdtext"/>
    <w:qFormat/>
    <w:rsid w:val="00515896"/>
    <w:pPr>
      <w:keepNext/>
      <w:keepLines/>
      <w:spacing w:before="140" w:line="220" w:lineRule="atLeast"/>
      <w:outlineLvl w:val="8"/>
    </w:pPr>
    <w:rPr>
      <w:rFonts w:ascii="Arial" w:hAnsi="Arial" w:cs="Arial"/>
      <w:spacing w:val="-4"/>
      <w:kern w:val="28"/>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sid w:val="00CD151C"/>
    <w:rPr>
      <w:sz w:val="24"/>
      <w:szCs w:val="24"/>
    </w:rPr>
  </w:style>
  <w:style w:type="paragraph" w:customStyle="1" w:styleId="Frgatrutnt-dekorfrg11">
    <w:name w:val="Färgat rutnät - dekorfärg 11"/>
    <w:basedOn w:val="Brdtext"/>
    <w:qFormat/>
    <w:rsid w:val="00515896"/>
    <w:pPr>
      <w:keepLines/>
      <w:pBdr>
        <w:left w:val="single" w:sz="36" w:space="3" w:color="808080"/>
        <w:bottom w:val="single" w:sz="48" w:space="3" w:color="FFFFFF"/>
      </w:pBdr>
      <w:spacing w:after="60"/>
      <w:ind w:left="1440" w:right="720"/>
    </w:pPr>
    <w:rPr>
      <w:i/>
      <w:iCs/>
    </w:rPr>
  </w:style>
  <w:style w:type="paragraph" w:styleId="Beskrivning">
    <w:name w:val="caption"/>
    <w:basedOn w:val="Normal"/>
    <w:next w:val="Brdtext"/>
    <w:qFormat/>
    <w:rsid w:val="00E66F36"/>
    <w:pPr>
      <w:keepNext/>
      <w:spacing w:before="240" w:line="220" w:lineRule="atLeast"/>
    </w:pPr>
    <w:rPr>
      <w:rFonts w:ascii="Arial" w:hAnsi="Arial"/>
      <w:b/>
      <w:iCs/>
      <w:sz w:val="24"/>
      <w:szCs w:val="18"/>
    </w:rPr>
  </w:style>
  <w:style w:type="character" w:styleId="Slutnotsreferens">
    <w:name w:val="endnote reference"/>
    <w:semiHidden/>
    <w:rsid w:val="00515896"/>
    <w:rPr>
      <w:b/>
      <w:bCs/>
      <w:vertAlign w:val="superscript"/>
    </w:rPr>
  </w:style>
  <w:style w:type="paragraph" w:styleId="Slutnotstext">
    <w:name w:val="endnote text"/>
    <w:basedOn w:val="Normal"/>
    <w:semiHidden/>
    <w:rsid w:val="00515896"/>
    <w:pPr>
      <w:keepLines/>
      <w:spacing w:line="220" w:lineRule="atLeast"/>
    </w:pPr>
    <w:rPr>
      <w:sz w:val="18"/>
      <w:szCs w:val="18"/>
    </w:rPr>
  </w:style>
  <w:style w:type="paragraph" w:styleId="Sidfot">
    <w:name w:val="footer"/>
    <w:basedOn w:val="Normal"/>
    <w:link w:val="SidfotChar"/>
    <w:uiPriority w:val="99"/>
    <w:rsid w:val="00515896"/>
    <w:pPr>
      <w:keepLines/>
      <w:tabs>
        <w:tab w:val="center" w:pos="4320"/>
        <w:tab w:val="right" w:pos="8640"/>
      </w:tabs>
    </w:pPr>
    <w:rPr>
      <w:rFonts w:ascii="Arial" w:hAnsi="Arial" w:cs="Arial"/>
      <w:spacing w:val="-4"/>
    </w:rPr>
  </w:style>
  <w:style w:type="character" w:styleId="Fotnotsreferens">
    <w:name w:val="footnote reference"/>
    <w:semiHidden/>
    <w:rsid w:val="00515896"/>
    <w:rPr>
      <w:vertAlign w:val="superscript"/>
    </w:rPr>
  </w:style>
  <w:style w:type="paragraph" w:styleId="Fotnotstext">
    <w:name w:val="footnote text"/>
    <w:basedOn w:val="Normal"/>
    <w:semiHidden/>
    <w:rsid w:val="00515896"/>
    <w:pPr>
      <w:keepLines/>
      <w:spacing w:line="220" w:lineRule="atLeast"/>
    </w:pPr>
    <w:rPr>
      <w:sz w:val="18"/>
      <w:szCs w:val="18"/>
    </w:rPr>
  </w:style>
  <w:style w:type="paragraph" w:styleId="Sidhuvud">
    <w:name w:val="header"/>
    <w:basedOn w:val="Normal"/>
    <w:link w:val="SidhuvudChar"/>
    <w:uiPriority w:val="99"/>
    <w:rsid w:val="00515896"/>
    <w:pPr>
      <w:keepLines/>
      <w:tabs>
        <w:tab w:val="center" w:pos="4320"/>
        <w:tab w:val="right" w:pos="8640"/>
      </w:tabs>
    </w:pPr>
    <w:rPr>
      <w:rFonts w:ascii="Arial" w:hAnsi="Arial"/>
      <w:spacing w:val="-4"/>
    </w:rPr>
  </w:style>
  <w:style w:type="paragraph" w:styleId="Index1">
    <w:name w:val="index 1"/>
    <w:basedOn w:val="Normal"/>
    <w:autoRedefine/>
    <w:semiHidden/>
    <w:rsid w:val="00515896"/>
    <w:pPr>
      <w:tabs>
        <w:tab w:val="right" w:pos="4080"/>
      </w:tabs>
      <w:spacing w:line="220" w:lineRule="atLeast"/>
      <w:ind w:left="360" w:hanging="360"/>
    </w:pPr>
  </w:style>
  <w:style w:type="paragraph" w:styleId="Index2">
    <w:name w:val="index 2"/>
    <w:basedOn w:val="Normal"/>
    <w:autoRedefine/>
    <w:semiHidden/>
    <w:rsid w:val="00515896"/>
    <w:pPr>
      <w:tabs>
        <w:tab w:val="right" w:pos="4080"/>
      </w:tabs>
      <w:spacing w:line="220" w:lineRule="atLeast"/>
      <w:ind w:left="720" w:hanging="360"/>
    </w:pPr>
  </w:style>
  <w:style w:type="paragraph" w:styleId="Index3">
    <w:name w:val="index 3"/>
    <w:basedOn w:val="Normal"/>
    <w:autoRedefine/>
    <w:semiHidden/>
    <w:rsid w:val="00515896"/>
    <w:pPr>
      <w:tabs>
        <w:tab w:val="right" w:pos="4080"/>
      </w:tabs>
      <w:spacing w:line="220" w:lineRule="atLeast"/>
      <w:ind w:left="720" w:hanging="360"/>
    </w:pPr>
  </w:style>
  <w:style w:type="paragraph" w:styleId="Index4">
    <w:name w:val="index 4"/>
    <w:basedOn w:val="Normal"/>
    <w:autoRedefine/>
    <w:semiHidden/>
    <w:rsid w:val="00515896"/>
    <w:pPr>
      <w:tabs>
        <w:tab w:val="right" w:pos="4080"/>
      </w:tabs>
      <w:spacing w:line="220" w:lineRule="atLeast"/>
      <w:ind w:left="720" w:hanging="360"/>
    </w:pPr>
  </w:style>
  <w:style w:type="paragraph" w:styleId="Index5">
    <w:name w:val="index 5"/>
    <w:basedOn w:val="Normal"/>
    <w:autoRedefine/>
    <w:semiHidden/>
    <w:rsid w:val="00515896"/>
    <w:pPr>
      <w:tabs>
        <w:tab w:val="right" w:pos="4080"/>
      </w:tabs>
      <w:spacing w:line="220" w:lineRule="atLeast"/>
      <w:ind w:left="720" w:hanging="360"/>
    </w:pPr>
  </w:style>
  <w:style w:type="paragraph" w:styleId="Indexrubrik">
    <w:name w:val="index heading"/>
    <w:basedOn w:val="Normal"/>
    <w:next w:val="Index1"/>
    <w:semiHidden/>
    <w:rsid w:val="00515896"/>
    <w:pPr>
      <w:keepNext/>
      <w:spacing w:before="440" w:line="220" w:lineRule="atLeast"/>
    </w:pPr>
    <w:rPr>
      <w:rFonts w:ascii="Arial" w:hAnsi="Arial" w:cs="Arial"/>
      <w:b/>
      <w:bCs/>
      <w:caps/>
      <w:sz w:val="24"/>
      <w:szCs w:val="24"/>
    </w:rPr>
  </w:style>
  <w:style w:type="character" w:styleId="Radnummer">
    <w:name w:val="line number"/>
    <w:rsid w:val="00515896"/>
    <w:rPr>
      <w:sz w:val="18"/>
      <w:szCs w:val="18"/>
    </w:rPr>
  </w:style>
  <w:style w:type="paragraph" w:styleId="Lista">
    <w:name w:val="List"/>
    <w:basedOn w:val="Brdtext"/>
    <w:rsid w:val="00515896"/>
    <w:pPr>
      <w:ind w:left="1440" w:hanging="360"/>
    </w:pPr>
  </w:style>
  <w:style w:type="paragraph" w:styleId="Punktlista">
    <w:name w:val="List Bullet"/>
    <w:basedOn w:val="Lista"/>
    <w:autoRedefine/>
    <w:rsid w:val="00515896"/>
    <w:pPr>
      <w:numPr>
        <w:numId w:val="1"/>
      </w:numPr>
      <w:ind w:right="720"/>
    </w:pPr>
  </w:style>
  <w:style w:type="paragraph" w:styleId="Numreradlista">
    <w:name w:val="List Number"/>
    <w:basedOn w:val="Lista"/>
    <w:rsid w:val="00043E75"/>
    <w:pPr>
      <w:numPr>
        <w:numId w:val="3"/>
      </w:numPr>
      <w:ind w:right="720"/>
    </w:pPr>
  </w:style>
  <w:style w:type="paragraph" w:styleId="Makrotext">
    <w:name w:val="macro"/>
    <w:basedOn w:val="Normal"/>
    <w:semiHidden/>
    <w:rsid w:val="00515896"/>
    <w:rPr>
      <w:rFonts w:ascii="Courier New" w:hAnsi="Courier New" w:cs="Courier New"/>
    </w:rPr>
  </w:style>
  <w:style w:type="character" w:styleId="Sidnummer">
    <w:name w:val="page number"/>
    <w:rsid w:val="00515896"/>
    <w:rPr>
      <w:rFonts w:ascii="Arial" w:hAnsi="Arial" w:cs="Arial"/>
      <w:b/>
      <w:bCs/>
      <w:sz w:val="18"/>
      <w:szCs w:val="18"/>
    </w:rPr>
  </w:style>
  <w:style w:type="paragraph" w:customStyle="1" w:styleId="Underrubrikpfrsttsblad">
    <w:name w:val="Underrubrik på försättsblad"/>
    <w:basedOn w:val="Rubrikpfrsttsblad"/>
    <w:rsid w:val="00515896"/>
    <w:pPr>
      <w:spacing w:before="0"/>
      <w:ind w:left="3402" w:right="1678" w:hanging="2325"/>
    </w:pPr>
    <w:rPr>
      <w:rFonts w:ascii="Times New Roman" w:hAnsi="Times New Roman" w:cs="Times New Roman"/>
      <w:b w:val="0"/>
      <w:bCs w:val="0"/>
      <w:i/>
      <w:iCs/>
      <w:spacing w:val="-20"/>
      <w:sz w:val="28"/>
      <w:szCs w:val="28"/>
    </w:rPr>
  </w:style>
  <w:style w:type="paragraph" w:customStyle="1" w:styleId="Rubrikpfrsttsblad">
    <w:name w:val="Rubrik på försättsblad"/>
    <w:basedOn w:val="Normal"/>
    <w:next w:val="Underrubrikpfrsttsblad"/>
    <w:rsid w:val="00515896"/>
    <w:pPr>
      <w:keepNext/>
      <w:keepLines/>
      <w:spacing w:before="1800" w:line="240" w:lineRule="atLeast"/>
    </w:pPr>
    <w:rPr>
      <w:rFonts w:ascii="Arial" w:hAnsi="Arial" w:cs="Arial"/>
      <w:b/>
      <w:bCs/>
      <w:spacing w:val="-48"/>
      <w:kern w:val="28"/>
      <w:sz w:val="72"/>
      <w:szCs w:val="72"/>
    </w:rPr>
  </w:style>
  <w:style w:type="paragraph" w:styleId="Figurfrteckning">
    <w:name w:val="table of figures"/>
    <w:basedOn w:val="Normal"/>
    <w:semiHidden/>
    <w:rsid w:val="00515896"/>
    <w:pPr>
      <w:tabs>
        <w:tab w:val="right" w:leader="dot" w:pos="6480"/>
      </w:tabs>
      <w:spacing w:after="220" w:line="220" w:lineRule="atLeast"/>
      <w:ind w:left="1440" w:hanging="360"/>
    </w:pPr>
    <w:rPr>
      <w:rFonts w:ascii="Arial" w:hAnsi="Arial" w:cs="Arial"/>
    </w:rPr>
  </w:style>
  <w:style w:type="paragraph" w:styleId="Innehll1">
    <w:name w:val="toc 1"/>
    <w:basedOn w:val="Normal"/>
    <w:autoRedefine/>
    <w:semiHidden/>
    <w:rsid w:val="00515896"/>
    <w:pPr>
      <w:tabs>
        <w:tab w:val="right" w:leader="dot" w:pos="6480"/>
      </w:tabs>
      <w:spacing w:after="220" w:line="220" w:lineRule="atLeast"/>
    </w:pPr>
    <w:rPr>
      <w:rFonts w:ascii="Arial" w:hAnsi="Arial" w:cs="Arial"/>
      <w:b/>
      <w:bCs/>
      <w:spacing w:val="-4"/>
    </w:rPr>
  </w:style>
  <w:style w:type="paragraph" w:styleId="Innehll2">
    <w:name w:val="toc 2"/>
    <w:basedOn w:val="Normal"/>
    <w:autoRedefine/>
    <w:semiHidden/>
    <w:rsid w:val="00515896"/>
    <w:pPr>
      <w:tabs>
        <w:tab w:val="right" w:leader="dot" w:pos="6480"/>
      </w:tabs>
      <w:spacing w:after="220" w:line="220" w:lineRule="atLeast"/>
    </w:pPr>
    <w:rPr>
      <w:rFonts w:ascii="Arial" w:hAnsi="Arial" w:cs="Arial"/>
    </w:rPr>
  </w:style>
  <w:style w:type="paragraph" w:styleId="Innehll3">
    <w:name w:val="toc 3"/>
    <w:basedOn w:val="Normal"/>
    <w:autoRedefine/>
    <w:semiHidden/>
    <w:rsid w:val="00515896"/>
    <w:pPr>
      <w:tabs>
        <w:tab w:val="right" w:leader="dot" w:pos="6480"/>
      </w:tabs>
      <w:spacing w:after="220" w:line="220" w:lineRule="atLeast"/>
    </w:pPr>
    <w:rPr>
      <w:rFonts w:ascii="Arial" w:hAnsi="Arial" w:cs="Arial"/>
    </w:rPr>
  </w:style>
  <w:style w:type="paragraph" w:styleId="Innehll4">
    <w:name w:val="toc 4"/>
    <w:basedOn w:val="Normal"/>
    <w:autoRedefine/>
    <w:semiHidden/>
    <w:rsid w:val="00515896"/>
    <w:pPr>
      <w:tabs>
        <w:tab w:val="right" w:leader="dot" w:pos="6480"/>
      </w:tabs>
      <w:spacing w:after="220" w:line="220" w:lineRule="atLeast"/>
    </w:pPr>
    <w:rPr>
      <w:rFonts w:ascii="Arial" w:hAnsi="Arial" w:cs="Arial"/>
    </w:rPr>
  </w:style>
  <w:style w:type="paragraph" w:styleId="Innehll5">
    <w:name w:val="toc 5"/>
    <w:basedOn w:val="Normal"/>
    <w:autoRedefine/>
    <w:semiHidden/>
    <w:rsid w:val="00515896"/>
    <w:pPr>
      <w:tabs>
        <w:tab w:val="right" w:leader="dot" w:pos="6480"/>
      </w:tabs>
      <w:spacing w:after="220" w:line="220" w:lineRule="atLeast"/>
    </w:pPr>
    <w:rPr>
      <w:rFonts w:ascii="Arial" w:hAnsi="Arial" w:cs="Arial"/>
    </w:rPr>
  </w:style>
  <w:style w:type="paragraph" w:styleId="Brdtextmedindrag">
    <w:name w:val="Body Text Indent"/>
    <w:basedOn w:val="Brdtext"/>
    <w:rsid w:val="00515896"/>
    <w:pPr>
      <w:ind w:left="1440"/>
    </w:pPr>
  </w:style>
  <w:style w:type="paragraph" w:styleId="Underrubrik">
    <w:name w:val="Subtitle"/>
    <w:basedOn w:val="Rubrik"/>
    <w:next w:val="Brdtext"/>
    <w:qFormat/>
    <w:rsid w:val="00515896"/>
    <w:pPr>
      <w:spacing w:before="0" w:after="160" w:line="400" w:lineRule="atLeast"/>
    </w:pPr>
    <w:rPr>
      <w:i/>
      <w:iCs/>
      <w:spacing w:val="-14"/>
      <w:sz w:val="34"/>
      <w:szCs w:val="34"/>
    </w:rPr>
  </w:style>
  <w:style w:type="paragraph" w:styleId="Rubrik">
    <w:name w:val="Title"/>
    <w:basedOn w:val="Normal"/>
    <w:next w:val="Underrubrik"/>
    <w:link w:val="RubrikChar"/>
    <w:qFormat/>
    <w:rsid w:val="00F014AF"/>
    <w:pPr>
      <w:keepNext/>
      <w:keepLines/>
      <w:spacing w:before="660" w:after="400" w:line="540" w:lineRule="atLeast"/>
    </w:pPr>
    <w:rPr>
      <w:spacing w:val="-40"/>
      <w:kern w:val="28"/>
      <w:sz w:val="60"/>
      <w:szCs w:val="60"/>
    </w:rPr>
  </w:style>
  <w:style w:type="paragraph" w:styleId="Numreradlista5">
    <w:name w:val="List Number 5"/>
    <w:basedOn w:val="Numreradlista"/>
    <w:rsid w:val="00515896"/>
    <w:pPr>
      <w:ind w:left="3240"/>
    </w:pPr>
  </w:style>
  <w:style w:type="paragraph" w:styleId="Numreradlista4">
    <w:name w:val="List Number 4"/>
    <w:basedOn w:val="Numreradlista"/>
    <w:rsid w:val="00515896"/>
    <w:pPr>
      <w:ind w:left="2880"/>
    </w:pPr>
  </w:style>
  <w:style w:type="paragraph" w:styleId="Numreradlista3">
    <w:name w:val="List Number 3"/>
    <w:basedOn w:val="Numreradlista"/>
    <w:rsid w:val="00515896"/>
    <w:pPr>
      <w:ind w:left="2520"/>
    </w:pPr>
  </w:style>
  <w:style w:type="paragraph" w:styleId="Punktlista5">
    <w:name w:val="List Bullet 5"/>
    <w:basedOn w:val="Punktlista"/>
    <w:autoRedefine/>
    <w:rsid w:val="00515896"/>
    <w:pPr>
      <w:ind w:left="3240"/>
    </w:pPr>
  </w:style>
  <w:style w:type="paragraph" w:styleId="Punktlista4">
    <w:name w:val="List Bullet 4"/>
    <w:basedOn w:val="Punktlista"/>
    <w:autoRedefine/>
    <w:rsid w:val="00515896"/>
    <w:pPr>
      <w:ind w:left="2880"/>
    </w:pPr>
  </w:style>
  <w:style w:type="paragraph" w:styleId="Punktlista3">
    <w:name w:val="List Bullet 3"/>
    <w:basedOn w:val="Punktlista"/>
    <w:autoRedefine/>
    <w:rsid w:val="00515896"/>
    <w:pPr>
      <w:ind w:left="2520"/>
    </w:pPr>
  </w:style>
  <w:style w:type="paragraph" w:styleId="Punktlista2">
    <w:name w:val="List Bullet 2"/>
    <w:basedOn w:val="Punktlista"/>
    <w:autoRedefine/>
    <w:rsid w:val="00515896"/>
    <w:pPr>
      <w:ind w:left="2160"/>
    </w:pPr>
  </w:style>
  <w:style w:type="paragraph" w:styleId="Lista5">
    <w:name w:val="List 5"/>
    <w:basedOn w:val="Lista"/>
    <w:rsid w:val="00515896"/>
    <w:pPr>
      <w:ind w:left="2880"/>
    </w:pPr>
  </w:style>
  <w:style w:type="paragraph" w:styleId="Lista4">
    <w:name w:val="List 4"/>
    <w:basedOn w:val="Lista"/>
    <w:rsid w:val="00515896"/>
    <w:pPr>
      <w:ind w:left="2520"/>
    </w:pPr>
  </w:style>
  <w:style w:type="paragraph" w:styleId="Lista3">
    <w:name w:val="List 3"/>
    <w:basedOn w:val="Lista"/>
    <w:rsid w:val="00515896"/>
    <w:pPr>
      <w:ind w:left="2160"/>
    </w:pPr>
  </w:style>
  <w:style w:type="paragraph" w:styleId="Lista2">
    <w:name w:val="List 2"/>
    <w:basedOn w:val="Lista"/>
    <w:rsid w:val="00515896"/>
    <w:pPr>
      <w:ind w:left="1800"/>
    </w:pPr>
  </w:style>
  <w:style w:type="character" w:styleId="Betoning">
    <w:name w:val="Emphasis"/>
    <w:qFormat/>
    <w:rsid w:val="00515896"/>
    <w:rPr>
      <w:rFonts w:ascii="Arial" w:hAnsi="Arial" w:cs="Arial"/>
      <w:b/>
      <w:bCs/>
      <w:spacing w:val="-4"/>
    </w:rPr>
  </w:style>
  <w:style w:type="character" w:styleId="Kommentarsreferens">
    <w:name w:val="annotation reference"/>
    <w:semiHidden/>
    <w:rsid w:val="00515896"/>
    <w:rPr>
      <w:sz w:val="16"/>
      <w:szCs w:val="16"/>
    </w:rPr>
  </w:style>
  <w:style w:type="paragraph" w:styleId="Kommentarer">
    <w:name w:val="annotation text"/>
    <w:basedOn w:val="Normal"/>
    <w:semiHidden/>
    <w:rsid w:val="00515896"/>
    <w:pPr>
      <w:keepLines/>
      <w:spacing w:line="220" w:lineRule="atLeast"/>
    </w:pPr>
    <w:rPr>
      <w:sz w:val="18"/>
      <w:szCs w:val="18"/>
    </w:rPr>
  </w:style>
  <w:style w:type="paragraph" w:styleId="Numreradlista2">
    <w:name w:val="List Number 2"/>
    <w:basedOn w:val="Numreradlista"/>
    <w:rsid w:val="00515896"/>
    <w:pPr>
      <w:ind w:left="2160"/>
    </w:pPr>
  </w:style>
  <w:style w:type="paragraph" w:styleId="Listafortstt">
    <w:name w:val="List Continue"/>
    <w:basedOn w:val="Lista"/>
    <w:rsid w:val="00515896"/>
    <w:pPr>
      <w:ind w:left="1800" w:firstLine="0"/>
    </w:pPr>
  </w:style>
  <w:style w:type="paragraph" w:styleId="Listafortstt2">
    <w:name w:val="List Continue 2"/>
    <w:basedOn w:val="Listafortstt"/>
    <w:rsid w:val="00515896"/>
    <w:pPr>
      <w:ind w:left="2160"/>
    </w:pPr>
  </w:style>
  <w:style w:type="paragraph" w:styleId="Listafortstt3">
    <w:name w:val="List Continue 3"/>
    <w:basedOn w:val="Listafortstt"/>
    <w:rsid w:val="00515896"/>
    <w:pPr>
      <w:ind w:left="2520"/>
    </w:pPr>
  </w:style>
  <w:style w:type="paragraph" w:styleId="Listafortstt4">
    <w:name w:val="List Continue 4"/>
    <w:basedOn w:val="Listafortstt"/>
    <w:rsid w:val="00515896"/>
    <w:pPr>
      <w:ind w:left="2880"/>
    </w:pPr>
  </w:style>
  <w:style w:type="paragraph" w:styleId="Listafortstt5">
    <w:name w:val="List Continue 5"/>
    <w:basedOn w:val="Listafortstt"/>
    <w:rsid w:val="00515896"/>
    <w:pPr>
      <w:ind w:left="3240"/>
    </w:pPr>
  </w:style>
  <w:style w:type="paragraph" w:styleId="Normaltindrag">
    <w:name w:val="Normal Indent"/>
    <w:basedOn w:val="Normal"/>
    <w:rsid w:val="00515896"/>
    <w:pPr>
      <w:ind w:left="1440"/>
    </w:pPr>
  </w:style>
  <w:style w:type="paragraph" w:customStyle="1" w:styleId="Avsndaradress">
    <w:name w:val="Avsändaradress"/>
    <w:basedOn w:val="Normal"/>
    <w:rsid w:val="00515896"/>
    <w:pPr>
      <w:keepLines/>
      <w:framePr w:w="2160" w:h="1200" w:wrap="notBeside" w:vAnchor="page" w:hAnchor="page" w:x="9241" w:y="673" w:anchorLock="1"/>
      <w:spacing w:line="220" w:lineRule="atLeast"/>
    </w:pPr>
    <w:rPr>
      <w:sz w:val="16"/>
      <w:szCs w:val="16"/>
    </w:rPr>
  </w:style>
  <w:style w:type="character" w:customStyle="1" w:styleId="Slogan">
    <w:name w:val="Slogan"/>
    <w:rsid w:val="00515896"/>
    <w:rPr>
      <w:i/>
      <w:iCs/>
      <w:spacing w:val="-6"/>
      <w:sz w:val="24"/>
      <w:szCs w:val="24"/>
    </w:rPr>
  </w:style>
  <w:style w:type="paragraph" w:customStyle="1" w:styleId="Fretagsnamn">
    <w:name w:val="Företagsnamn"/>
    <w:basedOn w:val="Normal"/>
    <w:rsid w:val="00515896"/>
    <w:pPr>
      <w:keepNext/>
      <w:keepLines/>
      <w:spacing w:line="220" w:lineRule="atLeast"/>
    </w:pPr>
    <w:rPr>
      <w:spacing w:val="-30"/>
      <w:kern w:val="28"/>
      <w:sz w:val="60"/>
      <w:szCs w:val="60"/>
    </w:rPr>
  </w:style>
  <w:style w:type="paragraph" w:styleId="Citatfrteckning">
    <w:name w:val="table of authorities"/>
    <w:basedOn w:val="Normal"/>
    <w:semiHidden/>
    <w:rsid w:val="00515896"/>
    <w:pPr>
      <w:tabs>
        <w:tab w:val="right" w:leader="dot" w:pos="7560"/>
      </w:tabs>
      <w:ind w:left="1440" w:hanging="360"/>
    </w:pPr>
  </w:style>
  <w:style w:type="paragraph" w:styleId="Citatfrteckningsrubrik">
    <w:name w:val="toa heading"/>
    <w:basedOn w:val="Normal"/>
    <w:next w:val="Citatfrteckning"/>
    <w:semiHidden/>
    <w:rsid w:val="00515896"/>
    <w:pPr>
      <w:keepNext/>
      <w:spacing w:before="240" w:line="360" w:lineRule="exact"/>
    </w:pPr>
    <w:rPr>
      <w:rFonts w:ascii="Arial" w:hAnsi="Arial" w:cs="Arial"/>
      <w:b/>
      <w:bCs/>
      <w:kern w:val="28"/>
      <w:sz w:val="28"/>
      <w:szCs w:val="28"/>
    </w:rPr>
  </w:style>
  <w:style w:type="paragraph" w:styleId="Meddelanderubrik">
    <w:name w:val="Message Header"/>
    <w:basedOn w:val="Brdtext"/>
    <w:rsid w:val="00515896"/>
    <w:pPr>
      <w:keepLines/>
      <w:tabs>
        <w:tab w:val="left" w:pos="3600"/>
        <w:tab w:val="left" w:pos="4680"/>
      </w:tabs>
      <w:spacing w:line="280" w:lineRule="exact"/>
      <w:ind w:right="2160" w:hanging="1080"/>
    </w:pPr>
    <w:rPr>
      <w:rFonts w:ascii="Arial" w:hAnsi="Arial" w:cs="Arial"/>
      <w:sz w:val="22"/>
      <w:szCs w:val="22"/>
    </w:rPr>
  </w:style>
  <w:style w:type="character" w:customStyle="1" w:styleId="Inledning1">
    <w:name w:val="Inledning1"/>
    <w:rsid w:val="00515896"/>
    <w:rPr>
      <w:rFonts w:ascii="Arial" w:hAnsi="Arial" w:cs="Arial"/>
      <w:b/>
      <w:bCs/>
      <w:spacing w:val="-4"/>
    </w:rPr>
  </w:style>
  <w:style w:type="paragraph" w:styleId="Dokumentversikt">
    <w:name w:val="Document Map"/>
    <w:basedOn w:val="Normal"/>
    <w:semiHidden/>
    <w:rsid w:val="00515896"/>
    <w:pPr>
      <w:shd w:val="clear" w:color="auto" w:fill="000080"/>
    </w:pPr>
    <w:rPr>
      <w:rFonts w:ascii="Tahoma" w:hAnsi="Tahoma" w:cs="Tahoma"/>
    </w:rPr>
  </w:style>
  <w:style w:type="character" w:styleId="Hyperlnk">
    <w:name w:val="Hyperlink"/>
    <w:rsid w:val="00515896"/>
    <w:rPr>
      <w:color w:val="0000FF"/>
      <w:u w:val="single"/>
    </w:rPr>
  </w:style>
  <w:style w:type="character" w:styleId="AnvndHyperlnk">
    <w:name w:val="FollowedHyperlink"/>
    <w:rsid w:val="00515896"/>
    <w:rPr>
      <w:color w:val="800080"/>
      <w:u w:val="single"/>
    </w:rPr>
  </w:style>
  <w:style w:type="paragraph" w:customStyle="1" w:styleId="Indrag1">
    <w:name w:val="Indrag1"/>
    <w:basedOn w:val="Normal"/>
    <w:rsid w:val="00515896"/>
    <w:pPr>
      <w:numPr>
        <w:numId w:val="2"/>
      </w:numPr>
      <w:ind w:right="-360"/>
    </w:pPr>
    <w:rPr>
      <w:iCs/>
      <w:sz w:val="18"/>
    </w:rPr>
  </w:style>
  <w:style w:type="paragraph" w:customStyle="1" w:styleId="Paragraf">
    <w:name w:val="Paragraf"/>
    <w:basedOn w:val="Normal"/>
    <w:rsid w:val="00515896"/>
    <w:pPr>
      <w:tabs>
        <w:tab w:val="left" w:pos="1276"/>
      </w:tabs>
      <w:autoSpaceDE w:val="0"/>
      <w:autoSpaceDN w:val="0"/>
      <w:adjustRightInd w:val="0"/>
      <w:ind w:left="284"/>
    </w:pPr>
    <w:rPr>
      <w:szCs w:val="24"/>
    </w:rPr>
  </w:style>
  <w:style w:type="paragraph" w:customStyle="1" w:styleId="indrag10">
    <w:name w:val="indrag1"/>
    <w:basedOn w:val="Normal"/>
    <w:rsid w:val="00515896"/>
    <w:pPr>
      <w:keepLines/>
      <w:widowControl w:val="0"/>
      <w:tabs>
        <w:tab w:val="left" w:pos="567"/>
        <w:tab w:val="left" w:pos="1134"/>
      </w:tabs>
      <w:ind w:left="567" w:hanging="567"/>
      <w:jc w:val="both"/>
    </w:pPr>
    <w:rPr>
      <w:sz w:val="24"/>
    </w:rPr>
  </w:style>
  <w:style w:type="paragraph" w:styleId="Ballongtext">
    <w:name w:val="Balloon Text"/>
    <w:basedOn w:val="Normal"/>
    <w:semiHidden/>
    <w:rsid w:val="0026021B"/>
    <w:rPr>
      <w:rFonts w:ascii="Tahoma" w:hAnsi="Tahoma" w:cs="Tahoma"/>
      <w:sz w:val="16"/>
      <w:szCs w:val="16"/>
    </w:rPr>
  </w:style>
  <w:style w:type="table" w:styleId="Tabellrutnt">
    <w:name w:val="Table Grid"/>
    <w:basedOn w:val="Normaltabell"/>
    <w:rsid w:val="000417F7"/>
    <w:pPr>
      <w:overflowPunct w:val="0"/>
      <w:autoSpaceDE w:val="0"/>
      <w:autoSpaceDN w:val="0"/>
      <w:adjustRightInd w:val="0"/>
      <w:spacing w:after="240"/>
      <w:jc w:val="both"/>
      <w:textAlignment w:val="baseline"/>
    </w:pPr>
    <w:rPr>
      <w:rFonts w:ascii="Dutch" w:hAnsi="Dut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3">
    <w:name w:val="Body Text 3"/>
    <w:basedOn w:val="Normal"/>
    <w:rsid w:val="008E5B62"/>
    <w:rPr>
      <w:sz w:val="16"/>
      <w:szCs w:val="16"/>
    </w:rPr>
  </w:style>
  <w:style w:type="paragraph" w:customStyle="1" w:styleId="Blockcitat">
    <w:name w:val="Blockcitat"/>
    <w:basedOn w:val="Normal"/>
    <w:next w:val="Brdtext"/>
    <w:rsid w:val="008E5B62"/>
    <w:pPr>
      <w:shd w:val="clear" w:color="808080" w:fill="F3F3F3"/>
      <w:ind w:left="567" w:right="567"/>
    </w:pPr>
    <w:rPr>
      <w:rFonts w:ascii="Garamond" w:hAnsi="Garamond"/>
      <w:lang w:eastAsia="en-US" w:bidi="he-IL"/>
    </w:rPr>
  </w:style>
  <w:style w:type="paragraph" w:customStyle="1" w:styleId="Rubindrag">
    <w:name w:val="Rubindrag"/>
    <w:basedOn w:val="Normal"/>
    <w:rsid w:val="008E5B62"/>
    <w:pPr>
      <w:widowControl w:val="0"/>
      <w:tabs>
        <w:tab w:val="left" w:pos="567"/>
        <w:tab w:val="left" w:pos="993"/>
      </w:tabs>
      <w:autoSpaceDE w:val="0"/>
      <w:autoSpaceDN w:val="0"/>
      <w:ind w:left="567" w:hanging="567"/>
    </w:pPr>
    <w:rPr>
      <w:b/>
      <w:bCs/>
      <w:sz w:val="24"/>
      <w:szCs w:val="24"/>
    </w:rPr>
  </w:style>
  <w:style w:type="paragraph" w:customStyle="1" w:styleId="Nrlista">
    <w:name w:val="Nrlista"/>
    <w:basedOn w:val="Numreradlista"/>
    <w:rsid w:val="00043E75"/>
  </w:style>
  <w:style w:type="character" w:customStyle="1" w:styleId="Rubrik2Char">
    <w:name w:val="Rubrik 2 Char"/>
    <w:link w:val="Rubrik2"/>
    <w:rsid w:val="00D107DE"/>
    <w:rPr>
      <w:rFonts w:ascii="Arial" w:hAnsi="Arial" w:cs="Arial"/>
      <w:b/>
      <w:bCs/>
      <w:spacing w:val="-4"/>
      <w:kern w:val="28"/>
      <w:sz w:val="22"/>
      <w:szCs w:val="22"/>
      <w:lang w:val="sv-SE" w:eastAsia="sv-SE" w:bidi="ar-SA"/>
    </w:rPr>
  </w:style>
  <w:style w:type="character" w:customStyle="1" w:styleId="RubrikChar">
    <w:name w:val="Rubrik Char"/>
    <w:link w:val="Rubrik"/>
    <w:rsid w:val="00F014AF"/>
    <w:rPr>
      <w:spacing w:val="-40"/>
      <w:kern w:val="28"/>
      <w:sz w:val="60"/>
      <w:szCs w:val="60"/>
    </w:rPr>
  </w:style>
  <w:style w:type="paragraph" w:customStyle="1" w:styleId="Underrub">
    <w:name w:val="Underrub"/>
    <w:basedOn w:val="Normal"/>
    <w:rsid w:val="00B424CD"/>
    <w:pPr>
      <w:tabs>
        <w:tab w:val="left" w:pos="851"/>
      </w:tabs>
      <w:ind w:left="851" w:hanging="283"/>
    </w:pPr>
  </w:style>
  <w:style w:type="character" w:customStyle="1" w:styleId="SidhuvudChar">
    <w:name w:val="Sidhuvud Char"/>
    <w:link w:val="Sidhuvud"/>
    <w:uiPriority w:val="99"/>
    <w:rsid w:val="009059E4"/>
    <w:rPr>
      <w:rFonts w:ascii="Arial" w:hAnsi="Arial" w:cs="Arial"/>
      <w:spacing w:val="-4"/>
      <w:sz w:val="22"/>
    </w:rPr>
  </w:style>
  <w:style w:type="paragraph" w:styleId="Liststycke">
    <w:name w:val="List Paragraph"/>
    <w:basedOn w:val="Normal"/>
    <w:uiPriority w:val="34"/>
    <w:qFormat/>
    <w:rsid w:val="00A76413"/>
    <w:pPr>
      <w:ind w:left="720"/>
      <w:contextualSpacing/>
    </w:pPr>
  </w:style>
  <w:style w:type="character" w:customStyle="1" w:styleId="SidfotChar">
    <w:name w:val="Sidfot Char"/>
    <w:basedOn w:val="Standardstycketeckensnitt"/>
    <w:link w:val="Sidfot"/>
    <w:uiPriority w:val="99"/>
    <w:rsid w:val="00AA4A30"/>
    <w:rPr>
      <w:rFonts w:ascii="Arial" w:hAnsi="Arial" w:cs="Arial"/>
      <w:spacing w:val="-4"/>
      <w:sz w:val="22"/>
    </w:rPr>
  </w:style>
  <w:style w:type="paragraph" w:styleId="Normalwebb">
    <w:name w:val="Normal (Web)"/>
    <w:basedOn w:val="Normal"/>
    <w:uiPriority w:val="99"/>
    <w:unhideWhenUsed/>
    <w:rsid w:val="00DF7E9A"/>
    <w:pPr>
      <w:spacing w:before="100" w:beforeAutospacing="1" w:after="100" w:afterAutospacing="1"/>
    </w:pPr>
    <w:rPr>
      <w:rFonts w:ascii="Times" w:eastAsiaTheme="minorEastAsia" w:hAnsi="Times"/>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399489">
      <w:bodyDiv w:val="1"/>
      <w:marLeft w:val="0"/>
      <w:marRight w:val="0"/>
      <w:marTop w:val="0"/>
      <w:marBottom w:val="0"/>
      <w:divBdr>
        <w:top w:val="none" w:sz="0" w:space="0" w:color="auto"/>
        <w:left w:val="none" w:sz="0" w:space="0" w:color="auto"/>
        <w:bottom w:val="none" w:sz="0" w:space="0" w:color="auto"/>
        <w:right w:val="none" w:sz="0" w:space="0" w:color="auto"/>
      </w:divBdr>
    </w:div>
    <w:div w:id="1783107196">
      <w:bodyDiv w:val="1"/>
      <w:marLeft w:val="0"/>
      <w:marRight w:val="0"/>
      <w:marTop w:val="0"/>
      <w:marBottom w:val="0"/>
      <w:divBdr>
        <w:top w:val="none" w:sz="0" w:space="0" w:color="auto"/>
        <w:left w:val="none" w:sz="0" w:space="0" w:color="auto"/>
        <w:bottom w:val="none" w:sz="0" w:space="0" w:color="auto"/>
        <w:right w:val="none" w:sz="0" w:space="0" w:color="auto"/>
      </w:divBdr>
    </w:div>
    <w:div w:id="1804273703">
      <w:bodyDiv w:val="1"/>
      <w:marLeft w:val="0"/>
      <w:marRight w:val="0"/>
      <w:marTop w:val="0"/>
      <w:marBottom w:val="0"/>
      <w:divBdr>
        <w:top w:val="none" w:sz="0" w:space="0" w:color="auto"/>
        <w:left w:val="none" w:sz="0" w:space="0" w:color="auto"/>
        <w:bottom w:val="none" w:sz="0" w:space="0" w:color="auto"/>
        <w:right w:val="none" w:sz="0" w:space="0" w:color="auto"/>
      </w:divBdr>
      <w:divsChild>
        <w:div w:id="679350893">
          <w:marLeft w:val="0"/>
          <w:marRight w:val="0"/>
          <w:marTop w:val="0"/>
          <w:marBottom w:val="0"/>
          <w:divBdr>
            <w:top w:val="none" w:sz="0" w:space="0" w:color="auto"/>
            <w:left w:val="none" w:sz="0" w:space="0" w:color="auto"/>
            <w:bottom w:val="none" w:sz="0" w:space="0" w:color="auto"/>
            <w:right w:val="none" w:sz="0" w:space="0" w:color="auto"/>
          </w:divBdr>
          <w:divsChild>
            <w:div w:id="257372314">
              <w:marLeft w:val="0"/>
              <w:marRight w:val="0"/>
              <w:marTop w:val="0"/>
              <w:marBottom w:val="0"/>
              <w:divBdr>
                <w:top w:val="none" w:sz="0" w:space="0" w:color="auto"/>
                <w:left w:val="none" w:sz="0" w:space="0" w:color="auto"/>
                <w:bottom w:val="none" w:sz="0" w:space="0" w:color="auto"/>
                <w:right w:val="none" w:sz="0" w:space="0" w:color="auto"/>
              </w:divBdr>
              <w:divsChild>
                <w:div w:id="95832942">
                  <w:marLeft w:val="0"/>
                  <w:marRight w:val="0"/>
                  <w:marTop w:val="0"/>
                  <w:marBottom w:val="0"/>
                  <w:divBdr>
                    <w:top w:val="none" w:sz="0" w:space="0" w:color="auto"/>
                    <w:left w:val="none" w:sz="0" w:space="0" w:color="auto"/>
                    <w:bottom w:val="none" w:sz="0" w:space="0" w:color="auto"/>
                    <w:right w:val="none" w:sz="0" w:space="0" w:color="auto"/>
                  </w:divBdr>
                </w:div>
                <w:div w:id="424812470">
                  <w:marLeft w:val="0"/>
                  <w:marRight w:val="0"/>
                  <w:marTop w:val="0"/>
                  <w:marBottom w:val="0"/>
                  <w:divBdr>
                    <w:top w:val="none" w:sz="0" w:space="0" w:color="auto"/>
                    <w:left w:val="none" w:sz="0" w:space="0" w:color="auto"/>
                    <w:bottom w:val="none" w:sz="0" w:space="0" w:color="auto"/>
                    <w:right w:val="none" w:sz="0" w:space="0" w:color="auto"/>
                  </w:divBdr>
                </w:div>
                <w:div w:id="839539872">
                  <w:marLeft w:val="0"/>
                  <w:marRight w:val="0"/>
                  <w:marTop w:val="0"/>
                  <w:marBottom w:val="0"/>
                  <w:divBdr>
                    <w:top w:val="none" w:sz="0" w:space="0" w:color="auto"/>
                    <w:left w:val="none" w:sz="0" w:space="0" w:color="auto"/>
                    <w:bottom w:val="none" w:sz="0" w:space="0" w:color="auto"/>
                    <w:right w:val="none" w:sz="0" w:space="0" w:color="auto"/>
                  </w:divBdr>
                </w:div>
                <w:div w:id="1182859610">
                  <w:marLeft w:val="0"/>
                  <w:marRight w:val="0"/>
                  <w:marTop w:val="0"/>
                  <w:marBottom w:val="0"/>
                  <w:divBdr>
                    <w:top w:val="none" w:sz="0" w:space="0" w:color="auto"/>
                    <w:left w:val="none" w:sz="0" w:space="0" w:color="auto"/>
                    <w:bottom w:val="none" w:sz="0" w:space="0" w:color="auto"/>
                    <w:right w:val="none" w:sz="0" w:space="0" w:color="auto"/>
                  </w:divBdr>
                </w:div>
                <w:div w:id="1679695812">
                  <w:marLeft w:val="0"/>
                  <w:marRight w:val="0"/>
                  <w:marTop w:val="0"/>
                  <w:marBottom w:val="0"/>
                  <w:divBdr>
                    <w:top w:val="none" w:sz="0" w:space="0" w:color="auto"/>
                    <w:left w:val="none" w:sz="0" w:space="0" w:color="auto"/>
                    <w:bottom w:val="none" w:sz="0" w:space="0" w:color="auto"/>
                    <w:right w:val="none" w:sz="0" w:space="0" w:color="auto"/>
                  </w:divBdr>
                </w:div>
                <w:div w:id="1724329873">
                  <w:marLeft w:val="0"/>
                  <w:marRight w:val="0"/>
                  <w:marTop w:val="0"/>
                  <w:marBottom w:val="0"/>
                  <w:divBdr>
                    <w:top w:val="none" w:sz="0" w:space="0" w:color="auto"/>
                    <w:left w:val="none" w:sz="0" w:space="0" w:color="auto"/>
                    <w:bottom w:val="none" w:sz="0" w:space="0" w:color="auto"/>
                    <w:right w:val="none" w:sz="0" w:space="0" w:color="auto"/>
                  </w:divBdr>
                </w:div>
                <w:div w:id="1806655644">
                  <w:marLeft w:val="0"/>
                  <w:marRight w:val="0"/>
                  <w:marTop w:val="0"/>
                  <w:marBottom w:val="0"/>
                  <w:divBdr>
                    <w:top w:val="none" w:sz="0" w:space="0" w:color="auto"/>
                    <w:left w:val="none" w:sz="0" w:space="0" w:color="auto"/>
                    <w:bottom w:val="none" w:sz="0" w:space="0" w:color="auto"/>
                    <w:right w:val="none" w:sz="0" w:space="0" w:color="auto"/>
                  </w:divBdr>
                </w:div>
                <w:div w:id="1933199905">
                  <w:marLeft w:val="0"/>
                  <w:marRight w:val="0"/>
                  <w:marTop w:val="0"/>
                  <w:marBottom w:val="0"/>
                  <w:divBdr>
                    <w:top w:val="none" w:sz="0" w:space="0" w:color="auto"/>
                    <w:left w:val="none" w:sz="0" w:space="0" w:color="auto"/>
                    <w:bottom w:val="none" w:sz="0" w:space="0" w:color="auto"/>
                    <w:right w:val="none" w:sz="0" w:space="0" w:color="auto"/>
                  </w:divBdr>
                </w:div>
                <w:div w:id="193921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576823">
      <w:bodyDiv w:val="1"/>
      <w:marLeft w:val="0"/>
      <w:marRight w:val="0"/>
      <w:marTop w:val="0"/>
      <w:marBottom w:val="0"/>
      <w:divBdr>
        <w:top w:val="none" w:sz="0" w:space="0" w:color="auto"/>
        <w:left w:val="none" w:sz="0" w:space="0" w:color="auto"/>
        <w:bottom w:val="none" w:sz="0" w:space="0" w:color="auto"/>
        <w:right w:val="none" w:sz="0" w:space="0" w:color="auto"/>
      </w:divBdr>
      <w:divsChild>
        <w:div w:id="26764809">
          <w:marLeft w:val="0"/>
          <w:marRight w:val="0"/>
          <w:marTop w:val="0"/>
          <w:marBottom w:val="0"/>
          <w:divBdr>
            <w:top w:val="none" w:sz="0" w:space="0" w:color="auto"/>
            <w:left w:val="none" w:sz="0" w:space="0" w:color="auto"/>
            <w:bottom w:val="none" w:sz="0" w:space="0" w:color="auto"/>
            <w:right w:val="none" w:sz="0" w:space="0" w:color="auto"/>
          </w:divBdr>
        </w:div>
        <w:div w:id="122506308">
          <w:marLeft w:val="0"/>
          <w:marRight w:val="0"/>
          <w:marTop w:val="0"/>
          <w:marBottom w:val="0"/>
          <w:divBdr>
            <w:top w:val="none" w:sz="0" w:space="0" w:color="auto"/>
            <w:left w:val="none" w:sz="0" w:space="0" w:color="auto"/>
            <w:bottom w:val="none" w:sz="0" w:space="0" w:color="auto"/>
            <w:right w:val="none" w:sz="0" w:space="0" w:color="auto"/>
          </w:divBdr>
        </w:div>
        <w:div w:id="199900781">
          <w:marLeft w:val="0"/>
          <w:marRight w:val="0"/>
          <w:marTop w:val="0"/>
          <w:marBottom w:val="0"/>
          <w:divBdr>
            <w:top w:val="none" w:sz="0" w:space="0" w:color="auto"/>
            <w:left w:val="none" w:sz="0" w:space="0" w:color="auto"/>
            <w:bottom w:val="none" w:sz="0" w:space="0" w:color="auto"/>
            <w:right w:val="none" w:sz="0" w:space="0" w:color="auto"/>
          </w:divBdr>
        </w:div>
        <w:div w:id="1107390331">
          <w:marLeft w:val="0"/>
          <w:marRight w:val="0"/>
          <w:marTop w:val="0"/>
          <w:marBottom w:val="0"/>
          <w:divBdr>
            <w:top w:val="none" w:sz="0" w:space="0" w:color="auto"/>
            <w:left w:val="none" w:sz="0" w:space="0" w:color="auto"/>
            <w:bottom w:val="none" w:sz="0" w:space="0" w:color="auto"/>
            <w:right w:val="none" w:sz="0" w:space="0" w:color="auto"/>
          </w:divBdr>
        </w:div>
        <w:div w:id="1202861620">
          <w:marLeft w:val="0"/>
          <w:marRight w:val="0"/>
          <w:marTop w:val="0"/>
          <w:marBottom w:val="0"/>
          <w:divBdr>
            <w:top w:val="none" w:sz="0" w:space="0" w:color="auto"/>
            <w:left w:val="none" w:sz="0" w:space="0" w:color="auto"/>
            <w:bottom w:val="none" w:sz="0" w:space="0" w:color="auto"/>
            <w:right w:val="none" w:sz="0" w:space="0" w:color="auto"/>
          </w:divBdr>
        </w:div>
        <w:div w:id="1736125325">
          <w:marLeft w:val="0"/>
          <w:marRight w:val="0"/>
          <w:marTop w:val="0"/>
          <w:marBottom w:val="0"/>
          <w:divBdr>
            <w:top w:val="none" w:sz="0" w:space="0" w:color="auto"/>
            <w:left w:val="none" w:sz="0" w:space="0" w:color="auto"/>
            <w:bottom w:val="none" w:sz="0" w:space="0" w:color="auto"/>
            <w:right w:val="none" w:sz="0" w:space="0" w:color="auto"/>
          </w:divBdr>
        </w:div>
        <w:div w:id="2121683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7.idrottonline.se/AkersbergaSS-Simidrot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SSK\F&#246;rening\Styrelse\Pro9808.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EC730-1E8B-4512-8C28-78C8C9163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Pro9808</Template>
  <TotalTime>0</TotalTime>
  <Pages>5</Pages>
  <Words>1354</Words>
  <Characters>8285</Characters>
  <Application>Microsoft Office Word</Application>
  <DocSecurity>0</DocSecurity>
  <Lines>69</Lines>
  <Paragraphs>19</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Styrelseprotokoll</vt:lpstr>
      <vt:lpstr>Styrelseprotokoll</vt:lpstr>
      <vt:lpstr>Styrelseprotokoll</vt:lpstr>
    </vt:vector>
  </TitlesOfParts>
  <Company>-</Company>
  <LinksUpToDate>false</LinksUpToDate>
  <CharactersWithSpaces>9620</CharactersWithSpaces>
  <SharedDoc>false</SharedDoc>
  <HLinks>
    <vt:vector size="6" baseType="variant">
      <vt:variant>
        <vt:i4>4063277</vt:i4>
      </vt:variant>
      <vt:variant>
        <vt:i4>0</vt:i4>
      </vt:variant>
      <vt:variant>
        <vt:i4>0</vt:i4>
      </vt:variant>
      <vt:variant>
        <vt:i4>5</vt:i4>
      </vt:variant>
      <vt:variant>
        <vt:lpwstr>http://www7.idrottonline.se/AkersbergaSS-Simidrott/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Styrelseprotokoll</dc:title>
  <dc:subject>mall</dc:subject>
  <dc:creator>Umeå Fritid</dc:creator>
  <cp:lastModifiedBy>Lina Lindholm</cp:lastModifiedBy>
  <cp:revision>2</cp:revision>
  <cp:lastPrinted>2018-03-08T12:24:00Z</cp:lastPrinted>
  <dcterms:created xsi:type="dcterms:W3CDTF">2020-11-26T21:40:00Z</dcterms:created>
  <dcterms:modified xsi:type="dcterms:W3CDTF">2020-11-26T21:40:00Z</dcterms:modified>
</cp:coreProperties>
</file>