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384F54" w14:textId="73D52686" w:rsidR="00BE41D3" w:rsidRPr="00923D71" w:rsidRDefault="00002EC0" w:rsidP="00F014AF">
      <w:pPr>
        <w:pStyle w:val="Rubrik"/>
        <w:rPr>
          <w:sz w:val="56"/>
          <w:szCs w:val="56"/>
        </w:rPr>
      </w:pPr>
      <w:bookmarkStart w:id="0" w:name="_GoBack"/>
      <w:bookmarkEnd w:id="0"/>
      <w:r>
        <w:rPr>
          <w:sz w:val="56"/>
          <w:szCs w:val="56"/>
        </w:rPr>
        <w:t>Årsmöte</w:t>
      </w:r>
      <w:r w:rsidR="00F74077">
        <w:rPr>
          <w:sz w:val="56"/>
          <w:szCs w:val="56"/>
        </w:rPr>
        <w:t xml:space="preserve"> </w:t>
      </w:r>
      <w:r w:rsidR="004C03DD" w:rsidRPr="00923D71">
        <w:rPr>
          <w:sz w:val="56"/>
          <w:szCs w:val="56"/>
        </w:rPr>
        <w:t>Åkersberga simsällskap</w:t>
      </w:r>
      <w:r>
        <w:rPr>
          <w:sz w:val="56"/>
          <w:szCs w:val="56"/>
        </w:rPr>
        <w:t xml:space="preserve"> 2020</w:t>
      </w:r>
    </w:p>
    <w:p w14:paraId="42481472" w14:textId="3374DE93" w:rsidR="00D2708B" w:rsidRPr="00755477" w:rsidRDefault="00512D63" w:rsidP="00DC53A0">
      <w:pPr>
        <w:rPr>
          <w:sz w:val="24"/>
          <w:szCs w:val="24"/>
        </w:rPr>
      </w:pPr>
      <w:r w:rsidRPr="00755477">
        <w:rPr>
          <w:sz w:val="24"/>
          <w:szCs w:val="24"/>
        </w:rPr>
        <w:t>Sön</w:t>
      </w:r>
      <w:r w:rsidR="00C51953" w:rsidRPr="00755477">
        <w:rPr>
          <w:sz w:val="24"/>
          <w:szCs w:val="24"/>
        </w:rPr>
        <w:t>dag</w:t>
      </w:r>
      <w:r w:rsidR="0065550C" w:rsidRPr="00755477">
        <w:rPr>
          <w:sz w:val="24"/>
          <w:szCs w:val="24"/>
        </w:rPr>
        <w:t xml:space="preserve"> </w:t>
      </w:r>
      <w:r w:rsidR="00C80079" w:rsidRPr="00755477">
        <w:rPr>
          <w:sz w:val="24"/>
          <w:szCs w:val="24"/>
        </w:rPr>
        <w:t>13</w:t>
      </w:r>
      <w:r w:rsidRPr="00755477">
        <w:rPr>
          <w:sz w:val="24"/>
          <w:szCs w:val="24"/>
        </w:rPr>
        <w:t xml:space="preserve"> </w:t>
      </w:r>
      <w:r w:rsidR="00C80079" w:rsidRPr="00755477">
        <w:rPr>
          <w:sz w:val="24"/>
          <w:szCs w:val="24"/>
        </w:rPr>
        <w:t>september</w:t>
      </w:r>
      <w:r w:rsidR="004823A1" w:rsidRPr="00755477">
        <w:rPr>
          <w:sz w:val="24"/>
          <w:szCs w:val="24"/>
        </w:rPr>
        <w:t xml:space="preserve"> </w:t>
      </w:r>
      <w:r w:rsidRPr="00755477">
        <w:rPr>
          <w:sz w:val="24"/>
          <w:szCs w:val="24"/>
        </w:rPr>
        <w:t>2020</w:t>
      </w:r>
      <w:r w:rsidR="00CF442B" w:rsidRPr="00755477">
        <w:rPr>
          <w:sz w:val="24"/>
          <w:szCs w:val="24"/>
        </w:rPr>
        <w:t xml:space="preserve"> kl. </w:t>
      </w:r>
      <w:r w:rsidR="00D6074D" w:rsidRPr="00755477">
        <w:rPr>
          <w:sz w:val="24"/>
          <w:szCs w:val="24"/>
        </w:rPr>
        <w:t>1</w:t>
      </w:r>
      <w:r w:rsidRPr="00755477">
        <w:rPr>
          <w:sz w:val="24"/>
          <w:szCs w:val="24"/>
        </w:rPr>
        <w:t>1</w:t>
      </w:r>
      <w:r w:rsidR="003D1C5A" w:rsidRPr="00755477">
        <w:rPr>
          <w:sz w:val="24"/>
          <w:szCs w:val="24"/>
        </w:rPr>
        <w:t>:</w:t>
      </w:r>
      <w:r w:rsidR="00923D71" w:rsidRPr="00755477">
        <w:rPr>
          <w:sz w:val="24"/>
          <w:szCs w:val="24"/>
        </w:rPr>
        <w:t>0</w:t>
      </w:r>
      <w:r w:rsidR="004823A1" w:rsidRPr="00755477">
        <w:rPr>
          <w:sz w:val="24"/>
          <w:szCs w:val="24"/>
        </w:rPr>
        <w:t>0</w:t>
      </w:r>
      <w:r w:rsidR="00C80079" w:rsidRPr="00755477">
        <w:rPr>
          <w:sz w:val="24"/>
          <w:szCs w:val="24"/>
        </w:rPr>
        <w:t>, Ekbacken, Centralvägen 55</w:t>
      </w:r>
    </w:p>
    <w:p w14:paraId="62452577" w14:textId="1E8F2158" w:rsidR="00CB4B7D" w:rsidRDefault="004C03DD" w:rsidP="00763D14">
      <w:pPr>
        <w:pStyle w:val="Beskrivning"/>
        <w:rPr>
          <w:rStyle w:val="Betoning"/>
          <w:rFonts w:cs="Times New Roman"/>
          <w:b/>
          <w:bCs w:val="0"/>
          <w:spacing w:val="0"/>
        </w:rPr>
      </w:pPr>
      <w:r w:rsidRPr="00E66F36">
        <w:rPr>
          <w:rStyle w:val="Betoning"/>
          <w:rFonts w:cs="Times New Roman"/>
          <w:b/>
          <w:bCs w:val="0"/>
          <w:spacing w:val="0"/>
        </w:rPr>
        <w:t>Närvarande</w:t>
      </w:r>
    </w:p>
    <w:p w14:paraId="1E701F5B" w14:textId="73E85006" w:rsidR="00905C17" w:rsidRDefault="00E13789" w:rsidP="00782512">
      <w:pPr>
        <w:pStyle w:val="Brdtext"/>
        <w:spacing w:after="0"/>
        <w:rPr>
          <w:sz w:val="22"/>
          <w:szCs w:val="22"/>
        </w:rPr>
      </w:pPr>
      <w:r w:rsidRPr="00CB4B7D">
        <w:rPr>
          <w:sz w:val="22"/>
          <w:szCs w:val="22"/>
        </w:rPr>
        <w:br/>
      </w:r>
      <w:r w:rsidR="00C06B83" w:rsidRPr="00B2516F">
        <w:rPr>
          <w:b/>
          <w:sz w:val="22"/>
          <w:szCs w:val="22"/>
        </w:rPr>
        <w:t>Soichiro Hosokawa</w:t>
      </w:r>
      <w:r w:rsidR="00253A24">
        <w:rPr>
          <w:b/>
          <w:sz w:val="22"/>
          <w:szCs w:val="22"/>
        </w:rPr>
        <w:tab/>
      </w:r>
      <w:r w:rsidR="00253A24">
        <w:rPr>
          <w:sz w:val="22"/>
          <w:szCs w:val="22"/>
        </w:rPr>
        <w:t>(ordförande)</w:t>
      </w:r>
      <w:r w:rsidR="00180A92">
        <w:rPr>
          <w:sz w:val="22"/>
          <w:szCs w:val="22"/>
        </w:rPr>
        <w:tab/>
      </w:r>
    </w:p>
    <w:p w14:paraId="75A5538B" w14:textId="59973E05" w:rsidR="00180A92" w:rsidRPr="00782512" w:rsidRDefault="00180A92" w:rsidP="00782512">
      <w:pPr>
        <w:pStyle w:val="Brdtext"/>
        <w:spacing w:after="0"/>
        <w:rPr>
          <w:sz w:val="22"/>
          <w:szCs w:val="22"/>
        </w:rPr>
      </w:pPr>
      <w:r w:rsidRPr="00B84CE7">
        <w:rPr>
          <w:b/>
        </w:rPr>
        <w:t>Lina Lindholm</w:t>
      </w:r>
    </w:p>
    <w:p w14:paraId="4B8DF458" w14:textId="77777777" w:rsidR="00180A92" w:rsidRDefault="00180A92" w:rsidP="00180A92">
      <w:pPr>
        <w:spacing w:after="0"/>
        <w:rPr>
          <w:b/>
        </w:rPr>
      </w:pPr>
      <w:r w:rsidRPr="00782512">
        <w:rPr>
          <w:b/>
        </w:rPr>
        <w:t>Valle Kamakin</w:t>
      </w:r>
    </w:p>
    <w:p w14:paraId="1A33255A" w14:textId="66D482D1" w:rsidR="00180A92" w:rsidRDefault="00180A92" w:rsidP="009C642B">
      <w:pPr>
        <w:spacing w:after="0"/>
        <w:rPr>
          <w:b/>
        </w:rPr>
      </w:pPr>
      <w:r>
        <w:rPr>
          <w:b/>
        </w:rPr>
        <w:t>Annica Tiger</w:t>
      </w:r>
    </w:p>
    <w:p w14:paraId="33B7A770" w14:textId="01AB81B8" w:rsidR="00782512" w:rsidRPr="00B84CE7" w:rsidRDefault="009C642B" w:rsidP="00782512">
      <w:pPr>
        <w:spacing w:after="0"/>
      </w:pPr>
      <w:r>
        <w:rPr>
          <w:b/>
        </w:rPr>
        <w:t>Stefan Barkarö</w:t>
      </w:r>
      <w:r>
        <w:t xml:space="preserve"> </w:t>
      </w:r>
      <w:r>
        <w:tab/>
      </w:r>
      <w:r>
        <w:tab/>
        <w:t xml:space="preserve"> </w:t>
      </w:r>
      <w:r>
        <w:tab/>
      </w:r>
      <w:r>
        <w:tab/>
      </w:r>
      <w:r>
        <w:tab/>
      </w:r>
    </w:p>
    <w:p w14:paraId="273C728F" w14:textId="77777777" w:rsidR="00180A92" w:rsidRDefault="00180A92" w:rsidP="003D1C5A">
      <w:pPr>
        <w:spacing w:after="0"/>
        <w:rPr>
          <w:b/>
        </w:rPr>
      </w:pPr>
      <w:r>
        <w:rPr>
          <w:b/>
        </w:rPr>
        <w:t>Niclas Kling</w:t>
      </w:r>
    </w:p>
    <w:p w14:paraId="4A138488" w14:textId="77777777" w:rsidR="00180A92" w:rsidRDefault="00180A92" w:rsidP="003D1C5A">
      <w:pPr>
        <w:spacing w:after="0"/>
        <w:rPr>
          <w:b/>
        </w:rPr>
      </w:pPr>
      <w:r>
        <w:rPr>
          <w:b/>
        </w:rPr>
        <w:t>Stig Palm</w:t>
      </w:r>
    </w:p>
    <w:p w14:paraId="43688E9F" w14:textId="74416E3E" w:rsidR="004A3A7E" w:rsidRDefault="004A3A7E" w:rsidP="003D1C5A">
      <w:pPr>
        <w:spacing w:after="0"/>
        <w:rPr>
          <w:b/>
        </w:rPr>
      </w:pPr>
      <w:r>
        <w:rPr>
          <w:b/>
        </w:rPr>
        <w:t>Alice Bocké</w:t>
      </w:r>
    </w:p>
    <w:p w14:paraId="529F6739" w14:textId="76EA5356" w:rsidR="00A63AFE" w:rsidRDefault="00A63AFE" w:rsidP="003D1C5A">
      <w:pPr>
        <w:spacing w:after="0"/>
        <w:rPr>
          <w:b/>
        </w:rPr>
      </w:pPr>
      <w:r>
        <w:rPr>
          <w:b/>
        </w:rPr>
        <w:t>Alf Persson</w:t>
      </w:r>
    </w:p>
    <w:p w14:paraId="2B9C11A3" w14:textId="37374CB2" w:rsidR="00180A92" w:rsidRDefault="006215ED" w:rsidP="003D1C5A">
      <w:pPr>
        <w:spacing w:after="0"/>
        <w:rPr>
          <w:b/>
        </w:rPr>
      </w:pPr>
      <w:r>
        <w:rPr>
          <w:b/>
        </w:rPr>
        <w:t>Iwona Romatowska</w:t>
      </w:r>
    </w:p>
    <w:p w14:paraId="142053B0" w14:textId="3078EB46" w:rsidR="006215ED" w:rsidRDefault="006215ED" w:rsidP="003D1C5A">
      <w:pPr>
        <w:spacing w:after="0"/>
        <w:rPr>
          <w:b/>
        </w:rPr>
      </w:pPr>
      <w:r>
        <w:rPr>
          <w:b/>
        </w:rPr>
        <w:t>Per Nordin</w:t>
      </w:r>
    </w:p>
    <w:p w14:paraId="29E6A650" w14:textId="409DB3D0" w:rsidR="006215ED" w:rsidRDefault="006215ED" w:rsidP="003D1C5A">
      <w:pPr>
        <w:spacing w:after="0"/>
        <w:rPr>
          <w:b/>
        </w:rPr>
      </w:pPr>
      <w:r>
        <w:rPr>
          <w:b/>
        </w:rPr>
        <w:t>Jonas Söderqvist</w:t>
      </w:r>
    </w:p>
    <w:p w14:paraId="7B61F2C7" w14:textId="3E8BF882" w:rsidR="00E66F36" w:rsidRPr="003D28DF" w:rsidRDefault="00170D79" w:rsidP="007316CD">
      <w:pPr>
        <w:spacing w:after="0"/>
        <w:rPr>
          <w:b/>
        </w:rPr>
      </w:pPr>
      <w:r>
        <w:rPr>
          <w:b/>
        </w:rPr>
        <w:t>Sara Dahlin</w:t>
      </w:r>
      <w:r w:rsidR="00782512">
        <w:tab/>
      </w:r>
    </w:p>
    <w:p w14:paraId="10369DA1" w14:textId="3569957C" w:rsidR="00354ABB" w:rsidRPr="00354ABB" w:rsidRDefault="00354ABB" w:rsidP="007316CD">
      <w:pPr>
        <w:spacing w:after="0"/>
        <w:rPr>
          <w:b/>
          <w:bCs/>
        </w:rPr>
      </w:pPr>
      <w:r w:rsidRPr="00354ABB">
        <w:rPr>
          <w:b/>
          <w:bCs/>
        </w:rPr>
        <w:t>Mattias von Scherling</w:t>
      </w:r>
    </w:p>
    <w:p w14:paraId="3913AC50" w14:textId="1ACF8F41" w:rsidR="002A768B" w:rsidRPr="002A768B" w:rsidRDefault="002A768B" w:rsidP="007316CD">
      <w:pPr>
        <w:spacing w:after="0"/>
        <w:rPr>
          <w:b/>
          <w:bCs/>
        </w:rPr>
      </w:pPr>
      <w:r w:rsidRPr="002A768B">
        <w:rPr>
          <w:b/>
          <w:bCs/>
        </w:rPr>
        <w:t>Simon Imhäuser (ej röstberättigad)</w:t>
      </w:r>
    </w:p>
    <w:p w14:paraId="758E6338" w14:textId="77777777" w:rsidR="007316CD" w:rsidRPr="00B2516F" w:rsidRDefault="007316CD" w:rsidP="007316CD">
      <w:pPr>
        <w:spacing w:after="0"/>
      </w:pPr>
    </w:p>
    <w:p w14:paraId="77ABAB69" w14:textId="5E5BD347" w:rsidR="00AA2B07" w:rsidRDefault="00F91122" w:rsidP="00E66F36">
      <w:pPr>
        <w:pStyle w:val="Rubrik1"/>
      </w:pPr>
      <w:r>
        <w:t>Upprop och fastställande av röstlängd för mötet</w:t>
      </w:r>
    </w:p>
    <w:p w14:paraId="52EEB497" w14:textId="77777777" w:rsidR="00EA50CD" w:rsidRDefault="00EA50CD" w:rsidP="00DC53A0"/>
    <w:p w14:paraId="4D9E98EB" w14:textId="6765806C" w:rsidR="00D15EDD" w:rsidRPr="00A743E1" w:rsidRDefault="00D15EDD" w:rsidP="006D65BF">
      <w:pPr>
        <w:spacing w:after="0"/>
        <w:rPr>
          <w:sz w:val="24"/>
          <w:szCs w:val="24"/>
        </w:rPr>
      </w:pPr>
      <w:r w:rsidRPr="00A743E1">
        <w:rPr>
          <w:sz w:val="24"/>
          <w:szCs w:val="24"/>
        </w:rPr>
        <w:t>Antalet röstberättigade medlemm</w:t>
      </w:r>
      <w:r w:rsidR="00221785">
        <w:rPr>
          <w:sz w:val="24"/>
          <w:szCs w:val="24"/>
        </w:rPr>
        <w:t>ar räknades och antecknades.</w:t>
      </w:r>
    </w:p>
    <w:p w14:paraId="2A92F4A6" w14:textId="606ED58C" w:rsidR="00EA50CD" w:rsidRPr="00A743E1" w:rsidRDefault="00D15EDD" w:rsidP="00DC53A0">
      <w:pPr>
        <w:rPr>
          <w:sz w:val="24"/>
          <w:szCs w:val="24"/>
        </w:rPr>
      </w:pPr>
      <w:r w:rsidRPr="00A743E1">
        <w:rPr>
          <w:sz w:val="24"/>
          <w:szCs w:val="24"/>
        </w:rPr>
        <w:t>Årsmötet beslutade att fastställa röstlängden.</w:t>
      </w:r>
    </w:p>
    <w:p w14:paraId="7CE2E076" w14:textId="07E80360" w:rsidR="00AA2B07" w:rsidRDefault="007F5CF5" w:rsidP="00DC53A0">
      <w:pPr>
        <w:pStyle w:val="Rubrik1"/>
      </w:pPr>
      <w:r>
        <w:t>F</w:t>
      </w:r>
      <w:r w:rsidR="00CF221C">
        <w:t xml:space="preserve">råga om </w:t>
      </w:r>
      <w:r>
        <w:t>mötet utlysts på rätt sätt</w:t>
      </w:r>
    </w:p>
    <w:p w14:paraId="2F9A7106" w14:textId="77777777" w:rsidR="00EA50CD" w:rsidRDefault="00EA50CD" w:rsidP="00DC53A0"/>
    <w:p w14:paraId="62C05E71" w14:textId="4D924BA7" w:rsidR="00EA50CD" w:rsidRPr="00A743E1" w:rsidRDefault="00A8695C" w:rsidP="00DC53A0">
      <w:pPr>
        <w:rPr>
          <w:sz w:val="24"/>
          <w:szCs w:val="24"/>
        </w:rPr>
      </w:pPr>
      <w:r w:rsidRPr="00A743E1">
        <w:rPr>
          <w:sz w:val="24"/>
          <w:szCs w:val="24"/>
        </w:rPr>
        <w:t>Årsmötet beslutade att anse årsmötet enligt stadgarna vara behörigen utlyst.</w:t>
      </w:r>
    </w:p>
    <w:p w14:paraId="2E13357F" w14:textId="19DDE1A6" w:rsidR="00443555" w:rsidRDefault="001B2EDD" w:rsidP="00DC53A0">
      <w:pPr>
        <w:pStyle w:val="Rubrik1"/>
      </w:pPr>
      <w:r>
        <w:t>Fastställande av dagordning</w:t>
      </w:r>
    </w:p>
    <w:p w14:paraId="35C70869" w14:textId="77777777" w:rsidR="00EA50CD" w:rsidRDefault="00EA50CD" w:rsidP="00DC53A0"/>
    <w:p w14:paraId="08F4029A" w14:textId="36B504E6" w:rsidR="00EA50CD" w:rsidRPr="00755477" w:rsidRDefault="00B26A94" w:rsidP="00DC53A0">
      <w:pPr>
        <w:rPr>
          <w:sz w:val="24"/>
          <w:szCs w:val="24"/>
        </w:rPr>
      </w:pPr>
      <w:r w:rsidRPr="00755477">
        <w:rPr>
          <w:sz w:val="24"/>
          <w:szCs w:val="24"/>
        </w:rPr>
        <w:t>Årsmöte</w:t>
      </w:r>
      <w:r w:rsidR="002142D8">
        <w:rPr>
          <w:sz w:val="24"/>
          <w:szCs w:val="24"/>
        </w:rPr>
        <w:t>t</w:t>
      </w:r>
      <w:r w:rsidRPr="00755477">
        <w:rPr>
          <w:sz w:val="24"/>
          <w:szCs w:val="24"/>
        </w:rPr>
        <w:t xml:space="preserve"> beslutade att godkänna dagordningen </w:t>
      </w:r>
      <w:r w:rsidR="007101F0">
        <w:rPr>
          <w:sz w:val="24"/>
          <w:szCs w:val="24"/>
        </w:rPr>
        <w:t>med tillägg under punkt 12. Man kommer redogöra för motionen</w:t>
      </w:r>
      <w:r w:rsidR="000443E0">
        <w:rPr>
          <w:sz w:val="24"/>
          <w:szCs w:val="24"/>
        </w:rPr>
        <w:t xml:space="preserve"> i stora drag</w:t>
      </w:r>
      <w:r w:rsidR="007101F0">
        <w:rPr>
          <w:sz w:val="24"/>
          <w:szCs w:val="24"/>
        </w:rPr>
        <w:t>, men inte rösta om den</w:t>
      </w:r>
      <w:r w:rsidR="00F75BBE">
        <w:rPr>
          <w:sz w:val="24"/>
          <w:szCs w:val="24"/>
        </w:rPr>
        <w:t>na</w:t>
      </w:r>
      <w:r w:rsidR="007101F0">
        <w:rPr>
          <w:sz w:val="24"/>
          <w:szCs w:val="24"/>
        </w:rPr>
        <w:t xml:space="preserve"> på årsmötet.</w:t>
      </w:r>
    </w:p>
    <w:p w14:paraId="13D36B7E" w14:textId="63543532" w:rsidR="00336593" w:rsidRDefault="005578BB" w:rsidP="00DC53A0">
      <w:pPr>
        <w:pStyle w:val="Rubrik1"/>
      </w:pPr>
      <w:r>
        <w:t>Val av ordförande samt sekreterare för mötet</w:t>
      </w:r>
    </w:p>
    <w:p w14:paraId="48385FFB" w14:textId="77777777" w:rsidR="00EA50CD" w:rsidRDefault="00EA50CD" w:rsidP="00CC7BA2"/>
    <w:p w14:paraId="773BE6FC" w14:textId="0D079BC4" w:rsidR="00792DEC" w:rsidRPr="00755477" w:rsidRDefault="00F74A5C" w:rsidP="002E40A4">
      <w:pPr>
        <w:spacing w:after="0"/>
        <w:rPr>
          <w:sz w:val="24"/>
          <w:szCs w:val="24"/>
        </w:rPr>
      </w:pPr>
      <w:r w:rsidRPr="00755477">
        <w:rPr>
          <w:sz w:val="24"/>
          <w:szCs w:val="24"/>
        </w:rPr>
        <w:t xml:space="preserve">Årsmötet beslutade att välja </w:t>
      </w:r>
      <w:r w:rsidR="007101F0" w:rsidRPr="007101F0">
        <w:rPr>
          <w:bCs/>
          <w:color w:val="000000" w:themeColor="text1"/>
          <w:sz w:val="24"/>
          <w:szCs w:val="24"/>
        </w:rPr>
        <w:t>Soichiro Hosokawa</w:t>
      </w:r>
      <w:r w:rsidRPr="00755477">
        <w:rPr>
          <w:sz w:val="24"/>
          <w:szCs w:val="24"/>
        </w:rPr>
        <w:t xml:space="preserve"> till mötesordförande</w:t>
      </w:r>
      <w:r w:rsidR="0075150B" w:rsidRPr="00755477">
        <w:rPr>
          <w:sz w:val="24"/>
          <w:szCs w:val="24"/>
        </w:rPr>
        <w:t>.</w:t>
      </w:r>
    </w:p>
    <w:p w14:paraId="220A591F" w14:textId="1D32E6D3" w:rsidR="00873FAB" w:rsidRPr="00755477" w:rsidRDefault="0075150B" w:rsidP="00CC7BA2">
      <w:pPr>
        <w:rPr>
          <w:sz w:val="24"/>
          <w:szCs w:val="24"/>
        </w:rPr>
      </w:pPr>
      <w:r w:rsidRPr="00755477">
        <w:rPr>
          <w:sz w:val="24"/>
          <w:szCs w:val="24"/>
        </w:rPr>
        <w:t xml:space="preserve">Årsmötet beslutade att välja </w:t>
      </w:r>
      <w:r w:rsidR="00755477" w:rsidRPr="00755477">
        <w:rPr>
          <w:color w:val="000000" w:themeColor="text1"/>
          <w:sz w:val="24"/>
          <w:szCs w:val="24"/>
        </w:rPr>
        <w:t>Stefan Barkarö</w:t>
      </w:r>
      <w:r w:rsidRPr="00755477">
        <w:rPr>
          <w:sz w:val="24"/>
          <w:szCs w:val="24"/>
        </w:rPr>
        <w:t xml:space="preserve"> till mötessekreterare.</w:t>
      </w:r>
    </w:p>
    <w:p w14:paraId="21E7EA35" w14:textId="1942752F" w:rsidR="002E0835" w:rsidRDefault="004E69C5" w:rsidP="00DC53A0">
      <w:pPr>
        <w:pStyle w:val="Rubrik1"/>
      </w:pPr>
      <w:r>
        <w:t>Val av justeringsmän</w:t>
      </w:r>
    </w:p>
    <w:p w14:paraId="7114DB92" w14:textId="77777777" w:rsidR="00EA50CD" w:rsidRDefault="00EA50CD" w:rsidP="00DC53A0"/>
    <w:p w14:paraId="259651FC" w14:textId="4B735D30" w:rsidR="004E69C5" w:rsidRDefault="00567CE6" w:rsidP="00DC53A0">
      <w:pPr>
        <w:rPr>
          <w:sz w:val="24"/>
          <w:szCs w:val="24"/>
        </w:rPr>
      </w:pPr>
      <w:r w:rsidRPr="00755477">
        <w:rPr>
          <w:sz w:val="24"/>
          <w:szCs w:val="24"/>
        </w:rPr>
        <w:t xml:space="preserve">Årsmötet beslutade att välja </w:t>
      </w:r>
      <w:r w:rsidR="00A9284C">
        <w:rPr>
          <w:sz w:val="24"/>
          <w:szCs w:val="24"/>
        </w:rPr>
        <w:t>Alice Bocké och Per Nordin</w:t>
      </w:r>
      <w:r w:rsidRPr="00755477">
        <w:rPr>
          <w:sz w:val="24"/>
          <w:szCs w:val="24"/>
        </w:rPr>
        <w:t xml:space="preserve"> som justeringsmän för mötesprotokollet.</w:t>
      </w:r>
    </w:p>
    <w:p w14:paraId="5AD54523" w14:textId="77777777" w:rsidR="0013123A" w:rsidRPr="00755477" w:rsidRDefault="0013123A" w:rsidP="00DC53A0">
      <w:pPr>
        <w:rPr>
          <w:sz w:val="24"/>
          <w:szCs w:val="24"/>
        </w:rPr>
      </w:pPr>
    </w:p>
    <w:p w14:paraId="551F4ACB" w14:textId="522E2754" w:rsidR="007473E1" w:rsidRDefault="007473E1" w:rsidP="00DC53A0">
      <w:pPr>
        <w:pStyle w:val="Rubrik1"/>
      </w:pPr>
      <w:bookmarkStart w:id="1" w:name="_Ref526259773"/>
      <w:r>
        <w:t>S</w:t>
      </w:r>
      <w:bookmarkEnd w:id="1"/>
      <w:r w:rsidR="00604EC6">
        <w:t>tyrelsens verksamhetsberättelse samt resultat och balansräkning för senaste verksamhetsåret</w:t>
      </w:r>
    </w:p>
    <w:p w14:paraId="1BB53D5B" w14:textId="77777777" w:rsidR="000D7938" w:rsidRDefault="000D7938" w:rsidP="00F92A98">
      <w:pPr>
        <w:spacing w:after="0"/>
      </w:pPr>
    </w:p>
    <w:p w14:paraId="31CE8821" w14:textId="18FE06C5" w:rsidR="005476F4" w:rsidRPr="00731B0A" w:rsidRDefault="005476F4" w:rsidP="00F92A98">
      <w:pPr>
        <w:spacing w:after="0"/>
        <w:rPr>
          <w:sz w:val="24"/>
          <w:szCs w:val="24"/>
        </w:rPr>
      </w:pPr>
      <w:r w:rsidRPr="00731B0A">
        <w:rPr>
          <w:sz w:val="24"/>
          <w:szCs w:val="24"/>
        </w:rPr>
        <w:t>Verksamhetsberättelse för 2019 presenterades för årsmötet.</w:t>
      </w:r>
    </w:p>
    <w:p w14:paraId="252FC2BA" w14:textId="41680B96" w:rsidR="006F7152" w:rsidRPr="00731B0A" w:rsidRDefault="005476F4" w:rsidP="005476F4">
      <w:pPr>
        <w:spacing w:after="0"/>
        <w:rPr>
          <w:sz w:val="24"/>
          <w:szCs w:val="24"/>
        </w:rPr>
      </w:pPr>
      <w:r w:rsidRPr="00731B0A">
        <w:rPr>
          <w:sz w:val="24"/>
          <w:szCs w:val="24"/>
        </w:rPr>
        <w:t>Resultat och balansräkning för 2019 presenterades för årsmötet.</w:t>
      </w:r>
    </w:p>
    <w:p w14:paraId="4F9150B5" w14:textId="66A39B1E" w:rsidR="005476F4" w:rsidRDefault="002E3E01" w:rsidP="005476F4">
      <w:pPr>
        <w:spacing w:after="0"/>
      </w:pPr>
      <w:r w:rsidRPr="00731B0A">
        <w:rPr>
          <w:sz w:val="24"/>
          <w:szCs w:val="24"/>
        </w:rPr>
        <w:t>Årsmötet beslutade att godkänna verksamhetsberättelse samt resultat och balansräkning för 2019 och lägga dessa till handlingarna.</w:t>
      </w:r>
    </w:p>
    <w:p w14:paraId="730F151B" w14:textId="2283F123" w:rsidR="008A0848" w:rsidRPr="00ED4797" w:rsidRDefault="00A63EE1" w:rsidP="00710198">
      <w:pPr>
        <w:pStyle w:val="Rubrik1"/>
      </w:pPr>
      <w:r>
        <w:t xml:space="preserve">Revisorernas berättelse över styrelsens förvaltning </w:t>
      </w:r>
      <w:r w:rsidRPr="00ED4797">
        <w:t>under</w:t>
      </w:r>
      <w:r w:rsidRPr="00ED4797">
        <w:rPr>
          <w:rFonts w:eastAsia="Garamond"/>
          <w:color w:val="000000"/>
        </w:rPr>
        <w:t xml:space="preserve"> det senaste räkenskapsåret</w:t>
      </w:r>
    </w:p>
    <w:p w14:paraId="63B3501A" w14:textId="77777777" w:rsidR="00EA50CD" w:rsidRPr="00ED4797" w:rsidRDefault="00EA50CD" w:rsidP="00710198">
      <w:pPr>
        <w:rPr>
          <w:rFonts w:ascii="Arial" w:hAnsi="Arial" w:cs="Arial"/>
          <w:sz w:val="24"/>
          <w:szCs w:val="24"/>
        </w:rPr>
      </w:pPr>
    </w:p>
    <w:p w14:paraId="30275C88" w14:textId="73507AFD" w:rsidR="002247BF" w:rsidRDefault="000E74BF" w:rsidP="00A32429">
      <w:pPr>
        <w:spacing w:after="0"/>
        <w:rPr>
          <w:sz w:val="24"/>
          <w:szCs w:val="24"/>
        </w:rPr>
      </w:pPr>
      <w:r>
        <w:rPr>
          <w:sz w:val="24"/>
          <w:szCs w:val="24"/>
        </w:rPr>
        <w:t>Revision</w:t>
      </w:r>
      <w:r w:rsidR="008B57A4" w:rsidRPr="004D6BE6">
        <w:rPr>
          <w:sz w:val="24"/>
          <w:szCs w:val="24"/>
        </w:rPr>
        <w:t xml:space="preserve">sberättelse för 2019 presenterades för årsmötet. </w:t>
      </w:r>
    </w:p>
    <w:p w14:paraId="4051042A" w14:textId="35B8F765" w:rsidR="00920F5D" w:rsidRDefault="008B57A4" w:rsidP="00A32429">
      <w:pPr>
        <w:spacing w:after="0"/>
        <w:rPr>
          <w:sz w:val="24"/>
          <w:szCs w:val="24"/>
        </w:rPr>
      </w:pPr>
      <w:r w:rsidRPr="004D6BE6">
        <w:rPr>
          <w:sz w:val="24"/>
          <w:szCs w:val="24"/>
        </w:rPr>
        <w:t xml:space="preserve">Årsmötet beslutade att godkänna </w:t>
      </w:r>
      <w:r w:rsidR="009B32D5">
        <w:rPr>
          <w:sz w:val="24"/>
          <w:szCs w:val="24"/>
        </w:rPr>
        <w:t>revision</w:t>
      </w:r>
      <w:r w:rsidRPr="004D6BE6">
        <w:rPr>
          <w:sz w:val="24"/>
          <w:szCs w:val="24"/>
        </w:rPr>
        <w:t>sberättelse för 2019 och lägga denna till handlingarna.</w:t>
      </w:r>
    </w:p>
    <w:p w14:paraId="306E891B" w14:textId="4E9285FD" w:rsidR="008436DA" w:rsidRDefault="008436DA" w:rsidP="00A32429">
      <w:pPr>
        <w:spacing w:after="0"/>
        <w:rPr>
          <w:sz w:val="24"/>
          <w:szCs w:val="24"/>
        </w:rPr>
      </w:pPr>
      <w:r>
        <w:rPr>
          <w:sz w:val="24"/>
          <w:szCs w:val="24"/>
        </w:rPr>
        <w:t xml:space="preserve">Revisor Alf Persson har saknat budget </w:t>
      </w:r>
      <w:r w:rsidR="001D6B60">
        <w:rPr>
          <w:sz w:val="24"/>
          <w:szCs w:val="24"/>
        </w:rPr>
        <w:t>och årsm</w:t>
      </w:r>
      <w:r w:rsidR="002A5C40">
        <w:rPr>
          <w:sz w:val="24"/>
          <w:szCs w:val="24"/>
        </w:rPr>
        <w:t>ö</w:t>
      </w:r>
      <w:r w:rsidR="001D6B60">
        <w:rPr>
          <w:sz w:val="24"/>
          <w:szCs w:val="24"/>
        </w:rPr>
        <w:t xml:space="preserve">tesprotokoll </w:t>
      </w:r>
      <w:r>
        <w:rPr>
          <w:sz w:val="24"/>
          <w:szCs w:val="24"/>
        </w:rPr>
        <w:t>för 2019</w:t>
      </w:r>
      <w:r w:rsidR="001D6B60">
        <w:rPr>
          <w:sz w:val="24"/>
          <w:szCs w:val="24"/>
        </w:rPr>
        <w:t xml:space="preserve"> i god tid</w:t>
      </w:r>
      <w:r>
        <w:rPr>
          <w:sz w:val="24"/>
          <w:szCs w:val="24"/>
        </w:rPr>
        <w:t xml:space="preserve"> trots påstötningar.</w:t>
      </w:r>
    </w:p>
    <w:p w14:paraId="63431C58" w14:textId="725FF770" w:rsidR="00DC33BA" w:rsidRDefault="00DC33BA" w:rsidP="00A32429">
      <w:pPr>
        <w:spacing w:after="0"/>
        <w:rPr>
          <w:sz w:val="24"/>
          <w:szCs w:val="24"/>
        </w:rPr>
      </w:pPr>
      <w:r>
        <w:rPr>
          <w:sz w:val="24"/>
          <w:szCs w:val="24"/>
        </w:rPr>
        <w:t>Årsprotokollen måste göras tillgängliga för alla medlemmar på hemsidan</w:t>
      </w:r>
      <w:r w:rsidR="005C131A">
        <w:rPr>
          <w:sz w:val="24"/>
          <w:szCs w:val="24"/>
        </w:rPr>
        <w:t>.</w:t>
      </w:r>
    </w:p>
    <w:p w14:paraId="6F8BAEA4" w14:textId="1E6E0799" w:rsidR="008436DA" w:rsidRDefault="005C131A" w:rsidP="00A32429">
      <w:pPr>
        <w:spacing w:after="0"/>
        <w:rPr>
          <w:sz w:val="24"/>
          <w:szCs w:val="24"/>
        </w:rPr>
      </w:pPr>
      <w:r>
        <w:rPr>
          <w:sz w:val="24"/>
          <w:szCs w:val="24"/>
        </w:rPr>
        <w:t>Revisorn e</w:t>
      </w:r>
      <w:r w:rsidR="008436DA">
        <w:rPr>
          <w:sz w:val="24"/>
          <w:szCs w:val="24"/>
        </w:rPr>
        <w:t>fterlyser även formella styrelsebeslut för högre kostnader.</w:t>
      </w:r>
    </w:p>
    <w:p w14:paraId="12170046" w14:textId="20A2886A" w:rsidR="009F6138" w:rsidRDefault="009F6138" w:rsidP="00A32429">
      <w:pPr>
        <w:spacing w:after="0"/>
        <w:rPr>
          <w:sz w:val="24"/>
          <w:szCs w:val="24"/>
        </w:rPr>
      </w:pPr>
      <w:r>
        <w:rPr>
          <w:sz w:val="24"/>
          <w:szCs w:val="24"/>
        </w:rPr>
        <w:t>Styrelsen bör fastställa vilken beloppsgräns som skall gälla.</w:t>
      </w:r>
    </w:p>
    <w:p w14:paraId="165804BB" w14:textId="63D9EED5" w:rsidR="009F6138" w:rsidRDefault="009F6138" w:rsidP="00A32429">
      <w:pPr>
        <w:spacing w:after="0"/>
        <w:rPr>
          <w:sz w:val="24"/>
          <w:szCs w:val="24"/>
        </w:rPr>
      </w:pPr>
      <w:r>
        <w:rPr>
          <w:sz w:val="24"/>
          <w:szCs w:val="24"/>
        </w:rPr>
        <w:t xml:space="preserve">Synka </w:t>
      </w:r>
      <w:r w:rsidR="005C131A">
        <w:rPr>
          <w:sz w:val="24"/>
          <w:szCs w:val="24"/>
        </w:rPr>
        <w:t>beloppsgränsen med revisorn</w:t>
      </w:r>
      <w:r>
        <w:rPr>
          <w:sz w:val="24"/>
          <w:szCs w:val="24"/>
        </w:rPr>
        <w:t>.</w:t>
      </w:r>
    </w:p>
    <w:p w14:paraId="12A7DC49" w14:textId="662B15DF" w:rsidR="009F6138" w:rsidRDefault="009F6138" w:rsidP="00A32429">
      <w:pPr>
        <w:spacing w:after="0"/>
        <w:rPr>
          <w:sz w:val="24"/>
          <w:szCs w:val="24"/>
        </w:rPr>
      </w:pPr>
      <w:r>
        <w:rPr>
          <w:sz w:val="24"/>
          <w:szCs w:val="24"/>
        </w:rPr>
        <w:t>Styrelse</w:t>
      </w:r>
      <w:r w:rsidR="005C131A">
        <w:rPr>
          <w:sz w:val="24"/>
          <w:szCs w:val="24"/>
        </w:rPr>
        <w:t>mötes</w:t>
      </w:r>
      <w:r>
        <w:rPr>
          <w:sz w:val="24"/>
          <w:szCs w:val="24"/>
        </w:rPr>
        <w:t>protokoll</w:t>
      </w:r>
      <w:r w:rsidR="005C131A">
        <w:rPr>
          <w:sz w:val="24"/>
          <w:szCs w:val="24"/>
        </w:rPr>
        <w:t xml:space="preserve"> och </w:t>
      </w:r>
      <w:r>
        <w:rPr>
          <w:sz w:val="24"/>
          <w:szCs w:val="24"/>
        </w:rPr>
        <w:t>Årsmötesprotokoll</w:t>
      </w:r>
      <w:r w:rsidR="005C131A">
        <w:rPr>
          <w:sz w:val="24"/>
          <w:szCs w:val="24"/>
        </w:rPr>
        <w:t xml:space="preserve"> s</w:t>
      </w:r>
      <w:r>
        <w:rPr>
          <w:sz w:val="24"/>
          <w:szCs w:val="24"/>
        </w:rPr>
        <w:t>kall fortsättningsvis läggas upp på hemsidan</w:t>
      </w:r>
      <w:r w:rsidR="005C131A">
        <w:rPr>
          <w:sz w:val="24"/>
          <w:szCs w:val="24"/>
        </w:rPr>
        <w:t xml:space="preserve"> eller göras allmänt tillgän</w:t>
      </w:r>
      <w:r w:rsidR="002A5C40">
        <w:rPr>
          <w:sz w:val="24"/>
          <w:szCs w:val="24"/>
        </w:rPr>
        <w:t>g</w:t>
      </w:r>
      <w:r w:rsidR="005C131A">
        <w:rPr>
          <w:sz w:val="24"/>
          <w:szCs w:val="24"/>
        </w:rPr>
        <w:t>lig</w:t>
      </w:r>
      <w:r w:rsidR="00F340F5">
        <w:rPr>
          <w:sz w:val="24"/>
          <w:szCs w:val="24"/>
        </w:rPr>
        <w:t>a</w:t>
      </w:r>
      <w:r w:rsidR="005C131A">
        <w:rPr>
          <w:sz w:val="24"/>
          <w:szCs w:val="24"/>
        </w:rPr>
        <w:t xml:space="preserve"> på annat sätt.</w:t>
      </w:r>
    </w:p>
    <w:p w14:paraId="65D381DF" w14:textId="77777777" w:rsidR="008436DA" w:rsidRPr="004D6BE6" w:rsidRDefault="008436DA" w:rsidP="00A32429">
      <w:pPr>
        <w:spacing w:after="0"/>
        <w:rPr>
          <w:sz w:val="24"/>
          <w:szCs w:val="24"/>
        </w:rPr>
      </w:pPr>
    </w:p>
    <w:p w14:paraId="1AAD114B" w14:textId="4A7849B7" w:rsidR="004322B2" w:rsidRDefault="0023405D" w:rsidP="00811647">
      <w:pPr>
        <w:pStyle w:val="Rubrik1"/>
      </w:pPr>
      <w:r>
        <w:t xml:space="preserve">Frågan om </w:t>
      </w:r>
      <w:r w:rsidRPr="0023405D">
        <w:rPr>
          <w:rFonts w:eastAsia="Garamond"/>
          <w:color w:val="000000"/>
        </w:rPr>
        <w:t>ansvarsfrihet för styrelsen för den tid revisionen avser</w:t>
      </w:r>
    </w:p>
    <w:p w14:paraId="43839B3D" w14:textId="6D2EAD8B" w:rsidR="001C07B3" w:rsidRDefault="001C07B3" w:rsidP="00E75B10">
      <w:pPr>
        <w:pStyle w:val="Brdtext"/>
        <w:spacing w:after="0"/>
      </w:pPr>
    </w:p>
    <w:p w14:paraId="08CD5462" w14:textId="6516FDC4" w:rsidR="000B4E38" w:rsidRDefault="000B4E38" w:rsidP="00E75B10">
      <w:pPr>
        <w:pStyle w:val="Brdtext"/>
        <w:spacing w:after="0"/>
      </w:pPr>
      <w:r>
        <w:t>Revisorn rekommenderade att årsmötet beviljar styrelsen ansvarsfrihet för verksamhetsåret 2019.</w:t>
      </w:r>
    </w:p>
    <w:p w14:paraId="250A30CA" w14:textId="19CF5F31" w:rsidR="00E75B10" w:rsidRDefault="00E75B10" w:rsidP="00E75B10">
      <w:pPr>
        <w:pStyle w:val="Brdtext"/>
        <w:spacing w:after="0"/>
        <w:rPr>
          <w:sz w:val="22"/>
          <w:szCs w:val="22"/>
        </w:rPr>
      </w:pPr>
      <w:r>
        <w:t>Årsmötet beslutade att bevilja den avgående styrelsen ansvarsfrihet för verksamhetsåret 2019.</w:t>
      </w:r>
    </w:p>
    <w:p w14:paraId="540F10CB" w14:textId="0FFD0AF8" w:rsidR="00C26D7D" w:rsidRDefault="0034697E" w:rsidP="00C26D7D">
      <w:pPr>
        <w:pStyle w:val="Rubrik1"/>
      </w:pPr>
      <w:r>
        <w:t>F</w:t>
      </w:r>
      <w:r w:rsidR="003F59D1">
        <w:t>astställande av medlemsavgifter</w:t>
      </w:r>
    </w:p>
    <w:p w14:paraId="0D637E1F" w14:textId="77777777" w:rsidR="00C26D7D" w:rsidRDefault="00C26D7D" w:rsidP="009058E5">
      <w:pPr>
        <w:pStyle w:val="Brdtext"/>
        <w:rPr>
          <w:sz w:val="22"/>
          <w:szCs w:val="22"/>
        </w:rPr>
      </w:pPr>
    </w:p>
    <w:p w14:paraId="2E8A477C" w14:textId="1F7343B5" w:rsidR="003F59D1" w:rsidRDefault="003F59D1" w:rsidP="005310DD">
      <w:pPr>
        <w:pStyle w:val="Brdtext"/>
        <w:spacing w:after="0"/>
      </w:pPr>
      <w:r>
        <w:t>Årsmötet beslutad</w:t>
      </w:r>
      <w:r w:rsidR="00D830EB">
        <w:t>e att å</w:t>
      </w:r>
      <w:r w:rsidR="007B1AF3">
        <w:t xml:space="preserve">rsavgiften för medlem är </w:t>
      </w:r>
      <w:r w:rsidR="007B1AF3" w:rsidRPr="005D1E88">
        <w:rPr>
          <w:bCs/>
          <w:color w:val="000000" w:themeColor="text1"/>
        </w:rPr>
        <w:t>100</w:t>
      </w:r>
      <w:r>
        <w:t xml:space="preserve"> kr</w:t>
      </w:r>
      <w:r w:rsidR="005D1E88">
        <w:t xml:space="preserve"> per termin</w:t>
      </w:r>
      <w:r w:rsidR="00086969">
        <w:t>.</w:t>
      </w:r>
    </w:p>
    <w:p w14:paraId="681DA60A" w14:textId="41BE6220" w:rsidR="00821B1A" w:rsidRDefault="00E91682" w:rsidP="00EC53B0">
      <w:pPr>
        <w:pStyle w:val="Rubrik1"/>
      </w:pPr>
      <w:r>
        <w:t xml:space="preserve">Fastställande </w:t>
      </w:r>
      <w:r w:rsidRPr="00E91682">
        <w:t xml:space="preserve">av </w:t>
      </w:r>
      <w:r w:rsidRPr="00E91682">
        <w:rPr>
          <w:rFonts w:eastAsia="Garamond"/>
          <w:color w:val="000000"/>
        </w:rPr>
        <w:t>verksamhetsplan samt budget för kommande verksamhetsår</w:t>
      </w:r>
    </w:p>
    <w:p w14:paraId="383504BF" w14:textId="77777777" w:rsidR="00EA50CD" w:rsidRDefault="00EA50CD" w:rsidP="009058E5">
      <w:pPr>
        <w:pStyle w:val="Brdtext"/>
        <w:rPr>
          <w:sz w:val="22"/>
          <w:szCs w:val="22"/>
        </w:rPr>
      </w:pPr>
    </w:p>
    <w:p w14:paraId="64F07B8A" w14:textId="40B7586A" w:rsidR="008677A2" w:rsidRPr="001A32FE" w:rsidRDefault="008677A2" w:rsidP="008677A2">
      <w:pPr>
        <w:spacing w:after="0"/>
        <w:rPr>
          <w:sz w:val="24"/>
          <w:szCs w:val="24"/>
        </w:rPr>
      </w:pPr>
      <w:r w:rsidRPr="001A32FE">
        <w:rPr>
          <w:sz w:val="24"/>
          <w:szCs w:val="24"/>
        </w:rPr>
        <w:t>F</w:t>
      </w:r>
      <w:r w:rsidR="007D22BC">
        <w:rPr>
          <w:sz w:val="24"/>
          <w:szCs w:val="24"/>
        </w:rPr>
        <w:t>ör</w:t>
      </w:r>
      <w:r w:rsidR="0033719C" w:rsidRPr="001A32FE">
        <w:rPr>
          <w:sz w:val="24"/>
          <w:szCs w:val="24"/>
        </w:rPr>
        <w:t>slag</w:t>
      </w:r>
      <w:r w:rsidR="00D037CE">
        <w:rPr>
          <w:sz w:val="24"/>
          <w:szCs w:val="24"/>
        </w:rPr>
        <w:t xml:space="preserve"> på</w:t>
      </w:r>
      <w:r w:rsidR="0033719C" w:rsidRPr="001A32FE">
        <w:rPr>
          <w:sz w:val="24"/>
          <w:szCs w:val="24"/>
        </w:rPr>
        <w:t xml:space="preserve"> verksamhetsplan för 2020</w:t>
      </w:r>
      <w:r w:rsidRPr="001A32FE">
        <w:rPr>
          <w:sz w:val="24"/>
          <w:szCs w:val="24"/>
        </w:rPr>
        <w:t xml:space="preserve"> presenterades för årsmötet.</w:t>
      </w:r>
    </w:p>
    <w:p w14:paraId="72A76223" w14:textId="4D0DBCBD" w:rsidR="0033719C" w:rsidRPr="001A32FE" w:rsidRDefault="0043118A" w:rsidP="0033719C">
      <w:pPr>
        <w:spacing w:after="0"/>
        <w:rPr>
          <w:sz w:val="24"/>
          <w:szCs w:val="24"/>
        </w:rPr>
      </w:pPr>
      <w:r>
        <w:rPr>
          <w:sz w:val="24"/>
          <w:szCs w:val="24"/>
        </w:rPr>
        <w:t>För</w:t>
      </w:r>
      <w:r w:rsidR="00137097">
        <w:rPr>
          <w:sz w:val="24"/>
          <w:szCs w:val="24"/>
        </w:rPr>
        <w:t>slag</w:t>
      </w:r>
      <w:r w:rsidR="00D037CE">
        <w:rPr>
          <w:sz w:val="24"/>
          <w:szCs w:val="24"/>
        </w:rPr>
        <w:t xml:space="preserve"> på</w:t>
      </w:r>
      <w:r w:rsidR="00137097">
        <w:rPr>
          <w:sz w:val="24"/>
          <w:szCs w:val="24"/>
        </w:rPr>
        <w:t xml:space="preserve"> budget</w:t>
      </w:r>
      <w:r w:rsidR="0033719C" w:rsidRPr="001A32FE">
        <w:rPr>
          <w:sz w:val="24"/>
          <w:szCs w:val="24"/>
        </w:rPr>
        <w:t xml:space="preserve"> för 2020 presenterades för årsmötet.</w:t>
      </w:r>
    </w:p>
    <w:p w14:paraId="12D4631E" w14:textId="1E802C75" w:rsidR="0033719C" w:rsidRPr="001A32FE" w:rsidRDefault="0033719C" w:rsidP="008677A2">
      <w:pPr>
        <w:spacing w:after="0"/>
        <w:rPr>
          <w:sz w:val="24"/>
          <w:szCs w:val="24"/>
        </w:rPr>
      </w:pPr>
      <w:r w:rsidRPr="001A32FE">
        <w:rPr>
          <w:sz w:val="24"/>
          <w:szCs w:val="24"/>
        </w:rPr>
        <w:t xml:space="preserve">Årsmötet beslutade att godkänna den föreslagna verksamhetsplanen för 2020. </w:t>
      </w:r>
    </w:p>
    <w:p w14:paraId="76D3C3E1" w14:textId="35344B5F" w:rsidR="00C802CB" w:rsidRPr="001A32FE" w:rsidRDefault="00C802CB" w:rsidP="008677A2">
      <w:pPr>
        <w:spacing w:after="0"/>
        <w:rPr>
          <w:sz w:val="24"/>
          <w:szCs w:val="24"/>
        </w:rPr>
      </w:pPr>
      <w:r w:rsidRPr="001A32FE">
        <w:rPr>
          <w:color w:val="000000"/>
          <w:sz w:val="24"/>
          <w:szCs w:val="24"/>
          <w:shd w:val="clear" w:color="auto" w:fill="FFFFFF"/>
        </w:rPr>
        <w:t xml:space="preserve">Årsmötet beslutade att </w:t>
      </w:r>
      <w:r w:rsidR="00CE0901">
        <w:rPr>
          <w:color w:val="000000"/>
          <w:sz w:val="24"/>
          <w:szCs w:val="24"/>
          <w:shd w:val="clear" w:color="auto" w:fill="FFFFFF"/>
        </w:rPr>
        <w:t>verksamhets</w:t>
      </w:r>
      <w:r w:rsidRPr="001A32FE">
        <w:rPr>
          <w:color w:val="000000"/>
          <w:sz w:val="24"/>
          <w:szCs w:val="24"/>
          <w:shd w:val="clear" w:color="auto" w:fill="FFFFFF"/>
        </w:rPr>
        <w:t>planen kan komma anpassas löpande efter gällande direktiv från myndigheterna och simförbundet</w:t>
      </w:r>
      <w:r w:rsidR="00101A5C">
        <w:rPr>
          <w:color w:val="000000"/>
          <w:sz w:val="24"/>
          <w:szCs w:val="24"/>
          <w:shd w:val="clear" w:color="auto" w:fill="FFFFFF"/>
        </w:rPr>
        <w:t xml:space="preserve"> (pga. Covid-19)</w:t>
      </w:r>
      <w:r w:rsidRPr="001A32FE">
        <w:rPr>
          <w:color w:val="000000"/>
          <w:sz w:val="24"/>
          <w:szCs w:val="24"/>
          <w:shd w:val="clear" w:color="auto" w:fill="FFFFFF"/>
        </w:rPr>
        <w:t>. </w:t>
      </w:r>
    </w:p>
    <w:p w14:paraId="27F5331F" w14:textId="14606AF0" w:rsidR="000760B6" w:rsidRDefault="0033719C" w:rsidP="000760B6">
      <w:pPr>
        <w:pStyle w:val="Brdtext"/>
        <w:spacing w:after="0"/>
      </w:pPr>
      <w:r w:rsidRPr="001A32FE">
        <w:t>Årsmötet beslutade att godkänna den föreslagna budgeten för 2020.</w:t>
      </w:r>
    </w:p>
    <w:p w14:paraId="428FD86D" w14:textId="7945211A" w:rsidR="008D0346" w:rsidRDefault="008D0346" w:rsidP="000760B6">
      <w:pPr>
        <w:pStyle w:val="Brdtext"/>
        <w:spacing w:after="0"/>
      </w:pPr>
      <w:r>
        <w:t>Alf Persson</w:t>
      </w:r>
      <w:r w:rsidR="0079156D">
        <w:t xml:space="preserve"> (Revisor)</w:t>
      </w:r>
      <w:r>
        <w:t>: Man bör göra en simulerad budget för 2020 med hänsyn till Covid-19</w:t>
      </w:r>
      <w:r w:rsidR="00511F07">
        <w:t>,</w:t>
      </w:r>
      <w:r>
        <w:t xml:space="preserve"> för att undvika negativa </w:t>
      </w:r>
      <w:r w:rsidR="00A03394">
        <w:t xml:space="preserve">ekonomiska </w:t>
      </w:r>
      <w:r>
        <w:t>överraskningar</w:t>
      </w:r>
      <w:r w:rsidR="0079156D">
        <w:t xml:space="preserve"> vid olika scenarios</w:t>
      </w:r>
      <w:r>
        <w:t>.</w:t>
      </w:r>
    </w:p>
    <w:p w14:paraId="73CF1D7C" w14:textId="6BAB1781" w:rsidR="005E14F7" w:rsidRDefault="003B72B6" w:rsidP="000760B6">
      <w:pPr>
        <w:pStyle w:val="Brdtext"/>
        <w:spacing w:after="0"/>
      </w:pPr>
      <w:r>
        <w:t>LOK bidrag kommer att utbetalas enligt hur det såg ut innan Covid-19.</w:t>
      </w:r>
    </w:p>
    <w:p w14:paraId="54C88282" w14:textId="2B4396EF" w:rsidR="00140D50" w:rsidRDefault="00140D50" w:rsidP="000760B6">
      <w:pPr>
        <w:pStyle w:val="Brdtext"/>
        <w:spacing w:after="0"/>
      </w:pPr>
    </w:p>
    <w:p w14:paraId="5B022344" w14:textId="1DB19AA3" w:rsidR="00140D50" w:rsidRDefault="00140D50" w:rsidP="000760B6">
      <w:pPr>
        <w:pStyle w:val="Brdtext"/>
        <w:spacing w:after="0"/>
      </w:pPr>
    </w:p>
    <w:p w14:paraId="418632E9" w14:textId="545BEA5D" w:rsidR="005E14F7" w:rsidRDefault="005E14F7" w:rsidP="000760B6">
      <w:pPr>
        <w:pStyle w:val="Brdtext"/>
        <w:spacing w:after="0"/>
      </w:pPr>
    </w:p>
    <w:p w14:paraId="653AC3D4" w14:textId="1A779840" w:rsidR="005E14F7" w:rsidRDefault="005E14F7" w:rsidP="000760B6">
      <w:pPr>
        <w:pStyle w:val="Brdtext"/>
        <w:spacing w:after="0"/>
      </w:pPr>
    </w:p>
    <w:p w14:paraId="791888DE" w14:textId="77777777" w:rsidR="005E14F7" w:rsidRPr="001A32FE" w:rsidRDefault="005E14F7" w:rsidP="000760B6">
      <w:pPr>
        <w:pStyle w:val="Brdtext"/>
        <w:spacing w:after="0"/>
      </w:pPr>
    </w:p>
    <w:p w14:paraId="11B7B551" w14:textId="6C848F1E" w:rsidR="00C26D7D" w:rsidRDefault="000A5B91" w:rsidP="00C26D7D">
      <w:pPr>
        <w:pStyle w:val="Rubrik1"/>
      </w:pPr>
      <w:r>
        <w:lastRenderedPageBreak/>
        <w:t>Val</w:t>
      </w:r>
    </w:p>
    <w:p w14:paraId="318FD13C" w14:textId="77777777" w:rsidR="00C26D7D" w:rsidRDefault="00C26D7D" w:rsidP="009058E5">
      <w:pPr>
        <w:pStyle w:val="Brdtext"/>
        <w:rPr>
          <w:sz w:val="22"/>
          <w:szCs w:val="22"/>
        </w:rPr>
      </w:pPr>
    </w:p>
    <w:p w14:paraId="64D518FA" w14:textId="01C4D1B3" w:rsidR="000A5B91" w:rsidRPr="00926C77" w:rsidRDefault="000A5B91" w:rsidP="000A5B91">
      <w:pPr>
        <w:pStyle w:val="Rubrik2"/>
        <w:rPr>
          <w:sz w:val="24"/>
          <w:szCs w:val="24"/>
        </w:rPr>
      </w:pPr>
      <w:r>
        <w:t xml:space="preserve">a. </w:t>
      </w:r>
      <w:r w:rsidRPr="00926C77">
        <w:rPr>
          <w:rFonts w:eastAsia="Garamond"/>
          <w:color w:val="000000"/>
        </w:rPr>
        <w:t>Föreningens ordförande, tillika styrelsens ordförande, för en tid av 1 år</w:t>
      </w:r>
    </w:p>
    <w:p w14:paraId="626DE392" w14:textId="3F62F44A" w:rsidR="000A5B91" w:rsidRDefault="000A5B91" w:rsidP="00F619B3">
      <w:pPr>
        <w:pStyle w:val="Brdtext"/>
        <w:spacing w:after="0"/>
      </w:pPr>
      <w:r w:rsidRPr="004E7AB0">
        <w:t>Valberedningen</w:t>
      </w:r>
      <w:r w:rsidR="00871E65">
        <w:t>s förslag</w:t>
      </w:r>
      <w:r w:rsidR="00FF764A">
        <w:t xml:space="preserve"> till ordförande presenterades.</w:t>
      </w:r>
    </w:p>
    <w:p w14:paraId="2043BEED" w14:textId="77777777" w:rsidR="00BD0E59" w:rsidRPr="004E7AB0" w:rsidRDefault="00BD0E59" w:rsidP="00F619B3">
      <w:pPr>
        <w:pStyle w:val="Brdtext"/>
        <w:spacing w:after="0"/>
      </w:pPr>
    </w:p>
    <w:p w14:paraId="7C53140E" w14:textId="77777777" w:rsidR="00871E65" w:rsidRDefault="000A5B91" w:rsidP="00792DEC">
      <w:pPr>
        <w:tabs>
          <w:tab w:val="left" w:pos="1304"/>
        </w:tabs>
        <w:spacing w:after="0"/>
        <w:rPr>
          <w:sz w:val="24"/>
          <w:szCs w:val="24"/>
        </w:rPr>
      </w:pPr>
      <w:r w:rsidRPr="004E7AB0">
        <w:rPr>
          <w:sz w:val="24"/>
          <w:szCs w:val="24"/>
        </w:rPr>
        <w:t xml:space="preserve">Årsmötet beslutade att </w:t>
      </w:r>
      <w:r w:rsidR="00075BAD">
        <w:rPr>
          <w:sz w:val="24"/>
          <w:szCs w:val="24"/>
        </w:rPr>
        <w:t>enligt förslag</w:t>
      </w:r>
      <w:r w:rsidR="00BD0E59">
        <w:rPr>
          <w:sz w:val="24"/>
          <w:szCs w:val="24"/>
        </w:rPr>
        <w:t>et</w:t>
      </w:r>
      <w:r w:rsidR="00075BAD">
        <w:rPr>
          <w:sz w:val="24"/>
          <w:szCs w:val="24"/>
        </w:rPr>
        <w:t xml:space="preserve"> </w:t>
      </w:r>
      <w:r w:rsidRPr="004E7AB0">
        <w:rPr>
          <w:sz w:val="24"/>
          <w:szCs w:val="24"/>
        </w:rPr>
        <w:t>välj</w:t>
      </w:r>
      <w:r w:rsidR="00F034B1" w:rsidRPr="004E7AB0">
        <w:rPr>
          <w:sz w:val="24"/>
          <w:szCs w:val="24"/>
        </w:rPr>
        <w:t xml:space="preserve">a </w:t>
      </w:r>
    </w:p>
    <w:p w14:paraId="76AD622F" w14:textId="64134569" w:rsidR="000A5B91" w:rsidRPr="00792DEC" w:rsidRDefault="00F034B1" w:rsidP="00792DEC">
      <w:pPr>
        <w:tabs>
          <w:tab w:val="left" w:pos="1304"/>
        </w:tabs>
        <w:spacing w:after="0"/>
        <w:rPr>
          <w:sz w:val="24"/>
          <w:szCs w:val="24"/>
        </w:rPr>
      </w:pPr>
      <w:r w:rsidRPr="004E7AB0">
        <w:rPr>
          <w:sz w:val="24"/>
          <w:szCs w:val="24"/>
        </w:rPr>
        <w:t>Lina Lindholm till ordförande</w:t>
      </w:r>
      <w:r w:rsidRPr="004E7AB0">
        <w:rPr>
          <w:color w:val="000000"/>
          <w:sz w:val="24"/>
          <w:szCs w:val="24"/>
        </w:rPr>
        <w:t xml:space="preserve">, </w:t>
      </w:r>
      <w:r w:rsidR="00E0466F">
        <w:rPr>
          <w:color w:val="000000"/>
          <w:sz w:val="24"/>
          <w:szCs w:val="24"/>
        </w:rPr>
        <w:t xml:space="preserve">tillika styrelsens ordförande, </w:t>
      </w:r>
      <w:r w:rsidRPr="004E7AB0">
        <w:rPr>
          <w:color w:val="000000"/>
          <w:sz w:val="24"/>
          <w:szCs w:val="24"/>
        </w:rPr>
        <w:t>nyvald för en tid på 1 år</w:t>
      </w:r>
      <w:r w:rsidRPr="004E7AB0">
        <w:rPr>
          <w:rFonts w:ascii="Garamond" w:hAnsi="Garamond"/>
          <w:color w:val="000000"/>
          <w:sz w:val="24"/>
          <w:szCs w:val="24"/>
        </w:rPr>
        <w:t xml:space="preserve"> </w:t>
      </w:r>
    </w:p>
    <w:p w14:paraId="1E1D0CF3" w14:textId="54E9A97F" w:rsidR="000A5B91" w:rsidRPr="00926C77" w:rsidRDefault="000A5B91" w:rsidP="000A5B91">
      <w:pPr>
        <w:pStyle w:val="Rubrik2"/>
        <w:rPr>
          <w:rFonts w:eastAsia="Garamond"/>
          <w:color w:val="000000"/>
        </w:rPr>
      </w:pPr>
      <w:r>
        <w:t xml:space="preserve">b. </w:t>
      </w:r>
      <w:r w:rsidR="00FD7826">
        <w:rPr>
          <w:rFonts w:eastAsia="Garamond"/>
          <w:color w:val="000000"/>
        </w:rPr>
        <w:t>Ö</w:t>
      </w:r>
      <w:r w:rsidRPr="00926C77">
        <w:rPr>
          <w:rFonts w:eastAsia="Garamond"/>
          <w:color w:val="000000"/>
        </w:rPr>
        <w:t>vriga ledamöter</w:t>
      </w:r>
      <w:r w:rsidR="00FD7826">
        <w:rPr>
          <w:rFonts w:eastAsia="Garamond"/>
          <w:color w:val="000000"/>
        </w:rPr>
        <w:t xml:space="preserve"> i styrelsen</w:t>
      </w:r>
    </w:p>
    <w:p w14:paraId="1A6C656E" w14:textId="705DC298" w:rsidR="00C54FC9" w:rsidRPr="004E7AB0" w:rsidRDefault="00C54FC9" w:rsidP="00C54FC9">
      <w:pPr>
        <w:pStyle w:val="Brdtext"/>
      </w:pPr>
      <w:r w:rsidRPr="004E7AB0">
        <w:t>Valberedningen</w:t>
      </w:r>
      <w:r w:rsidR="00871E65">
        <w:t>s</w:t>
      </w:r>
      <w:r w:rsidRPr="004E7AB0">
        <w:t xml:space="preserve"> förslag</w:t>
      </w:r>
      <w:r w:rsidR="00257DFB">
        <w:t xml:space="preserve"> på ledamöter</w:t>
      </w:r>
      <w:r w:rsidR="00871E65">
        <w:t xml:space="preserve"> presenterades.</w:t>
      </w:r>
    </w:p>
    <w:p w14:paraId="33AB4266" w14:textId="41F5D7A8" w:rsidR="00926C77" w:rsidRPr="004E7AB0" w:rsidRDefault="00926C77" w:rsidP="00C54FC9">
      <w:pPr>
        <w:pStyle w:val="Brdtext"/>
      </w:pPr>
      <w:r w:rsidRPr="004E7AB0">
        <w:t xml:space="preserve">Årsmötet beslutade att </w:t>
      </w:r>
      <w:r w:rsidR="00075BAD">
        <w:t>enligt förslag</w:t>
      </w:r>
      <w:r w:rsidR="00BD0E59">
        <w:t>et</w:t>
      </w:r>
      <w:r w:rsidR="00075BAD">
        <w:t xml:space="preserve"> </w:t>
      </w:r>
      <w:r w:rsidRPr="004E7AB0">
        <w:t>välja</w:t>
      </w:r>
    </w:p>
    <w:p w14:paraId="583C4E9E" w14:textId="1CA0EEB3" w:rsidR="00FB4890" w:rsidRPr="004E7AB0" w:rsidRDefault="00FB4890" w:rsidP="00FB4890">
      <w:pPr>
        <w:tabs>
          <w:tab w:val="left" w:pos="1304"/>
        </w:tabs>
        <w:spacing w:after="0"/>
        <w:rPr>
          <w:color w:val="000000"/>
          <w:sz w:val="24"/>
          <w:szCs w:val="24"/>
        </w:rPr>
      </w:pPr>
      <w:r w:rsidRPr="004E7AB0">
        <w:rPr>
          <w:color w:val="000000"/>
          <w:sz w:val="24"/>
          <w:szCs w:val="24"/>
        </w:rPr>
        <w:t>Jonas Söderqvist som vice ordförande, nyvald för en tid om 2 år</w:t>
      </w:r>
    </w:p>
    <w:p w14:paraId="4CB25DFB" w14:textId="52CF27F3" w:rsidR="00FB4890" w:rsidRPr="004E7AB0" w:rsidRDefault="00FB4890" w:rsidP="00FB4890">
      <w:pPr>
        <w:tabs>
          <w:tab w:val="left" w:pos="1304"/>
        </w:tabs>
        <w:spacing w:after="0"/>
        <w:rPr>
          <w:color w:val="000000"/>
          <w:sz w:val="24"/>
          <w:szCs w:val="24"/>
        </w:rPr>
      </w:pPr>
      <w:r w:rsidRPr="004E7AB0">
        <w:rPr>
          <w:color w:val="000000"/>
          <w:sz w:val="24"/>
          <w:szCs w:val="24"/>
        </w:rPr>
        <w:t>Valle Kamakin som ledamot, omval för en tid på 2 år</w:t>
      </w:r>
    </w:p>
    <w:p w14:paraId="090F4908" w14:textId="2A717ABE" w:rsidR="00957687" w:rsidRPr="004E7AB0" w:rsidRDefault="00957687" w:rsidP="00FB4890">
      <w:pPr>
        <w:tabs>
          <w:tab w:val="left" w:pos="1304"/>
        </w:tabs>
        <w:spacing w:after="0"/>
        <w:rPr>
          <w:color w:val="000000"/>
          <w:sz w:val="24"/>
          <w:szCs w:val="24"/>
        </w:rPr>
      </w:pPr>
      <w:r w:rsidRPr="004E7AB0">
        <w:rPr>
          <w:color w:val="000000"/>
          <w:sz w:val="24"/>
          <w:szCs w:val="24"/>
        </w:rPr>
        <w:t>Iwona Romatowska</w:t>
      </w:r>
      <w:r w:rsidRPr="004E7AB0">
        <w:rPr>
          <w:sz w:val="24"/>
          <w:szCs w:val="24"/>
        </w:rPr>
        <w:t xml:space="preserve"> </w:t>
      </w:r>
      <w:r w:rsidRPr="004E7AB0">
        <w:rPr>
          <w:color w:val="000000"/>
          <w:sz w:val="24"/>
          <w:szCs w:val="24"/>
        </w:rPr>
        <w:t>som ledamot, nyval för en tid på 2 år</w:t>
      </w:r>
    </w:p>
    <w:p w14:paraId="1CF227BF" w14:textId="4CF25E0F" w:rsidR="00957687" w:rsidRPr="004E7AB0" w:rsidRDefault="00957687" w:rsidP="00FB4890">
      <w:pPr>
        <w:tabs>
          <w:tab w:val="left" w:pos="1304"/>
        </w:tabs>
        <w:spacing w:after="0"/>
        <w:rPr>
          <w:color w:val="000000"/>
          <w:sz w:val="24"/>
          <w:szCs w:val="24"/>
        </w:rPr>
      </w:pPr>
      <w:r w:rsidRPr="004E7AB0">
        <w:rPr>
          <w:color w:val="000000"/>
          <w:sz w:val="24"/>
          <w:szCs w:val="24"/>
        </w:rPr>
        <w:t>Stefan Barkarö som sekreterare, nyval för en tid på 1 år</w:t>
      </w:r>
    </w:p>
    <w:p w14:paraId="5E7EA5C3" w14:textId="0770019E" w:rsidR="00957687" w:rsidRPr="004E7AB0" w:rsidRDefault="00957687" w:rsidP="00FB4890">
      <w:pPr>
        <w:tabs>
          <w:tab w:val="left" w:pos="1304"/>
        </w:tabs>
        <w:spacing w:after="0"/>
        <w:rPr>
          <w:color w:val="000000"/>
          <w:sz w:val="24"/>
          <w:szCs w:val="24"/>
        </w:rPr>
      </w:pPr>
      <w:r w:rsidRPr="004E7AB0">
        <w:rPr>
          <w:color w:val="000000"/>
          <w:sz w:val="24"/>
          <w:szCs w:val="24"/>
        </w:rPr>
        <w:t>Eva Palo som kassör, omval för en tid på 1 år</w:t>
      </w:r>
    </w:p>
    <w:p w14:paraId="6EFAB0FC" w14:textId="475E37D2" w:rsidR="00957687" w:rsidRPr="004E7AB0" w:rsidRDefault="00957687" w:rsidP="00FB4890">
      <w:pPr>
        <w:tabs>
          <w:tab w:val="left" w:pos="1304"/>
        </w:tabs>
        <w:spacing w:after="0"/>
        <w:rPr>
          <w:color w:val="000000"/>
          <w:sz w:val="24"/>
          <w:szCs w:val="24"/>
        </w:rPr>
      </w:pPr>
      <w:r w:rsidRPr="004E7AB0">
        <w:rPr>
          <w:color w:val="000000"/>
          <w:sz w:val="24"/>
          <w:szCs w:val="24"/>
        </w:rPr>
        <w:t>Annika Tiger som ledamot, omval för en tid på 1 år</w:t>
      </w:r>
    </w:p>
    <w:p w14:paraId="28296CB6" w14:textId="3D3B5299" w:rsidR="00FB4890" w:rsidRPr="00FB4890" w:rsidRDefault="00FB4890" w:rsidP="00C54FC9">
      <w:pPr>
        <w:pStyle w:val="Brdtext"/>
        <w:rPr>
          <w:rFonts w:ascii="Garamond" w:hAnsi="Garamond"/>
          <w:color w:val="000000"/>
        </w:rPr>
      </w:pPr>
      <w:r>
        <w:rPr>
          <w:rFonts w:ascii="Garamond" w:hAnsi="Garamond"/>
          <w:color w:val="000000"/>
        </w:rPr>
        <w:tab/>
      </w:r>
      <w:r>
        <w:rPr>
          <w:rFonts w:ascii="Garamond" w:hAnsi="Garamond"/>
          <w:color w:val="000000"/>
        </w:rPr>
        <w:tab/>
      </w:r>
      <w:r>
        <w:rPr>
          <w:rFonts w:ascii="Garamond" w:hAnsi="Garamond"/>
          <w:color w:val="000000"/>
        </w:rPr>
        <w:tab/>
      </w:r>
      <w:r>
        <w:rPr>
          <w:rFonts w:ascii="Garamond" w:hAnsi="Garamond"/>
          <w:color w:val="000000"/>
        </w:rPr>
        <w:tab/>
      </w:r>
      <w:r>
        <w:rPr>
          <w:rFonts w:ascii="Garamond" w:hAnsi="Garamond"/>
          <w:color w:val="000000"/>
        </w:rPr>
        <w:tab/>
      </w:r>
      <w:r>
        <w:rPr>
          <w:rFonts w:ascii="Garamond" w:hAnsi="Garamond"/>
          <w:color w:val="000000"/>
        </w:rPr>
        <w:tab/>
      </w:r>
      <w:r>
        <w:rPr>
          <w:rFonts w:ascii="Garamond" w:hAnsi="Garamond"/>
          <w:color w:val="000000"/>
        </w:rPr>
        <w:tab/>
      </w:r>
      <w:r>
        <w:rPr>
          <w:rFonts w:ascii="Garamond" w:hAnsi="Garamond"/>
          <w:color w:val="000000"/>
        </w:rPr>
        <w:tab/>
      </w:r>
      <w:r>
        <w:rPr>
          <w:rFonts w:ascii="Garamond" w:hAnsi="Garamond"/>
          <w:color w:val="000000"/>
        </w:rPr>
        <w:tab/>
      </w:r>
      <w:r>
        <w:rPr>
          <w:rFonts w:ascii="Garamond" w:hAnsi="Garamond"/>
          <w:color w:val="000000"/>
        </w:rPr>
        <w:tab/>
      </w:r>
    </w:p>
    <w:p w14:paraId="2F427237" w14:textId="25C313FD" w:rsidR="00C54FC9" w:rsidRPr="00926C77" w:rsidRDefault="00C54FC9" w:rsidP="00C54FC9">
      <w:pPr>
        <w:pStyle w:val="Rubrik2"/>
      </w:pPr>
      <w:r>
        <w:t xml:space="preserve">c. </w:t>
      </w:r>
      <w:r w:rsidR="00C67C5E">
        <w:t>2</w:t>
      </w:r>
      <w:r w:rsidR="00926C77" w:rsidRPr="00926C77">
        <w:t xml:space="preserve"> </w:t>
      </w:r>
      <w:r w:rsidR="00926C77" w:rsidRPr="00926C77">
        <w:rPr>
          <w:rFonts w:eastAsia="Garamond"/>
          <w:color w:val="000000"/>
        </w:rPr>
        <w:t>suppleanter i styrelsen med för dem fastställd turordning, för en tid av 1 år</w:t>
      </w:r>
    </w:p>
    <w:p w14:paraId="61065B69" w14:textId="7919499A" w:rsidR="00D95D7A" w:rsidRPr="00347DEA" w:rsidRDefault="00D95D7A" w:rsidP="00D95D7A">
      <w:pPr>
        <w:pStyle w:val="Brdtext"/>
      </w:pPr>
      <w:r w:rsidRPr="00347DEA">
        <w:t>Valberedningen</w:t>
      </w:r>
      <w:r w:rsidR="000C4531">
        <w:t>s</w:t>
      </w:r>
      <w:r w:rsidRPr="00347DEA">
        <w:t xml:space="preserve"> förslag</w:t>
      </w:r>
      <w:r w:rsidR="00257DFB">
        <w:t xml:space="preserve"> på suppleanter</w:t>
      </w:r>
      <w:r w:rsidR="000C4531">
        <w:t xml:space="preserve"> presenterades.</w:t>
      </w:r>
    </w:p>
    <w:p w14:paraId="4BEDB35F" w14:textId="62005626" w:rsidR="00D95D7A" w:rsidRPr="00347DEA" w:rsidRDefault="00D95D7A" w:rsidP="00D95D7A">
      <w:pPr>
        <w:pStyle w:val="Brdtext"/>
      </w:pPr>
      <w:r w:rsidRPr="00347DEA">
        <w:t xml:space="preserve">Årsmötet beslutade att </w:t>
      </w:r>
      <w:r w:rsidR="00BD0E59">
        <w:t xml:space="preserve">enligt förslaget </w:t>
      </w:r>
      <w:r w:rsidRPr="00347DEA">
        <w:t>välja</w:t>
      </w:r>
    </w:p>
    <w:p w14:paraId="0864A8CE" w14:textId="77777777" w:rsidR="006B6C43" w:rsidRPr="00347DEA" w:rsidRDefault="006B6C43" w:rsidP="006B6C43">
      <w:pPr>
        <w:tabs>
          <w:tab w:val="left" w:pos="1304"/>
        </w:tabs>
        <w:spacing w:after="0"/>
        <w:ind w:right="-290"/>
        <w:rPr>
          <w:sz w:val="24"/>
          <w:szCs w:val="24"/>
        </w:rPr>
      </w:pPr>
      <w:r w:rsidRPr="00347DEA">
        <w:rPr>
          <w:color w:val="000000"/>
          <w:sz w:val="24"/>
          <w:szCs w:val="24"/>
        </w:rPr>
        <w:t xml:space="preserve">Emil Tikkanen som suppleant, omval för en tid 1 år </w:t>
      </w:r>
    </w:p>
    <w:p w14:paraId="1066ADFF" w14:textId="2C1ACD04" w:rsidR="006B6C43" w:rsidRPr="00792DEC" w:rsidRDefault="006B6C43" w:rsidP="00792DEC">
      <w:pPr>
        <w:tabs>
          <w:tab w:val="left" w:pos="1304"/>
        </w:tabs>
        <w:spacing w:after="0"/>
        <w:rPr>
          <w:sz w:val="24"/>
          <w:szCs w:val="24"/>
        </w:rPr>
      </w:pPr>
      <w:r w:rsidRPr="00347DEA">
        <w:rPr>
          <w:color w:val="000000"/>
          <w:sz w:val="24"/>
          <w:szCs w:val="24"/>
        </w:rPr>
        <w:t>Hampus Wikner som suppleant, omval för en på tid 1 år</w:t>
      </w:r>
      <w:r>
        <w:rPr>
          <w:rFonts w:ascii="Garamond" w:hAnsi="Garamond"/>
          <w:color w:val="000000"/>
          <w:sz w:val="24"/>
          <w:szCs w:val="24"/>
        </w:rPr>
        <w:t xml:space="preserve"> </w:t>
      </w:r>
    </w:p>
    <w:p w14:paraId="4CB8232B" w14:textId="0B71CFD1" w:rsidR="001E7B2F" w:rsidRDefault="001E7B2F" w:rsidP="001E7B2F">
      <w:pPr>
        <w:pStyle w:val="Rubrik2"/>
      </w:pPr>
      <w:r>
        <w:t xml:space="preserve">d. </w:t>
      </w:r>
      <w:r w:rsidR="00C67C5E">
        <w:t>2</w:t>
      </w:r>
      <w:r>
        <w:t xml:space="preserve"> </w:t>
      </w:r>
      <w:r w:rsidRPr="001E7B2F">
        <w:rPr>
          <w:rFonts w:eastAsia="Garamond"/>
          <w:color w:val="000000"/>
        </w:rPr>
        <w:t>revisorer jämte suppleant för en tid av 1 år</w:t>
      </w:r>
    </w:p>
    <w:p w14:paraId="1F371E12" w14:textId="7FA84B3D" w:rsidR="00B85125" w:rsidRDefault="00B85125" w:rsidP="00B85125">
      <w:pPr>
        <w:pStyle w:val="Brdtext"/>
      </w:pPr>
      <w:r>
        <w:t>Valberedningen</w:t>
      </w:r>
      <w:r w:rsidR="003E5404">
        <w:t>s</w:t>
      </w:r>
      <w:r>
        <w:t xml:space="preserve"> förslag</w:t>
      </w:r>
      <w:r w:rsidR="001378E7">
        <w:t xml:space="preserve"> på revisorer</w:t>
      </w:r>
      <w:r w:rsidR="003E5404">
        <w:t xml:space="preserve"> presenterades.</w:t>
      </w:r>
    </w:p>
    <w:p w14:paraId="765B4DB5" w14:textId="31DC6F4F" w:rsidR="000350B2" w:rsidRDefault="000350B2" w:rsidP="00B85125">
      <w:pPr>
        <w:pStyle w:val="Brdtext"/>
      </w:pPr>
      <w:r w:rsidRPr="004E7AB0">
        <w:t xml:space="preserve">Årsmötet beslutade att </w:t>
      </w:r>
      <w:r>
        <w:t xml:space="preserve">enligt förslaget </w:t>
      </w:r>
      <w:r w:rsidRPr="004E7AB0">
        <w:t>välja</w:t>
      </w:r>
    </w:p>
    <w:p w14:paraId="0919EE3A" w14:textId="5357B4C7" w:rsidR="00D86CBC" w:rsidRDefault="00D86CBC" w:rsidP="00B85125">
      <w:pPr>
        <w:pStyle w:val="Brdtext"/>
      </w:pPr>
      <w:r>
        <w:t>Alf Persson och Henrik Widstrand</w:t>
      </w:r>
      <w:r w:rsidR="0003388C">
        <w:t xml:space="preserve"> som revisorer</w:t>
      </w:r>
      <w:r>
        <w:t xml:space="preserve">, båda </w:t>
      </w:r>
      <w:r w:rsidR="004B19A7">
        <w:t xml:space="preserve">för en tid </w:t>
      </w:r>
      <w:r>
        <w:t>på ett år</w:t>
      </w:r>
      <w:r w:rsidR="0003388C">
        <w:t>.</w:t>
      </w:r>
    </w:p>
    <w:p w14:paraId="4F1BFCC7" w14:textId="7719A0EB" w:rsidR="00B85125" w:rsidRDefault="00950B58" w:rsidP="00950B58">
      <w:pPr>
        <w:pStyle w:val="Rubrik2"/>
        <w:rPr>
          <w:rFonts w:ascii="Garamond" w:eastAsia="Garamond" w:hAnsi="Garamond" w:cs="Garamond"/>
          <w:color w:val="000000"/>
          <w:sz w:val="28"/>
          <w:szCs w:val="28"/>
        </w:rPr>
      </w:pPr>
      <w:r>
        <w:t xml:space="preserve">e. </w:t>
      </w:r>
      <w:r w:rsidR="00C67C5E">
        <w:t xml:space="preserve">3 </w:t>
      </w:r>
      <w:r w:rsidR="00C67C5E" w:rsidRPr="00AC6FF9">
        <w:rPr>
          <w:rFonts w:eastAsia="Garamond"/>
          <w:color w:val="000000"/>
        </w:rPr>
        <w:t>ledamöter i valberedningen för en tid av 1 år</w:t>
      </w:r>
    </w:p>
    <w:p w14:paraId="3E1113D5" w14:textId="305A55C5" w:rsidR="00DF338A" w:rsidRDefault="00C67C5E" w:rsidP="00C67C5E">
      <w:pPr>
        <w:pStyle w:val="Brdtext"/>
      </w:pPr>
      <w:r>
        <w:t xml:space="preserve">Årsmötet beslutade att </w:t>
      </w:r>
      <w:r w:rsidR="00DF338A">
        <w:t xml:space="preserve">enligt förslag </w:t>
      </w:r>
      <w:r>
        <w:t>välja</w:t>
      </w:r>
    </w:p>
    <w:p w14:paraId="4086F10A" w14:textId="1B279BF4" w:rsidR="00D86CBC" w:rsidRDefault="00D86CBC" w:rsidP="00C67C5E">
      <w:pPr>
        <w:pStyle w:val="Brdtext"/>
      </w:pPr>
      <w:r>
        <w:t>Anders Wikner, Alice Bocké och Sara Dahlin</w:t>
      </w:r>
      <w:r w:rsidR="00E134C2">
        <w:rPr>
          <w:color w:val="000000"/>
        </w:rPr>
        <w:t xml:space="preserve"> som ledamöter i valberedningen, </w:t>
      </w:r>
      <w:r>
        <w:rPr>
          <w:color w:val="000000"/>
        </w:rPr>
        <w:t xml:space="preserve">samtliga </w:t>
      </w:r>
      <w:r w:rsidRPr="004E7AB0">
        <w:rPr>
          <w:color w:val="000000"/>
        </w:rPr>
        <w:t>omval för en tid på 1</w:t>
      </w:r>
      <w:r>
        <w:rPr>
          <w:color w:val="000000"/>
        </w:rPr>
        <w:t xml:space="preserve"> år</w:t>
      </w:r>
    </w:p>
    <w:p w14:paraId="103ABDC9" w14:textId="4F43F561" w:rsidR="000803EA" w:rsidRPr="008813C7" w:rsidRDefault="008813C7" w:rsidP="00763D14">
      <w:pPr>
        <w:pStyle w:val="Rubrik1"/>
      </w:pPr>
      <w:r w:rsidRPr="008813C7">
        <w:rPr>
          <w:rFonts w:eastAsia="Garamond"/>
          <w:color w:val="000000"/>
        </w:rPr>
        <w:t>Behandling av förslag som väckts av styrelse eller inlämnats till styrelse</w:t>
      </w:r>
    </w:p>
    <w:p w14:paraId="7888EE90" w14:textId="77777777" w:rsidR="00EA50CD" w:rsidRDefault="00EA50CD" w:rsidP="009058E5">
      <w:pPr>
        <w:pStyle w:val="Brdtext"/>
        <w:rPr>
          <w:sz w:val="22"/>
          <w:szCs w:val="22"/>
        </w:rPr>
      </w:pPr>
    </w:p>
    <w:p w14:paraId="2BB96851" w14:textId="4F428B3A" w:rsidR="00813248" w:rsidRDefault="00EE0350" w:rsidP="00EE0350">
      <w:pPr>
        <w:pStyle w:val="Rubrik2"/>
      </w:pPr>
      <w:r>
        <w:t xml:space="preserve">a. Motion 1 - </w:t>
      </w:r>
      <w:r w:rsidRPr="00EE0350">
        <w:rPr>
          <w:rFonts w:eastAsia="Garamond"/>
        </w:rPr>
        <w:t>Åtgärder för föräldraengagemang</w:t>
      </w:r>
    </w:p>
    <w:p w14:paraId="1F4F829B" w14:textId="77777777" w:rsidR="00422896" w:rsidRPr="00422896" w:rsidRDefault="00422896" w:rsidP="00422896">
      <w:pPr>
        <w:rPr>
          <w:sz w:val="24"/>
          <w:szCs w:val="24"/>
        </w:rPr>
      </w:pPr>
      <w:r w:rsidRPr="00422896">
        <w:rPr>
          <w:sz w:val="24"/>
          <w:szCs w:val="24"/>
        </w:rPr>
        <w:t>ÅSS styrs idag helt av ideella krafter genom engagerade föräldrar och ungdomar samt av eldsjälar som stannat i klubben efter att deras barn slutat simma. Vi har dock en utmaning i att det är få personer som drar ett stort lass för att driva klubben och vi behöver fler föräldrar som kan hjälpa till. Alla kan hjälpa till med något. Den största bristen ligger kring bemanning av tävlingar, främst på funktionärssidan då det krävs många funktionärer för att kunna genomföra en tävling.</w:t>
      </w:r>
    </w:p>
    <w:p w14:paraId="02FA3CA3" w14:textId="3F00887C" w:rsidR="00422896" w:rsidRDefault="00D94AAB" w:rsidP="00AF51AF">
      <w:pPr>
        <w:spacing w:after="0"/>
        <w:rPr>
          <w:color w:val="201F1E"/>
          <w:sz w:val="24"/>
          <w:szCs w:val="24"/>
          <w:shd w:val="clear" w:color="auto" w:fill="FFFFFF"/>
        </w:rPr>
      </w:pPr>
      <w:r w:rsidRPr="00FE53A2">
        <w:rPr>
          <w:color w:val="201F1E"/>
          <w:sz w:val="24"/>
          <w:szCs w:val="24"/>
          <w:shd w:val="clear" w:color="auto" w:fill="FFFFFF"/>
        </w:rPr>
        <w:t>Nuvarande situation, samt vil</w:t>
      </w:r>
      <w:r w:rsidR="00BE3948" w:rsidRPr="00FE53A2">
        <w:rPr>
          <w:color w:val="201F1E"/>
          <w:sz w:val="24"/>
          <w:szCs w:val="24"/>
          <w:shd w:val="clear" w:color="auto" w:fill="FFFFFF"/>
        </w:rPr>
        <w:t>ka åtgärder som styrelsen överväger att</w:t>
      </w:r>
      <w:r w:rsidRPr="00FE53A2">
        <w:rPr>
          <w:color w:val="201F1E"/>
          <w:sz w:val="24"/>
          <w:szCs w:val="24"/>
          <w:shd w:val="clear" w:color="auto" w:fill="FFFFFF"/>
        </w:rPr>
        <w:t xml:space="preserve"> vidta som ett nästa steg </w:t>
      </w:r>
      <w:r w:rsidR="00BE3948" w:rsidRPr="00FE53A2">
        <w:rPr>
          <w:color w:val="201F1E"/>
          <w:sz w:val="24"/>
          <w:szCs w:val="24"/>
          <w:shd w:val="clear" w:color="auto" w:fill="FFFFFF"/>
        </w:rPr>
        <w:t xml:space="preserve">för att öka föräldraengagemanget </w:t>
      </w:r>
      <w:r w:rsidRPr="00FE53A2">
        <w:rPr>
          <w:color w:val="201F1E"/>
          <w:sz w:val="24"/>
          <w:szCs w:val="24"/>
          <w:shd w:val="clear" w:color="auto" w:fill="FFFFFF"/>
        </w:rPr>
        <w:t>presenterades för årsmötet.</w:t>
      </w:r>
    </w:p>
    <w:p w14:paraId="398D5FDD" w14:textId="241F3FD0" w:rsidR="00422896" w:rsidRDefault="00422896" w:rsidP="00AF51AF">
      <w:pPr>
        <w:spacing w:after="0"/>
      </w:pPr>
      <w:r>
        <w:rPr>
          <w:color w:val="201F1E"/>
          <w:sz w:val="24"/>
          <w:szCs w:val="24"/>
          <w:shd w:val="clear" w:color="auto" w:fill="FFFFFF"/>
        </w:rPr>
        <w:lastRenderedPageBreak/>
        <w:t xml:space="preserve">En tanke är en </w:t>
      </w:r>
      <w:r>
        <w:t>ÅSS inför en extra avgift för alla simmarfamiljer i klubben (d.v.s. en avgift per familj). Denna avgift ges möjlighet att få helt rabatterad genom arbetsinsatser i klubben, exempelvis på klubbens egna tävlingar.</w:t>
      </w:r>
    </w:p>
    <w:p w14:paraId="3ECB7807" w14:textId="12C283A0" w:rsidR="00422896" w:rsidRDefault="00422896" w:rsidP="00AF51AF">
      <w:pPr>
        <w:spacing w:after="0"/>
        <w:rPr>
          <w:color w:val="201F1E"/>
          <w:sz w:val="24"/>
          <w:szCs w:val="24"/>
          <w:shd w:val="clear" w:color="auto" w:fill="FFFFFF"/>
        </w:rPr>
      </w:pPr>
      <w:r>
        <w:t>Syftet med avgiften är att öka engagemanget, inte kassan.</w:t>
      </w:r>
    </w:p>
    <w:p w14:paraId="5DDFDB83" w14:textId="77777777" w:rsidR="00422896" w:rsidRDefault="00422896" w:rsidP="00AF51AF">
      <w:pPr>
        <w:spacing w:after="0"/>
        <w:rPr>
          <w:color w:val="201F1E"/>
          <w:sz w:val="24"/>
          <w:szCs w:val="24"/>
          <w:shd w:val="clear" w:color="auto" w:fill="FFFFFF"/>
        </w:rPr>
      </w:pPr>
    </w:p>
    <w:p w14:paraId="409BE0FD" w14:textId="29BFEB8D" w:rsidR="00886ABF" w:rsidRDefault="00886ABF" w:rsidP="00AF51AF">
      <w:pPr>
        <w:spacing w:after="0"/>
        <w:rPr>
          <w:color w:val="201F1E"/>
          <w:sz w:val="24"/>
          <w:szCs w:val="24"/>
          <w:shd w:val="clear" w:color="auto" w:fill="FFFFFF"/>
        </w:rPr>
      </w:pPr>
      <w:r>
        <w:rPr>
          <w:color w:val="201F1E"/>
          <w:sz w:val="24"/>
          <w:szCs w:val="24"/>
          <w:shd w:val="clear" w:color="auto" w:fill="FFFFFF"/>
        </w:rPr>
        <w:t>Årsmötet beslutade att</w:t>
      </w:r>
      <w:r w:rsidR="00422896">
        <w:rPr>
          <w:color w:val="201F1E"/>
          <w:sz w:val="24"/>
          <w:szCs w:val="24"/>
          <w:shd w:val="clear" w:color="auto" w:fill="FFFFFF"/>
        </w:rPr>
        <w:t xml:space="preserve"> förslaget behöver beredas ytterligare i styrelsen för att behandlas vid nästa årsmöte.</w:t>
      </w:r>
    </w:p>
    <w:p w14:paraId="710791EB" w14:textId="35EED342" w:rsidR="009151DF" w:rsidRDefault="00AA54BA" w:rsidP="00AF51AF">
      <w:pPr>
        <w:spacing w:after="0"/>
        <w:rPr>
          <w:color w:val="201F1E"/>
          <w:sz w:val="24"/>
          <w:szCs w:val="24"/>
          <w:shd w:val="clear" w:color="auto" w:fill="FFFFFF"/>
        </w:rPr>
      </w:pPr>
      <w:r>
        <w:rPr>
          <w:color w:val="201F1E"/>
          <w:sz w:val="24"/>
          <w:szCs w:val="24"/>
          <w:shd w:val="clear" w:color="auto" w:fill="FFFFFF"/>
        </w:rPr>
        <w:t>St</w:t>
      </w:r>
      <w:r w:rsidR="00422896">
        <w:rPr>
          <w:color w:val="201F1E"/>
          <w:sz w:val="24"/>
          <w:szCs w:val="24"/>
          <w:shd w:val="clear" w:color="auto" w:fill="FFFFFF"/>
        </w:rPr>
        <w:t xml:space="preserve">yrelsen bereder förslaget i </w:t>
      </w:r>
      <w:r>
        <w:rPr>
          <w:color w:val="201F1E"/>
          <w:sz w:val="24"/>
          <w:szCs w:val="24"/>
          <w:shd w:val="clear" w:color="auto" w:fill="FFFFFF"/>
        </w:rPr>
        <w:t>detalj till nästa årsmöte.</w:t>
      </w:r>
      <w:r w:rsidR="00422896">
        <w:rPr>
          <w:color w:val="201F1E"/>
          <w:sz w:val="24"/>
          <w:szCs w:val="24"/>
          <w:shd w:val="clear" w:color="auto" w:fill="FFFFFF"/>
        </w:rPr>
        <w:t xml:space="preserve"> Skattemässiga aspekter vid återbetalning av avgifter måste även beaktas när förslaget tas fram</w:t>
      </w:r>
      <w:r w:rsidR="00C07E4D">
        <w:rPr>
          <w:color w:val="201F1E"/>
          <w:sz w:val="24"/>
          <w:szCs w:val="24"/>
          <w:shd w:val="clear" w:color="auto" w:fill="FFFFFF"/>
        </w:rPr>
        <w:t>.</w:t>
      </w:r>
    </w:p>
    <w:p w14:paraId="23F4B96F" w14:textId="77777777" w:rsidR="009151DF" w:rsidRPr="003E2622" w:rsidRDefault="009151DF" w:rsidP="00AF51AF">
      <w:pPr>
        <w:spacing w:after="0"/>
        <w:rPr>
          <w:sz w:val="24"/>
          <w:szCs w:val="24"/>
        </w:rPr>
      </w:pPr>
    </w:p>
    <w:p w14:paraId="74769F88" w14:textId="77777777" w:rsidR="000F05B1" w:rsidRDefault="000F05B1" w:rsidP="000F05B1">
      <w:pPr>
        <w:pStyle w:val="Rubrik1"/>
      </w:pPr>
      <w:r>
        <w:t xml:space="preserve">  Övriga frågor</w:t>
      </w:r>
    </w:p>
    <w:p w14:paraId="40772019" w14:textId="77777777" w:rsidR="00C5744B" w:rsidRDefault="00C5744B" w:rsidP="00F33647">
      <w:pPr>
        <w:rPr>
          <w:color w:val="201F1E"/>
          <w:sz w:val="24"/>
          <w:szCs w:val="24"/>
          <w:shd w:val="clear" w:color="auto" w:fill="FFFFFF"/>
        </w:rPr>
      </w:pPr>
    </w:p>
    <w:p w14:paraId="5DE6D669" w14:textId="3EAF5703" w:rsidR="002A1040" w:rsidRDefault="00B0205E" w:rsidP="004B0B38">
      <w:pPr>
        <w:spacing w:after="0"/>
        <w:rPr>
          <w:color w:val="201F1E"/>
          <w:sz w:val="24"/>
          <w:szCs w:val="24"/>
          <w:shd w:val="clear" w:color="auto" w:fill="FFFFFF"/>
        </w:rPr>
      </w:pPr>
      <w:r>
        <w:rPr>
          <w:color w:val="201F1E"/>
          <w:sz w:val="24"/>
          <w:szCs w:val="24"/>
          <w:shd w:val="clear" w:color="auto" w:fill="FFFFFF"/>
        </w:rPr>
        <w:t>Vi bör skriva in mer info på hemsidan</w:t>
      </w:r>
      <w:r w:rsidR="003C193A">
        <w:rPr>
          <w:color w:val="201F1E"/>
          <w:sz w:val="24"/>
          <w:szCs w:val="24"/>
          <w:shd w:val="clear" w:color="auto" w:fill="FFFFFF"/>
        </w:rPr>
        <w:t xml:space="preserve"> om de olika grupperna</w:t>
      </w:r>
      <w:r w:rsidR="001A1D4E">
        <w:rPr>
          <w:color w:val="201F1E"/>
          <w:sz w:val="24"/>
          <w:szCs w:val="24"/>
          <w:shd w:val="clear" w:color="auto" w:fill="FFFFFF"/>
        </w:rPr>
        <w:t>.</w:t>
      </w:r>
    </w:p>
    <w:p w14:paraId="275AF054" w14:textId="37D0EC1B" w:rsidR="00C07E4D" w:rsidRDefault="00C07E4D" w:rsidP="004B0B38">
      <w:pPr>
        <w:spacing w:after="0"/>
        <w:rPr>
          <w:color w:val="201F1E"/>
          <w:sz w:val="24"/>
          <w:szCs w:val="24"/>
          <w:shd w:val="clear" w:color="auto" w:fill="FFFFFF"/>
        </w:rPr>
      </w:pPr>
      <w:r>
        <w:rPr>
          <w:color w:val="201F1E"/>
          <w:sz w:val="24"/>
          <w:szCs w:val="24"/>
          <w:shd w:val="clear" w:color="auto" w:fill="FFFFFF"/>
        </w:rPr>
        <w:t>Kolla exempelvis hur Norrtälje Simklubb har gjort.</w:t>
      </w:r>
    </w:p>
    <w:p w14:paraId="67A9F005" w14:textId="26C78717" w:rsidR="009676C9" w:rsidRDefault="009676C9" w:rsidP="0A51339B">
      <w:pPr>
        <w:spacing w:after="0"/>
        <w:rPr>
          <w:color w:val="201F1E"/>
          <w:sz w:val="24"/>
          <w:szCs w:val="24"/>
          <w:highlight w:val="yellow"/>
          <w:shd w:val="clear" w:color="auto" w:fill="FFFFFF"/>
        </w:rPr>
      </w:pPr>
      <w:r w:rsidRPr="0A51339B">
        <w:rPr>
          <w:color w:val="201F1E"/>
          <w:sz w:val="24"/>
          <w:szCs w:val="24"/>
          <w:highlight w:val="yellow"/>
          <w:shd w:val="clear" w:color="auto" w:fill="FFFFFF"/>
        </w:rPr>
        <w:t>Materialansvariga behöver tillsättas snarast. Kräver flera personer.</w:t>
      </w:r>
    </w:p>
    <w:p w14:paraId="4F964D61" w14:textId="730AB273" w:rsidR="006D60DC" w:rsidRDefault="006D60DC" w:rsidP="00A02CC0">
      <w:pPr>
        <w:spacing w:after="0"/>
        <w:rPr>
          <w:color w:val="201F1E"/>
          <w:sz w:val="24"/>
          <w:szCs w:val="24"/>
          <w:shd w:val="clear" w:color="auto" w:fill="FFFFFF"/>
        </w:rPr>
      </w:pPr>
      <w:r>
        <w:rPr>
          <w:color w:val="201F1E"/>
          <w:sz w:val="24"/>
          <w:szCs w:val="24"/>
          <w:shd w:val="clear" w:color="auto" w:fill="FFFFFF"/>
        </w:rPr>
        <w:t>Ett nytt fenskåp behöv</w:t>
      </w:r>
      <w:r w:rsidR="00583324">
        <w:rPr>
          <w:color w:val="201F1E"/>
          <w:sz w:val="24"/>
          <w:szCs w:val="24"/>
          <w:shd w:val="clear" w:color="auto" w:fill="FFFFFF"/>
        </w:rPr>
        <w:t>er köpas in.</w:t>
      </w:r>
    </w:p>
    <w:p w14:paraId="5CD09250" w14:textId="04DCD819" w:rsidR="006D60DC" w:rsidRDefault="00C07E4D" w:rsidP="00047EDB">
      <w:pPr>
        <w:spacing w:after="0"/>
        <w:rPr>
          <w:color w:val="201F1E"/>
          <w:sz w:val="24"/>
          <w:szCs w:val="24"/>
          <w:shd w:val="clear" w:color="auto" w:fill="FFFFFF"/>
        </w:rPr>
      </w:pPr>
      <w:r>
        <w:rPr>
          <w:color w:val="201F1E"/>
          <w:sz w:val="24"/>
          <w:szCs w:val="24"/>
          <w:shd w:val="clear" w:color="auto" w:fill="FFFFFF"/>
        </w:rPr>
        <w:t>Träningsm</w:t>
      </w:r>
      <w:r w:rsidR="006D60DC">
        <w:rPr>
          <w:color w:val="201F1E"/>
          <w:sz w:val="24"/>
          <w:szCs w:val="24"/>
          <w:shd w:val="clear" w:color="auto" w:fill="FFFFFF"/>
        </w:rPr>
        <w:t>aterial behöver gås igenom och trasigt kasseras.</w:t>
      </w:r>
    </w:p>
    <w:p w14:paraId="285B4B85" w14:textId="4CE1E12F" w:rsidR="009550E0" w:rsidRDefault="004A6C97" w:rsidP="006D3968">
      <w:pPr>
        <w:spacing w:after="0"/>
        <w:rPr>
          <w:color w:val="201F1E"/>
          <w:sz w:val="24"/>
          <w:szCs w:val="24"/>
          <w:shd w:val="clear" w:color="auto" w:fill="FFFFFF"/>
        </w:rPr>
      </w:pPr>
      <w:r>
        <w:rPr>
          <w:color w:val="201F1E"/>
          <w:sz w:val="24"/>
          <w:szCs w:val="24"/>
          <w:shd w:val="clear" w:color="auto" w:fill="FFFFFF"/>
        </w:rPr>
        <w:t>Kan tränare få simma</w:t>
      </w:r>
      <w:r w:rsidR="009550E0">
        <w:rPr>
          <w:color w:val="201F1E"/>
          <w:sz w:val="24"/>
          <w:szCs w:val="24"/>
          <w:shd w:val="clear" w:color="auto" w:fill="FFFFFF"/>
        </w:rPr>
        <w:t xml:space="preserve"> med masters utan att få betala avgift</w:t>
      </w:r>
      <w:r w:rsidR="00583324">
        <w:rPr>
          <w:color w:val="201F1E"/>
          <w:sz w:val="24"/>
          <w:szCs w:val="24"/>
          <w:shd w:val="clear" w:color="auto" w:fill="FFFFFF"/>
        </w:rPr>
        <w:t>?</w:t>
      </w:r>
    </w:p>
    <w:p w14:paraId="72B9E2C1" w14:textId="32829FBA" w:rsidR="006D3968" w:rsidRDefault="005256EB" w:rsidP="00396B78">
      <w:pPr>
        <w:spacing w:after="0"/>
        <w:rPr>
          <w:color w:val="201F1E"/>
          <w:sz w:val="24"/>
          <w:szCs w:val="24"/>
          <w:shd w:val="clear" w:color="auto" w:fill="FFFFFF"/>
        </w:rPr>
      </w:pPr>
      <w:r>
        <w:rPr>
          <w:color w:val="201F1E"/>
          <w:sz w:val="24"/>
          <w:szCs w:val="24"/>
          <w:shd w:val="clear" w:color="auto" w:fill="FFFFFF"/>
        </w:rPr>
        <w:t>Styrelsen tar beslut om detta i nästa styrelsemöte</w:t>
      </w:r>
      <w:r w:rsidR="006D3968">
        <w:rPr>
          <w:color w:val="201F1E"/>
          <w:sz w:val="24"/>
          <w:szCs w:val="24"/>
          <w:shd w:val="clear" w:color="auto" w:fill="FFFFFF"/>
        </w:rPr>
        <w:t>.</w:t>
      </w:r>
    </w:p>
    <w:p w14:paraId="4743B0F7" w14:textId="2EB8C20A" w:rsidR="00396B78" w:rsidRDefault="00396B78" w:rsidP="008228BE">
      <w:pPr>
        <w:spacing w:after="0"/>
        <w:rPr>
          <w:color w:val="201F1E"/>
          <w:sz w:val="24"/>
          <w:szCs w:val="24"/>
          <w:shd w:val="clear" w:color="auto" w:fill="FFFFFF"/>
        </w:rPr>
      </w:pPr>
      <w:r>
        <w:rPr>
          <w:color w:val="201F1E"/>
          <w:sz w:val="24"/>
          <w:szCs w:val="24"/>
          <w:shd w:val="clear" w:color="auto" w:fill="FFFFFF"/>
        </w:rPr>
        <w:t>Brist på tränare på höga nivåer.</w:t>
      </w:r>
    </w:p>
    <w:p w14:paraId="5C4187DB" w14:textId="3FE05333" w:rsidR="00B0205E" w:rsidRPr="00334CD1" w:rsidRDefault="00B070A8" w:rsidP="00F33647">
      <w:pPr>
        <w:rPr>
          <w:color w:val="201F1E"/>
          <w:sz w:val="24"/>
          <w:szCs w:val="24"/>
          <w:shd w:val="clear" w:color="auto" w:fill="FFFFFF"/>
        </w:rPr>
      </w:pPr>
      <w:r>
        <w:rPr>
          <w:color w:val="201F1E"/>
          <w:sz w:val="24"/>
          <w:szCs w:val="24"/>
          <w:shd w:val="clear" w:color="auto" w:fill="FFFFFF"/>
        </w:rPr>
        <w:t>Överväg att låta mer ruti</w:t>
      </w:r>
      <w:r w:rsidR="004A6C97">
        <w:rPr>
          <w:color w:val="201F1E"/>
          <w:sz w:val="24"/>
          <w:szCs w:val="24"/>
          <w:shd w:val="clear" w:color="auto" w:fill="FFFFFF"/>
        </w:rPr>
        <w:t>nerade ungdomstränare träna högre nivåer. Styrelsen tittar</w:t>
      </w:r>
      <w:r w:rsidR="008228BE">
        <w:rPr>
          <w:color w:val="201F1E"/>
          <w:sz w:val="24"/>
          <w:szCs w:val="24"/>
          <w:shd w:val="clear" w:color="auto" w:fill="FFFFFF"/>
        </w:rPr>
        <w:t xml:space="preserve"> på detta.</w:t>
      </w:r>
    </w:p>
    <w:p w14:paraId="15FCFA5B" w14:textId="203C5685" w:rsidR="00BA3185" w:rsidRDefault="008D525B" w:rsidP="007460DC">
      <w:pPr>
        <w:pStyle w:val="Rubrik1"/>
      </w:pPr>
      <w:r>
        <w:t>Mötet</w:t>
      </w:r>
      <w:r w:rsidR="006C569B">
        <w:t xml:space="preserve"> avslutas</w:t>
      </w:r>
    </w:p>
    <w:p w14:paraId="43F48F22" w14:textId="77777777" w:rsidR="00EA50CD" w:rsidRDefault="00EA50CD" w:rsidP="0031261E"/>
    <w:p w14:paraId="13747EFE" w14:textId="2C88D1C9" w:rsidR="00910AFA" w:rsidRPr="00E362A8" w:rsidRDefault="00DE6B47" w:rsidP="007460DC">
      <w:pPr>
        <w:rPr>
          <w:sz w:val="24"/>
          <w:szCs w:val="24"/>
        </w:rPr>
      </w:pPr>
      <w:r w:rsidRPr="00E362A8">
        <w:rPr>
          <w:sz w:val="24"/>
          <w:szCs w:val="24"/>
        </w:rPr>
        <w:t>Möteso</w:t>
      </w:r>
      <w:r w:rsidR="0031261E" w:rsidRPr="00E362A8">
        <w:rPr>
          <w:sz w:val="24"/>
          <w:szCs w:val="24"/>
        </w:rPr>
        <w:t>rdförande förklarar mötet avslutat.</w:t>
      </w:r>
    </w:p>
    <w:p w14:paraId="773892E3" w14:textId="77777777" w:rsidR="00910AFA" w:rsidRDefault="00910AFA" w:rsidP="007460DC"/>
    <w:p w14:paraId="50680CA5" w14:textId="77777777" w:rsidR="00910AFA" w:rsidRDefault="00910AFA" w:rsidP="007460DC"/>
    <w:p w14:paraId="3E855B67" w14:textId="77777777" w:rsidR="0031261E" w:rsidRDefault="0031261E" w:rsidP="007460DC"/>
    <w:p w14:paraId="7BB0377B" w14:textId="13FEAA92" w:rsidR="00E417BA" w:rsidRPr="00E417BA" w:rsidRDefault="00E417BA" w:rsidP="00E417BA">
      <w:pPr>
        <w:tabs>
          <w:tab w:val="left" w:pos="3686"/>
        </w:tabs>
        <w:rPr>
          <w:lang w:val="fi-FI"/>
        </w:rPr>
      </w:pPr>
      <w:r>
        <w:rPr>
          <w:lang w:val="fi-FI"/>
        </w:rPr>
        <w:t>……………………….</w:t>
      </w:r>
      <w:r w:rsidR="00390075">
        <w:rPr>
          <w:lang w:val="fi-FI"/>
        </w:rPr>
        <w:tab/>
        <w:t>……………………….</w:t>
      </w:r>
    </w:p>
    <w:p w14:paraId="104DC20B" w14:textId="3A7A076A" w:rsidR="005A71F0" w:rsidRPr="00E362A8" w:rsidRDefault="005A71F0" w:rsidP="007460DC">
      <w:pPr>
        <w:rPr>
          <w:sz w:val="24"/>
          <w:szCs w:val="24"/>
          <w:lang w:val="fi-FI"/>
        </w:rPr>
      </w:pPr>
      <w:r w:rsidRPr="00E362A8">
        <w:rPr>
          <w:sz w:val="24"/>
          <w:szCs w:val="24"/>
          <w:lang w:val="fi-FI"/>
        </w:rPr>
        <w:t>S</w:t>
      </w:r>
      <w:r w:rsidR="00390075">
        <w:rPr>
          <w:sz w:val="24"/>
          <w:szCs w:val="24"/>
          <w:lang w:val="fi-FI"/>
        </w:rPr>
        <w:t>oichiro Hosokawa</w:t>
      </w:r>
      <w:r w:rsidR="00390075">
        <w:rPr>
          <w:sz w:val="24"/>
          <w:szCs w:val="24"/>
          <w:lang w:val="fi-FI"/>
        </w:rPr>
        <w:tab/>
      </w:r>
      <w:r w:rsidR="00390075">
        <w:rPr>
          <w:sz w:val="24"/>
          <w:szCs w:val="24"/>
          <w:lang w:val="fi-FI"/>
        </w:rPr>
        <w:tab/>
      </w:r>
      <w:r w:rsidR="00390075">
        <w:rPr>
          <w:sz w:val="24"/>
          <w:szCs w:val="24"/>
          <w:lang w:val="fi-FI"/>
        </w:rPr>
        <w:tab/>
      </w:r>
      <w:r w:rsidR="00390075">
        <w:rPr>
          <w:sz w:val="24"/>
          <w:szCs w:val="24"/>
          <w:lang w:val="fi-FI"/>
        </w:rPr>
        <w:tab/>
      </w:r>
      <w:r w:rsidR="00390075">
        <w:rPr>
          <w:sz w:val="24"/>
          <w:szCs w:val="24"/>
          <w:lang w:val="fi-FI"/>
        </w:rPr>
        <w:tab/>
        <w:t>Stefan Barkarö</w:t>
      </w:r>
    </w:p>
    <w:p w14:paraId="324D76C6" w14:textId="587B25C9" w:rsidR="00623221" w:rsidRDefault="005256EB" w:rsidP="00390075">
      <w:pPr>
        <w:rPr>
          <w:lang w:val="fi-FI"/>
        </w:rPr>
      </w:pPr>
      <w:r>
        <w:rPr>
          <w:sz w:val="24"/>
          <w:szCs w:val="24"/>
          <w:lang w:val="fi-FI"/>
        </w:rPr>
        <w:t>Mötets o</w:t>
      </w:r>
      <w:r w:rsidR="00390075">
        <w:rPr>
          <w:sz w:val="24"/>
          <w:szCs w:val="24"/>
          <w:lang w:val="fi-FI"/>
        </w:rPr>
        <w:t>rdförande</w:t>
      </w:r>
      <w:r w:rsidR="00390075">
        <w:rPr>
          <w:lang w:val="fi-FI"/>
        </w:rPr>
        <w:tab/>
      </w:r>
      <w:r w:rsidR="00390075">
        <w:rPr>
          <w:lang w:val="fi-FI"/>
        </w:rPr>
        <w:tab/>
      </w:r>
      <w:r w:rsidR="00390075">
        <w:rPr>
          <w:lang w:val="fi-FI"/>
        </w:rPr>
        <w:tab/>
      </w:r>
      <w:r w:rsidR="00390075">
        <w:rPr>
          <w:lang w:val="fi-FI"/>
        </w:rPr>
        <w:tab/>
      </w:r>
      <w:r w:rsidR="00390075">
        <w:rPr>
          <w:lang w:val="fi-FI"/>
        </w:rPr>
        <w:tab/>
      </w:r>
      <w:r w:rsidR="00887B27">
        <w:rPr>
          <w:lang w:val="fi-FI"/>
        </w:rPr>
        <w:tab/>
      </w:r>
      <w:r w:rsidR="00390075">
        <w:rPr>
          <w:lang w:val="fi-FI"/>
        </w:rPr>
        <w:t>Sekreterare</w:t>
      </w:r>
    </w:p>
    <w:p w14:paraId="60D264F7" w14:textId="786522F0" w:rsidR="00D53AF6" w:rsidRDefault="00D53AF6" w:rsidP="007460DC">
      <w:pPr>
        <w:rPr>
          <w:lang w:val="fi-FI"/>
        </w:rPr>
      </w:pPr>
    </w:p>
    <w:p w14:paraId="02784C2C" w14:textId="100511C1" w:rsidR="00623221" w:rsidRPr="00E362A8" w:rsidRDefault="00623221" w:rsidP="007460DC">
      <w:pPr>
        <w:rPr>
          <w:sz w:val="24"/>
          <w:szCs w:val="24"/>
          <w:lang w:val="fi-FI"/>
        </w:rPr>
      </w:pPr>
      <w:r w:rsidRPr="00E362A8">
        <w:rPr>
          <w:sz w:val="24"/>
          <w:szCs w:val="24"/>
          <w:lang w:val="fi-FI"/>
        </w:rPr>
        <w:t>Justerat</w:t>
      </w:r>
      <w:r w:rsidR="00396962">
        <w:rPr>
          <w:sz w:val="24"/>
          <w:szCs w:val="24"/>
          <w:lang w:val="fi-FI"/>
        </w:rPr>
        <w:tab/>
      </w:r>
      <w:r w:rsidR="00396962">
        <w:rPr>
          <w:sz w:val="24"/>
          <w:szCs w:val="24"/>
          <w:lang w:val="fi-FI"/>
        </w:rPr>
        <w:tab/>
      </w:r>
      <w:r w:rsidR="00396962">
        <w:rPr>
          <w:sz w:val="24"/>
          <w:szCs w:val="24"/>
          <w:lang w:val="fi-FI"/>
        </w:rPr>
        <w:tab/>
      </w:r>
      <w:r w:rsidR="00396962">
        <w:rPr>
          <w:sz w:val="24"/>
          <w:szCs w:val="24"/>
          <w:lang w:val="fi-FI"/>
        </w:rPr>
        <w:tab/>
      </w:r>
      <w:r w:rsidR="00396962">
        <w:rPr>
          <w:sz w:val="24"/>
          <w:szCs w:val="24"/>
          <w:lang w:val="fi-FI"/>
        </w:rPr>
        <w:tab/>
      </w:r>
      <w:r w:rsidR="00396962">
        <w:rPr>
          <w:sz w:val="24"/>
          <w:szCs w:val="24"/>
          <w:lang w:val="fi-FI"/>
        </w:rPr>
        <w:tab/>
      </w:r>
      <w:r w:rsidR="00396962">
        <w:rPr>
          <w:sz w:val="24"/>
          <w:szCs w:val="24"/>
          <w:lang w:val="fi-FI"/>
        </w:rPr>
        <w:tab/>
      </w:r>
      <w:r w:rsidR="00396962">
        <w:rPr>
          <w:sz w:val="24"/>
          <w:szCs w:val="24"/>
          <w:lang w:val="fi-FI"/>
        </w:rPr>
        <w:tab/>
        <w:t>Justerat</w:t>
      </w:r>
    </w:p>
    <w:p w14:paraId="5C0EF1CD" w14:textId="77777777" w:rsidR="000F67CD" w:rsidRDefault="000F67CD" w:rsidP="007460DC">
      <w:pPr>
        <w:rPr>
          <w:lang w:val="fi-FI"/>
        </w:rPr>
      </w:pPr>
    </w:p>
    <w:p w14:paraId="445F19B2" w14:textId="77777777" w:rsidR="007D1195" w:rsidRDefault="007D1195" w:rsidP="007460DC">
      <w:pPr>
        <w:rPr>
          <w:lang w:val="fi-FI"/>
        </w:rPr>
      </w:pPr>
    </w:p>
    <w:p w14:paraId="0F699271" w14:textId="77777777" w:rsidR="00B84018" w:rsidRDefault="00623221" w:rsidP="00E417BA">
      <w:pPr>
        <w:tabs>
          <w:tab w:val="left" w:pos="3686"/>
        </w:tabs>
        <w:rPr>
          <w:lang w:val="fi-FI"/>
        </w:rPr>
      </w:pPr>
      <w:r>
        <w:rPr>
          <w:lang w:val="fi-FI"/>
        </w:rPr>
        <w:t>…………………………</w:t>
      </w:r>
      <w:r>
        <w:rPr>
          <w:lang w:val="fi-FI"/>
        </w:rPr>
        <w:tab/>
        <w:t>………………………….</w:t>
      </w:r>
    </w:p>
    <w:p w14:paraId="3A053237" w14:textId="767B513C" w:rsidR="005458EA" w:rsidRDefault="00736BC7" w:rsidP="00E417BA">
      <w:pPr>
        <w:tabs>
          <w:tab w:val="left" w:pos="3686"/>
        </w:tabs>
        <w:rPr>
          <w:lang w:val="fi-FI"/>
        </w:rPr>
      </w:pPr>
      <w:r>
        <w:rPr>
          <w:sz w:val="24"/>
          <w:szCs w:val="24"/>
          <w:lang w:val="fi-FI"/>
        </w:rPr>
        <w:t>Alice Bocké</w:t>
      </w:r>
      <w:r w:rsidR="000E5B53">
        <w:rPr>
          <w:lang w:val="fi-FI"/>
        </w:rPr>
        <w:tab/>
      </w:r>
      <w:r>
        <w:rPr>
          <w:sz w:val="24"/>
          <w:szCs w:val="24"/>
          <w:lang w:val="fi-FI"/>
        </w:rPr>
        <w:t xml:space="preserve">Per </w:t>
      </w:r>
      <w:r w:rsidR="005458EA">
        <w:rPr>
          <w:sz w:val="24"/>
          <w:szCs w:val="24"/>
          <w:lang w:val="fi-FI"/>
        </w:rPr>
        <w:t>Nordin</w:t>
      </w:r>
      <w:r w:rsidR="006D5133">
        <w:rPr>
          <w:lang w:val="fi-FI"/>
        </w:rPr>
        <w:t xml:space="preserve">        </w:t>
      </w:r>
    </w:p>
    <w:p w14:paraId="0D111CD0" w14:textId="4C0C2960" w:rsidR="005458EA" w:rsidRDefault="00A0334B" w:rsidP="00E417BA">
      <w:pPr>
        <w:tabs>
          <w:tab w:val="left" w:pos="3686"/>
        </w:tabs>
        <w:rPr>
          <w:lang w:val="fi-FI"/>
        </w:rPr>
      </w:pPr>
      <w:r>
        <w:rPr>
          <w:lang w:val="fi-FI"/>
        </w:rPr>
        <w:tab/>
      </w:r>
    </w:p>
    <w:p w14:paraId="1EABE1F6" w14:textId="77777777" w:rsidR="00640EF7" w:rsidRDefault="00640EF7" w:rsidP="00E417BA">
      <w:pPr>
        <w:tabs>
          <w:tab w:val="left" w:pos="3686"/>
        </w:tabs>
        <w:rPr>
          <w:lang w:val="fi-FI"/>
        </w:rPr>
      </w:pPr>
    </w:p>
    <w:p w14:paraId="6023A52F" w14:textId="099C1368" w:rsidR="00623221" w:rsidRPr="00B84018" w:rsidRDefault="006D5133" w:rsidP="00E417BA">
      <w:pPr>
        <w:tabs>
          <w:tab w:val="left" w:pos="3686"/>
        </w:tabs>
        <w:rPr>
          <w:lang w:val="fi-FI"/>
        </w:rPr>
      </w:pPr>
      <w:r>
        <w:rPr>
          <w:lang w:val="fi-FI"/>
        </w:rPr>
        <w:t xml:space="preserve">                </w:t>
      </w:r>
    </w:p>
    <w:sectPr w:rsidR="00623221" w:rsidRPr="00B84018" w:rsidSect="000F67CD">
      <w:headerReference w:type="even" r:id="rId8"/>
      <w:headerReference w:type="default" r:id="rId9"/>
      <w:footerReference w:type="even" r:id="rId10"/>
      <w:footerReference w:type="default" r:id="rId11"/>
      <w:headerReference w:type="first" r:id="rId12"/>
      <w:footerReference w:type="first" r:id="rId13"/>
      <w:pgSz w:w="11906" w:h="16838" w:code="9"/>
      <w:pgMar w:top="1021" w:right="1418" w:bottom="1021" w:left="1418" w:header="340" w:footer="510" w:gutter="0"/>
      <w:pgNumType w:start="1"/>
      <w:cols w:space="24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89B936" w14:textId="77777777" w:rsidR="00854EB1" w:rsidRDefault="00854EB1" w:rsidP="00DC53A0">
      <w:r>
        <w:separator/>
      </w:r>
    </w:p>
  </w:endnote>
  <w:endnote w:type="continuationSeparator" w:id="0">
    <w:p w14:paraId="480723ED" w14:textId="77777777" w:rsidR="00854EB1" w:rsidRDefault="00854EB1" w:rsidP="00DC5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utch">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43A0A3" w14:textId="77777777" w:rsidR="00B07DEC" w:rsidRDefault="00B07DEC">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77133194"/>
      <w:docPartObj>
        <w:docPartGallery w:val="Page Numbers (Bottom of Page)"/>
        <w:docPartUnique/>
      </w:docPartObj>
    </w:sdtPr>
    <w:sdtEndPr>
      <w:rPr>
        <w:noProof/>
      </w:rPr>
    </w:sdtEndPr>
    <w:sdtContent>
      <w:p w14:paraId="151B21B2" w14:textId="0A9770C0" w:rsidR="001B699F" w:rsidRDefault="001B699F">
        <w:pPr>
          <w:pStyle w:val="Sidfot"/>
          <w:jc w:val="right"/>
        </w:pPr>
        <w:r>
          <w:fldChar w:fldCharType="begin"/>
        </w:r>
        <w:r>
          <w:instrText xml:space="preserve"> PAGE   \* MERGEFORMAT </w:instrText>
        </w:r>
        <w:r>
          <w:fldChar w:fldCharType="separate"/>
        </w:r>
        <w:r w:rsidR="002E6083">
          <w:rPr>
            <w:noProof/>
          </w:rPr>
          <w:t>4</w:t>
        </w:r>
        <w:r>
          <w:rPr>
            <w:noProof/>
          </w:rPr>
          <w:fldChar w:fldCharType="end"/>
        </w:r>
      </w:p>
    </w:sdtContent>
  </w:sdt>
  <w:p w14:paraId="4348E945" w14:textId="77777777" w:rsidR="001B699F" w:rsidRDefault="001B699F">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8802497"/>
      <w:docPartObj>
        <w:docPartGallery w:val="Page Numbers (Bottom of Page)"/>
        <w:docPartUnique/>
      </w:docPartObj>
    </w:sdtPr>
    <w:sdtEndPr>
      <w:rPr>
        <w:noProof/>
      </w:rPr>
    </w:sdtEndPr>
    <w:sdtContent>
      <w:p w14:paraId="46E4E0B3" w14:textId="1D05CB69" w:rsidR="001B699F" w:rsidRDefault="001B699F">
        <w:pPr>
          <w:pStyle w:val="Sidfot"/>
          <w:jc w:val="right"/>
        </w:pPr>
        <w:r>
          <w:fldChar w:fldCharType="begin"/>
        </w:r>
        <w:r>
          <w:instrText xml:space="preserve"> PAGE   \* MERGEFORMAT </w:instrText>
        </w:r>
        <w:r>
          <w:fldChar w:fldCharType="separate"/>
        </w:r>
        <w:r w:rsidR="004214D7">
          <w:rPr>
            <w:noProof/>
          </w:rPr>
          <w:t>1</w:t>
        </w:r>
        <w:r>
          <w:rPr>
            <w:noProof/>
          </w:rPr>
          <w:fldChar w:fldCharType="end"/>
        </w:r>
      </w:p>
    </w:sdtContent>
  </w:sdt>
  <w:p w14:paraId="6028B7AC" w14:textId="77777777" w:rsidR="001B699F" w:rsidRDefault="001B699F">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6C2286" w14:textId="77777777" w:rsidR="00854EB1" w:rsidRDefault="00854EB1" w:rsidP="00DC53A0">
      <w:r>
        <w:separator/>
      </w:r>
    </w:p>
  </w:footnote>
  <w:footnote w:type="continuationSeparator" w:id="0">
    <w:p w14:paraId="23698AA6" w14:textId="77777777" w:rsidR="00854EB1" w:rsidRDefault="00854EB1" w:rsidP="00DC53A0">
      <w:r>
        <w:separator/>
      </w:r>
    </w:p>
  </w:footnote>
  <w:footnote w:type="continuationNotice" w:id="1">
    <w:p w14:paraId="3EDA97DB" w14:textId="77777777" w:rsidR="00854EB1" w:rsidRDefault="00854EB1" w:rsidP="00DC53A0">
      <w:r>
        <w:t>(fortsättningsfotnot)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2FAAFA" w14:textId="77777777" w:rsidR="00B07DEC" w:rsidRDefault="00B07DEC">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C0B9A1" w14:textId="07FDEB1A" w:rsidR="001B699F" w:rsidRDefault="001B699F" w:rsidP="00A550C4">
    <w:pPr>
      <w:pStyle w:val="Sidhuvud"/>
      <w:jc w:val="center"/>
      <w:rPr>
        <w:b/>
      </w:rPr>
    </w:pPr>
    <w:r>
      <w:rPr>
        <w:b/>
      </w:rPr>
      <w:t>P</w:t>
    </w:r>
    <w:r w:rsidR="00B7273E">
      <w:rPr>
        <w:b/>
      </w:rPr>
      <w:t>rotokoll Årsmöte</w:t>
    </w:r>
    <w:r>
      <w:rPr>
        <w:b/>
      </w:rPr>
      <w:t>, Å</w:t>
    </w:r>
    <w:r w:rsidR="00782512">
      <w:rPr>
        <w:b/>
      </w:rPr>
      <w:t xml:space="preserve">kersberga </w:t>
    </w:r>
    <w:r w:rsidR="00B7273E">
      <w:rPr>
        <w:b/>
      </w:rPr>
      <w:t>simsällskap 2020-09</w:t>
    </w:r>
    <w:r w:rsidR="00C80079">
      <w:rPr>
        <w:b/>
      </w:rPr>
      <w:t>-13</w:t>
    </w:r>
  </w:p>
  <w:p w14:paraId="02B4B6D9" w14:textId="77777777" w:rsidR="001B699F" w:rsidRDefault="001B699F" w:rsidP="009059E4">
    <w:pPr>
      <w:jc w:val="right"/>
    </w:pPr>
    <w:r>
      <w:rPr>
        <w:rFonts w:ascii="Helvetica" w:hAnsi="Helvetica" w:cs="Helvetica"/>
        <w:noProof/>
        <w:color w:val="4E00F7"/>
        <w:sz w:val="20"/>
      </w:rPr>
      <w:drawing>
        <wp:inline distT="0" distB="0" distL="0" distR="0" wp14:anchorId="17990941" wp14:editId="6504B3C4">
          <wp:extent cx="1390015" cy="358140"/>
          <wp:effectExtent l="0" t="0" r="635" b="3810"/>
          <wp:docPr id="3" name="Bildobjekt 1" descr="Beskrivning: ass_312x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1" descr="Beskrivning: ass_312x8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015" cy="35814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CA7B9A" w14:textId="76F34B88" w:rsidR="001B699F" w:rsidRDefault="001B699F" w:rsidP="003776F7">
    <w:pPr>
      <w:pStyle w:val="Sidhuvud"/>
      <w:jc w:val="center"/>
      <w:rPr>
        <w:b/>
      </w:rPr>
    </w:pPr>
    <w:r>
      <w:rPr>
        <w:b/>
      </w:rPr>
      <w:t>P</w:t>
    </w:r>
    <w:r w:rsidR="009A7050">
      <w:rPr>
        <w:b/>
      </w:rPr>
      <w:t>rotokoll Årsmöte</w:t>
    </w:r>
    <w:r>
      <w:rPr>
        <w:b/>
      </w:rPr>
      <w:t>, Å</w:t>
    </w:r>
    <w:r w:rsidR="00C80079">
      <w:rPr>
        <w:b/>
      </w:rPr>
      <w:t>kersberga simsällskap 2020-09-13</w:t>
    </w:r>
    <w:r>
      <w:rPr>
        <w:b/>
      </w:rPr>
      <w:tab/>
    </w:r>
  </w:p>
  <w:p w14:paraId="06F6F0C8" w14:textId="77777777" w:rsidR="001B699F" w:rsidRDefault="001B699F" w:rsidP="003776F7">
    <w:pPr>
      <w:pStyle w:val="Sidhuvud"/>
      <w:jc w:val="right"/>
    </w:pPr>
    <w:r>
      <w:rPr>
        <w:rFonts w:ascii="Helvetica" w:hAnsi="Helvetica" w:cs="Helvetica"/>
        <w:noProof/>
        <w:color w:val="4E00F7"/>
        <w:sz w:val="20"/>
      </w:rPr>
      <w:drawing>
        <wp:inline distT="0" distB="0" distL="0" distR="0" wp14:anchorId="0071460A" wp14:editId="3F482431">
          <wp:extent cx="2353098" cy="601197"/>
          <wp:effectExtent l="0" t="0" r="0" b="8890"/>
          <wp:docPr id="4" name="Bildobjekt 1" descr="Beskrivning: ass_312x80">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1" descr="Beskrivning: ass_312x8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51593" cy="600813"/>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4948CBB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E"/>
    <w:multiLevelType w:val="singleLevel"/>
    <w:tmpl w:val="FFFFFFFF"/>
    <w:lvl w:ilvl="0">
      <w:numFmt w:val="decimal"/>
      <w:pStyle w:val="Punktlista"/>
      <w:lvlText w:val="*"/>
      <w:lvlJc w:val="left"/>
    </w:lvl>
  </w:abstractNum>
  <w:abstractNum w:abstractNumId="2" w15:restartNumberingAfterBreak="0">
    <w:nsid w:val="026745AF"/>
    <w:multiLevelType w:val="hybridMultilevel"/>
    <w:tmpl w:val="0C9E648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04722EE4"/>
    <w:multiLevelType w:val="hybridMultilevel"/>
    <w:tmpl w:val="303E068A"/>
    <w:lvl w:ilvl="0" w:tplc="041D000F">
      <w:start w:val="1"/>
      <w:numFmt w:val="decimal"/>
      <w:lvlText w:val="%1."/>
      <w:lvlJc w:val="left"/>
      <w:pPr>
        <w:tabs>
          <w:tab w:val="num" w:pos="720"/>
        </w:tabs>
        <w:ind w:left="720" w:hanging="360"/>
      </w:p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4" w15:restartNumberingAfterBreak="0">
    <w:nsid w:val="068126B2"/>
    <w:multiLevelType w:val="hybridMultilevel"/>
    <w:tmpl w:val="976ED17A"/>
    <w:lvl w:ilvl="0" w:tplc="0C94F014">
      <w:start w:val="1"/>
      <w:numFmt w:val="decimal"/>
      <w:lvlText w:val="%1."/>
      <w:lvlJc w:val="left"/>
      <w:pPr>
        <w:tabs>
          <w:tab w:val="num" w:pos="360"/>
        </w:tabs>
        <w:ind w:left="360" w:hanging="360"/>
      </w:pPr>
      <w:rPr>
        <w:rFonts w:hint="default"/>
        <w:b/>
        <w:i w:val="0"/>
        <w:sz w:val="18"/>
      </w:rPr>
    </w:lvl>
    <w:lvl w:ilvl="1" w:tplc="DB120568">
      <w:start w:val="1"/>
      <w:numFmt w:val="lowerLetter"/>
      <w:lvlText w:val="%2."/>
      <w:lvlJc w:val="left"/>
      <w:pPr>
        <w:tabs>
          <w:tab w:val="num" w:pos="720"/>
        </w:tabs>
        <w:ind w:left="720" w:hanging="360"/>
      </w:pPr>
      <w:rPr>
        <w:rFonts w:hint="default"/>
      </w:rPr>
    </w:lvl>
    <w:lvl w:ilvl="2" w:tplc="AC860802">
      <w:start w:val="1"/>
      <w:numFmt w:val="lowerRoman"/>
      <w:lvlText w:val="%3."/>
      <w:lvlJc w:val="left"/>
      <w:pPr>
        <w:tabs>
          <w:tab w:val="num" w:pos="1080"/>
        </w:tabs>
        <w:ind w:left="1080" w:hanging="360"/>
      </w:pPr>
      <w:rPr>
        <w:rFonts w:ascii="Garamond" w:hAnsi="Garamond" w:hint="default"/>
        <w:b w:val="0"/>
        <w:i w:val="0"/>
        <w:sz w:val="22"/>
      </w:rPr>
    </w:lvl>
    <w:lvl w:ilvl="3" w:tplc="A0C057AC">
      <w:start w:val="1"/>
      <w:numFmt w:val="decimal"/>
      <w:lvlText w:val="(%4)"/>
      <w:lvlJc w:val="left"/>
      <w:pPr>
        <w:tabs>
          <w:tab w:val="num" w:pos="1440"/>
        </w:tabs>
        <w:ind w:left="1440" w:hanging="360"/>
      </w:pPr>
      <w:rPr>
        <w:rFonts w:hint="default"/>
      </w:rPr>
    </w:lvl>
    <w:lvl w:ilvl="4" w:tplc="D6AC40A6">
      <w:start w:val="1"/>
      <w:numFmt w:val="lowerLetter"/>
      <w:lvlText w:val="(%5)"/>
      <w:lvlJc w:val="left"/>
      <w:pPr>
        <w:tabs>
          <w:tab w:val="num" w:pos="1800"/>
        </w:tabs>
        <w:ind w:left="1800" w:hanging="360"/>
      </w:pPr>
      <w:rPr>
        <w:rFonts w:hint="default"/>
      </w:rPr>
    </w:lvl>
    <w:lvl w:ilvl="5" w:tplc="6E2C23E4">
      <w:start w:val="1"/>
      <w:numFmt w:val="lowerRoman"/>
      <w:lvlText w:val="(%6)"/>
      <w:lvlJc w:val="left"/>
      <w:pPr>
        <w:tabs>
          <w:tab w:val="num" w:pos="2160"/>
        </w:tabs>
        <w:ind w:left="2160" w:hanging="360"/>
      </w:pPr>
      <w:rPr>
        <w:rFonts w:hint="default"/>
      </w:rPr>
    </w:lvl>
    <w:lvl w:ilvl="6" w:tplc="4FEC87DC">
      <w:start w:val="1"/>
      <w:numFmt w:val="decimal"/>
      <w:lvlText w:val="%7."/>
      <w:lvlJc w:val="left"/>
      <w:pPr>
        <w:tabs>
          <w:tab w:val="num" w:pos="2520"/>
        </w:tabs>
        <w:ind w:left="2520" w:hanging="360"/>
      </w:pPr>
      <w:rPr>
        <w:rFonts w:hint="default"/>
      </w:rPr>
    </w:lvl>
    <w:lvl w:ilvl="7" w:tplc="A79ECB2C">
      <w:start w:val="1"/>
      <w:numFmt w:val="lowerLetter"/>
      <w:lvlText w:val="%8."/>
      <w:lvlJc w:val="left"/>
      <w:pPr>
        <w:tabs>
          <w:tab w:val="num" w:pos="2880"/>
        </w:tabs>
        <w:ind w:left="2880" w:hanging="360"/>
      </w:pPr>
      <w:rPr>
        <w:rFonts w:hint="default"/>
      </w:rPr>
    </w:lvl>
    <w:lvl w:ilvl="8" w:tplc="F17230C8">
      <w:start w:val="1"/>
      <w:numFmt w:val="lowerRoman"/>
      <w:lvlText w:val="%9."/>
      <w:lvlJc w:val="left"/>
      <w:pPr>
        <w:tabs>
          <w:tab w:val="num" w:pos="3240"/>
        </w:tabs>
        <w:ind w:left="3240" w:hanging="360"/>
      </w:pPr>
      <w:rPr>
        <w:rFonts w:hint="default"/>
      </w:rPr>
    </w:lvl>
  </w:abstractNum>
  <w:abstractNum w:abstractNumId="5" w15:restartNumberingAfterBreak="0">
    <w:nsid w:val="07295834"/>
    <w:multiLevelType w:val="hybridMultilevel"/>
    <w:tmpl w:val="13666F0E"/>
    <w:lvl w:ilvl="0" w:tplc="041D0017">
      <w:start w:val="1"/>
      <w:numFmt w:val="lowerLetter"/>
      <w:lvlText w:val="%1)"/>
      <w:lvlJc w:val="left"/>
      <w:pPr>
        <w:tabs>
          <w:tab w:val="num" w:pos="928"/>
        </w:tabs>
        <w:ind w:left="928" w:hanging="360"/>
      </w:pPr>
    </w:lvl>
    <w:lvl w:ilvl="1" w:tplc="041D0019">
      <w:start w:val="1"/>
      <w:numFmt w:val="lowerLetter"/>
      <w:lvlText w:val="%2."/>
      <w:lvlJc w:val="left"/>
      <w:pPr>
        <w:tabs>
          <w:tab w:val="num" w:pos="1648"/>
        </w:tabs>
        <w:ind w:left="1648" w:hanging="360"/>
      </w:pPr>
    </w:lvl>
    <w:lvl w:ilvl="2" w:tplc="041D001B" w:tentative="1">
      <w:start w:val="1"/>
      <w:numFmt w:val="lowerRoman"/>
      <w:lvlText w:val="%3."/>
      <w:lvlJc w:val="right"/>
      <w:pPr>
        <w:tabs>
          <w:tab w:val="num" w:pos="2368"/>
        </w:tabs>
        <w:ind w:left="2368" w:hanging="180"/>
      </w:pPr>
    </w:lvl>
    <w:lvl w:ilvl="3" w:tplc="041D000F" w:tentative="1">
      <w:start w:val="1"/>
      <w:numFmt w:val="decimal"/>
      <w:lvlText w:val="%4."/>
      <w:lvlJc w:val="left"/>
      <w:pPr>
        <w:tabs>
          <w:tab w:val="num" w:pos="3088"/>
        </w:tabs>
        <w:ind w:left="3088" w:hanging="360"/>
      </w:pPr>
    </w:lvl>
    <w:lvl w:ilvl="4" w:tplc="041D0019" w:tentative="1">
      <w:start w:val="1"/>
      <w:numFmt w:val="lowerLetter"/>
      <w:lvlText w:val="%5."/>
      <w:lvlJc w:val="left"/>
      <w:pPr>
        <w:tabs>
          <w:tab w:val="num" w:pos="3808"/>
        </w:tabs>
        <w:ind w:left="3808" w:hanging="360"/>
      </w:pPr>
    </w:lvl>
    <w:lvl w:ilvl="5" w:tplc="041D001B" w:tentative="1">
      <w:start w:val="1"/>
      <w:numFmt w:val="lowerRoman"/>
      <w:lvlText w:val="%6."/>
      <w:lvlJc w:val="right"/>
      <w:pPr>
        <w:tabs>
          <w:tab w:val="num" w:pos="4528"/>
        </w:tabs>
        <w:ind w:left="4528" w:hanging="180"/>
      </w:pPr>
    </w:lvl>
    <w:lvl w:ilvl="6" w:tplc="041D000F" w:tentative="1">
      <w:start w:val="1"/>
      <w:numFmt w:val="decimal"/>
      <w:lvlText w:val="%7."/>
      <w:lvlJc w:val="left"/>
      <w:pPr>
        <w:tabs>
          <w:tab w:val="num" w:pos="5248"/>
        </w:tabs>
        <w:ind w:left="5248" w:hanging="360"/>
      </w:pPr>
    </w:lvl>
    <w:lvl w:ilvl="7" w:tplc="041D0019" w:tentative="1">
      <w:start w:val="1"/>
      <w:numFmt w:val="lowerLetter"/>
      <w:lvlText w:val="%8."/>
      <w:lvlJc w:val="left"/>
      <w:pPr>
        <w:tabs>
          <w:tab w:val="num" w:pos="5968"/>
        </w:tabs>
        <w:ind w:left="5968" w:hanging="360"/>
      </w:pPr>
    </w:lvl>
    <w:lvl w:ilvl="8" w:tplc="041D001B" w:tentative="1">
      <w:start w:val="1"/>
      <w:numFmt w:val="lowerRoman"/>
      <w:lvlText w:val="%9."/>
      <w:lvlJc w:val="right"/>
      <w:pPr>
        <w:tabs>
          <w:tab w:val="num" w:pos="6688"/>
        </w:tabs>
        <w:ind w:left="6688" w:hanging="180"/>
      </w:pPr>
    </w:lvl>
  </w:abstractNum>
  <w:abstractNum w:abstractNumId="6" w15:restartNumberingAfterBreak="0">
    <w:nsid w:val="0AB56D27"/>
    <w:multiLevelType w:val="hybridMultilevel"/>
    <w:tmpl w:val="A2D09874"/>
    <w:lvl w:ilvl="0" w:tplc="041D0017">
      <w:start w:val="1"/>
      <w:numFmt w:val="lowerLetter"/>
      <w:lvlText w:val="%1)"/>
      <w:lvlJc w:val="left"/>
      <w:pPr>
        <w:tabs>
          <w:tab w:val="num" w:pos="928"/>
        </w:tabs>
        <w:ind w:left="928" w:hanging="360"/>
      </w:pPr>
    </w:lvl>
    <w:lvl w:ilvl="1" w:tplc="041D0019" w:tentative="1">
      <w:start w:val="1"/>
      <w:numFmt w:val="lowerLetter"/>
      <w:lvlText w:val="%2."/>
      <w:lvlJc w:val="left"/>
      <w:pPr>
        <w:tabs>
          <w:tab w:val="num" w:pos="1648"/>
        </w:tabs>
        <w:ind w:left="1648" w:hanging="360"/>
      </w:pPr>
    </w:lvl>
    <w:lvl w:ilvl="2" w:tplc="041D001B" w:tentative="1">
      <w:start w:val="1"/>
      <w:numFmt w:val="lowerRoman"/>
      <w:lvlText w:val="%3."/>
      <w:lvlJc w:val="right"/>
      <w:pPr>
        <w:tabs>
          <w:tab w:val="num" w:pos="2368"/>
        </w:tabs>
        <w:ind w:left="2368" w:hanging="180"/>
      </w:pPr>
    </w:lvl>
    <w:lvl w:ilvl="3" w:tplc="041D000F" w:tentative="1">
      <w:start w:val="1"/>
      <w:numFmt w:val="decimal"/>
      <w:lvlText w:val="%4."/>
      <w:lvlJc w:val="left"/>
      <w:pPr>
        <w:tabs>
          <w:tab w:val="num" w:pos="3088"/>
        </w:tabs>
        <w:ind w:left="3088" w:hanging="360"/>
      </w:pPr>
    </w:lvl>
    <w:lvl w:ilvl="4" w:tplc="041D0019" w:tentative="1">
      <w:start w:val="1"/>
      <w:numFmt w:val="lowerLetter"/>
      <w:lvlText w:val="%5."/>
      <w:lvlJc w:val="left"/>
      <w:pPr>
        <w:tabs>
          <w:tab w:val="num" w:pos="3808"/>
        </w:tabs>
        <w:ind w:left="3808" w:hanging="360"/>
      </w:pPr>
    </w:lvl>
    <w:lvl w:ilvl="5" w:tplc="041D001B" w:tentative="1">
      <w:start w:val="1"/>
      <w:numFmt w:val="lowerRoman"/>
      <w:lvlText w:val="%6."/>
      <w:lvlJc w:val="right"/>
      <w:pPr>
        <w:tabs>
          <w:tab w:val="num" w:pos="4528"/>
        </w:tabs>
        <w:ind w:left="4528" w:hanging="180"/>
      </w:pPr>
    </w:lvl>
    <w:lvl w:ilvl="6" w:tplc="041D000F" w:tentative="1">
      <w:start w:val="1"/>
      <w:numFmt w:val="decimal"/>
      <w:lvlText w:val="%7."/>
      <w:lvlJc w:val="left"/>
      <w:pPr>
        <w:tabs>
          <w:tab w:val="num" w:pos="5248"/>
        </w:tabs>
        <w:ind w:left="5248" w:hanging="360"/>
      </w:pPr>
    </w:lvl>
    <w:lvl w:ilvl="7" w:tplc="041D0019" w:tentative="1">
      <w:start w:val="1"/>
      <w:numFmt w:val="lowerLetter"/>
      <w:lvlText w:val="%8."/>
      <w:lvlJc w:val="left"/>
      <w:pPr>
        <w:tabs>
          <w:tab w:val="num" w:pos="5968"/>
        </w:tabs>
        <w:ind w:left="5968" w:hanging="360"/>
      </w:pPr>
    </w:lvl>
    <w:lvl w:ilvl="8" w:tplc="041D001B" w:tentative="1">
      <w:start w:val="1"/>
      <w:numFmt w:val="lowerRoman"/>
      <w:lvlText w:val="%9."/>
      <w:lvlJc w:val="right"/>
      <w:pPr>
        <w:tabs>
          <w:tab w:val="num" w:pos="6688"/>
        </w:tabs>
        <w:ind w:left="6688" w:hanging="180"/>
      </w:pPr>
    </w:lvl>
  </w:abstractNum>
  <w:abstractNum w:abstractNumId="7" w15:restartNumberingAfterBreak="0">
    <w:nsid w:val="0B770163"/>
    <w:multiLevelType w:val="hybridMultilevel"/>
    <w:tmpl w:val="49CEDDB6"/>
    <w:lvl w:ilvl="0" w:tplc="16E0EA26">
      <w:start w:val="1"/>
      <w:numFmt w:val="decimal"/>
      <w:lvlText w:val="%1."/>
      <w:lvlJc w:val="left"/>
      <w:pPr>
        <w:tabs>
          <w:tab w:val="num" w:pos="720"/>
        </w:tabs>
        <w:ind w:left="720" w:hanging="360"/>
      </w:pPr>
      <w:rPr>
        <w:rFonts w:ascii="Arial" w:hAnsi="Arial" w:cs="Arial" w:hint="default"/>
        <w:sz w:val="20"/>
      </w:r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8" w15:restartNumberingAfterBreak="0">
    <w:nsid w:val="10500684"/>
    <w:multiLevelType w:val="hybridMultilevel"/>
    <w:tmpl w:val="29B0A2D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18A7060A"/>
    <w:multiLevelType w:val="hybridMultilevel"/>
    <w:tmpl w:val="A99E85D4"/>
    <w:lvl w:ilvl="0" w:tplc="F1503FAE">
      <w:start w:val="1"/>
      <w:numFmt w:val="decimal"/>
      <w:lvlText w:val="%1"/>
      <w:legacy w:legacy="1" w:legacySpace="0" w:legacyIndent="360"/>
      <w:lvlJc w:val="left"/>
      <w:pPr>
        <w:ind w:left="1800" w:hanging="360"/>
      </w:pPr>
      <w:rPr>
        <w:rFonts w:ascii="Symbol" w:hAnsi="Symbol" w:hint="default"/>
        <w:b/>
        <w:i w:val="0"/>
        <w:sz w:val="18"/>
      </w:rPr>
    </w:lvl>
    <w:lvl w:ilvl="1" w:tplc="820A4ECA">
      <w:numFmt w:val="decimal"/>
      <w:lvlText w:val=""/>
      <w:lvlJc w:val="left"/>
    </w:lvl>
    <w:lvl w:ilvl="2" w:tplc="14D6A1EA">
      <w:numFmt w:val="decimal"/>
      <w:lvlText w:val=""/>
      <w:lvlJc w:val="left"/>
    </w:lvl>
    <w:lvl w:ilvl="3" w:tplc="024EBF44">
      <w:numFmt w:val="decimal"/>
      <w:lvlText w:val=""/>
      <w:lvlJc w:val="left"/>
    </w:lvl>
    <w:lvl w:ilvl="4" w:tplc="3E747192">
      <w:numFmt w:val="decimal"/>
      <w:lvlText w:val=""/>
      <w:lvlJc w:val="left"/>
    </w:lvl>
    <w:lvl w:ilvl="5" w:tplc="6CCA0528">
      <w:numFmt w:val="decimal"/>
      <w:lvlText w:val=""/>
      <w:lvlJc w:val="left"/>
    </w:lvl>
    <w:lvl w:ilvl="6" w:tplc="4F4A1BA4">
      <w:numFmt w:val="decimal"/>
      <w:lvlText w:val=""/>
      <w:lvlJc w:val="left"/>
    </w:lvl>
    <w:lvl w:ilvl="7" w:tplc="A6A0E6FA">
      <w:numFmt w:val="decimal"/>
      <w:lvlText w:val=""/>
      <w:lvlJc w:val="left"/>
    </w:lvl>
    <w:lvl w:ilvl="8" w:tplc="B606B2FA">
      <w:numFmt w:val="decimal"/>
      <w:lvlText w:val=""/>
      <w:lvlJc w:val="left"/>
    </w:lvl>
  </w:abstractNum>
  <w:abstractNum w:abstractNumId="10" w15:restartNumberingAfterBreak="0">
    <w:nsid w:val="1E514968"/>
    <w:multiLevelType w:val="hybridMultilevel"/>
    <w:tmpl w:val="CA6C2AC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204066BF"/>
    <w:multiLevelType w:val="hybridMultilevel"/>
    <w:tmpl w:val="1982FA78"/>
    <w:lvl w:ilvl="0" w:tplc="041D0017">
      <w:start w:val="1"/>
      <w:numFmt w:val="lowerLetter"/>
      <w:lvlText w:val="%1)"/>
      <w:lvlJc w:val="left"/>
      <w:pPr>
        <w:tabs>
          <w:tab w:val="num" w:pos="928"/>
        </w:tabs>
        <w:ind w:left="928" w:hanging="360"/>
      </w:pPr>
    </w:lvl>
    <w:lvl w:ilvl="1" w:tplc="041D0019" w:tentative="1">
      <w:start w:val="1"/>
      <w:numFmt w:val="lowerLetter"/>
      <w:lvlText w:val="%2."/>
      <w:lvlJc w:val="left"/>
      <w:pPr>
        <w:tabs>
          <w:tab w:val="num" w:pos="1648"/>
        </w:tabs>
        <w:ind w:left="1648" w:hanging="360"/>
      </w:pPr>
    </w:lvl>
    <w:lvl w:ilvl="2" w:tplc="041D001B" w:tentative="1">
      <w:start w:val="1"/>
      <w:numFmt w:val="lowerRoman"/>
      <w:lvlText w:val="%3."/>
      <w:lvlJc w:val="right"/>
      <w:pPr>
        <w:tabs>
          <w:tab w:val="num" w:pos="2368"/>
        </w:tabs>
        <w:ind w:left="2368" w:hanging="180"/>
      </w:pPr>
    </w:lvl>
    <w:lvl w:ilvl="3" w:tplc="041D000F" w:tentative="1">
      <w:start w:val="1"/>
      <w:numFmt w:val="decimal"/>
      <w:lvlText w:val="%4."/>
      <w:lvlJc w:val="left"/>
      <w:pPr>
        <w:tabs>
          <w:tab w:val="num" w:pos="3088"/>
        </w:tabs>
        <w:ind w:left="3088" w:hanging="360"/>
      </w:pPr>
    </w:lvl>
    <w:lvl w:ilvl="4" w:tplc="041D0019" w:tentative="1">
      <w:start w:val="1"/>
      <w:numFmt w:val="lowerLetter"/>
      <w:lvlText w:val="%5."/>
      <w:lvlJc w:val="left"/>
      <w:pPr>
        <w:tabs>
          <w:tab w:val="num" w:pos="3808"/>
        </w:tabs>
        <w:ind w:left="3808" w:hanging="360"/>
      </w:pPr>
    </w:lvl>
    <w:lvl w:ilvl="5" w:tplc="041D001B" w:tentative="1">
      <w:start w:val="1"/>
      <w:numFmt w:val="lowerRoman"/>
      <w:lvlText w:val="%6."/>
      <w:lvlJc w:val="right"/>
      <w:pPr>
        <w:tabs>
          <w:tab w:val="num" w:pos="4528"/>
        </w:tabs>
        <w:ind w:left="4528" w:hanging="180"/>
      </w:pPr>
    </w:lvl>
    <w:lvl w:ilvl="6" w:tplc="041D000F" w:tentative="1">
      <w:start w:val="1"/>
      <w:numFmt w:val="decimal"/>
      <w:lvlText w:val="%7."/>
      <w:lvlJc w:val="left"/>
      <w:pPr>
        <w:tabs>
          <w:tab w:val="num" w:pos="5248"/>
        </w:tabs>
        <w:ind w:left="5248" w:hanging="360"/>
      </w:pPr>
    </w:lvl>
    <w:lvl w:ilvl="7" w:tplc="041D0019" w:tentative="1">
      <w:start w:val="1"/>
      <w:numFmt w:val="lowerLetter"/>
      <w:lvlText w:val="%8."/>
      <w:lvlJc w:val="left"/>
      <w:pPr>
        <w:tabs>
          <w:tab w:val="num" w:pos="5968"/>
        </w:tabs>
        <w:ind w:left="5968" w:hanging="360"/>
      </w:pPr>
    </w:lvl>
    <w:lvl w:ilvl="8" w:tplc="041D001B" w:tentative="1">
      <w:start w:val="1"/>
      <w:numFmt w:val="lowerRoman"/>
      <w:lvlText w:val="%9."/>
      <w:lvlJc w:val="right"/>
      <w:pPr>
        <w:tabs>
          <w:tab w:val="num" w:pos="6688"/>
        </w:tabs>
        <w:ind w:left="6688" w:hanging="180"/>
      </w:pPr>
    </w:lvl>
  </w:abstractNum>
  <w:abstractNum w:abstractNumId="12" w15:restartNumberingAfterBreak="0">
    <w:nsid w:val="20A06426"/>
    <w:multiLevelType w:val="hybridMultilevel"/>
    <w:tmpl w:val="9AC27556"/>
    <w:lvl w:ilvl="0" w:tplc="17602896">
      <w:start w:val="1"/>
      <w:numFmt w:val="decimal"/>
      <w:lvlText w:val="%1."/>
      <w:lvlJc w:val="left"/>
      <w:pPr>
        <w:tabs>
          <w:tab w:val="num" w:pos="1440"/>
        </w:tabs>
        <w:ind w:left="1440" w:hanging="360"/>
      </w:pPr>
      <w:rPr>
        <w:rFonts w:hint="default"/>
      </w:r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13" w15:restartNumberingAfterBreak="0">
    <w:nsid w:val="22FB2C79"/>
    <w:multiLevelType w:val="hybridMultilevel"/>
    <w:tmpl w:val="669E3D74"/>
    <w:lvl w:ilvl="0" w:tplc="F2A41DA4">
      <w:start w:val="1"/>
      <w:numFmt w:val="lowerLetter"/>
      <w:lvlText w:val="%1)"/>
      <w:lvlJc w:val="left"/>
      <w:pPr>
        <w:tabs>
          <w:tab w:val="num" w:pos="2160"/>
        </w:tabs>
        <w:ind w:left="2160" w:hanging="360"/>
      </w:pPr>
      <w:rPr>
        <w:rFonts w:hint="default"/>
        <w:b/>
      </w:rPr>
    </w:lvl>
    <w:lvl w:ilvl="1" w:tplc="041D0019" w:tentative="1">
      <w:start w:val="1"/>
      <w:numFmt w:val="lowerLetter"/>
      <w:lvlText w:val="%2."/>
      <w:lvlJc w:val="left"/>
      <w:pPr>
        <w:tabs>
          <w:tab w:val="num" w:pos="2880"/>
        </w:tabs>
        <w:ind w:left="2880" w:hanging="360"/>
      </w:pPr>
    </w:lvl>
    <w:lvl w:ilvl="2" w:tplc="041D001B" w:tentative="1">
      <w:start w:val="1"/>
      <w:numFmt w:val="lowerRoman"/>
      <w:lvlText w:val="%3."/>
      <w:lvlJc w:val="right"/>
      <w:pPr>
        <w:tabs>
          <w:tab w:val="num" w:pos="3600"/>
        </w:tabs>
        <w:ind w:left="3600" w:hanging="180"/>
      </w:pPr>
    </w:lvl>
    <w:lvl w:ilvl="3" w:tplc="041D000F" w:tentative="1">
      <w:start w:val="1"/>
      <w:numFmt w:val="decimal"/>
      <w:lvlText w:val="%4."/>
      <w:lvlJc w:val="left"/>
      <w:pPr>
        <w:tabs>
          <w:tab w:val="num" w:pos="4320"/>
        </w:tabs>
        <w:ind w:left="4320" w:hanging="360"/>
      </w:pPr>
    </w:lvl>
    <w:lvl w:ilvl="4" w:tplc="041D0019" w:tentative="1">
      <w:start w:val="1"/>
      <w:numFmt w:val="lowerLetter"/>
      <w:lvlText w:val="%5."/>
      <w:lvlJc w:val="left"/>
      <w:pPr>
        <w:tabs>
          <w:tab w:val="num" w:pos="5040"/>
        </w:tabs>
        <w:ind w:left="5040" w:hanging="360"/>
      </w:pPr>
    </w:lvl>
    <w:lvl w:ilvl="5" w:tplc="041D001B" w:tentative="1">
      <w:start w:val="1"/>
      <w:numFmt w:val="lowerRoman"/>
      <w:lvlText w:val="%6."/>
      <w:lvlJc w:val="right"/>
      <w:pPr>
        <w:tabs>
          <w:tab w:val="num" w:pos="5760"/>
        </w:tabs>
        <w:ind w:left="5760" w:hanging="180"/>
      </w:pPr>
    </w:lvl>
    <w:lvl w:ilvl="6" w:tplc="041D000F" w:tentative="1">
      <w:start w:val="1"/>
      <w:numFmt w:val="decimal"/>
      <w:lvlText w:val="%7."/>
      <w:lvlJc w:val="left"/>
      <w:pPr>
        <w:tabs>
          <w:tab w:val="num" w:pos="6480"/>
        </w:tabs>
        <w:ind w:left="6480" w:hanging="360"/>
      </w:pPr>
    </w:lvl>
    <w:lvl w:ilvl="7" w:tplc="041D0019" w:tentative="1">
      <w:start w:val="1"/>
      <w:numFmt w:val="lowerLetter"/>
      <w:lvlText w:val="%8."/>
      <w:lvlJc w:val="left"/>
      <w:pPr>
        <w:tabs>
          <w:tab w:val="num" w:pos="7200"/>
        </w:tabs>
        <w:ind w:left="7200" w:hanging="360"/>
      </w:pPr>
    </w:lvl>
    <w:lvl w:ilvl="8" w:tplc="041D001B" w:tentative="1">
      <w:start w:val="1"/>
      <w:numFmt w:val="lowerRoman"/>
      <w:lvlText w:val="%9."/>
      <w:lvlJc w:val="right"/>
      <w:pPr>
        <w:tabs>
          <w:tab w:val="num" w:pos="7920"/>
        </w:tabs>
        <w:ind w:left="7920" w:hanging="180"/>
      </w:pPr>
    </w:lvl>
  </w:abstractNum>
  <w:abstractNum w:abstractNumId="14" w15:restartNumberingAfterBreak="0">
    <w:nsid w:val="245E54E0"/>
    <w:multiLevelType w:val="hybridMultilevel"/>
    <w:tmpl w:val="D19024B4"/>
    <w:lvl w:ilvl="0" w:tplc="F0407D6A">
      <w:numFmt w:val="bullet"/>
      <w:lvlText w:val="-"/>
      <w:lvlJc w:val="left"/>
      <w:pPr>
        <w:ind w:left="1000" w:hanging="440"/>
      </w:pPr>
      <w:rPr>
        <w:rFonts w:ascii="Times New Roman" w:eastAsia="Times New Roman" w:hAnsi="Times New Roman" w:cs="Times New Roman" w:hint="default"/>
      </w:rPr>
    </w:lvl>
    <w:lvl w:ilvl="1" w:tplc="041D0003" w:tentative="1">
      <w:start w:val="1"/>
      <w:numFmt w:val="bullet"/>
      <w:lvlText w:val="o"/>
      <w:lvlJc w:val="left"/>
      <w:pPr>
        <w:ind w:left="1640" w:hanging="360"/>
      </w:pPr>
      <w:rPr>
        <w:rFonts w:ascii="Courier New" w:hAnsi="Courier New" w:hint="default"/>
      </w:rPr>
    </w:lvl>
    <w:lvl w:ilvl="2" w:tplc="041D0005" w:tentative="1">
      <w:start w:val="1"/>
      <w:numFmt w:val="bullet"/>
      <w:lvlText w:val=""/>
      <w:lvlJc w:val="left"/>
      <w:pPr>
        <w:ind w:left="2360" w:hanging="360"/>
      </w:pPr>
      <w:rPr>
        <w:rFonts w:ascii="Wingdings" w:hAnsi="Wingdings" w:hint="default"/>
      </w:rPr>
    </w:lvl>
    <w:lvl w:ilvl="3" w:tplc="041D0001" w:tentative="1">
      <w:start w:val="1"/>
      <w:numFmt w:val="bullet"/>
      <w:lvlText w:val=""/>
      <w:lvlJc w:val="left"/>
      <w:pPr>
        <w:ind w:left="3080" w:hanging="360"/>
      </w:pPr>
      <w:rPr>
        <w:rFonts w:ascii="Symbol" w:hAnsi="Symbol" w:hint="default"/>
      </w:rPr>
    </w:lvl>
    <w:lvl w:ilvl="4" w:tplc="041D0003" w:tentative="1">
      <w:start w:val="1"/>
      <w:numFmt w:val="bullet"/>
      <w:lvlText w:val="o"/>
      <w:lvlJc w:val="left"/>
      <w:pPr>
        <w:ind w:left="3800" w:hanging="360"/>
      </w:pPr>
      <w:rPr>
        <w:rFonts w:ascii="Courier New" w:hAnsi="Courier New" w:hint="default"/>
      </w:rPr>
    </w:lvl>
    <w:lvl w:ilvl="5" w:tplc="041D0005" w:tentative="1">
      <w:start w:val="1"/>
      <w:numFmt w:val="bullet"/>
      <w:lvlText w:val=""/>
      <w:lvlJc w:val="left"/>
      <w:pPr>
        <w:ind w:left="4520" w:hanging="360"/>
      </w:pPr>
      <w:rPr>
        <w:rFonts w:ascii="Wingdings" w:hAnsi="Wingdings" w:hint="default"/>
      </w:rPr>
    </w:lvl>
    <w:lvl w:ilvl="6" w:tplc="041D0001" w:tentative="1">
      <w:start w:val="1"/>
      <w:numFmt w:val="bullet"/>
      <w:lvlText w:val=""/>
      <w:lvlJc w:val="left"/>
      <w:pPr>
        <w:ind w:left="5240" w:hanging="360"/>
      </w:pPr>
      <w:rPr>
        <w:rFonts w:ascii="Symbol" w:hAnsi="Symbol" w:hint="default"/>
      </w:rPr>
    </w:lvl>
    <w:lvl w:ilvl="7" w:tplc="041D0003" w:tentative="1">
      <w:start w:val="1"/>
      <w:numFmt w:val="bullet"/>
      <w:lvlText w:val="o"/>
      <w:lvlJc w:val="left"/>
      <w:pPr>
        <w:ind w:left="5960" w:hanging="360"/>
      </w:pPr>
      <w:rPr>
        <w:rFonts w:ascii="Courier New" w:hAnsi="Courier New" w:hint="default"/>
      </w:rPr>
    </w:lvl>
    <w:lvl w:ilvl="8" w:tplc="041D0005" w:tentative="1">
      <w:start w:val="1"/>
      <w:numFmt w:val="bullet"/>
      <w:lvlText w:val=""/>
      <w:lvlJc w:val="left"/>
      <w:pPr>
        <w:ind w:left="6680" w:hanging="360"/>
      </w:pPr>
      <w:rPr>
        <w:rFonts w:ascii="Wingdings" w:hAnsi="Wingdings" w:hint="default"/>
      </w:rPr>
    </w:lvl>
  </w:abstractNum>
  <w:abstractNum w:abstractNumId="15" w15:restartNumberingAfterBreak="0">
    <w:nsid w:val="28B908ED"/>
    <w:multiLevelType w:val="hybridMultilevel"/>
    <w:tmpl w:val="58702B9C"/>
    <w:lvl w:ilvl="0" w:tplc="041D000F">
      <w:start w:val="1"/>
      <w:numFmt w:val="decimal"/>
      <w:lvlText w:val="%1."/>
      <w:lvlJc w:val="left"/>
      <w:pPr>
        <w:ind w:left="1080" w:hanging="360"/>
      </w:p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16" w15:restartNumberingAfterBreak="0">
    <w:nsid w:val="298D532C"/>
    <w:multiLevelType w:val="hybridMultilevel"/>
    <w:tmpl w:val="E8164CC6"/>
    <w:lvl w:ilvl="0" w:tplc="F2A41DA4">
      <w:start w:val="1"/>
      <w:numFmt w:val="lowerLetter"/>
      <w:lvlText w:val="%1)"/>
      <w:lvlJc w:val="left"/>
      <w:pPr>
        <w:tabs>
          <w:tab w:val="num" w:pos="2160"/>
        </w:tabs>
        <w:ind w:left="2160" w:hanging="360"/>
      </w:pPr>
      <w:rPr>
        <w:rFonts w:hint="default"/>
        <w:b/>
      </w:r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17" w15:restartNumberingAfterBreak="0">
    <w:nsid w:val="309929DE"/>
    <w:multiLevelType w:val="hybridMultilevel"/>
    <w:tmpl w:val="086A2E9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8" w15:restartNumberingAfterBreak="0">
    <w:nsid w:val="31FE0E40"/>
    <w:multiLevelType w:val="hybridMultilevel"/>
    <w:tmpl w:val="A57ABCA2"/>
    <w:lvl w:ilvl="0" w:tplc="CC36C582">
      <w:start w:val="1"/>
      <w:numFmt w:val="decimal"/>
      <w:lvlText w:val="%1."/>
      <w:lvlJc w:val="left"/>
      <w:pPr>
        <w:tabs>
          <w:tab w:val="num" w:pos="720"/>
        </w:tabs>
        <w:ind w:left="720" w:hanging="360"/>
      </w:p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19" w15:restartNumberingAfterBreak="0">
    <w:nsid w:val="32C01D38"/>
    <w:multiLevelType w:val="hybridMultilevel"/>
    <w:tmpl w:val="30ACAC14"/>
    <w:lvl w:ilvl="0" w:tplc="041D0017">
      <w:start w:val="1"/>
      <w:numFmt w:val="lowerLetter"/>
      <w:lvlText w:val="%1)"/>
      <w:lvlJc w:val="left"/>
      <w:pPr>
        <w:tabs>
          <w:tab w:val="num" w:pos="928"/>
        </w:tabs>
        <w:ind w:left="928" w:hanging="360"/>
      </w:pPr>
    </w:lvl>
    <w:lvl w:ilvl="1" w:tplc="041D0019" w:tentative="1">
      <w:start w:val="1"/>
      <w:numFmt w:val="lowerLetter"/>
      <w:lvlText w:val="%2."/>
      <w:lvlJc w:val="left"/>
      <w:pPr>
        <w:tabs>
          <w:tab w:val="num" w:pos="1648"/>
        </w:tabs>
        <w:ind w:left="1648" w:hanging="360"/>
      </w:pPr>
    </w:lvl>
    <w:lvl w:ilvl="2" w:tplc="041D001B" w:tentative="1">
      <w:start w:val="1"/>
      <w:numFmt w:val="lowerRoman"/>
      <w:lvlText w:val="%3."/>
      <w:lvlJc w:val="right"/>
      <w:pPr>
        <w:tabs>
          <w:tab w:val="num" w:pos="2368"/>
        </w:tabs>
        <w:ind w:left="2368" w:hanging="180"/>
      </w:pPr>
    </w:lvl>
    <w:lvl w:ilvl="3" w:tplc="041D000F" w:tentative="1">
      <w:start w:val="1"/>
      <w:numFmt w:val="decimal"/>
      <w:lvlText w:val="%4."/>
      <w:lvlJc w:val="left"/>
      <w:pPr>
        <w:tabs>
          <w:tab w:val="num" w:pos="3088"/>
        </w:tabs>
        <w:ind w:left="3088" w:hanging="360"/>
      </w:pPr>
    </w:lvl>
    <w:lvl w:ilvl="4" w:tplc="041D0019" w:tentative="1">
      <w:start w:val="1"/>
      <w:numFmt w:val="lowerLetter"/>
      <w:lvlText w:val="%5."/>
      <w:lvlJc w:val="left"/>
      <w:pPr>
        <w:tabs>
          <w:tab w:val="num" w:pos="3808"/>
        </w:tabs>
        <w:ind w:left="3808" w:hanging="360"/>
      </w:pPr>
    </w:lvl>
    <w:lvl w:ilvl="5" w:tplc="041D001B" w:tentative="1">
      <w:start w:val="1"/>
      <w:numFmt w:val="lowerRoman"/>
      <w:lvlText w:val="%6."/>
      <w:lvlJc w:val="right"/>
      <w:pPr>
        <w:tabs>
          <w:tab w:val="num" w:pos="4528"/>
        </w:tabs>
        <w:ind w:left="4528" w:hanging="180"/>
      </w:pPr>
    </w:lvl>
    <w:lvl w:ilvl="6" w:tplc="041D000F" w:tentative="1">
      <w:start w:val="1"/>
      <w:numFmt w:val="decimal"/>
      <w:lvlText w:val="%7."/>
      <w:lvlJc w:val="left"/>
      <w:pPr>
        <w:tabs>
          <w:tab w:val="num" w:pos="5248"/>
        </w:tabs>
        <w:ind w:left="5248" w:hanging="360"/>
      </w:pPr>
    </w:lvl>
    <w:lvl w:ilvl="7" w:tplc="041D0019" w:tentative="1">
      <w:start w:val="1"/>
      <w:numFmt w:val="lowerLetter"/>
      <w:lvlText w:val="%8."/>
      <w:lvlJc w:val="left"/>
      <w:pPr>
        <w:tabs>
          <w:tab w:val="num" w:pos="5968"/>
        </w:tabs>
        <w:ind w:left="5968" w:hanging="360"/>
      </w:pPr>
    </w:lvl>
    <w:lvl w:ilvl="8" w:tplc="041D001B" w:tentative="1">
      <w:start w:val="1"/>
      <w:numFmt w:val="lowerRoman"/>
      <w:lvlText w:val="%9."/>
      <w:lvlJc w:val="right"/>
      <w:pPr>
        <w:tabs>
          <w:tab w:val="num" w:pos="6688"/>
        </w:tabs>
        <w:ind w:left="6688" w:hanging="180"/>
      </w:pPr>
    </w:lvl>
  </w:abstractNum>
  <w:abstractNum w:abstractNumId="20" w15:restartNumberingAfterBreak="0">
    <w:nsid w:val="3A213438"/>
    <w:multiLevelType w:val="hybridMultilevel"/>
    <w:tmpl w:val="2410CFFA"/>
    <w:lvl w:ilvl="0" w:tplc="041D0017">
      <w:start w:val="1"/>
      <w:numFmt w:val="lowerLetter"/>
      <w:lvlText w:val="%1)"/>
      <w:lvlJc w:val="left"/>
      <w:pPr>
        <w:tabs>
          <w:tab w:val="num" w:pos="928"/>
        </w:tabs>
        <w:ind w:left="928" w:hanging="360"/>
      </w:p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21" w15:restartNumberingAfterBreak="0">
    <w:nsid w:val="410A5826"/>
    <w:multiLevelType w:val="multilevel"/>
    <w:tmpl w:val="4CD05B94"/>
    <w:lvl w:ilvl="0">
      <w:start w:val="1"/>
      <w:numFmt w:val="decimal"/>
      <w:pStyle w:val="Numreradlista"/>
      <w:lvlText w:val="%1."/>
      <w:lvlJc w:val="left"/>
      <w:pPr>
        <w:tabs>
          <w:tab w:val="num" w:pos="360"/>
        </w:tabs>
        <w:ind w:left="360" w:hanging="360"/>
      </w:pPr>
      <w:rPr>
        <w:rFonts w:hint="default"/>
        <w:b/>
        <w:i w:val="0"/>
        <w:sz w:val="18"/>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ascii="Garamond" w:hAnsi="Garamond" w:hint="default"/>
        <w:b w:val="0"/>
        <w:i w:val="0"/>
        <w:sz w:val="22"/>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429631B9"/>
    <w:multiLevelType w:val="multilevel"/>
    <w:tmpl w:val="A99E85D4"/>
    <w:lvl w:ilvl="0">
      <w:start w:val="1"/>
      <w:numFmt w:val="decimal"/>
      <w:lvlText w:val="%1"/>
      <w:legacy w:legacy="1" w:legacySpace="0" w:legacyIndent="360"/>
      <w:lvlJc w:val="left"/>
      <w:pPr>
        <w:ind w:left="1800" w:hanging="360"/>
      </w:pPr>
      <w:rPr>
        <w:rFonts w:ascii="Symbol" w:hAnsi="Symbol" w:hint="default"/>
        <w:b/>
        <w:i w:val="0"/>
        <w:sz w:val="1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4982C35"/>
    <w:multiLevelType w:val="multilevel"/>
    <w:tmpl w:val="13666F0E"/>
    <w:lvl w:ilvl="0">
      <w:start w:val="1"/>
      <w:numFmt w:val="lowerLetter"/>
      <w:lvlText w:val="%1)"/>
      <w:lvlJc w:val="left"/>
      <w:pPr>
        <w:tabs>
          <w:tab w:val="num" w:pos="928"/>
        </w:tabs>
        <w:ind w:left="928" w:hanging="360"/>
      </w:pPr>
    </w:lvl>
    <w:lvl w:ilvl="1">
      <w:start w:val="1"/>
      <w:numFmt w:val="lowerLetter"/>
      <w:lvlText w:val="%2."/>
      <w:lvlJc w:val="left"/>
      <w:pPr>
        <w:tabs>
          <w:tab w:val="num" w:pos="1648"/>
        </w:tabs>
        <w:ind w:left="1648" w:hanging="360"/>
      </w:pPr>
    </w:lvl>
    <w:lvl w:ilvl="2">
      <w:start w:val="1"/>
      <w:numFmt w:val="lowerRoman"/>
      <w:lvlText w:val="%3."/>
      <w:lvlJc w:val="right"/>
      <w:pPr>
        <w:tabs>
          <w:tab w:val="num" w:pos="2368"/>
        </w:tabs>
        <w:ind w:left="2368" w:hanging="180"/>
      </w:pPr>
    </w:lvl>
    <w:lvl w:ilvl="3">
      <w:start w:val="1"/>
      <w:numFmt w:val="decimal"/>
      <w:lvlText w:val="%4."/>
      <w:lvlJc w:val="left"/>
      <w:pPr>
        <w:tabs>
          <w:tab w:val="num" w:pos="3088"/>
        </w:tabs>
        <w:ind w:left="3088" w:hanging="360"/>
      </w:pPr>
    </w:lvl>
    <w:lvl w:ilvl="4">
      <w:start w:val="1"/>
      <w:numFmt w:val="lowerLetter"/>
      <w:lvlText w:val="%5."/>
      <w:lvlJc w:val="left"/>
      <w:pPr>
        <w:tabs>
          <w:tab w:val="num" w:pos="3808"/>
        </w:tabs>
        <w:ind w:left="3808" w:hanging="360"/>
      </w:pPr>
    </w:lvl>
    <w:lvl w:ilvl="5">
      <w:start w:val="1"/>
      <w:numFmt w:val="lowerRoman"/>
      <w:lvlText w:val="%6."/>
      <w:lvlJc w:val="right"/>
      <w:pPr>
        <w:tabs>
          <w:tab w:val="num" w:pos="4528"/>
        </w:tabs>
        <w:ind w:left="4528" w:hanging="180"/>
      </w:pPr>
    </w:lvl>
    <w:lvl w:ilvl="6">
      <w:start w:val="1"/>
      <w:numFmt w:val="decimal"/>
      <w:lvlText w:val="%7."/>
      <w:lvlJc w:val="left"/>
      <w:pPr>
        <w:tabs>
          <w:tab w:val="num" w:pos="5248"/>
        </w:tabs>
        <w:ind w:left="5248" w:hanging="360"/>
      </w:pPr>
    </w:lvl>
    <w:lvl w:ilvl="7">
      <w:start w:val="1"/>
      <w:numFmt w:val="lowerLetter"/>
      <w:lvlText w:val="%8."/>
      <w:lvlJc w:val="left"/>
      <w:pPr>
        <w:tabs>
          <w:tab w:val="num" w:pos="5968"/>
        </w:tabs>
        <w:ind w:left="5968" w:hanging="360"/>
      </w:pPr>
    </w:lvl>
    <w:lvl w:ilvl="8">
      <w:start w:val="1"/>
      <w:numFmt w:val="lowerRoman"/>
      <w:lvlText w:val="%9."/>
      <w:lvlJc w:val="right"/>
      <w:pPr>
        <w:tabs>
          <w:tab w:val="num" w:pos="6688"/>
        </w:tabs>
        <w:ind w:left="6688" w:hanging="180"/>
      </w:pPr>
    </w:lvl>
  </w:abstractNum>
  <w:abstractNum w:abstractNumId="24" w15:restartNumberingAfterBreak="0">
    <w:nsid w:val="47DC7498"/>
    <w:multiLevelType w:val="hybridMultilevel"/>
    <w:tmpl w:val="53C4F5E4"/>
    <w:lvl w:ilvl="0" w:tplc="041D000F">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5" w15:restartNumberingAfterBreak="0">
    <w:nsid w:val="4BFD5DF6"/>
    <w:multiLevelType w:val="hybridMultilevel"/>
    <w:tmpl w:val="EC9233C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6" w15:restartNumberingAfterBreak="0">
    <w:nsid w:val="53385EFF"/>
    <w:multiLevelType w:val="hybridMultilevel"/>
    <w:tmpl w:val="6234EFF4"/>
    <w:lvl w:ilvl="0" w:tplc="041D0017">
      <w:start w:val="1"/>
      <w:numFmt w:val="lowerLetter"/>
      <w:lvlText w:val="%1)"/>
      <w:lvlJc w:val="left"/>
      <w:pPr>
        <w:tabs>
          <w:tab w:val="num" w:pos="928"/>
        </w:tabs>
        <w:ind w:left="928" w:hanging="360"/>
      </w:pPr>
    </w:lvl>
    <w:lvl w:ilvl="1" w:tplc="041D0019" w:tentative="1">
      <w:start w:val="1"/>
      <w:numFmt w:val="lowerLetter"/>
      <w:lvlText w:val="%2."/>
      <w:lvlJc w:val="left"/>
      <w:pPr>
        <w:tabs>
          <w:tab w:val="num" w:pos="1648"/>
        </w:tabs>
        <w:ind w:left="1648" w:hanging="360"/>
      </w:pPr>
    </w:lvl>
    <w:lvl w:ilvl="2" w:tplc="041D001B" w:tentative="1">
      <w:start w:val="1"/>
      <w:numFmt w:val="lowerRoman"/>
      <w:lvlText w:val="%3."/>
      <w:lvlJc w:val="right"/>
      <w:pPr>
        <w:tabs>
          <w:tab w:val="num" w:pos="2368"/>
        </w:tabs>
        <w:ind w:left="2368" w:hanging="180"/>
      </w:pPr>
    </w:lvl>
    <w:lvl w:ilvl="3" w:tplc="041D000F" w:tentative="1">
      <w:start w:val="1"/>
      <w:numFmt w:val="decimal"/>
      <w:lvlText w:val="%4."/>
      <w:lvlJc w:val="left"/>
      <w:pPr>
        <w:tabs>
          <w:tab w:val="num" w:pos="3088"/>
        </w:tabs>
        <w:ind w:left="3088" w:hanging="360"/>
      </w:pPr>
    </w:lvl>
    <w:lvl w:ilvl="4" w:tplc="041D0019" w:tentative="1">
      <w:start w:val="1"/>
      <w:numFmt w:val="lowerLetter"/>
      <w:lvlText w:val="%5."/>
      <w:lvlJc w:val="left"/>
      <w:pPr>
        <w:tabs>
          <w:tab w:val="num" w:pos="3808"/>
        </w:tabs>
        <w:ind w:left="3808" w:hanging="360"/>
      </w:pPr>
    </w:lvl>
    <w:lvl w:ilvl="5" w:tplc="041D001B" w:tentative="1">
      <w:start w:val="1"/>
      <w:numFmt w:val="lowerRoman"/>
      <w:lvlText w:val="%6."/>
      <w:lvlJc w:val="right"/>
      <w:pPr>
        <w:tabs>
          <w:tab w:val="num" w:pos="4528"/>
        </w:tabs>
        <w:ind w:left="4528" w:hanging="180"/>
      </w:pPr>
    </w:lvl>
    <w:lvl w:ilvl="6" w:tplc="041D000F" w:tentative="1">
      <w:start w:val="1"/>
      <w:numFmt w:val="decimal"/>
      <w:lvlText w:val="%7."/>
      <w:lvlJc w:val="left"/>
      <w:pPr>
        <w:tabs>
          <w:tab w:val="num" w:pos="5248"/>
        </w:tabs>
        <w:ind w:left="5248" w:hanging="360"/>
      </w:pPr>
    </w:lvl>
    <w:lvl w:ilvl="7" w:tplc="041D0019" w:tentative="1">
      <w:start w:val="1"/>
      <w:numFmt w:val="lowerLetter"/>
      <w:lvlText w:val="%8."/>
      <w:lvlJc w:val="left"/>
      <w:pPr>
        <w:tabs>
          <w:tab w:val="num" w:pos="5968"/>
        </w:tabs>
        <w:ind w:left="5968" w:hanging="360"/>
      </w:pPr>
    </w:lvl>
    <w:lvl w:ilvl="8" w:tplc="041D001B" w:tentative="1">
      <w:start w:val="1"/>
      <w:numFmt w:val="lowerRoman"/>
      <w:lvlText w:val="%9."/>
      <w:lvlJc w:val="right"/>
      <w:pPr>
        <w:tabs>
          <w:tab w:val="num" w:pos="6688"/>
        </w:tabs>
        <w:ind w:left="6688" w:hanging="180"/>
      </w:pPr>
    </w:lvl>
  </w:abstractNum>
  <w:abstractNum w:abstractNumId="27" w15:restartNumberingAfterBreak="0">
    <w:nsid w:val="56FB29C7"/>
    <w:multiLevelType w:val="hybridMultilevel"/>
    <w:tmpl w:val="203C0A2C"/>
    <w:lvl w:ilvl="0" w:tplc="ABC64C60">
      <w:start w:val="1"/>
      <w:numFmt w:val="decimal"/>
      <w:lvlText w:val="%1."/>
      <w:lvlJc w:val="left"/>
      <w:pPr>
        <w:tabs>
          <w:tab w:val="num" w:pos="360"/>
        </w:tabs>
        <w:ind w:left="360" w:hanging="360"/>
      </w:pPr>
      <w:rPr>
        <w:rFonts w:hint="default"/>
        <w:b/>
        <w:i w:val="0"/>
        <w:sz w:val="18"/>
      </w:rPr>
    </w:lvl>
    <w:lvl w:ilvl="1" w:tplc="8078EE5A">
      <w:start w:val="1"/>
      <w:numFmt w:val="lowerLetter"/>
      <w:lvlText w:val="%2."/>
      <w:lvlJc w:val="left"/>
      <w:pPr>
        <w:tabs>
          <w:tab w:val="num" w:pos="720"/>
        </w:tabs>
        <w:ind w:left="720" w:hanging="360"/>
      </w:pPr>
      <w:rPr>
        <w:rFonts w:hint="default"/>
      </w:rPr>
    </w:lvl>
    <w:lvl w:ilvl="2" w:tplc="98764ADC">
      <w:start w:val="1"/>
      <w:numFmt w:val="lowerRoman"/>
      <w:lvlText w:val="%3."/>
      <w:lvlJc w:val="left"/>
      <w:pPr>
        <w:tabs>
          <w:tab w:val="num" w:pos="1080"/>
        </w:tabs>
        <w:ind w:left="1080" w:hanging="360"/>
      </w:pPr>
      <w:rPr>
        <w:rFonts w:ascii="Garamond" w:hAnsi="Garamond" w:hint="default"/>
        <w:b w:val="0"/>
        <w:i w:val="0"/>
        <w:sz w:val="22"/>
      </w:rPr>
    </w:lvl>
    <w:lvl w:ilvl="3" w:tplc="6A860C7E">
      <w:start w:val="1"/>
      <w:numFmt w:val="decimal"/>
      <w:lvlText w:val="(%4)"/>
      <w:lvlJc w:val="left"/>
      <w:pPr>
        <w:tabs>
          <w:tab w:val="num" w:pos="1440"/>
        </w:tabs>
        <w:ind w:left="1440" w:hanging="360"/>
      </w:pPr>
      <w:rPr>
        <w:rFonts w:hint="default"/>
      </w:rPr>
    </w:lvl>
    <w:lvl w:ilvl="4" w:tplc="A3CEC24A">
      <w:start w:val="1"/>
      <w:numFmt w:val="lowerLetter"/>
      <w:lvlText w:val="(%5)"/>
      <w:lvlJc w:val="left"/>
      <w:pPr>
        <w:tabs>
          <w:tab w:val="num" w:pos="1800"/>
        </w:tabs>
        <w:ind w:left="1800" w:hanging="360"/>
      </w:pPr>
      <w:rPr>
        <w:rFonts w:hint="default"/>
      </w:rPr>
    </w:lvl>
    <w:lvl w:ilvl="5" w:tplc="1AEC48B2">
      <w:start w:val="1"/>
      <w:numFmt w:val="lowerRoman"/>
      <w:lvlText w:val="(%6)"/>
      <w:lvlJc w:val="left"/>
      <w:pPr>
        <w:tabs>
          <w:tab w:val="num" w:pos="2160"/>
        </w:tabs>
        <w:ind w:left="2160" w:hanging="360"/>
      </w:pPr>
      <w:rPr>
        <w:rFonts w:hint="default"/>
      </w:rPr>
    </w:lvl>
    <w:lvl w:ilvl="6" w:tplc="4F0C02DC">
      <w:start w:val="1"/>
      <w:numFmt w:val="decimal"/>
      <w:lvlText w:val="%7."/>
      <w:lvlJc w:val="left"/>
      <w:pPr>
        <w:tabs>
          <w:tab w:val="num" w:pos="2520"/>
        </w:tabs>
        <w:ind w:left="2520" w:hanging="360"/>
      </w:pPr>
      <w:rPr>
        <w:rFonts w:hint="default"/>
      </w:rPr>
    </w:lvl>
    <w:lvl w:ilvl="7" w:tplc="FEDA93BE">
      <w:start w:val="1"/>
      <w:numFmt w:val="lowerLetter"/>
      <w:lvlText w:val="%8."/>
      <w:lvlJc w:val="left"/>
      <w:pPr>
        <w:tabs>
          <w:tab w:val="num" w:pos="2880"/>
        </w:tabs>
        <w:ind w:left="2880" w:hanging="360"/>
      </w:pPr>
      <w:rPr>
        <w:rFonts w:hint="default"/>
      </w:rPr>
    </w:lvl>
    <w:lvl w:ilvl="8" w:tplc="716A50D8">
      <w:start w:val="1"/>
      <w:numFmt w:val="lowerRoman"/>
      <w:lvlText w:val="%9."/>
      <w:lvlJc w:val="left"/>
      <w:pPr>
        <w:tabs>
          <w:tab w:val="num" w:pos="3240"/>
        </w:tabs>
        <w:ind w:left="3240" w:hanging="360"/>
      </w:pPr>
      <w:rPr>
        <w:rFonts w:hint="default"/>
      </w:rPr>
    </w:lvl>
  </w:abstractNum>
  <w:abstractNum w:abstractNumId="28" w15:restartNumberingAfterBreak="0">
    <w:nsid w:val="59ED1B58"/>
    <w:multiLevelType w:val="hybridMultilevel"/>
    <w:tmpl w:val="763A2DA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9" w15:restartNumberingAfterBreak="0">
    <w:nsid w:val="5A0E173F"/>
    <w:multiLevelType w:val="hybridMultilevel"/>
    <w:tmpl w:val="BE426400"/>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0" w15:restartNumberingAfterBreak="0">
    <w:nsid w:val="5A181202"/>
    <w:multiLevelType w:val="hybridMultilevel"/>
    <w:tmpl w:val="162E4EC0"/>
    <w:lvl w:ilvl="0" w:tplc="8E7492A8">
      <w:start w:val="1"/>
      <w:numFmt w:val="decimal"/>
      <w:pStyle w:val="Rubrik1"/>
      <w:lvlText w:val="%1."/>
      <w:lvlJc w:val="left"/>
      <w:pPr>
        <w:ind w:left="1211"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1" w15:restartNumberingAfterBreak="0">
    <w:nsid w:val="5DFD06CD"/>
    <w:multiLevelType w:val="hybridMultilevel"/>
    <w:tmpl w:val="32241C90"/>
    <w:lvl w:ilvl="0" w:tplc="30C080AC">
      <w:start w:val="1"/>
      <w:numFmt w:val="decimal"/>
      <w:lvlText w:val="%1."/>
      <w:lvlJc w:val="left"/>
      <w:pPr>
        <w:tabs>
          <w:tab w:val="num" w:pos="1440"/>
        </w:tabs>
        <w:ind w:left="1440" w:hanging="360"/>
      </w:pPr>
      <w:rPr>
        <w:rFonts w:hint="default"/>
      </w:rPr>
    </w:lvl>
    <w:lvl w:ilvl="1" w:tplc="CB9E1064">
      <w:start w:val="1"/>
      <w:numFmt w:val="lowerLetter"/>
      <w:lvlText w:val="%2."/>
      <w:lvlJc w:val="left"/>
      <w:pPr>
        <w:tabs>
          <w:tab w:val="num" w:pos="2160"/>
        </w:tabs>
        <w:ind w:left="2160" w:hanging="360"/>
      </w:pPr>
    </w:lvl>
    <w:lvl w:ilvl="2" w:tplc="26A636B8" w:tentative="1">
      <w:start w:val="1"/>
      <w:numFmt w:val="lowerRoman"/>
      <w:lvlText w:val="%3."/>
      <w:lvlJc w:val="right"/>
      <w:pPr>
        <w:tabs>
          <w:tab w:val="num" w:pos="2880"/>
        </w:tabs>
        <w:ind w:left="2880" w:hanging="180"/>
      </w:pPr>
    </w:lvl>
    <w:lvl w:ilvl="3" w:tplc="7DB87622" w:tentative="1">
      <w:start w:val="1"/>
      <w:numFmt w:val="decimal"/>
      <w:lvlText w:val="%4."/>
      <w:lvlJc w:val="left"/>
      <w:pPr>
        <w:tabs>
          <w:tab w:val="num" w:pos="3600"/>
        </w:tabs>
        <w:ind w:left="3600" w:hanging="360"/>
      </w:pPr>
    </w:lvl>
    <w:lvl w:ilvl="4" w:tplc="6A04BA54" w:tentative="1">
      <w:start w:val="1"/>
      <w:numFmt w:val="lowerLetter"/>
      <w:lvlText w:val="%5."/>
      <w:lvlJc w:val="left"/>
      <w:pPr>
        <w:tabs>
          <w:tab w:val="num" w:pos="4320"/>
        </w:tabs>
        <w:ind w:left="4320" w:hanging="360"/>
      </w:pPr>
    </w:lvl>
    <w:lvl w:ilvl="5" w:tplc="B7D05BDE" w:tentative="1">
      <w:start w:val="1"/>
      <w:numFmt w:val="lowerRoman"/>
      <w:lvlText w:val="%6."/>
      <w:lvlJc w:val="right"/>
      <w:pPr>
        <w:tabs>
          <w:tab w:val="num" w:pos="5040"/>
        </w:tabs>
        <w:ind w:left="5040" w:hanging="180"/>
      </w:pPr>
    </w:lvl>
    <w:lvl w:ilvl="6" w:tplc="B4EC4D0E" w:tentative="1">
      <w:start w:val="1"/>
      <w:numFmt w:val="decimal"/>
      <w:lvlText w:val="%7."/>
      <w:lvlJc w:val="left"/>
      <w:pPr>
        <w:tabs>
          <w:tab w:val="num" w:pos="5760"/>
        </w:tabs>
        <w:ind w:left="5760" w:hanging="360"/>
      </w:pPr>
    </w:lvl>
    <w:lvl w:ilvl="7" w:tplc="9C3C4E62" w:tentative="1">
      <w:start w:val="1"/>
      <w:numFmt w:val="lowerLetter"/>
      <w:lvlText w:val="%8."/>
      <w:lvlJc w:val="left"/>
      <w:pPr>
        <w:tabs>
          <w:tab w:val="num" w:pos="6480"/>
        </w:tabs>
        <w:ind w:left="6480" w:hanging="360"/>
      </w:pPr>
    </w:lvl>
    <w:lvl w:ilvl="8" w:tplc="7E6EAE9A" w:tentative="1">
      <w:start w:val="1"/>
      <w:numFmt w:val="lowerRoman"/>
      <w:lvlText w:val="%9."/>
      <w:lvlJc w:val="right"/>
      <w:pPr>
        <w:tabs>
          <w:tab w:val="num" w:pos="7200"/>
        </w:tabs>
        <w:ind w:left="7200" w:hanging="180"/>
      </w:pPr>
    </w:lvl>
  </w:abstractNum>
  <w:abstractNum w:abstractNumId="32" w15:restartNumberingAfterBreak="0">
    <w:nsid w:val="63627820"/>
    <w:multiLevelType w:val="hybridMultilevel"/>
    <w:tmpl w:val="2410CFFA"/>
    <w:lvl w:ilvl="0" w:tplc="D576BC7A">
      <w:start w:val="1"/>
      <w:numFmt w:val="lowerLetter"/>
      <w:lvlText w:val="%1)"/>
      <w:lvlJc w:val="left"/>
      <w:pPr>
        <w:tabs>
          <w:tab w:val="num" w:pos="928"/>
        </w:tabs>
        <w:ind w:left="928" w:hanging="360"/>
      </w:pPr>
    </w:lvl>
    <w:lvl w:ilvl="1" w:tplc="48DA27A8">
      <w:start w:val="1"/>
      <w:numFmt w:val="lowerLetter"/>
      <w:lvlText w:val="%2."/>
      <w:lvlJc w:val="left"/>
      <w:pPr>
        <w:tabs>
          <w:tab w:val="num" w:pos="1440"/>
        </w:tabs>
        <w:ind w:left="1440" w:hanging="360"/>
      </w:pPr>
    </w:lvl>
    <w:lvl w:ilvl="2" w:tplc="DC94CCEE">
      <w:start w:val="1"/>
      <w:numFmt w:val="lowerRoman"/>
      <w:lvlText w:val="%3."/>
      <w:lvlJc w:val="right"/>
      <w:pPr>
        <w:tabs>
          <w:tab w:val="num" w:pos="2160"/>
        </w:tabs>
        <w:ind w:left="2160" w:hanging="180"/>
      </w:pPr>
    </w:lvl>
    <w:lvl w:ilvl="3" w:tplc="7F66D6D8">
      <w:start w:val="1"/>
      <w:numFmt w:val="decimal"/>
      <w:lvlText w:val="%4."/>
      <w:lvlJc w:val="left"/>
      <w:pPr>
        <w:tabs>
          <w:tab w:val="num" w:pos="2880"/>
        </w:tabs>
        <w:ind w:left="2880" w:hanging="360"/>
      </w:pPr>
    </w:lvl>
    <w:lvl w:ilvl="4" w:tplc="C09468F6">
      <w:start w:val="1"/>
      <w:numFmt w:val="lowerLetter"/>
      <w:lvlText w:val="%5."/>
      <w:lvlJc w:val="left"/>
      <w:pPr>
        <w:tabs>
          <w:tab w:val="num" w:pos="3600"/>
        </w:tabs>
        <w:ind w:left="3600" w:hanging="360"/>
      </w:pPr>
    </w:lvl>
    <w:lvl w:ilvl="5" w:tplc="40A213FC">
      <w:start w:val="1"/>
      <w:numFmt w:val="lowerRoman"/>
      <w:lvlText w:val="%6."/>
      <w:lvlJc w:val="right"/>
      <w:pPr>
        <w:tabs>
          <w:tab w:val="num" w:pos="4320"/>
        </w:tabs>
        <w:ind w:left="4320" w:hanging="180"/>
      </w:pPr>
    </w:lvl>
    <w:lvl w:ilvl="6" w:tplc="2322413E">
      <w:start w:val="1"/>
      <w:numFmt w:val="decimal"/>
      <w:lvlText w:val="%7."/>
      <w:lvlJc w:val="left"/>
      <w:pPr>
        <w:tabs>
          <w:tab w:val="num" w:pos="5040"/>
        </w:tabs>
        <w:ind w:left="5040" w:hanging="360"/>
      </w:pPr>
    </w:lvl>
    <w:lvl w:ilvl="7" w:tplc="64686AF0">
      <w:start w:val="1"/>
      <w:numFmt w:val="lowerLetter"/>
      <w:lvlText w:val="%8."/>
      <w:lvlJc w:val="left"/>
      <w:pPr>
        <w:tabs>
          <w:tab w:val="num" w:pos="5760"/>
        </w:tabs>
        <w:ind w:left="5760" w:hanging="360"/>
      </w:pPr>
    </w:lvl>
    <w:lvl w:ilvl="8" w:tplc="FE70DA04">
      <w:start w:val="1"/>
      <w:numFmt w:val="lowerRoman"/>
      <w:lvlText w:val="%9."/>
      <w:lvlJc w:val="right"/>
      <w:pPr>
        <w:tabs>
          <w:tab w:val="num" w:pos="6480"/>
        </w:tabs>
        <w:ind w:left="6480" w:hanging="180"/>
      </w:pPr>
    </w:lvl>
  </w:abstractNum>
  <w:abstractNum w:abstractNumId="33" w15:restartNumberingAfterBreak="0">
    <w:nsid w:val="67852402"/>
    <w:multiLevelType w:val="hybridMultilevel"/>
    <w:tmpl w:val="0CDEFEEA"/>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4" w15:restartNumberingAfterBreak="0">
    <w:nsid w:val="68490877"/>
    <w:multiLevelType w:val="hybridMultilevel"/>
    <w:tmpl w:val="23C0CC74"/>
    <w:lvl w:ilvl="0" w:tplc="041D0015">
      <w:start w:val="1"/>
      <w:numFmt w:val="upp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5" w15:restartNumberingAfterBreak="0">
    <w:nsid w:val="699412E1"/>
    <w:multiLevelType w:val="hybridMultilevel"/>
    <w:tmpl w:val="8F645B10"/>
    <w:lvl w:ilvl="0" w:tplc="0A84A666">
      <w:start w:val="1"/>
      <w:numFmt w:val="lowerLetter"/>
      <w:pStyle w:val="Indrag1"/>
      <w:lvlText w:val="%1)"/>
      <w:lvlJc w:val="left"/>
      <w:pPr>
        <w:tabs>
          <w:tab w:val="num" w:pos="360"/>
        </w:tabs>
        <w:ind w:left="360" w:hanging="360"/>
      </w:p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36" w15:restartNumberingAfterBreak="0">
    <w:nsid w:val="69EC42AC"/>
    <w:multiLevelType w:val="multilevel"/>
    <w:tmpl w:val="6C1AA4D8"/>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7" w15:restartNumberingAfterBreak="0">
    <w:nsid w:val="6D5533CF"/>
    <w:multiLevelType w:val="hybridMultilevel"/>
    <w:tmpl w:val="B6BE06D8"/>
    <w:lvl w:ilvl="0" w:tplc="82FEB51A">
      <w:start w:val="1"/>
      <w:numFmt w:val="decimal"/>
      <w:lvlText w:val="%1."/>
      <w:lvlJc w:val="left"/>
      <w:pPr>
        <w:tabs>
          <w:tab w:val="num" w:pos="720"/>
        </w:tabs>
        <w:ind w:left="720" w:hanging="360"/>
      </w:pPr>
    </w:lvl>
    <w:lvl w:ilvl="1" w:tplc="534AC664" w:tentative="1">
      <w:start w:val="1"/>
      <w:numFmt w:val="lowerLetter"/>
      <w:lvlText w:val="%2."/>
      <w:lvlJc w:val="left"/>
      <w:pPr>
        <w:tabs>
          <w:tab w:val="num" w:pos="1440"/>
        </w:tabs>
        <w:ind w:left="1440" w:hanging="360"/>
      </w:pPr>
    </w:lvl>
    <w:lvl w:ilvl="2" w:tplc="8878EDFC" w:tentative="1">
      <w:start w:val="1"/>
      <w:numFmt w:val="lowerRoman"/>
      <w:lvlText w:val="%3."/>
      <w:lvlJc w:val="right"/>
      <w:pPr>
        <w:tabs>
          <w:tab w:val="num" w:pos="2160"/>
        </w:tabs>
        <w:ind w:left="2160" w:hanging="180"/>
      </w:pPr>
    </w:lvl>
    <w:lvl w:ilvl="3" w:tplc="7D0EF7E8" w:tentative="1">
      <w:start w:val="1"/>
      <w:numFmt w:val="decimal"/>
      <w:lvlText w:val="%4."/>
      <w:lvlJc w:val="left"/>
      <w:pPr>
        <w:tabs>
          <w:tab w:val="num" w:pos="2880"/>
        </w:tabs>
        <w:ind w:left="2880" w:hanging="360"/>
      </w:pPr>
    </w:lvl>
    <w:lvl w:ilvl="4" w:tplc="31EEDB12" w:tentative="1">
      <w:start w:val="1"/>
      <w:numFmt w:val="lowerLetter"/>
      <w:lvlText w:val="%5."/>
      <w:lvlJc w:val="left"/>
      <w:pPr>
        <w:tabs>
          <w:tab w:val="num" w:pos="3600"/>
        </w:tabs>
        <w:ind w:left="3600" w:hanging="360"/>
      </w:pPr>
    </w:lvl>
    <w:lvl w:ilvl="5" w:tplc="E2D49D94" w:tentative="1">
      <w:start w:val="1"/>
      <w:numFmt w:val="lowerRoman"/>
      <w:lvlText w:val="%6."/>
      <w:lvlJc w:val="right"/>
      <w:pPr>
        <w:tabs>
          <w:tab w:val="num" w:pos="4320"/>
        </w:tabs>
        <w:ind w:left="4320" w:hanging="180"/>
      </w:pPr>
    </w:lvl>
    <w:lvl w:ilvl="6" w:tplc="BA92EE8E" w:tentative="1">
      <w:start w:val="1"/>
      <w:numFmt w:val="decimal"/>
      <w:lvlText w:val="%7."/>
      <w:lvlJc w:val="left"/>
      <w:pPr>
        <w:tabs>
          <w:tab w:val="num" w:pos="5040"/>
        </w:tabs>
        <w:ind w:left="5040" w:hanging="360"/>
      </w:pPr>
    </w:lvl>
    <w:lvl w:ilvl="7" w:tplc="7DEA0918" w:tentative="1">
      <w:start w:val="1"/>
      <w:numFmt w:val="lowerLetter"/>
      <w:lvlText w:val="%8."/>
      <w:lvlJc w:val="left"/>
      <w:pPr>
        <w:tabs>
          <w:tab w:val="num" w:pos="5760"/>
        </w:tabs>
        <w:ind w:left="5760" w:hanging="360"/>
      </w:pPr>
    </w:lvl>
    <w:lvl w:ilvl="8" w:tplc="5334693A" w:tentative="1">
      <w:start w:val="1"/>
      <w:numFmt w:val="lowerRoman"/>
      <w:lvlText w:val="%9."/>
      <w:lvlJc w:val="right"/>
      <w:pPr>
        <w:tabs>
          <w:tab w:val="num" w:pos="6480"/>
        </w:tabs>
        <w:ind w:left="6480" w:hanging="180"/>
      </w:pPr>
    </w:lvl>
  </w:abstractNum>
  <w:abstractNum w:abstractNumId="38" w15:restartNumberingAfterBreak="0">
    <w:nsid w:val="6F8E7AC2"/>
    <w:multiLevelType w:val="hybridMultilevel"/>
    <w:tmpl w:val="9434079E"/>
    <w:lvl w:ilvl="0" w:tplc="BC989D92">
      <w:start w:val="11"/>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9" w15:restartNumberingAfterBreak="0">
    <w:nsid w:val="72516F6A"/>
    <w:multiLevelType w:val="hybridMultilevel"/>
    <w:tmpl w:val="0B307BD0"/>
    <w:lvl w:ilvl="0" w:tplc="041D0017">
      <w:start w:val="1"/>
      <w:numFmt w:val="lowerLetter"/>
      <w:lvlText w:val="%1)"/>
      <w:lvlJc w:val="left"/>
      <w:pPr>
        <w:tabs>
          <w:tab w:val="num" w:pos="928"/>
        </w:tabs>
        <w:ind w:left="928" w:hanging="360"/>
      </w:pPr>
    </w:lvl>
    <w:lvl w:ilvl="1" w:tplc="041D0019" w:tentative="1">
      <w:start w:val="1"/>
      <w:numFmt w:val="lowerLetter"/>
      <w:lvlText w:val="%2."/>
      <w:lvlJc w:val="left"/>
      <w:pPr>
        <w:tabs>
          <w:tab w:val="num" w:pos="1648"/>
        </w:tabs>
        <w:ind w:left="1648" w:hanging="360"/>
      </w:pPr>
    </w:lvl>
    <w:lvl w:ilvl="2" w:tplc="041D001B" w:tentative="1">
      <w:start w:val="1"/>
      <w:numFmt w:val="lowerRoman"/>
      <w:lvlText w:val="%3."/>
      <w:lvlJc w:val="right"/>
      <w:pPr>
        <w:tabs>
          <w:tab w:val="num" w:pos="2368"/>
        </w:tabs>
        <w:ind w:left="2368" w:hanging="180"/>
      </w:pPr>
    </w:lvl>
    <w:lvl w:ilvl="3" w:tplc="041D000F" w:tentative="1">
      <w:start w:val="1"/>
      <w:numFmt w:val="decimal"/>
      <w:lvlText w:val="%4."/>
      <w:lvlJc w:val="left"/>
      <w:pPr>
        <w:tabs>
          <w:tab w:val="num" w:pos="3088"/>
        </w:tabs>
        <w:ind w:left="3088" w:hanging="360"/>
      </w:pPr>
    </w:lvl>
    <w:lvl w:ilvl="4" w:tplc="041D0019" w:tentative="1">
      <w:start w:val="1"/>
      <w:numFmt w:val="lowerLetter"/>
      <w:lvlText w:val="%5."/>
      <w:lvlJc w:val="left"/>
      <w:pPr>
        <w:tabs>
          <w:tab w:val="num" w:pos="3808"/>
        </w:tabs>
        <w:ind w:left="3808" w:hanging="360"/>
      </w:pPr>
    </w:lvl>
    <w:lvl w:ilvl="5" w:tplc="041D001B" w:tentative="1">
      <w:start w:val="1"/>
      <w:numFmt w:val="lowerRoman"/>
      <w:lvlText w:val="%6."/>
      <w:lvlJc w:val="right"/>
      <w:pPr>
        <w:tabs>
          <w:tab w:val="num" w:pos="4528"/>
        </w:tabs>
        <w:ind w:left="4528" w:hanging="180"/>
      </w:pPr>
    </w:lvl>
    <w:lvl w:ilvl="6" w:tplc="041D000F" w:tentative="1">
      <w:start w:val="1"/>
      <w:numFmt w:val="decimal"/>
      <w:lvlText w:val="%7."/>
      <w:lvlJc w:val="left"/>
      <w:pPr>
        <w:tabs>
          <w:tab w:val="num" w:pos="5248"/>
        </w:tabs>
        <w:ind w:left="5248" w:hanging="360"/>
      </w:pPr>
    </w:lvl>
    <w:lvl w:ilvl="7" w:tplc="041D0019" w:tentative="1">
      <w:start w:val="1"/>
      <w:numFmt w:val="lowerLetter"/>
      <w:lvlText w:val="%8."/>
      <w:lvlJc w:val="left"/>
      <w:pPr>
        <w:tabs>
          <w:tab w:val="num" w:pos="5968"/>
        </w:tabs>
        <w:ind w:left="5968" w:hanging="360"/>
      </w:pPr>
    </w:lvl>
    <w:lvl w:ilvl="8" w:tplc="041D001B" w:tentative="1">
      <w:start w:val="1"/>
      <w:numFmt w:val="lowerRoman"/>
      <w:lvlText w:val="%9."/>
      <w:lvlJc w:val="right"/>
      <w:pPr>
        <w:tabs>
          <w:tab w:val="num" w:pos="6688"/>
        </w:tabs>
        <w:ind w:left="6688" w:hanging="180"/>
      </w:pPr>
    </w:lvl>
  </w:abstractNum>
  <w:abstractNum w:abstractNumId="40" w15:restartNumberingAfterBreak="0">
    <w:nsid w:val="73E15166"/>
    <w:multiLevelType w:val="multilevel"/>
    <w:tmpl w:val="7A2A3F1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1" w15:restartNumberingAfterBreak="0">
    <w:nsid w:val="79EC337A"/>
    <w:multiLevelType w:val="hybridMultilevel"/>
    <w:tmpl w:val="781E8330"/>
    <w:lvl w:ilvl="0" w:tplc="55C6166A">
      <w:start w:val="1"/>
      <w:numFmt w:val="decimal"/>
      <w:lvlText w:val="%1."/>
      <w:lvlJc w:val="left"/>
      <w:pPr>
        <w:tabs>
          <w:tab w:val="num" w:pos="1440"/>
        </w:tabs>
        <w:ind w:left="1440" w:hanging="360"/>
      </w:pPr>
      <w:rPr>
        <w:rFonts w:hint="default"/>
      </w:rPr>
    </w:lvl>
    <w:lvl w:ilvl="1" w:tplc="69A6A0CE" w:tentative="1">
      <w:start w:val="1"/>
      <w:numFmt w:val="lowerLetter"/>
      <w:lvlText w:val="%2."/>
      <w:lvlJc w:val="left"/>
      <w:pPr>
        <w:tabs>
          <w:tab w:val="num" w:pos="2160"/>
        </w:tabs>
        <w:ind w:left="2160" w:hanging="360"/>
      </w:pPr>
    </w:lvl>
    <w:lvl w:ilvl="2" w:tplc="7FEE5888" w:tentative="1">
      <w:start w:val="1"/>
      <w:numFmt w:val="lowerRoman"/>
      <w:lvlText w:val="%3."/>
      <w:lvlJc w:val="right"/>
      <w:pPr>
        <w:tabs>
          <w:tab w:val="num" w:pos="2880"/>
        </w:tabs>
        <w:ind w:left="2880" w:hanging="180"/>
      </w:pPr>
    </w:lvl>
    <w:lvl w:ilvl="3" w:tplc="D26C39FE" w:tentative="1">
      <w:start w:val="1"/>
      <w:numFmt w:val="decimal"/>
      <w:lvlText w:val="%4."/>
      <w:lvlJc w:val="left"/>
      <w:pPr>
        <w:tabs>
          <w:tab w:val="num" w:pos="3600"/>
        </w:tabs>
        <w:ind w:left="3600" w:hanging="360"/>
      </w:pPr>
    </w:lvl>
    <w:lvl w:ilvl="4" w:tplc="4F480A5C" w:tentative="1">
      <w:start w:val="1"/>
      <w:numFmt w:val="lowerLetter"/>
      <w:lvlText w:val="%5."/>
      <w:lvlJc w:val="left"/>
      <w:pPr>
        <w:tabs>
          <w:tab w:val="num" w:pos="4320"/>
        </w:tabs>
        <w:ind w:left="4320" w:hanging="360"/>
      </w:pPr>
    </w:lvl>
    <w:lvl w:ilvl="5" w:tplc="EB744058" w:tentative="1">
      <w:start w:val="1"/>
      <w:numFmt w:val="lowerRoman"/>
      <w:lvlText w:val="%6."/>
      <w:lvlJc w:val="right"/>
      <w:pPr>
        <w:tabs>
          <w:tab w:val="num" w:pos="5040"/>
        </w:tabs>
        <w:ind w:left="5040" w:hanging="180"/>
      </w:pPr>
    </w:lvl>
    <w:lvl w:ilvl="6" w:tplc="FC585E26" w:tentative="1">
      <w:start w:val="1"/>
      <w:numFmt w:val="decimal"/>
      <w:lvlText w:val="%7."/>
      <w:lvlJc w:val="left"/>
      <w:pPr>
        <w:tabs>
          <w:tab w:val="num" w:pos="5760"/>
        </w:tabs>
        <w:ind w:left="5760" w:hanging="360"/>
      </w:pPr>
    </w:lvl>
    <w:lvl w:ilvl="7" w:tplc="5BCADC58" w:tentative="1">
      <w:start w:val="1"/>
      <w:numFmt w:val="lowerLetter"/>
      <w:lvlText w:val="%8."/>
      <w:lvlJc w:val="left"/>
      <w:pPr>
        <w:tabs>
          <w:tab w:val="num" w:pos="6480"/>
        </w:tabs>
        <w:ind w:left="6480" w:hanging="360"/>
      </w:pPr>
    </w:lvl>
    <w:lvl w:ilvl="8" w:tplc="DDFE0AFC" w:tentative="1">
      <w:start w:val="1"/>
      <w:numFmt w:val="lowerRoman"/>
      <w:lvlText w:val="%9."/>
      <w:lvlJc w:val="right"/>
      <w:pPr>
        <w:tabs>
          <w:tab w:val="num" w:pos="7200"/>
        </w:tabs>
        <w:ind w:left="7200" w:hanging="180"/>
      </w:pPr>
    </w:lvl>
  </w:abstractNum>
  <w:abstractNum w:abstractNumId="42" w15:restartNumberingAfterBreak="0">
    <w:nsid w:val="7AFF58C4"/>
    <w:multiLevelType w:val="hybridMultilevel"/>
    <w:tmpl w:val="669E3D74"/>
    <w:lvl w:ilvl="0" w:tplc="93327248">
      <w:start w:val="1"/>
      <w:numFmt w:val="lowerLetter"/>
      <w:lvlText w:val="%1)"/>
      <w:lvlJc w:val="left"/>
      <w:pPr>
        <w:tabs>
          <w:tab w:val="num" w:pos="2160"/>
        </w:tabs>
        <w:ind w:left="2160" w:hanging="360"/>
      </w:pPr>
      <w:rPr>
        <w:rFonts w:hint="default"/>
        <w:b/>
      </w:rPr>
    </w:lvl>
    <w:lvl w:ilvl="1" w:tplc="D610C75E">
      <w:start w:val="1"/>
      <w:numFmt w:val="lowerLetter"/>
      <w:lvlText w:val="%2."/>
      <w:lvlJc w:val="left"/>
      <w:pPr>
        <w:tabs>
          <w:tab w:val="num" w:pos="2880"/>
        </w:tabs>
        <w:ind w:left="2880" w:hanging="360"/>
      </w:pPr>
    </w:lvl>
    <w:lvl w:ilvl="2" w:tplc="15280C3C">
      <w:start w:val="1"/>
      <w:numFmt w:val="lowerRoman"/>
      <w:lvlText w:val="%3."/>
      <w:lvlJc w:val="right"/>
      <w:pPr>
        <w:tabs>
          <w:tab w:val="num" w:pos="3600"/>
        </w:tabs>
        <w:ind w:left="3600" w:hanging="180"/>
      </w:pPr>
    </w:lvl>
    <w:lvl w:ilvl="3" w:tplc="A29EFD96">
      <w:start w:val="1"/>
      <w:numFmt w:val="decimal"/>
      <w:lvlText w:val="%4."/>
      <w:lvlJc w:val="left"/>
      <w:pPr>
        <w:tabs>
          <w:tab w:val="num" w:pos="4320"/>
        </w:tabs>
        <w:ind w:left="4320" w:hanging="360"/>
      </w:pPr>
    </w:lvl>
    <w:lvl w:ilvl="4" w:tplc="07CA137A">
      <w:start w:val="1"/>
      <w:numFmt w:val="lowerLetter"/>
      <w:lvlText w:val="%5."/>
      <w:lvlJc w:val="left"/>
      <w:pPr>
        <w:tabs>
          <w:tab w:val="num" w:pos="5040"/>
        </w:tabs>
        <w:ind w:left="5040" w:hanging="360"/>
      </w:pPr>
    </w:lvl>
    <w:lvl w:ilvl="5" w:tplc="97D094D0">
      <w:start w:val="1"/>
      <w:numFmt w:val="lowerRoman"/>
      <w:lvlText w:val="%6."/>
      <w:lvlJc w:val="right"/>
      <w:pPr>
        <w:tabs>
          <w:tab w:val="num" w:pos="5760"/>
        </w:tabs>
        <w:ind w:left="5760" w:hanging="180"/>
      </w:pPr>
    </w:lvl>
    <w:lvl w:ilvl="6" w:tplc="528C43B0">
      <w:start w:val="1"/>
      <w:numFmt w:val="decimal"/>
      <w:lvlText w:val="%7."/>
      <w:lvlJc w:val="left"/>
      <w:pPr>
        <w:tabs>
          <w:tab w:val="num" w:pos="6480"/>
        </w:tabs>
        <w:ind w:left="6480" w:hanging="360"/>
      </w:pPr>
    </w:lvl>
    <w:lvl w:ilvl="7" w:tplc="14102860">
      <w:start w:val="1"/>
      <w:numFmt w:val="lowerLetter"/>
      <w:lvlText w:val="%8."/>
      <w:lvlJc w:val="left"/>
      <w:pPr>
        <w:tabs>
          <w:tab w:val="num" w:pos="7200"/>
        </w:tabs>
        <w:ind w:left="7200" w:hanging="360"/>
      </w:pPr>
    </w:lvl>
    <w:lvl w:ilvl="8" w:tplc="5B5EA392">
      <w:start w:val="1"/>
      <w:numFmt w:val="lowerRoman"/>
      <w:lvlText w:val="%9."/>
      <w:lvlJc w:val="right"/>
      <w:pPr>
        <w:tabs>
          <w:tab w:val="num" w:pos="7920"/>
        </w:tabs>
        <w:ind w:left="7920" w:hanging="180"/>
      </w:pPr>
    </w:lvl>
  </w:abstractNum>
  <w:abstractNum w:abstractNumId="43" w15:restartNumberingAfterBreak="0">
    <w:nsid w:val="7DA216D0"/>
    <w:multiLevelType w:val="hybridMultilevel"/>
    <w:tmpl w:val="AAE2335C"/>
    <w:lvl w:ilvl="0" w:tplc="858CC58C">
      <w:start w:val="1"/>
      <w:numFmt w:val="decimal"/>
      <w:lvlText w:val="%1)"/>
      <w:lvlJc w:val="left"/>
      <w:pPr>
        <w:tabs>
          <w:tab w:val="num" w:pos="720"/>
        </w:tabs>
        <w:ind w:left="720" w:hanging="360"/>
      </w:pPr>
      <w:rPr>
        <w:rFonts w:hint="default"/>
      </w:rPr>
    </w:lvl>
    <w:lvl w:ilvl="1" w:tplc="39BE9A6C" w:tentative="1">
      <w:start w:val="1"/>
      <w:numFmt w:val="bullet"/>
      <w:lvlText w:val="o"/>
      <w:lvlJc w:val="left"/>
      <w:pPr>
        <w:tabs>
          <w:tab w:val="num" w:pos="1440"/>
        </w:tabs>
        <w:ind w:left="1440" w:hanging="360"/>
      </w:pPr>
      <w:rPr>
        <w:rFonts w:ascii="Courier New" w:hAnsi="Courier New" w:cs="Courier New" w:hint="default"/>
      </w:rPr>
    </w:lvl>
    <w:lvl w:ilvl="2" w:tplc="9EC46B94" w:tentative="1">
      <w:start w:val="1"/>
      <w:numFmt w:val="bullet"/>
      <w:lvlText w:val=""/>
      <w:lvlJc w:val="left"/>
      <w:pPr>
        <w:tabs>
          <w:tab w:val="num" w:pos="2160"/>
        </w:tabs>
        <w:ind w:left="2160" w:hanging="360"/>
      </w:pPr>
      <w:rPr>
        <w:rFonts w:ascii="Wingdings" w:hAnsi="Wingdings" w:hint="default"/>
      </w:rPr>
    </w:lvl>
    <w:lvl w:ilvl="3" w:tplc="6DFAA4FE" w:tentative="1">
      <w:start w:val="1"/>
      <w:numFmt w:val="bullet"/>
      <w:lvlText w:val=""/>
      <w:lvlJc w:val="left"/>
      <w:pPr>
        <w:tabs>
          <w:tab w:val="num" w:pos="2880"/>
        </w:tabs>
        <w:ind w:left="2880" w:hanging="360"/>
      </w:pPr>
      <w:rPr>
        <w:rFonts w:ascii="Symbol" w:hAnsi="Symbol" w:hint="default"/>
      </w:rPr>
    </w:lvl>
    <w:lvl w:ilvl="4" w:tplc="483A65D4" w:tentative="1">
      <w:start w:val="1"/>
      <w:numFmt w:val="bullet"/>
      <w:lvlText w:val="o"/>
      <w:lvlJc w:val="left"/>
      <w:pPr>
        <w:tabs>
          <w:tab w:val="num" w:pos="3600"/>
        </w:tabs>
        <w:ind w:left="3600" w:hanging="360"/>
      </w:pPr>
      <w:rPr>
        <w:rFonts w:ascii="Courier New" w:hAnsi="Courier New" w:cs="Courier New" w:hint="default"/>
      </w:rPr>
    </w:lvl>
    <w:lvl w:ilvl="5" w:tplc="07AA4950" w:tentative="1">
      <w:start w:val="1"/>
      <w:numFmt w:val="bullet"/>
      <w:lvlText w:val=""/>
      <w:lvlJc w:val="left"/>
      <w:pPr>
        <w:tabs>
          <w:tab w:val="num" w:pos="4320"/>
        </w:tabs>
        <w:ind w:left="4320" w:hanging="360"/>
      </w:pPr>
      <w:rPr>
        <w:rFonts w:ascii="Wingdings" w:hAnsi="Wingdings" w:hint="default"/>
      </w:rPr>
    </w:lvl>
    <w:lvl w:ilvl="6" w:tplc="E43C86DE" w:tentative="1">
      <w:start w:val="1"/>
      <w:numFmt w:val="bullet"/>
      <w:lvlText w:val=""/>
      <w:lvlJc w:val="left"/>
      <w:pPr>
        <w:tabs>
          <w:tab w:val="num" w:pos="5040"/>
        </w:tabs>
        <w:ind w:left="5040" w:hanging="360"/>
      </w:pPr>
      <w:rPr>
        <w:rFonts w:ascii="Symbol" w:hAnsi="Symbol" w:hint="default"/>
      </w:rPr>
    </w:lvl>
    <w:lvl w:ilvl="7" w:tplc="5BECC62E" w:tentative="1">
      <w:start w:val="1"/>
      <w:numFmt w:val="bullet"/>
      <w:lvlText w:val="o"/>
      <w:lvlJc w:val="left"/>
      <w:pPr>
        <w:tabs>
          <w:tab w:val="num" w:pos="5760"/>
        </w:tabs>
        <w:ind w:left="5760" w:hanging="360"/>
      </w:pPr>
      <w:rPr>
        <w:rFonts w:ascii="Courier New" w:hAnsi="Courier New" w:cs="Courier New" w:hint="default"/>
      </w:rPr>
    </w:lvl>
    <w:lvl w:ilvl="8" w:tplc="7F987988"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E5E2ADD"/>
    <w:multiLevelType w:val="hybridMultilevel"/>
    <w:tmpl w:val="23CC8F42"/>
    <w:lvl w:ilvl="0" w:tplc="041D0011">
      <w:start w:val="1"/>
      <w:numFmt w:val="decimal"/>
      <w:lvlText w:val="%1."/>
      <w:lvlJc w:val="left"/>
      <w:pPr>
        <w:tabs>
          <w:tab w:val="num" w:pos="2367"/>
        </w:tabs>
        <w:ind w:left="2367" w:hanging="360"/>
      </w:pPr>
    </w:lvl>
    <w:lvl w:ilvl="1" w:tplc="041D0003">
      <w:start w:val="1"/>
      <w:numFmt w:val="lowerLetter"/>
      <w:lvlText w:val="%2."/>
      <w:lvlJc w:val="left"/>
      <w:pPr>
        <w:tabs>
          <w:tab w:val="num" w:pos="2880"/>
        </w:tabs>
        <w:ind w:left="2880" w:hanging="360"/>
      </w:pPr>
    </w:lvl>
    <w:lvl w:ilvl="2" w:tplc="041D0005" w:tentative="1">
      <w:start w:val="1"/>
      <w:numFmt w:val="lowerRoman"/>
      <w:lvlText w:val="%3."/>
      <w:lvlJc w:val="right"/>
      <w:pPr>
        <w:tabs>
          <w:tab w:val="num" w:pos="3600"/>
        </w:tabs>
        <w:ind w:left="3600" w:hanging="180"/>
      </w:pPr>
    </w:lvl>
    <w:lvl w:ilvl="3" w:tplc="041D0001" w:tentative="1">
      <w:start w:val="1"/>
      <w:numFmt w:val="decimal"/>
      <w:lvlText w:val="%4."/>
      <w:lvlJc w:val="left"/>
      <w:pPr>
        <w:tabs>
          <w:tab w:val="num" w:pos="4320"/>
        </w:tabs>
        <w:ind w:left="4320" w:hanging="360"/>
      </w:pPr>
    </w:lvl>
    <w:lvl w:ilvl="4" w:tplc="041D0003" w:tentative="1">
      <w:start w:val="1"/>
      <w:numFmt w:val="lowerLetter"/>
      <w:lvlText w:val="%5."/>
      <w:lvlJc w:val="left"/>
      <w:pPr>
        <w:tabs>
          <w:tab w:val="num" w:pos="5040"/>
        </w:tabs>
        <w:ind w:left="5040" w:hanging="360"/>
      </w:pPr>
    </w:lvl>
    <w:lvl w:ilvl="5" w:tplc="041D0005" w:tentative="1">
      <w:start w:val="1"/>
      <w:numFmt w:val="lowerRoman"/>
      <w:lvlText w:val="%6."/>
      <w:lvlJc w:val="right"/>
      <w:pPr>
        <w:tabs>
          <w:tab w:val="num" w:pos="5760"/>
        </w:tabs>
        <w:ind w:left="5760" w:hanging="180"/>
      </w:pPr>
    </w:lvl>
    <w:lvl w:ilvl="6" w:tplc="041D0001" w:tentative="1">
      <w:start w:val="1"/>
      <w:numFmt w:val="decimal"/>
      <w:lvlText w:val="%7."/>
      <w:lvlJc w:val="left"/>
      <w:pPr>
        <w:tabs>
          <w:tab w:val="num" w:pos="6480"/>
        </w:tabs>
        <w:ind w:left="6480" w:hanging="360"/>
      </w:pPr>
    </w:lvl>
    <w:lvl w:ilvl="7" w:tplc="041D0003" w:tentative="1">
      <w:start w:val="1"/>
      <w:numFmt w:val="lowerLetter"/>
      <w:lvlText w:val="%8."/>
      <w:lvlJc w:val="left"/>
      <w:pPr>
        <w:tabs>
          <w:tab w:val="num" w:pos="7200"/>
        </w:tabs>
        <w:ind w:left="7200" w:hanging="360"/>
      </w:pPr>
    </w:lvl>
    <w:lvl w:ilvl="8" w:tplc="041D0005" w:tentative="1">
      <w:start w:val="1"/>
      <w:numFmt w:val="lowerRoman"/>
      <w:lvlText w:val="%9."/>
      <w:lvlJc w:val="right"/>
      <w:pPr>
        <w:tabs>
          <w:tab w:val="num" w:pos="7920"/>
        </w:tabs>
        <w:ind w:left="7920" w:hanging="180"/>
      </w:pPr>
    </w:lvl>
  </w:abstractNum>
  <w:num w:numId="1">
    <w:abstractNumId w:val="1"/>
    <w:lvlOverride w:ilvl="0">
      <w:lvl w:ilvl="0">
        <w:start w:val="1"/>
        <w:numFmt w:val="bullet"/>
        <w:pStyle w:val="Punktlista"/>
        <w:lvlText w:val=""/>
        <w:legacy w:legacy="1" w:legacySpace="0" w:legacyIndent="360"/>
        <w:lvlJc w:val="left"/>
        <w:pPr>
          <w:ind w:left="1800" w:hanging="360"/>
        </w:pPr>
        <w:rPr>
          <w:rFonts w:ascii="Symbol" w:hAnsi="Symbol" w:cs="Times New Roman" w:hint="default"/>
          <w:sz w:val="22"/>
          <w:szCs w:val="22"/>
        </w:rPr>
      </w:lvl>
    </w:lvlOverride>
  </w:num>
  <w:num w:numId="2">
    <w:abstractNumId w:val="35"/>
  </w:num>
  <w:num w:numId="3">
    <w:abstractNumId w:val="41"/>
  </w:num>
  <w:num w:numId="4">
    <w:abstractNumId w:val="12"/>
  </w:num>
  <w:num w:numId="5">
    <w:abstractNumId w:val="13"/>
  </w:num>
  <w:num w:numId="6">
    <w:abstractNumId w:val="18"/>
  </w:num>
  <w:num w:numId="7">
    <w:abstractNumId w:val="7"/>
  </w:num>
  <w:num w:numId="8">
    <w:abstractNumId w:val="3"/>
  </w:num>
  <w:num w:numId="9">
    <w:abstractNumId w:val="37"/>
  </w:num>
  <w:num w:numId="10">
    <w:abstractNumId w:val="43"/>
  </w:num>
  <w:num w:numId="11">
    <w:abstractNumId w:val="42"/>
  </w:num>
  <w:num w:numId="12">
    <w:abstractNumId w:val="16"/>
  </w:num>
  <w:num w:numId="13">
    <w:abstractNumId w:val="31"/>
  </w:num>
  <w:num w:numId="14">
    <w:abstractNumId w:val="9"/>
  </w:num>
  <w:num w:numId="15">
    <w:abstractNumId w:val="22"/>
  </w:num>
  <w:num w:numId="16">
    <w:abstractNumId w:val="40"/>
  </w:num>
  <w:num w:numId="17">
    <w:abstractNumId w:val="36"/>
  </w:num>
  <w:num w:numId="18">
    <w:abstractNumId w:val="44"/>
  </w:num>
  <w:num w:numId="19">
    <w:abstractNumId w:val="21"/>
  </w:num>
  <w:num w:numId="20">
    <w:abstractNumId w:val="4"/>
  </w:num>
  <w:num w:numId="21">
    <w:abstractNumId w:val="21"/>
  </w:num>
  <w:num w:numId="22">
    <w:abstractNumId w:val="27"/>
  </w:num>
  <w:num w:numId="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1"/>
  </w:num>
  <w:num w:numId="25">
    <w:abstractNumId w:val="11"/>
  </w:num>
  <w:num w:numId="26">
    <w:abstractNumId w:val="39"/>
  </w:num>
  <w:num w:numId="27">
    <w:abstractNumId w:val="6"/>
  </w:num>
  <w:num w:numId="28">
    <w:abstractNumId w:val="20"/>
  </w:num>
  <w:num w:numId="29">
    <w:abstractNumId w:val="5"/>
  </w:num>
  <w:num w:numId="30">
    <w:abstractNumId w:val="26"/>
  </w:num>
  <w:num w:numId="31">
    <w:abstractNumId w:val="32"/>
  </w:num>
  <w:num w:numId="32">
    <w:abstractNumId w:val="19"/>
  </w:num>
  <w:num w:numId="33">
    <w:abstractNumId w:val="23"/>
  </w:num>
  <w:num w:numId="34">
    <w:abstractNumId w:val="0"/>
  </w:num>
  <w:num w:numId="35">
    <w:abstractNumId w:val="14"/>
  </w:num>
  <w:num w:numId="36">
    <w:abstractNumId w:val="30"/>
  </w:num>
  <w:num w:numId="37">
    <w:abstractNumId w:val="17"/>
  </w:num>
  <w:num w:numId="38">
    <w:abstractNumId w:val="28"/>
  </w:num>
  <w:num w:numId="39">
    <w:abstractNumId w:val="29"/>
  </w:num>
  <w:num w:numId="40">
    <w:abstractNumId w:val="25"/>
  </w:num>
  <w:num w:numId="41">
    <w:abstractNumId w:val="2"/>
  </w:num>
  <w:num w:numId="42">
    <w:abstractNumId w:val="8"/>
  </w:num>
  <w:num w:numId="43">
    <w:abstractNumId w:val="10"/>
  </w:num>
  <w:num w:numId="44">
    <w:abstractNumId w:val="38"/>
  </w:num>
  <w:num w:numId="45">
    <w:abstractNumId w:val="24"/>
  </w:num>
  <w:num w:numId="46">
    <w:abstractNumId w:val="15"/>
  </w:num>
  <w:num w:numId="47">
    <w:abstractNumId w:val="33"/>
  </w:num>
  <w:num w:numId="48">
    <w:abstractNumId w:val="3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activeWritingStyle w:appName="MSWord" w:lang="sv-SE" w:vendorID="666" w:dllVersion="513" w:checkStyle="1"/>
  <w:activeWritingStyle w:appName="MSWord" w:lang="fi-FI" w:vendorID="666" w:dllVersion="513" w:checkStyle="1"/>
  <w:activeWritingStyle w:appName="MSWord" w:lang="sv-SE" w:vendorID="22" w:dllVersion="513" w:checkStyle="1"/>
  <w:activeWritingStyle w:appName="MSWord" w:lang="fi-FI" w:vendorID="22" w:dllVersion="513"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425"/>
  <w:doNotHyphenateCaps/>
  <w:displayHorizontalDrawingGridEvery w:val="0"/>
  <w:displayVerticalDrawingGridEvery w:val="0"/>
  <w:doNotUseMarginsForDrawingGridOrigin/>
  <w:doNotShadeFormData/>
  <w:characterSpacingControl w:val="doNotCompress"/>
  <w:hdrShapeDefaults>
    <o:shapedefaults v:ext="edit" spidmax="6145"/>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671E"/>
    <w:rsid w:val="00001168"/>
    <w:rsid w:val="00001AD8"/>
    <w:rsid w:val="00002EC0"/>
    <w:rsid w:val="0000415C"/>
    <w:rsid w:val="000054E3"/>
    <w:rsid w:val="00007106"/>
    <w:rsid w:val="000118FC"/>
    <w:rsid w:val="00011C8E"/>
    <w:rsid w:val="000125D1"/>
    <w:rsid w:val="000126A7"/>
    <w:rsid w:val="000140E2"/>
    <w:rsid w:val="00014F72"/>
    <w:rsid w:val="00015032"/>
    <w:rsid w:val="00016FA1"/>
    <w:rsid w:val="00017652"/>
    <w:rsid w:val="00020AC7"/>
    <w:rsid w:val="00021F79"/>
    <w:rsid w:val="00023193"/>
    <w:rsid w:val="000242DF"/>
    <w:rsid w:val="00024C60"/>
    <w:rsid w:val="00026B35"/>
    <w:rsid w:val="000303F3"/>
    <w:rsid w:val="00030C71"/>
    <w:rsid w:val="00030FF4"/>
    <w:rsid w:val="0003158B"/>
    <w:rsid w:val="000335EC"/>
    <w:rsid w:val="000336B5"/>
    <w:rsid w:val="0003388C"/>
    <w:rsid w:val="00033C72"/>
    <w:rsid w:val="00034A34"/>
    <w:rsid w:val="000350B2"/>
    <w:rsid w:val="00036846"/>
    <w:rsid w:val="00037B8E"/>
    <w:rsid w:val="000417F7"/>
    <w:rsid w:val="000436FD"/>
    <w:rsid w:val="00043C90"/>
    <w:rsid w:val="00043E75"/>
    <w:rsid w:val="0004404A"/>
    <w:rsid w:val="000443E0"/>
    <w:rsid w:val="00045108"/>
    <w:rsid w:val="00045C4E"/>
    <w:rsid w:val="000476E0"/>
    <w:rsid w:val="00047EDB"/>
    <w:rsid w:val="000507FF"/>
    <w:rsid w:val="00052262"/>
    <w:rsid w:val="00054654"/>
    <w:rsid w:val="00055A40"/>
    <w:rsid w:val="000563A7"/>
    <w:rsid w:val="0005717C"/>
    <w:rsid w:val="000574B7"/>
    <w:rsid w:val="000608A0"/>
    <w:rsid w:val="00060C67"/>
    <w:rsid w:val="00060F0E"/>
    <w:rsid w:val="00061198"/>
    <w:rsid w:val="0006320E"/>
    <w:rsid w:val="00064BA6"/>
    <w:rsid w:val="00065723"/>
    <w:rsid w:val="000661F1"/>
    <w:rsid w:val="00067289"/>
    <w:rsid w:val="0007067D"/>
    <w:rsid w:val="0007150E"/>
    <w:rsid w:val="00072152"/>
    <w:rsid w:val="000732A8"/>
    <w:rsid w:val="000734CD"/>
    <w:rsid w:val="00075506"/>
    <w:rsid w:val="00075BAD"/>
    <w:rsid w:val="00075E96"/>
    <w:rsid w:val="00076037"/>
    <w:rsid w:val="000760B6"/>
    <w:rsid w:val="00077DDF"/>
    <w:rsid w:val="000803EA"/>
    <w:rsid w:val="000810E7"/>
    <w:rsid w:val="000821B6"/>
    <w:rsid w:val="00084517"/>
    <w:rsid w:val="00086969"/>
    <w:rsid w:val="0008744C"/>
    <w:rsid w:val="000901CF"/>
    <w:rsid w:val="00091A54"/>
    <w:rsid w:val="00092417"/>
    <w:rsid w:val="00092B10"/>
    <w:rsid w:val="00093D26"/>
    <w:rsid w:val="0009408D"/>
    <w:rsid w:val="00095156"/>
    <w:rsid w:val="00096AD8"/>
    <w:rsid w:val="00096F59"/>
    <w:rsid w:val="0009749D"/>
    <w:rsid w:val="000A13F5"/>
    <w:rsid w:val="000A20E9"/>
    <w:rsid w:val="000A2DCA"/>
    <w:rsid w:val="000A3ED0"/>
    <w:rsid w:val="000A5550"/>
    <w:rsid w:val="000A555A"/>
    <w:rsid w:val="000A5B91"/>
    <w:rsid w:val="000A6E9E"/>
    <w:rsid w:val="000B1881"/>
    <w:rsid w:val="000B195A"/>
    <w:rsid w:val="000B20FC"/>
    <w:rsid w:val="000B43AF"/>
    <w:rsid w:val="000B4E38"/>
    <w:rsid w:val="000B56B8"/>
    <w:rsid w:val="000B6D99"/>
    <w:rsid w:val="000B6F30"/>
    <w:rsid w:val="000B7E90"/>
    <w:rsid w:val="000C15C0"/>
    <w:rsid w:val="000C1950"/>
    <w:rsid w:val="000C195C"/>
    <w:rsid w:val="000C2D05"/>
    <w:rsid w:val="000C4531"/>
    <w:rsid w:val="000C4773"/>
    <w:rsid w:val="000C4C6A"/>
    <w:rsid w:val="000C6660"/>
    <w:rsid w:val="000C75E3"/>
    <w:rsid w:val="000D01F2"/>
    <w:rsid w:val="000D077E"/>
    <w:rsid w:val="000D1CE9"/>
    <w:rsid w:val="000D1FB0"/>
    <w:rsid w:val="000D2CE9"/>
    <w:rsid w:val="000D2F76"/>
    <w:rsid w:val="000D4B2F"/>
    <w:rsid w:val="000D7938"/>
    <w:rsid w:val="000E004A"/>
    <w:rsid w:val="000E0F33"/>
    <w:rsid w:val="000E104B"/>
    <w:rsid w:val="000E1456"/>
    <w:rsid w:val="000E3458"/>
    <w:rsid w:val="000E46FF"/>
    <w:rsid w:val="000E5977"/>
    <w:rsid w:val="000E5B53"/>
    <w:rsid w:val="000E6467"/>
    <w:rsid w:val="000E6935"/>
    <w:rsid w:val="000E7391"/>
    <w:rsid w:val="000E74BF"/>
    <w:rsid w:val="000E7661"/>
    <w:rsid w:val="000F05B1"/>
    <w:rsid w:val="000F2267"/>
    <w:rsid w:val="000F2AD6"/>
    <w:rsid w:val="000F67CD"/>
    <w:rsid w:val="000F7185"/>
    <w:rsid w:val="00100230"/>
    <w:rsid w:val="00100B7D"/>
    <w:rsid w:val="00101525"/>
    <w:rsid w:val="001017D4"/>
    <w:rsid w:val="00101A5C"/>
    <w:rsid w:val="00101EB9"/>
    <w:rsid w:val="0010387D"/>
    <w:rsid w:val="0011000D"/>
    <w:rsid w:val="001104ED"/>
    <w:rsid w:val="001121B9"/>
    <w:rsid w:val="001123E2"/>
    <w:rsid w:val="001148CB"/>
    <w:rsid w:val="0011531A"/>
    <w:rsid w:val="00115806"/>
    <w:rsid w:val="00117120"/>
    <w:rsid w:val="001204D2"/>
    <w:rsid w:val="0012093E"/>
    <w:rsid w:val="00120EC1"/>
    <w:rsid w:val="00120F20"/>
    <w:rsid w:val="0012152C"/>
    <w:rsid w:val="001220FE"/>
    <w:rsid w:val="001230DF"/>
    <w:rsid w:val="0012381D"/>
    <w:rsid w:val="00124042"/>
    <w:rsid w:val="0012582F"/>
    <w:rsid w:val="00125C4E"/>
    <w:rsid w:val="00125D02"/>
    <w:rsid w:val="00126234"/>
    <w:rsid w:val="001276BF"/>
    <w:rsid w:val="001277F7"/>
    <w:rsid w:val="0013123A"/>
    <w:rsid w:val="00132911"/>
    <w:rsid w:val="00132C32"/>
    <w:rsid w:val="001333E9"/>
    <w:rsid w:val="00133A82"/>
    <w:rsid w:val="00133CCC"/>
    <w:rsid w:val="00134CEC"/>
    <w:rsid w:val="00136BF9"/>
    <w:rsid w:val="00137097"/>
    <w:rsid w:val="001378E7"/>
    <w:rsid w:val="0014026E"/>
    <w:rsid w:val="00140D50"/>
    <w:rsid w:val="00141013"/>
    <w:rsid w:val="00141494"/>
    <w:rsid w:val="00142156"/>
    <w:rsid w:val="00143178"/>
    <w:rsid w:val="00143ED0"/>
    <w:rsid w:val="00144322"/>
    <w:rsid w:val="00145DD1"/>
    <w:rsid w:val="0014715C"/>
    <w:rsid w:val="0014759A"/>
    <w:rsid w:val="00150972"/>
    <w:rsid w:val="00150B38"/>
    <w:rsid w:val="0015355F"/>
    <w:rsid w:val="001547F7"/>
    <w:rsid w:val="00155898"/>
    <w:rsid w:val="00156212"/>
    <w:rsid w:val="0016121F"/>
    <w:rsid w:val="001661E6"/>
    <w:rsid w:val="0016696D"/>
    <w:rsid w:val="001677C9"/>
    <w:rsid w:val="00170724"/>
    <w:rsid w:val="00170D79"/>
    <w:rsid w:val="00170E50"/>
    <w:rsid w:val="00171FA4"/>
    <w:rsid w:val="00172678"/>
    <w:rsid w:val="00172EF6"/>
    <w:rsid w:val="00174950"/>
    <w:rsid w:val="00175073"/>
    <w:rsid w:val="001759CB"/>
    <w:rsid w:val="001777EC"/>
    <w:rsid w:val="00177824"/>
    <w:rsid w:val="00180A4C"/>
    <w:rsid w:val="00180A92"/>
    <w:rsid w:val="00183329"/>
    <w:rsid w:val="00183C0B"/>
    <w:rsid w:val="00185AEE"/>
    <w:rsid w:val="0018640A"/>
    <w:rsid w:val="001864F8"/>
    <w:rsid w:val="00187379"/>
    <w:rsid w:val="00187C54"/>
    <w:rsid w:val="0019017F"/>
    <w:rsid w:val="00190797"/>
    <w:rsid w:val="0019162B"/>
    <w:rsid w:val="0019198C"/>
    <w:rsid w:val="001919EF"/>
    <w:rsid w:val="00191AD8"/>
    <w:rsid w:val="00191D79"/>
    <w:rsid w:val="001923A6"/>
    <w:rsid w:val="00193FEA"/>
    <w:rsid w:val="00194958"/>
    <w:rsid w:val="00195675"/>
    <w:rsid w:val="00196C91"/>
    <w:rsid w:val="00197415"/>
    <w:rsid w:val="001A09DC"/>
    <w:rsid w:val="001A1D4E"/>
    <w:rsid w:val="001A32FE"/>
    <w:rsid w:val="001A47C2"/>
    <w:rsid w:val="001A49C3"/>
    <w:rsid w:val="001A5E91"/>
    <w:rsid w:val="001A7148"/>
    <w:rsid w:val="001A7834"/>
    <w:rsid w:val="001B09FE"/>
    <w:rsid w:val="001B1373"/>
    <w:rsid w:val="001B207A"/>
    <w:rsid w:val="001B20C6"/>
    <w:rsid w:val="001B271F"/>
    <w:rsid w:val="001B2EDD"/>
    <w:rsid w:val="001B4357"/>
    <w:rsid w:val="001B4FAE"/>
    <w:rsid w:val="001B559A"/>
    <w:rsid w:val="001B5EFD"/>
    <w:rsid w:val="001B699F"/>
    <w:rsid w:val="001B6FE9"/>
    <w:rsid w:val="001B7C42"/>
    <w:rsid w:val="001B7E34"/>
    <w:rsid w:val="001C07B3"/>
    <w:rsid w:val="001C080B"/>
    <w:rsid w:val="001C1442"/>
    <w:rsid w:val="001C3213"/>
    <w:rsid w:val="001C3770"/>
    <w:rsid w:val="001C4F6C"/>
    <w:rsid w:val="001C5037"/>
    <w:rsid w:val="001C5069"/>
    <w:rsid w:val="001C5A13"/>
    <w:rsid w:val="001C6371"/>
    <w:rsid w:val="001C726E"/>
    <w:rsid w:val="001C72D8"/>
    <w:rsid w:val="001D02BF"/>
    <w:rsid w:val="001D0659"/>
    <w:rsid w:val="001D1510"/>
    <w:rsid w:val="001D1C1D"/>
    <w:rsid w:val="001D3270"/>
    <w:rsid w:val="001D38E1"/>
    <w:rsid w:val="001D3F97"/>
    <w:rsid w:val="001D47D2"/>
    <w:rsid w:val="001D615A"/>
    <w:rsid w:val="001D6B60"/>
    <w:rsid w:val="001D6EA0"/>
    <w:rsid w:val="001E035B"/>
    <w:rsid w:val="001E09DD"/>
    <w:rsid w:val="001E0D10"/>
    <w:rsid w:val="001E0F57"/>
    <w:rsid w:val="001E1125"/>
    <w:rsid w:val="001E1570"/>
    <w:rsid w:val="001E285D"/>
    <w:rsid w:val="001E4C8B"/>
    <w:rsid w:val="001E4D47"/>
    <w:rsid w:val="001E5433"/>
    <w:rsid w:val="001E5464"/>
    <w:rsid w:val="001E7400"/>
    <w:rsid w:val="001E7B2F"/>
    <w:rsid w:val="001E7EEA"/>
    <w:rsid w:val="001F01B8"/>
    <w:rsid w:val="001F3821"/>
    <w:rsid w:val="001F39A8"/>
    <w:rsid w:val="001F53F1"/>
    <w:rsid w:val="001F5AFC"/>
    <w:rsid w:val="00200049"/>
    <w:rsid w:val="002001F8"/>
    <w:rsid w:val="00202525"/>
    <w:rsid w:val="00202D2E"/>
    <w:rsid w:val="00203072"/>
    <w:rsid w:val="0020434C"/>
    <w:rsid w:val="00204982"/>
    <w:rsid w:val="00206EA5"/>
    <w:rsid w:val="0020757F"/>
    <w:rsid w:val="00207C08"/>
    <w:rsid w:val="00207D85"/>
    <w:rsid w:val="00207E7A"/>
    <w:rsid w:val="002105CF"/>
    <w:rsid w:val="002107BB"/>
    <w:rsid w:val="002109F4"/>
    <w:rsid w:val="002118FA"/>
    <w:rsid w:val="00212EDA"/>
    <w:rsid w:val="00213309"/>
    <w:rsid w:val="002142D8"/>
    <w:rsid w:val="00215433"/>
    <w:rsid w:val="00216080"/>
    <w:rsid w:val="0022111D"/>
    <w:rsid w:val="00221771"/>
    <w:rsid w:val="00221785"/>
    <w:rsid w:val="0022409F"/>
    <w:rsid w:val="0022440C"/>
    <w:rsid w:val="002247BF"/>
    <w:rsid w:val="00224FB9"/>
    <w:rsid w:val="002255C8"/>
    <w:rsid w:val="002277CB"/>
    <w:rsid w:val="00230495"/>
    <w:rsid w:val="00231182"/>
    <w:rsid w:val="00231C73"/>
    <w:rsid w:val="002325BF"/>
    <w:rsid w:val="00233675"/>
    <w:rsid w:val="0023405D"/>
    <w:rsid w:val="00235164"/>
    <w:rsid w:val="002359D4"/>
    <w:rsid w:val="0023687C"/>
    <w:rsid w:val="00236A5C"/>
    <w:rsid w:val="00236B2C"/>
    <w:rsid w:val="00237232"/>
    <w:rsid w:val="002420DD"/>
    <w:rsid w:val="00242643"/>
    <w:rsid w:val="002428B9"/>
    <w:rsid w:val="00242CF0"/>
    <w:rsid w:val="0024395E"/>
    <w:rsid w:val="00244C7A"/>
    <w:rsid w:val="002459D6"/>
    <w:rsid w:val="00250270"/>
    <w:rsid w:val="00252A61"/>
    <w:rsid w:val="00253A24"/>
    <w:rsid w:val="00253F7E"/>
    <w:rsid w:val="0025568D"/>
    <w:rsid w:val="00255986"/>
    <w:rsid w:val="00257DFB"/>
    <w:rsid w:val="0026021B"/>
    <w:rsid w:val="002608FC"/>
    <w:rsid w:val="00262858"/>
    <w:rsid w:val="00263927"/>
    <w:rsid w:val="00265714"/>
    <w:rsid w:val="00266D30"/>
    <w:rsid w:val="0026762D"/>
    <w:rsid w:val="0026767E"/>
    <w:rsid w:val="00267866"/>
    <w:rsid w:val="00271C7E"/>
    <w:rsid w:val="002731A6"/>
    <w:rsid w:val="0027326F"/>
    <w:rsid w:val="00273B2F"/>
    <w:rsid w:val="002745FD"/>
    <w:rsid w:val="0027549F"/>
    <w:rsid w:val="002758BA"/>
    <w:rsid w:val="0027610E"/>
    <w:rsid w:val="00276BB0"/>
    <w:rsid w:val="00280A21"/>
    <w:rsid w:val="0028122A"/>
    <w:rsid w:val="0028604E"/>
    <w:rsid w:val="00286225"/>
    <w:rsid w:val="002903DB"/>
    <w:rsid w:val="00290672"/>
    <w:rsid w:val="00291F00"/>
    <w:rsid w:val="0029408B"/>
    <w:rsid w:val="00294A03"/>
    <w:rsid w:val="00295180"/>
    <w:rsid w:val="0029696E"/>
    <w:rsid w:val="00297975"/>
    <w:rsid w:val="002A047D"/>
    <w:rsid w:val="002A1040"/>
    <w:rsid w:val="002A23DB"/>
    <w:rsid w:val="002A2B80"/>
    <w:rsid w:val="002A2BE9"/>
    <w:rsid w:val="002A461C"/>
    <w:rsid w:val="002A5C40"/>
    <w:rsid w:val="002A5E26"/>
    <w:rsid w:val="002A768B"/>
    <w:rsid w:val="002B0101"/>
    <w:rsid w:val="002B0179"/>
    <w:rsid w:val="002B071E"/>
    <w:rsid w:val="002B0F19"/>
    <w:rsid w:val="002B3286"/>
    <w:rsid w:val="002B3EAF"/>
    <w:rsid w:val="002B4FB9"/>
    <w:rsid w:val="002B5548"/>
    <w:rsid w:val="002B5A73"/>
    <w:rsid w:val="002B5B2E"/>
    <w:rsid w:val="002B654A"/>
    <w:rsid w:val="002C48C5"/>
    <w:rsid w:val="002C4CD6"/>
    <w:rsid w:val="002C57FA"/>
    <w:rsid w:val="002C5F63"/>
    <w:rsid w:val="002C72FB"/>
    <w:rsid w:val="002D0945"/>
    <w:rsid w:val="002D1697"/>
    <w:rsid w:val="002D198C"/>
    <w:rsid w:val="002D3192"/>
    <w:rsid w:val="002D3D79"/>
    <w:rsid w:val="002D63E0"/>
    <w:rsid w:val="002D71BB"/>
    <w:rsid w:val="002D72BC"/>
    <w:rsid w:val="002E0835"/>
    <w:rsid w:val="002E0FB8"/>
    <w:rsid w:val="002E37EE"/>
    <w:rsid w:val="002E3E01"/>
    <w:rsid w:val="002E40A4"/>
    <w:rsid w:val="002E4190"/>
    <w:rsid w:val="002E6083"/>
    <w:rsid w:val="002E66D9"/>
    <w:rsid w:val="002E7037"/>
    <w:rsid w:val="002E738D"/>
    <w:rsid w:val="002F3426"/>
    <w:rsid w:val="002F4393"/>
    <w:rsid w:val="002F4A0C"/>
    <w:rsid w:val="002F50BF"/>
    <w:rsid w:val="002F5857"/>
    <w:rsid w:val="002F5EE8"/>
    <w:rsid w:val="002F612C"/>
    <w:rsid w:val="002F6B97"/>
    <w:rsid w:val="002F7002"/>
    <w:rsid w:val="0030744C"/>
    <w:rsid w:val="0031011B"/>
    <w:rsid w:val="003107DE"/>
    <w:rsid w:val="00310837"/>
    <w:rsid w:val="00310DFA"/>
    <w:rsid w:val="00311ADA"/>
    <w:rsid w:val="00312309"/>
    <w:rsid w:val="003123F8"/>
    <w:rsid w:val="0031261E"/>
    <w:rsid w:val="0031276B"/>
    <w:rsid w:val="00312FA6"/>
    <w:rsid w:val="00313A8A"/>
    <w:rsid w:val="00314F2E"/>
    <w:rsid w:val="003151FA"/>
    <w:rsid w:val="003153FC"/>
    <w:rsid w:val="00315981"/>
    <w:rsid w:val="00315D34"/>
    <w:rsid w:val="00315F6F"/>
    <w:rsid w:val="003162AE"/>
    <w:rsid w:val="0031645B"/>
    <w:rsid w:val="00316827"/>
    <w:rsid w:val="00317174"/>
    <w:rsid w:val="0031718D"/>
    <w:rsid w:val="003218EE"/>
    <w:rsid w:val="003224A0"/>
    <w:rsid w:val="00325D2B"/>
    <w:rsid w:val="003266E1"/>
    <w:rsid w:val="003268BB"/>
    <w:rsid w:val="00327FCB"/>
    <w:rsid w:val="00330223"/>
    <w:rsid w:val="00330747"/>
    <w:rsid w:val="00330EF4"/>
    <w:rsid w:val="00330FA8"/>
    <w:rsid w:val="00334CD1"/>
    <w:rsid w:val="003355F7"/>
    <w:rsid w:val="00335630"/>
    <w:rsid w:val="00336593"/>
    <w:rsid w:val="0033719C"/>
    <w:rsid w:val="003374AD"/>
    <w:rsid w:val="00337DB0"/>
    <w:rsid w:val="00341511"/>
    <w:rsid w:val="00341BDF"/>
    <w:rsid w:val="00342258"/>
    <w:rsid w:val="003422F9"/>
    <w:rsid w:val="0034290D"/>
    <w:rsid w:val="003440C4"/>
    <w:rsid w:val="0034468D"/>
    <w:rsid w:val="00345544"/>
    <w:rsid w:val="00345854"/>
    <w:rsid w:val="0034697E"/>
    <w:rsid w:val="00346F38"/>
    <w:rsid w:val="003475B5"/>
    <w:rsid w:val="00347DEA"/>
    <w:rsid w:val="003515FC"/>
    <w:rsid w:val="003529E4"/>
    <w:rsid w:val="00352DB2"/>
    <w:rsid w:val="00353C79"/>
    <w:rsid w:val="00354ABB"/>
    <w:rsid w:val="00356888"/>
    <w:rsid w:val="00356BD7"/>
    <w:rsid w:val="0035775E"/>
    <w:rsid w:val="003602D6"/>
    <w:rsid w:val="00362A17"/>
    <w:rsid w:val="0036380C"/>
    <w:rsid w:val="00363E1C"/>
    <w:rsid w:val="00365A04"/>
    <w:rsid w:val="00365CC6"/>
    <w:rsid w:val="00365CEB"/>
    <w:rsid w:val="00367654"/>
    <w:rsid w:val="003706BC"/>
    <w:rsid w:val="0037171E"/>
    <w:rsid w:val="00372409"/>
    <w:rsid w:val="003746B1"/>
    <w:rsid w:val="00374A09"/>
    <w:rsid w:val="00374DC0"/>
    <w:rsid w:val="00375274"/>
    <w:rsid w:val="00375EF9"/>
    <w:rsid w:val="0037621F"/>
    <w:rsid w:val="0037676F"/>
    <w:rsid w:val="003774CB"/>
    <w:rsid w:val="003776F7"/>
    <w:rsid w:val="00377860"/>
    <w:rsid w:val="00377B3A"/>
    <w:rsid w:val="0038121B"/>
    <w:rsid w:val="003844CF"/>
    <w:rsid w:val="00384653"/>
    <w:rsid w:val="0038498C"/>
    <w:rsid w:val="00384E24"/>
    <w:rsid w:val="00385C6A"/>
    <w:rsid w:val="00390075"/>
    <w:rsid w:val="00390262"/>
    <w:rsid w:val="00391457"/>
    <w:rsid w:val="0039145B"/>
    <w:rsid w:val="003916A8"/>
    <w:rsid w:val="00393006"/>
    <w:rsid w:val="00393D6A"/>
    <w:rsid w:val="00396962"/>
    <w:rsid w:val="00396B78"/>
    <w:rsid w:val="00396E47"/>
    <w:rsid w:val="003974D2"/>
    <w:rsid w:val="00397D5E"/>
    <w:rsid w:val="00397F5D"/>
    <w:rsid w:val="003A09A8"/>
    <w:rsid w:val="003A1708"/>
    <w:rsid w:val="003A556F"/>
    <w:rsid w:val="003A5DAA"/>
    <w:rsid w:val="003A6DB0"/>
    <w:rsid w:val="003B17D4"/>
    <w:rsid w:val="003B205F"/>
    <w:rsid w:val="003B2B37"/>
    <w:rsid w:val="003B3116"/>
    <w:rsid w:val="003B31D3"/>
    <w:rsid w:val="003B5148"/>
    <w:rsid w:val="003B5921"/>
    <w:rsid w:val="003B72B6"/>
    <w:rsid w:val="003B7600"/>
    <w:rsid w:val="003C04CE"/>
    <w:rsid w:val="003C06C1"/>
    <w:rsid w:val="003C193A"/>
    <w:rsid w:val="003C4EBA"/>
    <w:rsid w:val="003C5334"/>
    <w:rsid w:val="003C69CF"/>
    <w:rsid w:val="003C6EA8"/>
    <w:rsid w:val="003C6FCB"/>
    <w:rsid w:val="003C7824"/>
    <w:rsid w:val="003D0901"/>
    <w:rsid w:val="003D1ACD"/>
    <w:rsid w:val="003D1C5A"/>
    <w:rsid w:val="003D28DF"/>
    <w:rsid w:val="003D416C"/>
    <w:rsid w:val="003D53C9"/>
    <w:rsid w:val="003D6AF4"/>
    <w:rsid w:val="003D7A45"/>
    <w:rsid w:val="003E120E"/>
    <w:rsid w:val="003E25FD"/>
    <w:rsid w:val="003E2622"/>
    <w:rsid w:val="003E2804"/>
    <w:rsid w:val="003E3F39"/>
    <w:rsid w:val="003E5404"/>
    <w:rsid w:val="003E58FF"/>
    <w:rsid w:val="003E5A67"/>
    <w:rsid w:val="003F0D29"/>
    <w:rsid w:val="003F2031"/>
    <w:rsid w:val="003F2D81"/>
    <w:rsid w:val="003F4BD2"/>
    <w:rsid w:val="003F5486"/>
    <w:rsid w:val="003F55DD"/>
    <w:rsid w:val="003F59D1"/>
    <w:rsid w:val="003F6936"/>
    <w:rsid w:val="003F7563"/>
    <w:rsid w:val="003F771C"/>
    <w:rsid w:val="00400777"/>
    <w:rsid w:val="0040140D"/>
    <w:rsid w:val="00402560"/>
    <w:rsid w:val="00410FC9"/>
    <w:rsid w:val="00411609"/>
    <w:rsid w:val="00411DF5"/>
    <w:rsid w:val="00412666"/>
    <w:rsid w:val="00412DA9"/>
    <w:rsid w:val="00413117"/>
    <w:rsid w:val="00413341"/>
    <w:rsid w:val="004140FF"/>
    <w:rsid w:val="004147BF"/>
    <w:rsid w:val="00416CBA"/>
    <w:rsid w:val="004173E9"/>
    <w:rsid w:val="004214C6"/>
    <w:rsid w:val="004214D7"/>
    <w:rsid w:val="00421F44"/>
    <w:rsid w:val="00422896"/>
    <w:rsid w:val="00422E7F"/>
    <w:rsid w:val="0042388B"/>
    <w:rsid w:val="004246B8"/>
    <w:rsid w:val="00425C6B"/>
    <w:rsid w:val="00426004"/>
    <w:rsid w:val="00426682"/>
    <w:rsid w:val="004269F5"/>
    <w:rsid w:val="0043021C"/>
    <w:rsid w:val="00430B86"/>
    <w:rsid w:val="0043118A"/>
    <w:rsid w:val="0043171C"/>
    <w:rsid w:val="004318D7"/>
    <w:rsid w:val="00431A6D"/>
    <w:rsid w:val="004322B2"/>
    <w:rsid w:val="00434E2A"/>
    <w:rsid w:val="0043788E"/>
    <w:rsid w:val="004400D7"/>
    <w:rsid w:val="00442BE0"/>
    <w:rsid w:val="00443353"/>
    <w:rsid w:val="00443555"/>
    <w:rsid w:val="00444F87"/>
    <w:rsid w:val="00445AFA"/>
    <w:rsid w:val="0044651C"/>
    <w:rsid w:val="0044762D"/>
    <w:rsid w:val="004535A6"/>
    <w:rsid w:val="004542DB"/>
    <w:rsid w:val="00454556"/>
    <w:rsid w:val="00455539"/>
    <w:rsid w:val="00455684"/>
    <w:rsid w:val="00455C17"/>
    <w:rsid w:val="0045671E"/>
    <w:rsid w:val="004569DA"/>
    <w:rsid w:val="00457010"/>
    <w:rsid w:val="00457B49"/>
    <w:rsid w:val="00457BEE"/>
    <w:rsid w:val="00460920"/>
    <w:rsid w:val="00461010"/>
    <w:rsid w:val="00462719"/>
    <w:rsid w:val="00462B09"/>
    <w:rsid w:val="00463463"/>
    <w:rsid w:val="00463F34"/>
    <w:rsid w:val="004645DE"/>
    <w:rsid w:val="00464A10"/>
    <w:rsid w:val="00467E4E"/>
    <w:rsid w:val="0047055D"/>
    <w:rsid w:val="0047176D"/>
    <w:rsid w:val="004724C3"/>
    <w:rsid w:val="004725E3"/>
    <w:rsid w:val="004758A6"/>
    <w:rsid w:val="00475A57"/>
    <w:rsid w:val="0047694B"/>
    <w:rsid w:val="00476D81"/>
    <w:rsid w:val="00476DA0"/>
    <w:rsid w:val="0047774F"/>
    <w:rsid w:val="0048014C"/>
    <w:rsid w:val="004823A1"/>
    <w:rsid w:val="00482A01"/>
    <w:rsid w:val="00483EE2"/>
    <w:rsid w:val="00485ECC"/>
    <w:rsid w:val="00486654"/>
    <w:rsid w:val="00486B05"/>
    <w:rsid w:val="00486C50"/>
    <w:rsid w:val="00486C96"/>
    <w:rsid w:val="004913F9"/>
    <w:rsid w:val="0049277D"/>
    <w:rsid w:val="00492F48"/>
    <w:rsid w:val="00493170"/>
    <w:rsid w:val="004951CD"/>
    <w:rsid w:val="004959FE"/>
    <w:rsid w:val="0049794F"/>
    <w:rsid w:val="004A0FBA"/>
    <w:rsid w:val="004A1C8E"/>
    <w:rsid w:val="004A20F1"/>
    <w:rsid w:val="004A3A7E"/>
    <w:rsid w:val="004A4675"/>
    <w:rsid w:val="004A5945"/>
    <w:rsid w:val="004A5B69"/>
    <w:rsid w:val="004A5BF4"/>
    <w:rsid w:val="004A6C97"/>
    <w:rsid w:val="004A7EF6"/>
    <w:rsid w:val="004B0371"/>
    <w:rsid w:val="004B0470"/>
    <w:rsid w:val="004B0B38"/>
    <w:rsid w:val="004B1002"/>
    <w:rsid w:val="004B19A7"/>
    <w:rsid w:val="004B2EBA"/>
    <w:rsid w:val="004B3808"/>
    <w:rsid w:val="004B3DAF"/>
    <w:rsid w:val="004B5305"/>
    <w:rsid w:val="004B64B4"/>
    <w:rsid w:val="004C03DD"/>
    <w:rsid w:val="004C1307"/>
    <w:rsid w:val="004C1E98"/>
    <w:rsid w:val="004C2154"/>
    <w:rsid w:val="004C24CC"/>
    <w:rsid w:val="004C25AB"/>
    <w:rsid w:val="004C58D3"/>
    <w:rsid w:val="004C635F"/>
    <w:rsid w:val="004D0693"/>
    <w:rsid w:val="004D131E"/>
    <w:rsid w:val="004D208F"/>
    <w:rsid w:val="004D2D78"/>
    <w:rsid w:val="004D3341"/>
    <w:rsid w:val="004D43AB"/>
    <w:rsid w:val="004D52ED"/>
    <w:rsid w:val="004D55F0"/>
    <w:rsid w:val="004D637F"/>
    <w:rsid w:val="004D6BE6"/>
    <w:rsid w:val="004D6D95"/>
    <w:rsid w:val="004D7768"/>
    <w:rsid w:val="004E2900"/>
    <w:rsid w:val="004E3266"/>
    <w:rsid w:val="004E3545"/>
    <w:rsid w:val="004E35A2"/>
    <w:rsid w:val="004E5635"/>
    <w:rsid w:val="004E6472"/>
    <w:rsid w:val="004E695D"/>
    <w:rsid w:val="004E69C5"/>
    <w:rsid w:val="004E75A7"/>
    <w:rsid w:val="004E7AB0"/>
    <w:rsid w:val="004F017A"/>
    <w:rsid w:val="004F018D"/>
    <w:rsid w:val="004F218D"/>
    <w:rsid w:val="004F286C"/>
    <w:rsid w:val="004F3502"/>
    <w:rsid w:val="004F3E0B"/>
    <w:rsid w:val="004F4163"/>
    <w:rsid w:val="004F5A17"/>
    <w:rsid w:val="00500B70"/>
    <w:rsid w:val="00503C85"/>
    <w:rsid w:val="0050504E"/>
    <w:rsid w:val="00505275"/>
    <w:rsid w:val="0050547A"/>
    <w:rsid w:val="005068A9"/>
    <w:rsid w:val="00510C0F"/>
    <w:rsid w:val="00510EBF"/>
    <w:rsid w:val="005117A3"/>
    <w:rsid w:val="00511F07"/>
    <w:rsid w:val="00512D63"/>
    <w:rsid w:val="00513433"/>
    <w:rsid w:val="0051373B"/>
    <w:rsid w:val="005138B9"/>
    <w:rsid w:val="00513F0F"/>
    <w:rsid w:val="00514695"/>
    <w:rsid w:val="00515032"/>
    <w:rsid w:val="00515896"/>
    <w:rsid w:val="005172DF"/>
    <w:rsid w:val="00517AE4"/>
    <w:rsid w:val="0052247D"/>
    <w:rsid w:val="00523422"/>
    <w:rsid w:val="0052345A"/>
    <w:rsid w:val="00524101"/>
    <w:rsid w:val="005242E9"/>
    <w:rsid w:val="005256EB"/>
    <w:rsid w:val="005268B8"/>
    <w:rsid w:val="005269BF"/>
    <w:rsid w:val="00530C73"/>
    <w:rsid w:val="005310DD"/>
    <w:rsid w:val="005313FB"/>
    <w:rsid w:val="00532C11"/>
    <w:rsid w:val="00534037"/>
    <w:rsid w:val="00537D8C"/>
    <w:rsid w:val="00537F15"/>
    <w:rsid w:val="00541357"/>
    <w:rsid w:val="00543D90"/>
    <w:rsid w:val="005443FE"/>
    <w:rsid w:val="005458EA"/>
    <w:rsid w:val="0054656B"/>
    <w:rsid w:val="005473D7"/>
    <w:rsid w:val="005476F4"/>
    <w:rsid w:val="0055125B"/>
    <w:rsid w:val="00552258"/>
    <w:rsid w:val="00552736"/>
    <w:rsid w:val="00553B1E"/>
    <w:rsid w:val="00554BB3"/>
    <w:rsid w:val="00555BE0"/>
    <w:rsid w:val="005578BB"/>
    <w:rsid w:val="005608F7"/>
    <w:rsid w:val="00560B63"/>
    <w:rsid w:val="005635B0"/>
    <w:rsid w:val="005635EF"/>
    <w:rsid w:val="00563FB6"/>
    <w:rsid w:val="005641F9"/>
    <w:rsid w:val="0056445D"/>
    <w:rsid w:val="00564EFD"/>
    <w:rsid w:val="00565E1C"/>
    <w:rsid w:val="005667A0"/>
    <w:rsid w:val="00566CB8"/>
    <w:rsid w:val="00567CE6"/>
    <w:rsid w:val="005709F6"/>
    <w:rsid w:val="00571BDF"/>
    <w:rsid w:val="00572211"/>
    <w:rsid w:val="005735D6"/>
    <w:rsid w:val="00573CF0"/>
    <w:rsid w:val="0057657A"/>
    <w:rsid w:val="00583324"/>
    <w:rsid w:val="0058385A"/>
    <w:rsid w:val="00583B55"/>
    <w:rsid w:val="00583DF4"/>
    <w:rsid w:val="00583E9B"/>
    <w:rsid w:val="005843A6"/>
    <w:rsid w:val="00584983"/>
    <w:rsid w:val="005856F1"/>
    <w:rsid w:val="00585E5D"/>
    <w:rsid w:val="00586198"/>
    <w:rsid w:val="00586E51"/>
    <w:rsid w:val="00587758"/>
    <w:rsid w:val="005903C5"/>
    <w:rsid w:val="00592223"/>
    <w:rsid w:val="005927F7"/>
    <w:rsid w:val="00594F02"/>
    <w:rsid w:val="00595190"/>
    <w:rsid w:val="00595654"/>
    <w:rsid w:val="005A14AB"/>
    <w:rsid w:val="005A1C23"/>
    <w:rsid w:val="005A2B43"/>
    <w:rsid w:val="005A2F13"/>
    <w:rsid w:val="005A37A2"/>
    <w:rsid w:val="005A4F78"/>
    <w:rsid w:val="005A5760"/>
    <w:rsid w:val="005A5AF0"/>
    <w:rsid w:val="005A5EDF"/>
    <w:rsid w:val="005A6F99"/>
    <w:rsid w:val="005A71F0"/>
    <w:rsid w:val="005A7CC9"/>
    <w:rsid w:val="005B0A01"/>
    <w:rsid w:val="005B32FE"/>
    <w:rsid w:val="005B3C80"/>
    <w:rsid w:val="005B441F"/>
    <w:rsid w:val="005B45C2"/>
    <w:rsid w:val="005B5B14"/>
    <w:rsid w:val="005B64C5"/>
    <w:rsid w:val="005B6881"/>
    <w:rsid w:val="005C0BA1"/>
    <w:rsid w:val="005C131A"/>
    <w:rsid w:val="005C1A9A"/>
    <w:rsid w:val="005C2CEC"/>
    <w:rsid w:val="005C2D69"/>
    <w:rsid w:val="005C2E0F"/>
    <w:rsid w:val="005C2E7C"/>
    <w:rsid w:val="005C3107"/>
    <w:rsid w:val="005C41EF"/>
    <w:rsid w:val="005C4D73"/>
    <w:rsid w:val="005C7302"/>
    <w:rsid w:val="005D099D"/>
    <w:rsid w:val="005D1E88"/>
    <w:rsid w:val="005D2B57"/>
    <w:rsid w:val="005D3114"/>
    <w:rsid w:val="005D3A4C"/>
    <w:rsid w:val="005D3BE2"/>
    <w:rsid w:val="005D4E21"/>
    <w:rsid w:val="005D7A06"/>
    <w:rsid w:val="005E14F7"/>
    <w:rsid w:val="005E3A01"/>
    <w:rsid w:val="005E4189"/>
    <w:rsid w:val="005E4875"/>
    <w:rsid w:val="005E4B28"/>
    <w:rsid w:val="005E4DF4"/>
    <w:rsid w:val="005E4E1F"/>
    <w:rsid w:val="005E5E25"/>
    <w:rsid w:val="005E6FEC"/>
    <w:rsid w:val="005F0C8C"/>
    <w:rsid w:val="005F2040"/>
    <w:rsid w:val="005F257C"/>
    <w:rsid w:val="005F319B"/>
    <w:rsid w:val="005F363E"/>
    <w:rsid w:val="005F4478"/>
    <w:rsid w:val="005F4481"/>
    <w:rsid w:val="005F702B"/>
    <w:rsid w:val="00601789"/>
    <w:rsid w:val="00601E54"/>
    <w:rsid w:val="006020CC"/>
    <w:rsid w:val="0060249F"/>
    <w:rsid w:val="00602FB3"/>
    <w:rsid w:val="00603513"/>
    <w:rsid w:val="00603745"/>
    <w:rsid w:val="00604EC6"/>
    <w:rsid w:val="006075F2"/>
    <w:rsid w:val="0060760B"/>
    <w:rsid w:val="006105F5"/>
    <w:rsid w:val="00612AAB"/>
    <w:rsid w:val="00612F3F"/>
    <w:rsid w:val="0061583D"/>
    <w:rsid w:val="00616EA9"/>
    <w:rsid w:val="00617173"/>
    <w:rsid w:val="00617E65"/>
    <w:rsid w:val="006215ED"/>
    <w:rsid w:val="00621A6D"/>
    <w:rsid w:val="0062205E"/>
    <w:rsid w:val="006228C0"/>
    <w:rsid w:val="00622AE2"/>
    <w:rsid w:val="006231CF"/>
    <w:rsid w:val="00623221"/>
    <w:rsid w:val="006262C1"/>
    <w:rsid w:val="00627A3D"/>
    <w:rsid w:val="006300A7"/>
    <w:rsid w:val="00630C2A"/>
    <w:rsid w:val="00631502"/>
    <w:rsid w:val="006319ED"/>
    <w:rsid w:val="00631C9A"/>
    <w:rsid w:val="00632463"/>
    <w:rsid w:val="00633567"/>
    <w:rsid w:val="006357D0"/>
    <w:rsid w:val="00636AF1"/>
    <w:rsid w:val="006375EC"/>
    <w:rsid w:val="006406AC"/>
    <w:rsid w:val="00640EF7"/>
    <w:rsid w:val="00641166"/>
    <w:rsid w:val="00642B67"/>
    <w:rsid w:val="006438B0"/>
    <w:rsid w:val="006452D2"/>
    <w:rsid w:val="00650539"/>
    <w:rsid w:val="006509CE"/>
    <w:rsid w:val="006517C9"/>
    <w:rsid w:val="00651ED0"/>
    <w:rsid w:val="00655207"/>
    <w:rsid w:val="0065550C"/>
    <w:rsid w:val="00655541"/>
    <w:rsid w:val="006571E2"/>
    <w:rsid w:val="00657CE6"/>
    <w:rsid w:val="00662785"/>
    <w:rsid w:val="00664164"/>
    <w:rsid w:val="00666C79"/>
    <w:rsid w:val="0067185F"/>
    <w:rsid w:val="006719DD"/>
    <w:rsid w:val="00672910"/>
    <w:rsid w:val="00674170"/>
    <w:rsid w:val="0067423C"/>
    <w:rsid w:val="00674B25"/>
    <w:rsid w:val="006750A8"/>
    <w:rsid w:val="00676FA7"/>
    <w:rsid w:val="006803F2"/>
    <w:rsid w:val="00682D75"/>
    <w:rsid w:val="00682DF3"/>
    <w:rsid w:val="00684222"/>
    <w:rsid w:val="0068432D"/>
    <w:rsid w:val="006843F0"/>
    <w:rsid w:val="006854E2"/>
    <w:rsid w:val="00685850"/>
    <w:rsid w:val="00686B9A"/>
    <w:rsid w:val="006871F7"/>
    <w:rsid w:val="00687C5A"/>
    <w:rsid w:val="00687FB7"/>
    <w:rsid w:val="006907F6"/>
    <w:rsid w:val="00690AF8"/>
    <w:rsid w:val="0069252C"/>
    <w:rsid w:val="00692766"/>
    <w:rsid w:val="00693A58"/>
    <w:rsid w:val="0069478A"/>
    <w:rsid w:val="00695A75"/>
    <w:rsid w:val="00696797"/>
    <w:rsid w:val="00697F87"/>
    <w:rsid w:val="006A1465"/>
    <w:rsid w:val="006A1A98"/>
    <w:rsid w:val="006A2889"/>
    <w:rsid w:val="006A2AE2"/>
    <w:rsid w:val="006A55DB"/>
    <w:rsid w:val="006A5EA0"/>
    <w:rsid w:val="006A694F"/>
    <w:rsid w:val="006B0B1A"/>
    <w:rsid w:val="006B0E7C"/>
    <w:rsid w:val="006B1823"/>
    <w:rsid w:val="006B20AB"/>
    <w:rsid w:val="006B2279"/>
    <w:rsid w:val="006B34A7"/>
    <w:rsid w:val="006B352A"/>
    <w:rsid w:val="006B5EB7"/>
    <w:rsid w:val="006B63D4"/>
    <w:rsid w:val="006B6C43"/>
    <w:rsid w:val="006B70FA"/>
    <w:rsid w:val="006B7293"/>
    <w:rsid w:val="006B7ED2"/>
    <w:rsid w:val="006C10B3"/>
    <w:rsid w:val="006C1632"/>
    <w:rsid w:val="006C1816"/>
    <w:rsid w:val="006C1915"/>
    <w:rsid w:val="006C1CC1"/>
    <w:rsid w:val="006C22F8"/>
    <w:rsid w:val="006C332E"/>
    <w:rsid w:val="006C3F23"/>
    <w:rsid w:val="006C45AD"/>
    <w:rsid w:val="006C4FDB"/>
    <w:rsid w:val="006C569B"/>
    <w:rsid w:val="006C5A3B"/>
    <w:rsid w:val="006C5C19"/>
    <w:rsid w:val="006C7880"/>
    <w:rsid w:val="006C7C40"/>
    <w:rsid w:val="006D1470"/>
    <w:rsid w:val="006D16C1"/>
    <w:rsid w:val="006D17B1"/>
    <w:rsid w:val="006D3968"/>
    <w:rsid w:val="006D3B29"/>
    <w:rsid w:val="006D5133"/>
    <w:rsid w:val="006D60DC"/>
    <w:rsid w:val="006D65BF"/>
    <w:rsid w:val="006D761C"/>
    <w:rsid w:val="006E0B86"/>
    <w:rsid w:val="006E158E"/>
    <w:rsid w:val="006E2F73"/>
    <w:rsid w:val="006E37FB"/>
    <w:rsid w:val="006E45DE"/>
    <w:rsid w:val="006E57E9"/>
    <w:rsid w:val="006E5DF3"/>
    <w:rsid w:val="006F1C8E"/>
    <w:rsid w:val="006F23D2"/>
    <w:rsid w:val="006F4560"/>
    <w:rsid w:val="006F66A7"/>
    <w:rsid w:val="006F7152"/>
    <w:rsid w:val="006F785B"/>
    <w:rsid w:val="00700915"/>
    <w:rsid w:val="00700972"/>
    <w:rsid w:val="00706294"/>
    <w:rsid w:val="0070661D"/>
    <w:rsid w:val="0070746D"/>
    <w:rsid w:val="00710198"/>
    <w:rsid w:val="007101F0"/>
    <w:rsid w:val="007104F7"/>
    <w:rsid w:val="00714A11"/>
    <w:rsid w:val="00714D99"/>
    <w:rsid w:val="00715368"/>
    <w:rsid w:val="00717380"/>
    <w:rsid w:val="00717CCB"/>
    <w:rsid w:val="007208A9"/>
    <w:rsid w:val="00720B41"/>
    <w:rsid w:val="00721104"/>
    <w:rsid w:val="007222B0"/>
    <w:rsid w:val="0072368D"/>
    <w:rsid w:val="00723878"/>
    <w:rsid w:val="00723FD6"/>
    <w:rsid w:val="0072567C"/>
    <w:rsid w:val="00725E26"/>
    <w:rsid w:val="00726137"/>
    <w:rsid w:val="00726E86"/>
    <w:rsid w:val="0072715E"/>
    <w:rsid w:val="007276C9"/>
    <w:rsid w:val="00727B87"/>
    <w:rsid w:val="007305C0"/>
    <w:rsid w:val="007316CD"/>
    <w:rsid w:val="00731B0A"/>
    <w:rsid w:val="00733679"/>
    <w:rsid w:val="00736BC7"/>
    <w:rsid w:val="00737F62"/>
    <w:rsid w:val="00740075"/>
    <w:rsid w:val="007404D8"/>
    <w:rsid w:val="007410C5"/>
    <w:rsid w:val="00741AAB"/>
    <w:rsid w:val="0074264B"/>
    <w:rsid w:val="00743CBA"/>
    <w:rsid w:val="00743DF0"/>
    <w:rsid w:val="00744B8D"/>
    <w:rsid w:val="00745068"/>
    <w:rsid w:val="00745315"/>
    <w:rsid w:val="00745404"/>
    <w:rsid w:val="00745F3B"/>
    <w:rsid w:val="007460DC"/>
    <w:rsid w:val="007473E1"/>
    <w:rsid w:val="00747C3D"/>
    <w:rsid w:val="0075150B"/>
    <w:rsid w:val="007526D2"/>
    <w:rsid w:val="00753CDC"/>
    <w:rsid w:val="00755477"/>
    <w:rsid w:val="00762413"/>
    <w:rsid w:val="00762AB6"/>
    <w:rsid w:val="00763411"/>
    <w:rsid w:val="00763C10"/>
    <w:rsid w:val="00763D14"/>
    <w:rsid w:val="00764212"/>
    <w:rsid w:val="00764262"/>
    <w:rsid w:val="007647F7"/>
    <w:rsid w:val="00764F0F"/>
    <w:rsid w:val="00765EBD"/>
    <w:rsid w:val="00766956"/>
    <w:rsid w:val="00766EC6"/>
    <w:rsid w:val="00770CD1"/>
    <w:rsid w:val="00771B71"/>
    <w:rsid w:val="00774387"/>
    <w:rsid w:val="0077549D"/>
    <w:rsid w:val="007759D8"/>
    <w:rsid w:val="00777D14"/>
    <w:rsid w:val="00777D72"/>
    <w:rsid w:val="00780DCF"/>
    <w:rsid w:val="007811C9"/>
    <w:rsid w:val="00782512"/>
    <w:rsid w:val="00784303"/>
    <w:rsid w:val="007851B0"/>
    <w:rsid w:val="0079006D"/>
    <w:rsid w:val="007906B7"/>
    <w:rsid w:val="0079156D"/>
    <w:rsid w:val="00791670"/>
    <w:rsid w:val="007917AE"/>
    <w:rsid w:val="00792DEC"/>
    <w:rsid w:val="00794097"/>
    <w:rsid w:val="007952D5"/>
    <w:rsid w:val="00796B3E"/>
    <w:rsid w:val="007A0A98"/>
    <w:rsid w:val="007A1313"/>
    <w:rsid w:val="007A19BD"/>
    <w:rsid w:val="007A42A0"/>
    <w:rsid w:val="007A4C00"/>
    <w:rsid w:val="007A54B9"/>
    <w:rsid w:val="007A551B"/>
    <w:rsid w:val="007A6720"/>
    <w:rsid w:val="007A6C1A"/>
    <w:rsid w:val="007A6ED0"/>
    <w:rsid w:val="007A7D96"/>
    <w:rsid w:val="007B1AF3"/>
    <w:rsid w:val="007B2035"/>
    <w:rsid w:val="007B2AE2"/>
    <w:rsid w:val="007B4A4D"/>
    <w:rsid w:val="007B55E2"/>
    <w:rsid w:val="007B5B0D"/>
    <w:rsid w:val="007B6985"/>
    <w:rsid w:val="007B7394"/>
    <w:rsid w:val="007B7815"/>
    <w:rsid w:val="007C03E6"/>
    <w:rsid w:val="007C108D"/>
    <w:rsid w:val="007C114B"/>
    <w:rsid w:val="007C2147"/>
    <w:rsid w:val="007C38E5"/>
    <w:rsid w:val="007C71FD"/>
    <w:rsid w:val="007C7F30"/>
    <w:rsid w:val="007D1195"/>
    <w:rsid w:val="007D22BC"/>
    <w:rsid w:val="007D27DA"/>
    <w:rsid w:val="007D2EA2"/>
    <w:rsid w:val="007D5909"/>
    <w:rsid w:val="007D7DA5"/>
    <w:rsid w:val="007E13AF"/>
    <w:rsid w:val="007E1C15"/>
    <w:rsid w:val="007E2187"/>
    <w:rsid w:val="007E2BED"/>
    <w:rsid w:val="007E3EE8"/>
    <w:rsid w:val="007E76EF"/>
    <w:rsid w:val="007F0EE0"/>
    <w:rsid w:val="007F1BC1"/>
    <w:rsid w:val="007F27FD"/>
    <w:rsid w:val="007F33E2"/>
    <w:rsid w:val="007F5CF5"/>
    <w:rsid w:val="007F678A"/>
    <w:rsid w:val="007F7401"/>
    <w:rsid w:val="008009B5"/>
    <w:rsid w:val="00801A48"/>
    <w:rsid w:val="00804685"/>
    <w:rsid w:val="00806F6B"/>
    <w:rsid w:val="00807621"/>
    <w:rsid w:val="00811647"/>
    <w:rsid w:val="008119AC"/>
    <w:rsid w:val="00811E59"/>
    <w:rsid w:val="00812D94"/>
    <w:rsid w:val="00813248"/>
    <w:rsid w:val="00813690"/>
    <w:rsid w:val="00813771"/>
    <w:rsid w:val="008138BC"/>
    <w:rsid w:val="00813F24"/>
    <w:rsid w:val="00814D72"/>
    <w:rsid w:val="00815C2F"/>
    <w:rsid w:val="00815F08"/>
    <w:rsid w:val="00817320"/>
    <w:rsid w:val="008176E6"/>
    <w:rsid w:val="008202AA"/>
    <w:rsid w:val="008207B0"/>
    <w:rsid w:val="008219A6"/>
    <w:rsid w:val="00821B1A"/>
    <w:rsid w:val="00821B2C"/>
    <w:rsid w:val="008228BE"/>
    <w:rsid w:val="00823253"/>
    <w:rsid w:val="0082475E"/>
    <w:rsid w:val="00824ECE"/>
    <w:rsid w:val="00825EA1"/>
    <w:rsid w:val="0082671D"/>
    <w:rsid w:val="00826CB8"/>
    <w:rsid w:val="00827B91"/>
    <w:rsid w:val="00830994"/>
    <w:rsid w:val="00831152"/>
    <w:rsid w:val="0083168B"/>
    <w:rsid w:val="00831AC2"/>
    <w:rsid w:val="00832640"/>
    <w:rsid w:val="00832D05"/>
    <w:rsid w:val="00833554"/>
    <w:rsid w:val="008337BE"/>
    <w:rsid w:val="00833DF8"/>
    <w:rsid w:val="00835B9F"/>
    <w:rsid w:val="00836AED"/>
    <w:rsid w:val="00837538"/>
    <w:rsid w:val="00837CF1"/>
    <w:rsid w:val="0084095E"/>
    <w:rsid w:val="00841006"/>
    <w:rsid w:val="00841184"/>
    <w:rsid w:val="008415BA"/>
    <w:rsid w:val="008436DA"/>
    <w:rsid w:val="00843D4A"/>
    <w:rsid w:val="008457AE"/>
    <w:rsid w:val="00847864"/>
    <w:rsid w:val="00850459"/>
    <w:rsid w:val="00851244"/>
    <w:rsid w:val="0085354A"/>
    <w:rsid w:val="00853762"/>
    <w:rsid w:val="00853AA4"/>
    <w:rsid w:val="0085469C"/>
    <w:rsid w:val="00854EB1"/>
    <w:rsid w:val="008556A6"/>
    <w:rsid w:val="00857CFF"/>
    <w:rsid w:val="00860E90"/>
    <w:rsid w:val="00861889"/>
    <w:rsid w:val="00862813"/>
    <w:rsid w:val="0086304C"/>
    <w:rsid w:val="008656F0"/>
    <w:rsid w:val="00865886"/>
    <w:rsid w:val="00866456"/>
    <w:rsid w:val="008677A2"/>
    <w:rsid w:val="00871260"/>
    <w:rsid w:val="00871E65"/>
    <w:rsid w:val="00872E06"/>
    <w:rsid w:val="0087332E"/>
    <w:rsid w:val="00873898"/>
    <w:rsid w:val="00873FAB"/>
    <w:rsid w:val="0087429A"/>
    <w:rsid w:val="00875237"/>
    <w:rsid w:val="00875961"/>
    <w:rsid w:val="00880EF3"/>
    <w:rsid w:val="008811B6"/>
    <w:rsid w:val="008812F5"/>
    <w:rsid w:val="008813C7"/>
    <w:rsid w:val="00882BAD"/>
    <w:rsid w:val="00883CD9"/>
    <w:rsid w:val="00885521"/>
    <w:rsid w:val="00885CB6"/>
    <w:rsid w:val="00885D4C"/>
    <w:rsid w:val="00886ABF"/>
    <w:rsid w:val="00886C0C"/>
    <w:rsid w:val="00887B27"/>
    <w:rsid w:val="00887B5F"/>
    <w:rsid w:val="00887E14"/>
    <w:rsid w:val="00887F45"/>
    <w:rsid w:val="00890F72"/>
    <w:rsid w:val="0089147C"/>
    <w:rsid w:val="008917E9"/>
    <w:rsid w:val="00892850"/>
    <w:rsid w:val="00892D04"/>
    <w:rsid w:val="0089320A"/>
    <w:rsid w:val="008942CA"/>
    <w:rsid w:val="0089460D"/>
    <w:rsid w:val="0089675D"/>
    <w:rsid w:val="00897F9F"/>
    <w:rsid w:val="008A0848"/>
    <w:rsid w:val="008A20CA"/>
    <w:rsid w:val="008A2CF9"/>
    <w:rsid w:val="008A33AE"/>
    <w:rsid w:val="008A3BE6"/>
    <w:rsid w:val="008A3FC2"/>
    <w:rsid w:val="008A4271"/>
    <w:rsid w:val="008A53B3"/>
    <w:rsid w:val="008A5A0B"/>
    <w:rsid w:val="008A5C6C"/>
    <w:rsid w:val="008A6986"/>
    <w:rsid w:val="008A7DA0"/>
    <w:rsid w:val="008B06AB"/>
    <w:rsid w:val="008B22B0"/>
    <w:rsid w:val="008B3F6A"/>
    <w:rsid w:val="008B53B8"/>
    <w:rsid w:val="008B569B"/>
    <w:rsid w:val="008B57A4"/>
    <w:rsid w:val="008B67EA"/>
    <w:rsid w:val="008B6D6D"/>
    <w:rsid w:val="008C0036"/>
    <w:rsid w:val="008C00B5"/>
    <w:rsid w:val="008C0A2B"/>
    <w:rsid w:val="008C0FF6"/>
    <w:rsid w:val="008C16B7"/>
    <w:rsid w:val="008C1886"/>
    <w:rsid w:val="008C2C9F"/>
    <w:rsid w:val="008C3397"/>
    <w:rsid w:val="008C501C"/>
    <w:rsid w:val="008C53AB"/>
    <w:rsid w:val="008C6B4D"/>
    <w:rsid w:val="008C758D"/>
    <w:rsid w:val="008D0346"/>
    <w:rsid w:val="008D0424"/>
    <w:rsid w:val="008D09FA"/>
    <w:rsid w:val="008D0DBF"/>
    <w:rsid w:val="008D218C"/>
    <w:rsid w:val="008D2F4B"/>
    <w:rsid w:val="008D40E4"/>
    <w:rsid w:val="008D50E3"/>
    <w:rsid w:val="008D525B"/>
    <w:rsid w:val="008D688D"/>
    <w:rsid w:val="008D7CB8"/>
    <w:rsid w:val="008D7EB8"/>
    <w:rsid w:val="008E031E"/>
    <w:rsid w:val="008E10A1"/>
    <w:rsid w:val="008E13C9"/>
    <w:rsid w:val="008E19A3"/>
    <w:rsid w:val="008E3B64"/>
    <w:rsid w:val="008E5B62"/>
    <w:rsid w:val="008E5D17"/>
    <w:rsid w:val="008E5E67"/>
    <w:rsid w:val="008F01A5"/>
    <w:rsid w:val="008F0CCD"/>
    <w:rsid w:val="008F16F9"/>
    <w:rsid w:val="008F4209"/>
    <w:rsid w:val="008F456F"/>
    <w:rsid w:val="008F561C"/>
    <w:rsid w:val="008F5CFB"/>
    <w:rsid w:val="008F666A"/>
    <w:rsid w:val="008F79FD"/>
    <w:rsid w:val="00901B40"/>
    <w:rsid w:val="00901D77"/>
    <w:rsid w:val="00902350"/>
    <w:rsid w:val="009058E5"/>
    <w:rsid w:val="009059E4"/>
    <w:rsid w:val="00905C17"/>
    <w:rsid w:val="00906899"/>
    <w:rsid w:val="0090779E"/>
    <w:rsid w:val="0090798D"/>
    <w:rsid w:val="00910AFA"/>
    <w:rsid w:val="00911736"/>
    <w:rsid w:val="00911A8E"/>
    <w:rsid w:val="00911AEF"/>
    <w:rsid w:val="00913096"/>
    <w:rsid w:val="00913B0F"/>
    <w:rsid w:val="00914357"/>
    <w:rsid w:val="00914C1C"/>
    <w:rsid w:val="009151DF"/>
    <w:rsid w:val="00915268"/>
    <w:rsid w:val="00916837"/>
    <w:rsid w:val="0091781E"/>
    <w:rsid w:val="0092001F"/>
    <w:rsid w:val="009203D7"/>
    <w:rsid w:val="00920BAF"/>
    <w:rsid w:val="00920F5D"/>
    <w:rsid w:val="0092129A"/>
    <w:rsid w:val="00921436"/>
    <w:rsid w:val="00921979"/>
    <w:rsid w:val="00921E6E"/>
    <w:rsid w:val="00922482"/>
    <w:rsid w:val="00922C0C"/>
    <w:rsid w:val="00923D71"/>
    <w:rsid w:val="009248CE"/>
    <w:rsid w:val="00925E17"/>
    <w:rsid w:val="00926C77"/>
    <w:rsid w:val="00931A13"/>
    <w:rsid w:val="00935163"/>
    <w:rsid w:val="009352F2"/>
    <w:rsid w:val="0093660D"/>
    <w:rsid w:val="00936741"/>
    <w:rsid w:val="009379A8"/>
    <w:rsid w:val="00940628"/>
    <w:rsid w:val="00940E48"/>
    <w:rsid w:val="00941E5C"/>
    <w:rsid w:val="00942843"/>
    <w:rsid w:val="00942DB5"/>
    <w:rsid w:val="00943B45"/>
    <w:rsid w:val="0094422A"/>
    <w:rsid w:val="00944E30"/>
    <w:rsid w:val="00944E54"/>
    <w:rsid w:val="00945B89"/>
    <w:rsid w:val="00945D28"/>
    <w:rsid w:val="00945EAF"/>
    <w:rsid w:val="009461A5"/>
    <w:rsid w:val="009463B5"/>
    <w:rsid w:val="00946AAB"/>
    <w:rsid w:val="00950374"/>
    <w:rsid w:val="00950B58"/>
    <w:rsid w:val="00951341"/>
    <w:rsid w:val="00951EA8"/>
    <w:rsid w:val="00951FE0"/>
    <w:rsid w:val="00952A0D"/>
    <w:rsid w:val="0095328F"/>
    <w:rsid w:val="009533C6"/>
    <w:rsid w:val="009550E0"/>
    <w:rsid w:val="0095570F"/>
    <w:rsid w:val="0095581B"/>
    <w:rsid w:val="00956130"/>
    <w:rsid w:val="00957687"/>
    <w:rsid w:val="00961D8E"/>
    <w:rsid w:val="009629C0"/>
    <w:rsid w:val="00962A31"/>
    <w:rsid w:val="00964E05"/>
    <w:rsid w:val="00965F31"/>
    <w:rsid w:val="009661BA"/>
    <w:rsid w:val="009676C9"/>
    <w:rsid w:val="009712A3"/>
    <w:rsid w:val="00971600"/>
    <w:rsid w:val="00972DF2"/>
    <w:rsid w:val="00973068"/>
    <w:rsid w:val="0097511C"/>
    <w:rsid w:val="009751D6"/>
    <w:rsid w:val="009806F6"/>
    <w:rsid w:val="00980BD6"/>
    <w:rsid w:val="009853DC"/>
    <w:rsid w:val="00987E40"/>
    <w:rsid w:val="00987F7D"/>
    <w:rsid w:val="009901CF"/>
    <w:rsid w:val="00990DB7"/>
    <w:rsid w:val="009910B7"/>
    <w:rsid w:val="00993CF5"/>
    <w:rsid w:val="00995099"/>
    <w:rsid w:val="00995E8D"/>
    <w:rsid w:val="009961A6"/>
    <w:rsid w:val="00996D0F"/>
    <w:rsid w:val="00997500"/>
    <w:rsid w:val="009A00D1"/>
    <w:rsid w:val="009A295B"/>
    <w:rsid w:val="009A2B71"/>
    <w:rsid w:val="009A2FBB"/>
    <w:rsid w:val="009A352C"/>
    <w:rsid w:val="009A3777"/>
    <w:rsid w:val="009A4EA3"/>
    <w:rsid w:val="009A54C9"/>
    <w:rsid w:val="009A6260"/>
    <w:rsid w:val="009A7050"/>
    <w:rsid w:val="009A742C"/>
    <w:rsid w:val="009A79E1"/>
    <w:rsid w:val="009A7CB1"/>
    <w:rsid w:val="009B063E"/>
    <w:rsid w:val="009B170D"/>
    <w:rsid w:val="009B1887"/>
    <w:rsid w:val="009B2934"/>
    <w:rsid w:val="009B31F7"/>
    <w:rsid w:val="009B32D5"/>
    <w:rsid w:val="009B44B8"/>
    <w:rsid w:val="009B4AAD"/>
    <w:rsid w:val="009B5941"/>
    <w:rsid w:val="009B60E7"/>
    <w:rsid w:val="009B6A65"/>
    <w:rsid w:val="009B6EB2"/>
    <w:rsid w:val="009C31E9"/>
    <w:rsid w:val="009C35AD"/>
    <w:rsid w:val="009C39B8"/>
    <w:rsid w:val="009C45F9"/>
    <w:rsid w:val="009C479F"/>
    <w:rsid w:val="009C4A05"/>
    <w:rsid w:val="009C50D0"/>
    <w:rsid w:val="009C5810"/>
    <w:rsid w:val="009C5C6D"/>
    <w:rsid w:val="009C642B"/>
    <w:rsid w:val="009C7E1E"/>
    <w:rsid w:val="009D031F"/>
    <w:rsid w:val="009D18CC"/>
    <w:rsid w:val="009D216A"/>
    <w:rsid w:val="009D3251"/>
    <w:rsid w:val="009D486E"/>
    <w:rsid w:val="009D48CC"/>
    <w:rsid w:val="009D4A3B"/>
    <w:rsid w:val="009D6E94"/>
    <w:rsid w:val="009D770D"/>
    <w:rsid w:val="009E1570"/>
    <w:rsid w:val="009E1A9D"/>
    <w:rsid w:val="009E382E"/>
    <w:rsid w:val="009E3966"/>
    <w:rsid w:val="009E4EF1"/>
    <w:rsid w:val="009E59ED"/>
    <w:rsid w:val="009E663A"/>
    <w:rsid w:val="009E74F4"/>
    <w:rsid w:val="009F1B2C"/>
    <w:rsid w:val="009F3E68"/>
    <w:rsid w:val="009F4FD0"/>
    <w:rsid w:val="009F5123"/>
    <w:rsid w:val="009F6138"/>
    <w:rsid w:val="009F67F7"/>
    <w:rsid w:val="009F68FB"/>
    <w:rsid w:val="009F77B9"/>
    <w:rsid w:val="009F7BE7"/>
    <w:rsid w:val="00A004D1"/>
    <w:rsid w:val="00A00A64"/>
    <w:rsid w:val="00A00DF5"/>
    <w:rsid w:val="00A01C46"/>
    <w:rsid w:val="00A0247D"/>
    <w:rsid w:val="00A0290A"/>
    <w:rsid w:val="00A02CC0"/>
    <w:rsid w:val="00A02E30"/>
    <w:rsid w:val="00A0313F"/>
    <w:rsid w:val="00A0334B"/>
    <w:rsid w:val="00A03394"/>
    <w:rsid w:val="00A04BB8"/>
    <w:rsid w:val="00A068E8"/>
    <w:rsid w:val="00A06D17"/>
    <w:rsid w:val="00A07759"/>
    <w:rsid w:val="00A078AB"/>
    <w:rsid w:val="00A10274"/>
    <w:rsid w:val="00A1096B"/>
    <w:rsid w:val="00A124A7"/>
    <w:rsid w:val="00A12EE1"/>
    <w:rsid w:val="00A13295"/>
    <w:rsid w:val="00A152CF"/>
    <w:rsid w:val="00A15428"/>
    <w:rsid w:val="00A15FB8"/>
    <w:rsid w:val="00A16CE3"/>
    <w:rsid w:val="00A1700B"/>
    <w:rsid w:val="00A17469"/>
    <w:rsid w:val="00A20D65"/>
    <w:rsid w:val="00A21563"/>
    <w:rsid w:val="00A22478"/>
    <w:rsid w:val="00A22B96"/>
    <w:rsid w:val="00A23B21"/>
    <w:rsid w:val="00A24EDA"/>
    <w:rsid w:val="00A256AF"/>
    <w:rsid w:val="00A258A3"/>
    <w:rsid w:val="00A259F6"/>
    <w:rsid w:val="00A25DAB"/>
    <w:rsid w:val="00A2702D"/>
    <w:rsid w:val="00A27E3F"/>
    <w:rsid w:val="00A301FC"/>
    <w:rsid w:val="00A30936"/>
    <w:rsid w:val="00A31573"/>
    <w:rsid w:val="00A32429"/>
    <w:rsid w:val="00A32BD6"/>
    <w:rsid w:val="00A3306A"/>
    <w:rsid w:val="00A33195"/>
    <w:rsid w:val="00A334E5"/>
    <w:rsid w:val="00A36D53"/>
    <w:rsid w:val="00A378AB"/>
    <w:rsid w:val="00A40325"/>
    <w:rsid w:val="00A4046F"/>
    <w:rsid w:val="00A41CB1"/>
    <w:rsid w:val="00A433C0"/>
    <w:rsid w:val="00A4363A"/>
    <w:rsid w:val="00A44029"/>
    <w:rsid w:val="00A44DA8"/>
    <w:rsid w:val="00A45C11"/>
    <w:rsid w:val="00A511F8"/>
    <w:rsid w:val="00A51859"/>
    <w:rsid w:val="00A51AD3"/>
    <w:rsid w:val="00A52473"/>
    <w:rsid w:val="00A5288A"/>
    <w:rsid w:val="00A5439A"/>
    <w:rsid w:val="00A550C4"/>
    <w:rsid w:val="00A559B6"/>
    <w:rsid w:val="00A56A43"/>
    <w:rsid w:val="00A578ED"/>
    <w:rsid w:val="00A604F2"/>
    <w:rsid w:val="00A609C8"/>
    <w:rsid w:val="00A60A02"/>
    <w:rsid w:val="00A6151F"/>
    <w:rsid w:val="00A61F1D"/>
    <w:rsid w:val="00A62359"/>
    <w:rsid w:val="00A6282F"/>
    <w:rsid w:val="00A63AFE"/>
    <w:rsid w:val="00A63EE1"/>
    <w:rsid w:val="00A65BC1"/>
    <w:rsid w:val="00A65C95"/>
    <w:rsid w:val="00A675C3"/>
    <w:rsid w:val="00A7107C"/>
    <w:rsid w:val="00A713AF"/>
    <w:rsid w:val="00A720D5"/>
    <w:rsid w:val="00A72611"/>
    <w:rsid w:val="00A743E1"/>
    <w:rsid w:val="00A75156"/>
    <w:rsid w:val="00A76413"/>
    <w:rsid w:val="00A77EB5"/>
    <w:rsid w:val="00A80767"/>
    <w:rsid w:val="00A80A31"/>
    <w:rsid w:val="00A81186"/>
    <w:rsid w:val="00A815BA"/>
    <w:rsid w:val="00A81A1B"/>
    <w:rsid w:val="00A84B47"/>
    <w:rsid w:val="00A84E28"/>
    <w:rsid w:val="00A859A7"/>
    <w:rsid w:val="00A8695C"/>
    <w:rsid w:val="00A9284C"/>
    <w:rsid w:val="00A93B6F"/>
    <w:rsid w:val="00A95E31"/>
    <w:rsid w:val="00A9623D"/>
    <w:rsid w:val="00A9640E"/>
    <w:rsid w:val="00A96468"/>
    <w:rsid w:val="00A96A66"/>
    <w:rsid w:val="00A96A6B"/>
    <w:rsid w:val="00A97414"/>
    <w:rsid w:val="00AA1054"/>
    <w:rsid w:val="00AA1611"/>
    <w:rsid w:val="00AA2B07"/>
    <w:rsid w:val="00AA3B3B"/>
    <w:rsid w:val="00AA4047"/>
    <w:rsid w:val="00AA4543"/>
    <w:rsid w:val="00AA48ED"/>
    <w:rsid w:val="00AA4A03"/>
    <w:rsid w:val="00AA4A30"/>
    <w:rsid w:val="00AA51DE"/>
    <w:rsid w:val="00AA54BA"/>
    <w:rsid w:val="00AA54BC"/>
    <w:rsid w:val="00AA63BD"/>
    <w:rsid w:val="00AA7FBD"/>
    <w:rsid w:val="00AB013C"/>
    <w:rsid w:val="00AB018B"/>
    <w:rsid w:val="00AB07AE"/>
    <w:rsid w:val="00AB1E42"/>
    <w:rsid w:val="00AB467E"/>
    <w:rsid w:val="00AB550A"/>
    <w:rsid w:val="00AC0B92"/>
    <w:rsid w:val="00AC138B"/>
    <w:rsid w:val="00AC4DC8"/>
    <w:rsid w:val="00AC5183"/>
    <w:rsid w:val="00AC68A7"/>
    <w:rsid w:val="00AC6FF9"/>
    <w:rsid w:val="00AC7FF9"/>
    <w:rsid w:val="00AD045A"/>
    <w:rsid w:val="00AD242D"/>
    <w:rsid w:val="00AD5A6E"/>
    <w:rsid w:val="00AD6115"/>
    <w:rsid w:val="00AD681B"/>
    <w:rsid w:val="00AE068F"/>
    <w:rsid w:val="00AE41C8"/>
    <w:rsid w:val="00AE66E5"/>
    <w:rsid w:val="00AE739C"/>
    <w:rsid w:val="00AE7F76"/>
    <w:rsid w:val="00AF046C"/>
    <w:rsid w:val="00AF089A"/>
    <w:rsid w:val="00AF18EE"/>
    <w:rsid w:val="00AF1B36"/>
    <w:rsid w:val="00AF2205"/>
    <w:rsid w:val="00AF285B"/>
    <w:rsid w:val="00AF2D8C"/>
    <w:rsid w:val="00AF51AF"/>
    <w:rsid w:val="00AF55D3"/>
    <w:rsid w:val="00AF6C09"/>
    <w:rsid w:val="00AF7282"/>
    <w:rsid w:val="00AF7557"/>
    <w:rsid w:val="00AF7CBD"/>
    <w:rsid w:val="00B0044C"/>
    <w:rsid w:val="00B00A34"/>
    <w:rsid w:val="00B011A8"/>
    <w:rsid w:val="00B01EDA"/>
    <w:rsid w:val="00B0205E"/>
    <w:rsid w:val="00B03A9E"/>
    <w:rsid w:val="00B03DC2"/>
    <w:rsid w:val="00B051C1"/>
    <w:rsid w:val="00B053D1"/>
    <w:rsid w:val="00B05620"/>
    <w:rsid w:val="00B0693F"/>
    <w:rsid w:val="00B06C67"/>
    <w:rsid w:val="00B070A8"/>
    <w:rsid w:val="00B07CB5"/>
    <w:rsid w:val="00B07DEC"/>
    <w:rsid w:val="00B1053B"/>
    <w:rsid w:val="00B106B3"/>
    <w:rsid w:val="00B11D7D"/>
    <w:rsid w:val="00B11E2B"/>
    <w:rsid w:val="00B13653"/>
    <w:rsid w:val="00B163AD"/>
    <w:rsid w:val="00B2073F"/>
    <w:rsid w:val="00B20A1B"/>
    <w:rsid w:val="00B212F4"/>
    <w:rsid w:val="00B2206B"/>
    <w:rsid w:val="00B227E8"/>
    <w:rsid w:val="00B23A52"/>
    <w:rsid w:val="00B2516F"/>
    <w:rsid w:val="00B2575E"/>
    <w:rsid w:val="00B26A94"/>
    <w:rsid w:val="00B26E16"/>
    <w:rsid w:val="00B27336"/>
    <w:rsid w:val="00B27A05"/>
    <w:rsid w:val="00B27E51"/>
    <w:rsid w:val="00B31A48"/>
    <w:rsid w:val="00B33138"/>
    <w:rsid w:val="00B33704"/>
    <w:rsid w:val="00B347EF"/>
    <w:rsid w:val="00B350FB"/>
    <w:rsid w:val="00B35E1F"/>
    <w:rsid w:val="00B373ED"/>
    <w:rsid w:val="00B37BF6"/>
    <w:rsid w:val="00B42489"/>
    <w:rsid w:val="00B424CD"/>
    <w:rsid w:val="00B42F0F"/>
    <w:rsid w:val="00B434A2"/>
    <w:rsid w:val="00B43E09"/>
    <w:rsid w:val="00B448F5"/>
    <w:rsid w:val="00B44C04"/>
    <w:rsid w:val="00B44E76"/>
    <w:rsid w:val="00B50072"/>
    <w:rsid w:val="00B51043"/>
    <w:rsid w:val="00B51EB5"/>
    <w:rsid w:val="00B541A7"/>
    <w:rsid w:val="00B557AD"/>
    <w:rsid w:val="00B55AE5"/>
    <w:rsid w:val="00B56AD4"/>
    <w:rsid w:val="00B56F91"/>
    <w:rsid w:val="00B63653"/>
    <w:rsid w:val="00B637EC"/>
    <w:rsid w:val="00B63F21"/>
    <w:rsid w:val="00B64DEC"/>
    <w:rsid w:val="00B65616"/>
    <w:rsid w:val="00B6753D"/>
    <w:rsid w:val="00B67BC6"/>
    <w:rsid w:val="00B67DD6"/>
    <w:rsid w:val="00B709B2"/>
    <w:rsid w:val="00B70B3C"/>
    <w:rsid w:val="00B7119E"/>
    <w:rsid w:val="00B7273E"/>
    <w:rsid w:val="00B72842"/>
    <w:rsid w:val="00B80804"/>
    <w:rsid w:val="00B81076"/>
    <w:rsid w:val="00B84018"/>
    <w:rsid w:val="00B8478B"/>
    <w:rsid w:val="00B84CE7"/>
    <w:rsid w:val="00B85125"/>
    <w:rsid w:val="00B85BFE"/>
    <w:rsid w:val="00B86434"/>
    <w:rsid w:val="00B87A34"/>
    <w:rsid w:val="00B90968"/>
    <w:rsid w:val="00B90E01"/>
    <w:rsid w:val="00B90E24"/>
    <w:rsid w:val="00B9152B"/>
    <w:rsid w:val="00B917E1"/>
    <w:rsid w:val="00B93F97"/>
    <w:rsid w:val="00B94802"/>
    <w:rsid w:val="00B96C3C"/>
    <w:rsid w:val="00BA0B34"/>
    <w:rsid w:val="00BA294A"/>
    <w:rsid w:val="00BA2D02"/>
    <w:rsid w:val="00BA3185"/>
    <w:rsid w:val="00BA3D95"/>
    <w:rsid w:val="00BA4A4D"/>
    <w:rsid w:val="00BA61F6"/>
    <w:rsid w:val="00BA789A"/>
    <w:rsid w:val="00BA7EC6"/>
    <w:rsid w:val="00BA7F11"/>
    <w:rsid w:val="00BB2004"/>
    <w:rsid w:val="00BB2484"/>
    <w:rsid w:val="00BB359B"/>
    <w:rsid w:val="00BB433A"/>
    <w:rsid w:val="00BB5335"/>
    <w:rsid w:val="00BB560D"/>
    <w:rsid w:val="00BC0103"/>
    <w:rsid w:val="00BC0252"/>
    <w:rsid w:val="00BC138F"/>
    <w:rsid w:val="00BC2158"/>
    <w:rsid w:val="00BC246B"/>
    <w:rsid w:val="00BC3266"/>
    <w:rsid w:val="00BC3571"/>
    <w:rsid w:val="00BC397E"/>
    <w:rsid w:val="00BC3FC4"/>
    <w:rsid w:val="00BC4282"/>
    <w:rsid w:val="00BC4F08"/>
    <w:rsid w:val="00BD0921"/>
    <w:rsid w:val="00BD0B7F"/>
    <w:rsid w:val="00BD0E59"/>
    <w:rsid w:val="00BD1187"/>
    <w:rsid w:val="00BD172E"/>
    <w:rsid w:val="00BD2E37"/>
    <w:rsid w:val="00BD3D92"/>
    <w:rsid w:val="00BD44C1"/>
    <w:rsid w:val="00BD47C6"/>
    <w:rsid w:val="00BD4872"/>
    <w:rsid w:val="00BD5B9F"/>
    <w:rsid w:val="00BD7235"/>
    <w:rsid w:val="00BE18B9"/>
    <w:rsid w:val="00BE2673"/>
    <w:rsid w:val="00BE27FA"/>
    <w:rsid w:val="00BE2A24"/>
    <w:rsid w:val="00BE3614"/>
    <w:rsid w:val="00BE3948"/>
    <w:rsid w:val="00BE3B26"/>
    <w:rsid w:val="00BE41D3"/>
    <w:rsid w:val="00BE45DA"/>
    <w:rsid w:val="00BE5746"/>
    <w:rsid w:val="00BF167E"/>
    <w:rsid w:val="00BF1E38"/>
    <w:rsid w:val="00BF1E81"/>
    <w:rsid w:val="00BF2ED8"/>
    <w:rsid w:val="00BF3A15"/>
    <w:rsid w:val="00BF40EF"/>
    <w:rsid w:val="00BF4FDC"/>
    <w:rsid w:val="00BF5076"/>
    <w:rsid w:val="00BF6794"/>
    <w:rsid w:val="00C00DE4"/>
    <w:rsid w:val="00C01043"/>
    <w:rsid w:val="00C0123E"/>
    <w:rsid w:val="00C014F7"/>
    <w:rsid w:val="00C01747"/>
    <w:rsid w:val="00C03403"/>
    <w:rsid w:val="00C0368D"/>
    <w:rsid w:val="00C04AFF"/>
    <w:rsid w:val="00C0540E"/>
    <w:rsid w:val="00C05AD6"/>
    <w:rsid w:val="00C067BC"/>
    <w:rsid w:val="00C06B83"/>
    <w:rsid w:val="00C07E4D"/>
    <w:rsid w:val="00C100A8"/>
    <w:rsid w:val="00C11516"/>
    <w:rsid w:val="00C14C72"/>
    <w:rsid w:val="00C14C7C"/>
    <w:rsid w:val="00C152DE"/>
    <w:rsid w:val="00C15BCC"/>
    <w:rsid w:val="00C15EF2"/>
    <w:rsid w:val="00C16B1E"/>
    <w:rsid w:val="00C17605"/>
    <w:rsid w:val="00C17654"/>
    <w:rsid w:val="00C209BB"/>
    <w:rsid w:val="00C20F83"/>
    <w:rsid w:val="00C210DD"/>
    <w:rsid w:val="00C21D79"/>
    <w:rsid w:val="00C2611D"/>
    <w:rsid w:val="00C26D7D"/>
    <w:rsid w:val="00C26DDF"/>
    <w:rsid w:val="00C2715A"/>
    <w:rsid w:val="00C30984"/>
    <w:rsid w:val="00C3163A"/>
    <w:rsid w:val="00C31E15"/>
    <w:rsid w:val="00C32A3F"/>
    <w:rsid w:val="00C3320E"/>
    <w:rsid w:val="00C3391C"/>
    <w:rsid w:val="00C351ED"/>
    <w:rsid w:val="00C353C2"/>
    <w:rsid w:val="00C36E5E"/>
    <w:rsid w:val="00C37F8E"/>
    <w:rsid w:val="00C40FBB"/>
    <w:rsid w:val="00C4113D"/>
    <w:rsid w:val="00C41CD3"/>
    <w:rsid w:val="00C43D3C"/>
    <w:rsid w:val="00C443E6"/>
    <w:rsid w:val="00C44AF6"/>
    <w:rsid w:val="00C44DF4"/>
    <w:rsid w:val="00C45966"/>
    <w:rsid w:val="00C45A97"/>
    <w:rsid w:val="00C46E12"/>
    <w:rsid w:val="00C476CA"/>
    <w:rsid w:val="00C51953"/>
    <w:rsid w:val="00C51ED7"/>
    <w:rsid w:val="00C5205E"/>
    <w:rsid w:val="00C542BF"/>
    <w:rsid w:val="00C54EDB"/>
    <w:rsid w:val="00C54FC9"/>
    <w:rsid w:val="00C55DC7"/>
    <w:rsid w:val="00C55E21"/>
    <w:rsid w:val="00C563E9"/>
    <w:rsid w:val="00C5744B"/>
    <w:rsid w:val="00C575F4"/>
    <w:rsid w:val="00C601AE"/>
    <w:rsid w:val="00C60BE7"/>
    <w:rsid w:val="00C62213"/>
    <w:rsid w:val="00C629AB"/>
    <w:rsid w:val="00C6434B"/>
    <w:rsid w:val="00C6656F"/>
    <w:rsid w:val="00C67C5E"/>
    <w:rsid w:val="00C70504"/>
    <w:rsid w:val="00C710E6"/>
    <w:rsid w:val="00C71B05"/>
    <w:rsid w:val="00C72886"/>
    <w:rsid w:val="00C728E9"/>
    <w:rsid w:val="00C73482"/>
    <w:rsid w:val="00C737B5"/>
    <w:rsid w:val="00C73F36"/>
    <w:rsid w:val="00C74240"/>
    <w:rsid w:val="00C74EB9"/>
    <w:rsid w:val="00C75CF7"/>
    <w:rsid w:val="00C80079"/>
    <w:rsid w:val="00C802CB"/>
    <w:rsid w:val="00C80373"/>
    <w:rsid w:val="00C80EA7"/>
    <w:rsid w:val="00C81EEB"/>
    <w:rsid w:val="00C82488"/>
    <w:rsid w:val="00C82B9D"/>
    <w:rsid w:val="00C8397D"/>
    <w:rsid w:val="00C83C97"/>
    <w:rsid w:val="00C84C8B"/>
    <w:rsid w:val="00C85BF8"/>
    <w:rsid w:val="00C86307"/>
    <w:rsid w:val="00C90826"/>
    <w:rsid w:val="00C908AE"/>
    <w:rsid w:val="00C9162D"/>
    <w:rsid w:val="00C917E0"/>
    <w:rsid w:val="00C92E2B"/>
    <w:rsid w:val="00C93BA9"/>
    <w:rsid w:val="00C9440E"/>
    <w:rsid w:val="00C95016"/>
    <w:rsid w:val="00C9507F"/>
    <w:rsid w:val="00C95202"/>
    <w:rsid w:val="00CA0482"/>
    <w:rsid w:val="00CA0733"/>
    <w:rsid w:val="00CA0946"/>
    <w:rsid w:val="00CA3E09"/>
    <w:rsid w:val="00CA3FB8"/>
    <w:rsid w:val="00CA490C"/>
    <w:rsid w:val="00CA6FFD"/>
    <w:rsid w:val="00CA7547"/>
    <w:rsid w:val="00CB06BC"/>
    <w:rsid w:val="00CB1204"/>
    <w:rsid w:val="00CB272A"/>
    <w:rsid w:val="00CB289B"/>
    <w:rsid w:val="00CB2E00"/>
    <w:rsid w:val="00CB4B7D"/>
    <w:rsid w:val="00CB5E17"/>
    <w:rsid w:val="00CB7093"/>
    <w:rsid w:val="00CC02AD"/>
    <w:rsid w:val="00CC1121"/>
    <w:rsid w:val="00CC1B4E"/>
    <w:rsid w:val="00CC24F8"/>
    <w:rsid w:val="00CC752A"/>
    <w:rsid w:val="00CC7BA2"/>
    <w:rsid w:val="00CD058C"/>
    <w:rsid w:val="00CD151C"/>
    <w:rsid w:val="00CD172B"/>
    <w:rsid w:val="00CD1C1A"/>
    <w:rsid w:val="00CD3860"/>
    <w:rsid w:val="00CD3C67"/>
    <w:rsid w:val="00CD4406"/>
    <w:rsid w:val="00CD7204"/>
    <w:rsid w:val="00CD77DA"/>
    <w:rsid w:val="00CD7982"/>
    <w:rsid w:val="00CD7D0C"/>
    <w:rsid w:val="00CD7E9E"/>
    <w:rsid w:val="00CE0901"/>
    <w:rsid w:val="00CE46D2"/>
    <w:rsid w:val="00CE4CF1"/>
    <w:rsid w:val="00CE6CE5"/>
    <w:rsid w:val="00CF0833"/>
    <w:rsid w:val="00CF221C"/>
    <w:rsid w:val="00CF22CD"/>
    <w:rsid w:val="00CF2667"/>
    <w:rsid w:val="00CF3019"/>
    <w:rsid w:val="00CF3A05"/>
    <w:rsid w:val="00CF3B5D"/>
    <w:rsid w:val="00CF3E90"/>
    <w:rsid w:val="00CF4143"/>
    <w:rsid w:val="00CF442B"/>
    <w:rsid w:val="00CF606B"/>
    <w:rsid w:val="00CF6859"/>
    <w:rsid w:val="00CF722F"/>
    <w:rsid w:val="00D00EF1"/>
    <w:rsid w:val="00D0129C"/>
    <w:rsid w:val="00D016F8"/>
    <w:rsid w:val="00D037CE"/>
    <w:rsid w:val="00D03F85"/>
    <w:rsid w:val="00D040EB"/>
    <w:rsid w:val="00D04128"/>
    <w:rsid w:val="00D044D7"/>
    <w:rsid w:val="00D062C0"/>
    <w:rsid w:val="00D06358"/>
    <w:rsid w:val="00D070D5"/>
    <w:rsid w:val="00D10795"/>
    <w:rsid w:val="00D107DE"/>
    <w:rsid w:val="00D144E6"/>
    <w:rsid w:val="00D149D4"/>
    <w:rsid w:val="00D14EC2"/>
    <w:rsid w:val="00D14ED4"/>
    <w:rsid w:val="00D15EDD"/>
    <w:rsid w:val="00D1641D"/>
    <w:rsid w:val="00D16A01"/>
    <w:rsid w:val="00D16AE8"/>
    <w:rsid w:val="00D16E8A"/>
    <w:rsid w:val="00D202FE"/>
    <w:rsid w:val="00D20965"/>
    <w:rsid w:val="00D22BFC"/>
    <w:rsid w:val="00D23249"/>
    <w:rsid w:val="00D24949"/>
    <w:rsid w:val="00D253D2"/>
    <w:rsid w:val="00D26196"/>
    <w:rsid w:val="00D2620D"/>
    <w:rsid w:val="00D2708B"/>
    <w:rsid w:val="00D30A3A"/>
    <w:rsid w:val="00D31D27"/>
    <w:rsid w:val="00D327C3"/>
    <w:rsid w:val="00D32E6B"/>
    <w:rsid w:val="00D33AD0"/>
    <w:rsid w:val="00D362CA"/>
    <w:rsid w:val="00D36C05"/>
    <w:rsid w:val="00D3794D"/>
    <w:rsid w:val="00D37A20"/>
    <w:rsid w:val="00D409A0"/>
    <w:rsid w:val="00D414C3"/>
    <w:rsid w:val="00D417B8"/>
    <w:rsid w:val="00D4282B"/>
    <w:rsid w:val="00D43262"/>
    <w:rsid w:val="00D453C0"/>
    <w:rsid w:val="00D50736"/>
    <w:rsid w:val="00D50A80"/>
    <w:rsid w:val="00D510B0"/>
    <w:rsid w:val="00D53AF6"/>
    <w:rsid w:val="00D558FE"/>
    <w:rsid w:val="00D55A6D"/>
    <w:rsid w:val="00D5626C"/>
    <w:rsid w:val="00D5692F"/>
    <w:rsid w:val="00D56CD1"/>
    <w:rsid w:val="00D57338"/>
    <w:rsid w:val="00D6074D"/>
    <w:rsid w:val="00D62938"/>
    <w:rsid w:val="00D67778"/>
    <w:rsid w:val="00D73632"/>
    <w:rsid w:val="00D73CBC"/>
    <w:rsid w:val="00D74981"/>
    <w:rsid w:val="00D75CA1"/>
    <w:rsid w:val="00D75FB0"/>
    <w:rsid w:val="00D769AC"/>
    <w:rsid w:val="00D774A2"/>
    <w:rsid w:val="00D813B2"/>
    <w:rsid w:val="00D82C42"/>
    <w:rsid w:val="00D830EB"/>
    <w:rsid w:val="00D83D4D"/>
    <w:rsid w:val="00D83F4A"/>
    <w:rsid w:val="00D85941"/>
    <w:rsid w:val="00D862B5"/>
    <w:rsid w:val="00D86CBC"/>
    <w:rsid w:val="00D900E4"/>
    <w:rsid w:val="00D90DC6"/>
    <w:rsid w:val="00D926DC"/>
    <w:rsid w:val="00D92DA5"/>
    <w:rsid w:val="00D93266"/>
    <w:rsid w:val="00D93BA0"/>
    <w:rsid w:val="00D942AF"/>
    <w:rsid w:val="00D94AAB"/>
    <w:rsid w:val="00D94FDE"/>
    <w:rsid w:val="00D95C1B"/>
    <w:rsid w:val="00D95D7A"/>
    <w:rsid w:val="00D97B3F"/>
    <w:rsid w:val="00DA0328"/>
    <w:rsid w:val="00DA0428"/>
    <w:rsid w:val="00DA16B0"/>
    <w:rsid w:val="00DA2903"/>
    <w:rsid w:val="00DA2E12"/>
    <w:rsid w:val="00DA39ED"/>
    <w:rsid w:val="00DA3A43"/>
    <w:rsid w:val="00DA4ED1"/>
    <w:rsid w:val="00DA512A"/>
    <w:rsid w:val="00DA5AF8"/>
    <w:rsid w:val="00DA6EB0"/>
    <w:rsid w:val="00DB0D21"/>
    <w:rsid w:val="00DB35EC"/>
    <w:rsid w:val="00DB5453"/>
    <w:rsid w:val="00DB75F3"/>
    <w:rsid w:val="00DB772C"/>
    <w:rsid w:val="00DC0135"/>
    <w:rsid w:val="00DC11B3"/>
    <w:rsid w:val="00DC33BA"/>
    <w:rsid w:val="00DC53A0"/>
    <w:rsid w:val="00DC5A15"/>
    <w:rsid w:val="00DC6014"/>
    <w:rsid w:val="00DC6630"/>
    <w:rsid w:val="00DC78C8"/>
    <w:rsid w:val="00DC7A16"/>
    <w:rsid w:val="00DD07CD"/>
    <w:rsid w:val="00DD41D7"/>
    <w:rsid w:val="00DD511F"/>
    <w:rsid w:val="00DD5BAC"/>
    <w:rsid w:val="00DE1C3E"/>
    <w:rsid w:val="00DE2335"/>
    <w:rsid w:val="00DE3CF1"/>
    <w:rsid w:val="00DE474D"/>
    <w:rsid w:val="00DE54F1"/>
    <w:rsid w:val="00DE6193"/>
    <w:rsid w:val="00DE6B47"/>
    <w:rsid w:val="00DF066E"/>
    <w:rsid w:val="00DF0BFF"/>
    <w:rsid w:val="00DF18CA"/>
    <w:rsid w:val="00DF3017"/>
    <w:rsid w:val="00DF338A"/>
    <w:rsid w:val="00DF3A72"/>
    <w:rsid w:val="00DF54C0"/>
    <w:rsid w:val="00DF5BE4"/>
    <w:rsid w:val="00E016AF"/>
    <w:rsid w:val="00E024FE"/>
    <w:rsid w:val="00E026CC"/>
    <w:rsid w:val="00E02DB9"/>
    <w:rsid w:val="00E044A7"/>
    <w:rsid w:val="00E0466F"/>
    <w:rsid w:val="00E049DF"/>
    <w:rsid w:val="00E04C13"/>
    <w:rsid w:val="00E07C7C"/>
    <w:rsid w:val="00E07DCC"/>
    <w:rsid w:val="00E07E1E"/>
    <w:rsid w:val="00E1179A"/>
    <w:rsid w:val="00E120C9"/>
    <w:rsid w:val="00E1294B"/>
    <w:rsid w:val="00E134C2"/>
    <w:rsid w:val="00E13789"/>
    <w:rsid w:val="00E13A49"/>
    <w:rsid w:val="00E1487A"/>
    <w:rsid w:val="00E15233"/>
    <w:rsid w:val="00E16382"/>
    <w:rsid w:val="00E170F6"/>
    <w:rsid w:val="00E17709"/>
    <w:rsid w:val="00E23BC2"/>
    <w:rsid w:val="00E26893"/>
    <w:rsid w:val="00E268B1"/>
    <w:rsid w:val="00E2748B"/>
    <w:rsid w:val="00E2788D"/>
    <w:rsid w:val="00E30421"/>
    <w:rsid w:val="00E3161C"/>
    <w:rsid w:val="00E31D53"/>
    <w:rsid w:val="00E3222D"/>
    <w:rsid w:val="00E3278F"/>
    <w:rsid w:val="00E32AB5"/>
    <w:rsid w:val="00E3357B"/>
    <w:rsid w:val="00E33BDA"/>
    <w:rsid w:val="00E359EB"/>
    <w:rsid w:val="00E362A8"/>
    <w:rsid w:val="00E36BF6"/>
    <w:rsid w:val="00E36FB2"/>
    <w:rsid w:val="00E4115F"/>
    <w:rsid w:val="00E417BA"/>
    <w:rsid w:val="00E41ED5"/>
    <w:rsid w:val="00E426AF"/>
    <w:rsid w:val="00E42957"/>
    <w:rsid w:val="00E4370C"/>
    <w:rsid w:val="00E444D5"/>
    <w:rsid w:val="00E44A9B"/>
    <w:rsid w:val="00E45D2D"/>
    <w:rsid w:val="00E47EF8"/>
    <w:rsid w:val="00E50102"/>
    <w:rsid w:val="00E50B08"/>
    <w:rsid w:val="00E50E6D"/>
    <w:rsid w:val="00E522B9"/>
    <w:rsid w:val="00E53F42"/>
    <w:rsid w:val="00E54256"/>
    <w:rsid w:val="00E5449E"/>
    <w:rsid w:val="00E54F3C"/>
    <w:rsid w:val="00E57DA9"/>
    <w:rsid w:val="00E64F12"/>
    <w:rsid w:val="00E66F36"/>
    <w:rsid w:val="00E70052"/>
    <w:rsid w:val="00E705AA"/>
    <w:rsid w:val="00E70F10"/>
    <w:rsid w:val="00E72D43"/>
    <w:rsid w:val="00E730C7"/>
    <w:rsid w:val="00E75B10"/>
    <w:rsid w:val="00E75BDA"/>
    <w:rsid w:val="00E7658A"/>
    <w:rsid w:val="00E76E0C"/>
    <w:rsid w:val="00E800C3"/>
    <w:rsid w:val="00E8139D"/>
    <w:rsid w:val="00E81C9F"/>
    <w:rsid w:val="00E82E27"/>
    <w:rsid w:val="00E8325A"/>
    <w:rsid w:val="00E8430D"/>
    <w:rsid w:val="00E91682"/>
    <w:rsid w:val="00E93282"/>
    <w:rsid w:val="00E93B8B"/>
    <w:rsid w:val="00E94A55"/>
    <w:rsid w:val="00E967D6"/>
    <w:rsid w:val="00EA01F8"/>
    <w:rsid w:val="00EA16C4"/>
    <w:rsid w:val="00EA1F4B"/>
    <w:rsid w:val="00EA203D"/>
    <w:rsid w:val="00EA2BF4"/>
    <w:rsid w:val="00EA330F"/>
    <w:rsid w:val="00EA33AA"/>
    <w:rsid w:val="00EA50CD"/>
    <w:rsid w:val="00EA5E56"/>
    <w:rsid w:val="00EB065B"/>
    <w:rsid w:val="00EB084E"/>
    <w:rsid w:val="00EB0CBF"/>
    <w:rsid w:val="00EB11D5"/>
    <w:rsid w:val="00EB3297"/>
    <w:rsid w:val="00EB39EC"/>
    <w:rsid w:val="00EB4ECF"/>
    <w:rsid w:val="00EB61C9"/>
    <w:rsid w:val="00EB6282"/>
    <w:rsid w:val="00EB69F1"/>
    <w:rsid w:val="00EB6ECE"/>
    <w:rsid w:val="00EC272D"/>
    <w:rsid w:val="00EC4380"/>
    <w:rsid w:val="00EC53B0"/>
    <w:rsid w:val="00EC66A9"/>
    <w:rsid w:val="00ED22CE"/>
    <w:rsid w:val="00ED36F4"/>
    <w:rsid w:val="00ED3B99"/>
    <w:rsid w:val="00ED437D"/>
    <w:rsid w:val="00ED4797"/>
    <w:rsid w:val="00ED49B7"/>
    <w:rsid w:val="00ED4D89"/>
    <w:rsid w:val="00ED53EE"/>
    <w:rsid w:val="00ED6928"/>
    <w:rsid w:val="00ED6F10"/>
    <w:rsid w:val="00ED7AD5"/>
    <w:rsid w:val="00EE0350"/>
    <w:rsid w:val="00EE0465"/>
    <w:rsid w:val="00EE0649"/>
    <w:rsid w:val="00EE07EB"/>
    <w:rsid w:val="00EE0A8C"/>
    <w:rsid w:val="00EE0C11"/>
    <w:rsid w:val="00EE12DA"/>
    <w:rsid w:val="00EE13F4"/>
    <w:rsid w:val="00EE24E9"/>
    <w:rsid w:val="00EE3599"/>
    <w:rsid w:val="00EE3F49"/>
    <w:rsid w:val="00EE400C"/>
    <w:rsid w:val="00EE56C1"/>
    <w:rsid w:val="00EE77B6"/>
    <w:rsid w:val="00EF0182"/>
    <w:rsid w:val="00EF0FAD"/>
    <w:rsid w:val="00EF2D2A"/>
    <w:rsid w:val="00EF37AD"/>
    <w:rsid w:val="00EF3C3B"/>
    <w:rsid w:val="00EF417D"/>
    <w:rsid w:val="00EF42F9"/>
    <w:rsid w:val="00EF4D02"/>
    <w:rsid w:val="00EF67E2"/>
    <w:rsid w:val="00EF754A"/>
    <w:rsid w:val="00F014AF"/>
    <w:rsid w:val="00F02993"/>
    <w:rsid w:val="00F02FE5"/>
    <w:rsid w:val="00F034B1"/>
    <w:rsid w:val="00F03AC7"/>
    <w:rsid w:val="00F03CE0"/>
    <w:rsid w:val="00F04133"/>
    <w:rsid w:val="00F04A91"/>
    <w:rsid w:val="00F05142"/>
    <w:rsid w:val="00F057E1"/>
    <w:rsid w:val="00F05F11"/>
    <w:rsid w:val="00F070C4"/>
    <w:rsid w:val="00F07C3F"/>
    <w:rsid w:val="00F10CDA"/>
    <w:rsid w:val="00F11854"/>
    <w:rsid w:val="00F120D9"/>
    <w:rsid w:val="00F12EDC"/>
    <w:rsid w:val="00F134A0"/>
    <w:rsid w:val="00F1441D"/>
    <w:rsid w:val="00F1497B"/>
    <w:rsid w:val="00F14B0B"/>
    <w:rsid w:val="00F15B64"/>
    <w:rsid w:val="00F15D1C"/>
    <w:rsid w:val="00F16B22"/>
    <w:rsid w:val="00F17117"/>
    <w:rsid w:val="00F1733A"/>
    <w:rsid w:val="00F179F0"/>
    <w:rsid w:val="00F2164A"/>
    <w:rsid w:val="00F227E4"/>
    <w:rsid w:val="00F2372C"/>
    <w:rsid w:val="00F23DD5"/>
    <w:rsid w:val="00F27536"/>
    <w:rsid w:val="00F277AA"/>
    <w:rsid w:val="00F302DC"/>
    <w:rsid w:val="00F30522"/>
    <w:rsid w:val="00F33647"/>
    <w:rsid w:val="00F33D9B"/>
    <w:rsid w:val="00F340F5"/>
    <w:rsid w:val="00F34570"/>
    <w:rsid w:val="00F34A18"/>
    <w:rsid w:val="00F357CC"/>
    <w:rsid w:val="00F40213"/>
    <w:rsid w:val="00F40595"/>
    <w:rsid w:val="00F40DDE"/>
    <w:rsid w:val="00F40EFA"/>
    <w:rsid w:val="00F42238"/>
    <w:rsid w:val="00F42335"/>
    <w:rsid w:val="00F43C45"/>
    <w:rsid w:val="00F43C8D"/>
    <w:rsid w:val="00F441D4"/>
    <w:rsid w:val="00F44B9F"/>
    <w:rsid w:val="00F47775"/>
    <w:rsid w:val="00F47896"/>
    <w:rsid w:val="00F47DBF"/>
    <w:rsid w:val="00F502B7"/>
    <w:rsid w:val="00F50A9C"/>
    <w:rsid w:val="00F50C17"/>
    <w:rsid w:val="00F512EF"/>
    <w:rsid w:val="00F51344"/>
    <w:rsid w:val="00F51764"/>
    <w:rsid w:val="00F521D5"/>
    <w:rsid w:val="00F52A4A"/>
    <w:rsid w:val="00F535A8"/>
    <w:rsid w:val="00F5789C"/>
    <w:rsid w:val="00F578D1"/>
    <w:rsid w:val="00F60A30"/>
    <w:rsid w:val="00F61551"/>
    <w:rsid w:val="00F61744"/>
    <w:rsid w:val="00F619B3"/>
    <w:rsid w:val="00F6259B"/>
    <w:rsid w:val="00F643C6"/>
    <w:rsid w:val="00F64933"/>
    <w:rsid w:val="00F64B93"/>
    <w:rsid w:val="00F6558B"/>
    <w:rsid w:val="00F65F1C"/>
    <w:rsid w:val="00F66443"/>
    <w:rsid w:val="00F66C9A"/>
    <w:rsid w:val="00F67A92"/>
    <w:rsid w:val="00F7093B"/>
    <w:rsid w:val="00F74077"/>
    <w:rsid w:val="00F74381"/>
    <w:rsid w:val="00F74A5C"/>
    <w:rsid w:val="00F75BBE"/>
    <w:rsid w:val="00F77224"/>
    <w:rsid w:val="00F8004C"/>
    <w:rsid w:val="00F8009C"/>
    <w:rsid w:val="00F80F36"/>
    <w:rsid w:val="00F813FF"/>
    <w:rsid w:val="00F81CF4"/>
    <w:rsid w:val="00F824C2"/>
    <w:rsid w:val="00F84A5F"/>
    <w:rsid w:val="00F86309"/>
    <w:rsid w:val="00F87E57"/>
    <w:rsid w:val="00F87F0E"/>
    <w:rsid w:val="00F90015"/>
    <w:rsid w:val="00F90922"/>
    <w:rsid w:val="00F91122"/>
    <w:rsid w:val="00F92A91"/>
    <w:rsid w:val="00F92A98"/>
    <w:rsid w:val="00F92DFB"/>
    <w:rsid w:val="00F93730"/>
    <w:rsid w:val="00F94397"/>
    <w:rsid w:val="00F967D8"/>
    <w:rsid w:val="00F96874"/>
    <w:rsid w:val="00F971B4"/>
    <w:rsid w:val="00F97447"/>
    <w:rsid w:val="00F974E5"/>
    <w:rsid w:val="00FA1075"/>
    <w:rsid w:val="00FA1163"/>
    <w:rsid w:val="00FA133C"/>
    <w:rsid w:val="00FA2580"/>
    <w:rsid w:val="00FA31CA"/>
    <w:rsid w:val="00FA3ADA"/>
    <w:rsid w:val="00FA3FB2"/>
    <w:rsid w:val="00FA4438"/>
    <w:rsid w:val="00FA4C97"/>
    <w:rsid w:val="00FA7F4F"/>
    <w:rsid w:val="00FB1594"/>
    <w:rsid w:val="00FB163A"/>
    <w:rsid w:val="00FB2482"/>
    <w:rsid w:val="00FB2530"/>
    <w:rsid w:val="00FB2CF7"/>
    <w:rsid w:val="00FB2F92"/>
    <w:rsid w:val="00FB332A"/>
    <w:rsid w:val="00FB3A4E"/>
    <w:rsid w:val="00FB3C64"/>
    <w:rsid w:val="00FB4890"/>
    <w:rsid w:val="00FB68F8"/>
    <w:rsid w:val="00FC206D"/>
    <w:rsid w:val="00FC223E"/>
    <w:rsid w:val="00FC24C0"/>
    <w:rsid w:val="00FC2740"/>
    <w:rsid w:val="00FC2CC3"/>
    <w:rsid w:val="00FC3554"/>
    <w:rsid w:val="00FC39C4"/>
    <w:rsid w:val="00FC56BF"/>
    <w:rsid w:val="00FC5B6F"/>
    <w:rsid w:val="00FC64A6"/>
    <w:rsid w:val="00FC6B50"/>
    <w:rsid w:val="00FC787B"/>
    <w:rsid w:val="00FD0959"/>
    <w:rsid w:val="00FD0A3A"/>
    <w:rsid w:val="00FD0CBF"/>
    <w:rsid w:val="00FD0DD2"/>
    <w:rsid w:val="00FD36B4"/>
    <w:rsid w:val="00FD4698"/>
    <w:rsid w:val="00FD4FB8"/>
    <w:rsid w:val="00FD5909"/>
    <w:rsid w:val="00FD7826"/>
    <w:rsid w:val="00FE1A6D"/>
    <w:rsid w:val="00FE3387"/>
    <w:rsid w:val="00FE53A2"/>
    <w:rsid w:val="00FE6800"/>
    <w:rsid w:val="00FE773C"/>
    <w:rsid w:val="00FE77F5"/>
    <w:rsid w:val="00FF0DF0"/>
    <w:rsid w:val="00FF28ED"/>
    <w:rsid w:val="00FF48BE"/>
    <w:rsid w:val="00FF524B"/>
    <w:rsid w:val="00FF6352"/>
    <w:rsid w:val="00FF764A"/>
    <w:rsid w:val="0A51339B"/>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27562F8A"/>
  <w15:docId w15:val="{28139A6E-5197-4431-8DB3-B0C937126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41AAB"/>
    <w:pPr>
      <w:spacing w:after="120"/>
    </w:pPr>
    <w:rPr>
      <w:sz w:val="22"/>
    </w:rPr>
  </w:style>
  <w:style w:type="paragraph" w:styleId="Rubrik1">
    <w:name w:val="heading 1"/>
    <w:basedOn w:val="Normal"/>
    <w:next w:val="Brdtext"/>
    <w:qFormat/>
    <w:rsid w:val="0089675D"/>
    <w:pPr>
      <w:keepNext/>
      <w:keepLines/>
      <w:numPr>
        <w:numId w:val="36"/>
      </w:numPr>
      <w:shd w:val="pct10" w:color="auto" w:fill="auto"/>
      <w:tabs>
        <w:tab w:val="left" w:pos="567"/>
      </w:tabs>
      <w:spacing w:before="160" w:after="0" w:line="280" w:lineRule="atLeast"/>
      <w:ind w:left="360"/>
      <w:outlineLvl w:val="0"/>
    </w:pPr>
    <w:rPr>
      <w:rFonts w:ascii="Arial" w:hAnsi="Arial" w:cs="Arial"/>
      <w:b/>
      <w:bCs/>
      <w:spacing w:val="-10"/>
      <w:kern w:val="28"/>
      <w:position w:val="6"/>
      <w:sz w:val="24"/>
      <w:szCs w:val="24"/>
    </w:rPr>
  </w:style>
  <w:style w:type="paragraph" w:styleId="Rubrik2">
    <w:name w:val="heading 2"/>
    <w:basedOn w:val="Normal"/>
    <w:next w:val="Brdtext"/>
    <w:link w:val="Rubrik2Char"/>
    <w:qFormat/>
    <w:rsid w:val="00515896"/>
    <w:pPr>
      <w:keepNext/>
      <w:keepLines/>
      <w:spacing w:before="140" w:line="220" w:lineRule="atLeast"/>
      <w:outlineLvl w:val="1"/>
    </w:pPr>
    <w:rPr>
      <w:rFonts w:ascii="Arial" w:hAnsi="Arial" w:cs="Arial"/>
      <w:b/>
      <w:bCs/>
      <w:spacing w:val="-4"/>
      <w:kern w:val="28"/>
      <w:szCs w:val="22"/>
    </w:rPr>
  </w:style>
  <w:style w:type="paragraph" w:styleId="Rubrik3">
    <w:name w:val="heading 3"/>
    <w:basedOn w:val="Normal"/>
    <w:next w:val="Brdtext"/>
    <w:qFormat/>
    <w:rsid w:val="00515896"/>
    <w:pPr>
      <w:keepNext/>
      <w:keepLines/>
      <w:spacing w:before="140" w:line="220" w:lineRule="atLeast"/>
      <w:outlineLvl w:val="2"/>
    </w:pPr>
    <w:rPr>
      <w:rFonts w:ascii="Arial" w:hAnsi="Arial" w:cs="Arial"/>
      <w:spacing w:val="-4"/>
      <w:kern w:val="28"/>
      <w:szCs w:val="22"/>
    </w:rPr>
  </w:style>
  <w:style w:type="paragraph" w:styleId="Rubrik4">
    <w:name w:val="heading 4"/>
    <w:basedOn w:val="Normal"/>
    <w:next w:val="Brdtext"/>
    <w:qFormat/>
    <w:rsid w:val="00515896"/>
    <w:pPr>
      <w:keepNext/>
      <w:keepLines/>
      <w:spacing w:before="140" w:line="220" w:lineRule="atLeast"/>
      <w:outlineLvl w:val="3"/>
    </w:pPr>
    <w:rPr>
      <w:rFonts w:ascii="Arial" w:hAnsi="Arial" w:cs="Arial"/>
      <w:b/>
      <w:bCs/>
      <w:spacing w:val="-4"/>
      <w:kern w:val="28"/>
      <w:sz w:val="18"/>
      <w:szCs w:val="18"/>
    </w:rPr>
  </w:style>
  <w:style w:type="paragraph" w:styleId="Rubrik5">
    <w:name w:val="heading 5"/>
    <w:basedOn w:val="Normal"/>
    <w:next w:val="Brdtext"/>
    <w:qFormat/>
    <w:rsid w:val="00515896"/>
    <w:pPr>
      <w:keepNext/>
      <w:keepLines/>
      <w:spacing w:before="220" w:after="220" w:line="220" w:lineRule="atLeast"/>
      <w:outlineLvl w:val="4"/>
    </w:pPr>
    <w:rPr>
      <w:i/>
      <w:iCs/>
      <w:spacing w:val="-4"/>
      <w:kern w:val="28"/>
    </w:rPr>
  </w:style>
  <w:style w:type="paragraph" w:styleId="Rubrik6">
    <w:name w:val="heading 6"/>
    <w:basedOn w:val="Normal"/>
    <w:next w:val="Brdtext"/>
    <w:qFormat/>
    <w:rsid w:val="00515896"/>
    <w:pPr>
      <w:keepNext/>
      <w:keepLines/>
      <w:spacing w:before="140" w:line="220" w:lineRule="atLeast"/>
      <w:outlineLvl w:val="5"/>
    </w:pPr>
    <w:rPr>
      <w:i/>
      <w:iCs/>
      <w:spacing w:val="-4"/>
      <w:kern w:val="28"/>
    </w:rPr>
  </w:style>
  <w:style w:type="paragraph" w:styleId="Rubrik7">
    <w:name w:val="heading 7"/>
    <w:basedOn w:val="Normal"/>
    <w:next w:val="Brdtext"/>
    <w:qFormat/>
    <w:rsid w:val="00515896"/>
    <w:pPr>
      <w:keepNext/>
      <w:keepLines/>
      <w:spacing w:before="140" w:line="220" w:lineRule="atLeast"/>
      <w:outlineLvl w:val="6"/>
    </w:pPr>
    <w:rPr>
      <w:spacing w:val="-4"/>
      <w:kern w:val="28"/>
    </w:rPr>
  </w:style>
  <w:style w:type="paragraph" w:styleId="Rubrik8">
    <w:name w:val="heading 8"/>
    <w:basedOn w:val="Normal"/>
    <w:next w:val="Brdtext"/>
    <w:qFormat/>
    <w:rsid w:val="00515896"/>
    <w:pPr>
      <w:keepNext/>
      <w:keepLines/>
      <w:spacing w:before="140" w:line="220" w:lineRule="atLeast"/>
      <w:outlineLvl w:val="7"/>
    </w:pPr>
    <w:rPr>
      <w:rFonts w:ascii="Arial" w:hAnsi="Arial" w:cs="Arial"/>
      <w:i/>
      <w:iCs/>
      <w:spacing w:val="-4"/>
      <w:kern w:val="28"/>
      <w:sz w:val="18"/>
      <w:szCs w:val="18"/>
    </w:rPr>
  </w:style>
  <w:style w:type="paragraph" w:styleId="Rubrik9">
    <w:name w:val="heading 9"/>
    <w:basedOn w:val="Normal"/>
    <w:next w:val="Brdtext"/>
    <w:qFormat/>
    <w:rsid w:val="00515896"/>
    <w:pPr>
      <w:keepNext/>
      <w:keepLines/>
      <w:spacing w:before="140" w:line="220" w:lineRule="atLeast"/>
      <w:outlineLvl w:val="8"/>
    </w:pPr>
    <w:rPr>
      <w:rFonts w:ascii="Arial" w:hAnsi="Arial" w:cs="Arial"/>
      <w:spacing w:val="-4"/>
      <w:kern w:val="28"/>
      <w:sz w:val="18"/>
      <w:szCs w:val="1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rdtext">
    <w:name w:val="Body Text"/>
    <w:basedOn w:val="Normal"/>
    <w:rsid w:val="00CD151C"/>
    <w:rPr>
      <w:sz w:val="24"/>
      <w:szCs w:val="24"/>
    </w:rPr>
  </w:style>
  <w:style w:type="paragraph" w:customStyle="1" w:styleId="Frgatrutnt-dekorfrg11">
    <w:name w:val="Färgat rutnät - dekorfärg 11"/>
    <w:basedOn w:val="Brdtext"/>
    <w:qFormat/>
    <w:rsid w:val="00515896"/>
    <w:pPr>
      <w:keepLines/>
      <w:pBdr>
        <w:left w:val="single" w:sz="36" w:space="3" w:color="808080"/>
        <w:bottom w:val="single" w:sz="48" w:space="3" w:color="FFFFFF"/>
      </w:pBdr>
      <w:spacing w:after="60"/>
      <w:ind w:left="1440" w:right="720"/>
    </w:pPr>
    <w:rPr>
      <w:i/>
      <w:iCs/>
    </w:rPr>
  </w:style>
  <w:style w:type="paragraph" w:styleId="Beskrivning">
    <w:name w:val="caption"/>
    <w:basedOn w:val="Normal"/>
    <w:next w:val="Brdtext"/>
    <w:qFormat/>
    <w:rsid w:val="00E66F36"/>
    <w:pPr>
      <w:keepNext/>
      <w:spacing w:before="240" w:line="220" w:lineRule="atLeast"/>
    </w:pPr>
    <w:rPr>
      <w:rFonts w:ascii="Arial" w:hAnsi="Arial"/>
      <w:b/>
      <w:iCs/>
      <w:sz w:val="24"/>
      <w:szCs w:val="18"/>
    </w:rPr>
  </w:style>
  <w:style w:type="character" w:styleId="Slutnotsreferens">
    <w:name w:val="endnote reference"/>
    <w:semiHidden/>
    <w:rsid w:val="00515896"/>
    <w:rPr>
      <w:b/>
      <w:bCs/>
      <w:vertAlign w:val="superscript"/>
    </w:rPr>
  </w:style>
  <w:style w:type="paragraph" w:styleId="Slutnotstext">
    <w:name w:val="endnote text"/>
    <w:basedOn w:val="Normal"/>
    <w:semiHidden/>
    <w:rsid w:val="00515896"/>
    <w:pPr>
      <w:keepLines/>
      <w:spacing w:line="220" w:lineRule="atLeast"/>
    </w:pPr>
    <w:rPr>
      <w:sz w:val="18"/>
      <w:szCs w:val="18"/>
    </w:rPr>
  </w:style>
  <w:style w:type="paragraph" w:styleId="Sidfot">
    <w:name w:val="footer"/>
    <w:basedOn w:val="Normal"/>
    <w:link w:val="SidfotChar"/>
    <w:uiPriority w:val="99"/>
    <w:rsid w:val="00515896"/>
    <w:pPr>
      <w:keepLines/>
      <w:tabs>
        <w:tab w:val="center" w:pos="4320"/>
        <w:tab w:val="right" w:pos="8640"/>
      </w:tabs>
    </w:pPr>
    <w:rPr>
      <w:rFonts w:ascii="Arial" w:hAnsi="Arial" w:cs="Arial"/>
      <w:spacing w:val="-4"/>
    </w:rPr>
  </w:style>
  <w:style w:type="character" w:styleId="Fotnotsreferens">
    <w:name w:val="footnote reference"/>
    <w:semiHidden/>
    <w:rsid w:val="00515896"/>
    <w:rPr>
      <w:vertAlign w:val="superscript"/>
    </w:rPr>
  </w:style>
  <w:style w:type="paragraph" w:styleId="Fotnotstext">
    <w:name w:val="footnote text"/>
    <w:basedOn w:val="Normal"/>
    <w:semiHidden/>
    <w:rsid w:val="00515896"/>
    <w:pPr>
      <w:keepLines/>
      <w:spacing w:line="220" w:lineRule="atLeast"/>
    </w:pPr>
    <w:rPr>
      <w:sz w:val="18"/>
      <w:szCs w:val="18"/>
    </w:rPr>
  </w:style>
  <w:style w:type="paragraph" w:styleId="Sidhuvud">
    <w:name w:val="header"/>
    <w:basedOn w:val="Normal"/>
    <w:link w:val="SidhuvudChar"/>
    <w:uiPriority w:val="99"/>
    <w:rsid w:val="00515896"/>
    <w:pPr>
      <w:keepLines/>
      <w:tabs>
        <w:tab w:val="center" w:pos="4320"/>
        <w:tab w:val="right" w:pos="8640"/>
      </w:tabs>
    </w:pPr>
    <w:rPr>
      <w:rFonts w:ascii="Arial" w:hAnsi="Arial"/>
      <w:spacing w:val="-4"/>
    </w:rPr>
  </w:style>
  <w:style w:type="paragraph" w:styleId="Index1">
    <w:name w:val="index 1"/>
    <w:basedOn w:val="Normal"/>
    <w:autoRedefine/>
    <w:semiHidden/>
    <w:rsid w:val="00515896"/>
    <w:pPr>
      <w:tabs>
        <w:tab w:val="right" w:pos="4080"/>
      </w:tabs>
      <w:spacing w:line="220" w:lineRule="atLeast"/>
      <w:ind w:left="360" w:hanging="360"/>
    </w:pPr>
  </w:style>
  <w:style w:type="paragraph" w:styleId="Index2">
    <w:name w:val="index 2"/>
    <w:basedOn w:val="Normal"/>
    <w:autoRedefine/>
    <w:semiHidden/>
    <w:rsid w:val="00515896"/>
    <w:pPr>
      <w:tabs>
        <w:tab w:val="right" w:pos="4080"/>
      </w:tabs>
      <w:spacing w:line="220" w:lineRule="atLeast"/>
      <w:ind w:left="720" w:hanging="360"/>
    </w:pPr>
  </w:style>
  <w:style w:type="paragraph" w:styleId="Index3">
    <w:name w:val="index 3"/>
    <w:basedOn w:val="Normal"/>
    <w:autoRedefine/>
    <w:semiHidden/>
    <w:rsid w:val="00515896"/>
    <w:pPr>
      <w:tabs>
        <w:tab w:val="right" w:pos="4080"/>
      </w:tabs>
      <w:spacing w:line="220" w:lineRule="atLeast"/>
      <w:ind w:left="720" w:hanging="360"/>
    </w:pPr>
  </w:style>
  <w:style w:type="paragraph" w:styleId="Index4">
    <w:name w:val="index 4"/>
    <w:basedOn w:val="Normal"/>
    <w:autoRedefine/>
    <w:semiHidden/>
    <w:rsid w:val="00515896"/>
    <w:pPr>
      <w:tabs>
        <w:tab w:val="right" w:pos="4080"/>
      </w:tabs>
      <w:spacing w:line="220" w:lineRule="atLeast"/>
      <w:ind w:left="720" w:hanging="360"/>
    </w:pPr>
  </w:style>
  <w:style w:type="paragraph" w:styleId="Index5">
    <w:name w:val="index 5"/>
    <w:basedOn w:val="Normal"/>
    <w:autoRedefine/>
    <w:semiHidden/>
    <w:rsid w:val="00515896"/>
    <w:pPr>
      <w:tabs>
        <w:tab w:val="right" w:pos="4080"/>
      </w:tabs>
      <w:spacing w:line="220" w:lineRule="atLeast"/>
      <w:ind w:left="720" w:hanging="360"/>
    </w:pPr>
  </w:style>
  <w:style w:type="paragraph" w:styleId="Indexrubrik">
    <w:name w:val="index heading"/>
    <w:basedOn w:val="Normal"/>
    <w:next w:val="Index1"/>
    <w:semiHidden/>
    <w:rsid w:val="00515896"/>
    <w:pPr>
      <w:keepNext/>
      <w:spacing w:before="440" w:line="220" w:lineRule="atLeast"/>
    </w:pPr>
    <w:rPr>
      <w:rFonts w:ascii="Arial" w:hAnsi="Arial" w:cs="Arial"/>
      <w:b/>
      <w:bCs/>
      <w:caps/>
      <w:sz w:val="24"/>
      <w:szCs w:val="24"/>
    </w:rPr>
  </w:style>
  <w:style w:type="character" w:styleId="Radnummer">
    <w:name w:val="line number"/>
    <w:rsid w:val="00515896"/>
    <w:rPr>
      <w:sz w:val="18"/>
      <w:szCs w:val="18"/>
    </w:rPr>
  </w:style>
  <w:style w:type="paragraph" w:styleId="Lista">
    <w:name w:val="List"/>
    <w:basedOn w:val="Brdtext"/>
    <w:rsid w:val="00515896"/>
    <w:pPr>
      <w:ind w:left="1440" w:hanging="360"/>
    </w:pPr>
  </w:style>
  <w:style w:type="paragraph" w:styleId="Punktlista">
    <w:name w:val="List Bullet"/>
    <w:basedOn w:val="Lista"/>
    <w:autoRedefine/>
    <w:rsid w:val="00515896"/>
    <w:pPr>
      <w:numPr>
        <w:numId w:val="1"/>
      </w:numPr>
      <w:ind w:right="720"/>
    </w:pPr>
  </w:style>
  <w:style w:type="paragraph" w:styleId="Numreradlista">
    <w:name w:val="List Number"/>
    <w:basedOn w:val="Lista"/>
    <w:rsid w:val="00043E75"/>
    <w:pPr>
      <w:numPr>
        <w:numId w:val="21"/>
      </w:numPr>
      <w:ind w:right="720"/>
    </w:pPr>
  </w:style>
  <w:style w:type="paragraph" w:styleId="Makrotext">
    <w:name w:val="macro"/>
    <w:basedOn w:val="Normal"/>
    <w:semiHidden/>
    <w:rsid w:val="00515896"/>
    <w:rPr>
      <w:rFonts w:ascii="Courier New" w:hAnsi="Courier New" w:cs="Courier New"/>
    </w:rPr>
  </w:style>
  <w:style w:type="character" w:styleId="Sidnummer">
    <w:name w:val="page number"/>
    <w:rsid w:val="00515896"/>
    <w:rPr>
      <w:rFonts w:ascii="Arial" w:hAnsi="Arial" w:cs="Arial"/>
      <w:b/>
      <w:bCs/>
      <w:sz w:val="18"/>
      <w:szCs w:val="18"/>
    </w:rPr>
  </w:style>
  <w:style w:type="paragraph" w:customStyle="1" w:styleId="Underrubrikpfrsttsblad">
    <w:name w:val="Underrubrik på försättsblad"/>
    <w:basedOn w:val="Rubrikpfrsttsblad"/>
    <w:rsid w:val="00515896"/>
    <w:pPr>
      <w:spacing w:before="0"/>
      <w:ind w:left="3402" w:right="1678" w:hanging="2325"/>
    </w:pPr>
    <w:rPr>
      <w:rFonts w:ascii="Times New Roman" w:hAnsi="Times New Roman" w:cs="Times New Roman"/>
      <w:b w:val="0"/>
      <w:bCs w:val="0"/>
      <w:i/>
      <w:iCs/>
      <w:spacing w:val="-20"/>
      <w:sz w:val="28"/>
      <w:szCs w:val="28"/>
    </w:rPr>
  </w:style>
  <w:style w:type="paragraph" w:customStyle="1" w:styleId="Rubrikpfrsttsblad">
    <w:name w:val="Rubrik på försättsblad"/>
    <w:basedOn w:val="Normal"/>
    <w:next w:val="Underrubrikpfrsttsblad"/>
    <w:rsid w:val="00515896"/>
    <w:pPr>
      <w:keepNext/>
      <w:keepLines/>
      <w:spacing w:before="1800" w:line="240" w:lineRule="atLeast"/>
    </w:pPr>
    <w:rPr>
      <w:rFonts w:ascii="Arial" w:hAnsi="Arial" w:cs="Arial"/>
      <w:b/>
      <w:bCs/>
      <w:spacing w:val="-48"/>
      <w:kern w:val="28"/>
      <w:sz w:val="72"/>
      <w:szCs w:val="72"/>
    </w:rPr>
  </w:style>
  <w:style w:type="paragraph" w:styleId="Figurfrteckning">
    <w:name w:val="table of figures"/>
    <w:basedOn w:val="Normal"/>
    <w:semiHidden/>
    <w:rsid w:val="00515896"/>
    <w:pPr>
      <w:tabs>
        <w:tab w:val="right" w:leader="dot" w:pos="6480"/>
      </w:tabs>
      <w:spacing w:after="220" w:line="220" w:lineRule="atLeast"/>
      <w:ind w:left="1440" w:hanging="360"/>
    </w:pPr>
    <w:rPr>
      <w:rFonts w:ascii="Arial" w:hAnsi="Arial" w:cs="Arial"/>
    </w:rPr>
  </w:style>
  <w:style w:type="paragraph" w:styleId="Innehll1">
    <w:name w:val="toc 1"/>
    <w:basedOn w:val="Normal"/>
    <w:autoRedefine/>
    <w:semiHidden/>
    <w:rsid w:val="00515896"/>
    <w:pPr>
      <w:tabs>
        <w:tab w:val="right" w:leader="dot" w:pos="6480"/>
      </w:tabs>
      <w:spacing w:after="220" w:line="220" w:lineRule="atLeast"/>
    </w:pPr>
    <w:rPr>
      <w:rFonts w:ascii="Arial" w:hAnsi="Arial" w:cs="Arial"/>
      <w:b/>
      <w:bCs/>
      <w:spacing w:val="-4"/>
    </w:rPr>
  </w:style>
  <w:style w:type="paragraph" w:styleId="Innehll2">
    <w:name w:val="toc 2"/>
    <w:basedOn w:val="Normal"/>
    <w:autoRedefine/>
    <w:semiHidden/>
    <w:rsid w:val="00515896"/>
    <w:pPr>
      <w:tabs>
        <w:tab w:val="right" w:leader="dot" w:pos="6480"/>
      </w:tabs>
      <w:spacing w:after="220" w:line="220" w:lineRule="atLeast"/>
    </w:pPr>
    <w:rPr>
      <w:rFonts w:ascii="Arial" w:hAnsi="Arial" w:cs="Arial"/>
    </w:rPr>
  </w:style>
  <w:style w:type="paragraph" w:styleId="Innehll3">
    <w:name w:val="toc 3"/>
    <w:basedOn w:val="Normal"/>
    <w:autoRedefine/>
    <w:semiHidden/>
    <w:rsid w:val="00515896"/>
    <w:pPr>
      <w:tabs>
        <w:tab w:val="right" w:leader="dot" w:pos="6480"/>
      </w:tabs>
      <w:spacing w:after="220" w:line="220" w:lineRule="atLeast"/>
    </w:pPr>
    <w:rPr>
      <w:rFonts w:ascii="Arial" w:hAnsi="Arial" w:cs="Arial"/>
    </w:rPr>
  </w:style>
  <w:style w:type="paragraph" w:styleId="Innehll4">
    <w:name w:val="toc 4"/>
    <w:basedOn w:val="Normal"/>
    <w:autoRedefine/>
    <w:semiHidden/>
    <w:rsid w:val="00515896"/>
    <w:pPr>
      <w:tabs>
        <w:tab w:val="right" w:leader="dot" w:pos="6480"/>
      </w:tabs>
      <w:spacing w:after="220" w:line="220" w:lineRule="atLeast"/>
    </w:pPr>
    <w:rPr>
      <w:rFonts w:ascii="Arial" w:hAnsi="Arial" w:cs="Arial"/>
    </w:rPr>
  </w:style>
  <w:style w:type="paragraph" w:styleId="Innehll5">
    <w:name w:val="toc 5"/>
    <w:basedOn w:val="Normal"/>
    <w:autoRedefine/>
    <w:semiHidden/>
    <w:rsid w:val="00515896"/>
    <w:pPr>
      <w:tabs>
        <w:tab w:val="right" w:leader="dot" w:pos="6480"/>
      </w:tabs>
      <w:spacing w:after="220" w:line="220" w:lineRule="atLeast"/>
    </w:pPr>
    <w:rPr>
      <w:rFonts w:ascii="Arial" w:hAnsi="Arial" w:cs="Arial"/>
    </w:rPr>
  </w:style>
  <w:style w:type="paragraph" w:styleId="Brdtextmedindrag">
    <w:name w:val="Body Text Indent"/>
    <w:basedOn w:val="Brdtext"/>
    <w:rsid w:val="00515896"/>
    <w:pPr>
      <w:ind w:left="1440"/>
    </w:pPr>
  </w:style>
  <w:style w:type="paragraph" w:styleId="Underrubrik">
    <w:name w:val="Subtitle"/>
    <w:basedOn w:val="Rubrik"/>
    <w:next w:val="Brdtext"/>
    <w:qFormat/>
    <w:rsid w:val="00515896"/>
    <w:pPr>
      <w:spacing w:before="0" w:after="160" w:line="400" w:lineRule="atLeast"/>
    </w:pPr>
    <w:rPr>
      <w:i/>
      <w:iCs/>
      <w:spacing w:val="-14"/>
      <w:sz w:val="34"/>
      <w:szCs w:val="34"/>
    </w:rPr>
  </w:style>
  <w:style w:type="paragraph" w:styleId="Rubrik">
    <w:name w:val="Title"/>
    <w:basedOn w:val="Normal"/>
    <w:next w:val="Underrubrik"/>
    <w:link w:val="RubrikChar"/>
    <w:qFormat/>
    <w:rsid w:val="00F014AF"/>
    <w:pPr>
      <w:keepNext/>
      <w:keepLines/>
      <w:spacing w:before="660" w:after="400" w:line="540" w:lineRule="atLeast"/>
    </w:pPr>
    <w:rPr>
      <w:spacing w:val="-40"/>
      <w:kern w:val="28"/>
      <w:sz w:val="60"/>
      <w:szCs w:val="60"/>
    </w:rPr>
  </w:style>
  <w:style w:type="paragraph" w:styleId="Numreradlista5">
    <w:name w:val="List Number 5"/>
    <w:basedOn w:val="Numreradlista"/>
    <w:rsid w:val="00515896"/>
    <w:pPr>
      <w:ind w:left="3240"/>
    </w:pPr>
  </w:style>
  <w:style w:type="paragraph" w:styleId="Numreradlista4">
    <w:name w:val="List Number 4"/>
    <w:basedOn w:val="Numreradlista"/>
    <w:rsid w:val="00515896"/>
    <w:pPr>
      <w:ind w:left="2880"/>
    </w:pPr>
  </w:style>
  <w:style w:type="paragraph" w:styleId="Numreradlista3">
    <w:name w:val="List Number 3"/>
    <w:basedOn w:val="Numreradlista"/>
    <w:rsid w:val="00515896"/>
    <w:pPr>
      <w:ind w:left="2520"/>
    </w:pPr>
  </w:style>
  <w:style w:type="paragraph" w:styleId="Punktlista5">
    <w:name w:val="List Bullet 5"/>
    <w:basedOn w:val="Punktlista"/>
    <w:autoRedefine/>
    <w:rsid w:val="00515896"/>
    <w:pPr>
      <w:ind w:left="3240"/>
    </w:pPr>
  </w:style>
  <w:style w:type="paragraph" w:styleId="Punktlista4">
    <w:name w:val="List Bullet 4"/>
    <w:basedOn w:val="Punktlista"/>
    <w:autoRedefine/>
    <w:rsid w:val="00515896"/>
    <w:pPr>
      <w:ind w:left="2880"/>
    </w:pPr>
  </w:style>
  <w:style w:type="paragraph" w:styleId="Punktlista3">
    <w:name w:val="List Bullet 3"/>
    <w:basedOn w:val="Punktlista"/>
    <w:autoRedefine/>
    <w:rsid w:val="00515896"/>
    <w:pPr>
      <w:ind w:left="2520"/>
    </w:pPr>
  </w:style>
  <w:style w:type="paragraph" w:styleId="Punktlista2">
    <w:name w:val="List Bullet 2"/>
    <w:basedOn w:val="Punktlista"/>
    <w:autoRedefine/>
    <w:rsid w:val="00515896"/>
    <w:pPr>
      <w:ind w:left="2160"/>
    </w:pPr>
  </w:style>
  <w:style w:type="paragraph" w:styleId="Lista5">
    <w:name w:val="List 5"/>
    <w:basedOn w:val="Lista"/>
    <w:rsid w:val="00515896"/>
    <w:pPr>
      <w:ind w:left="2880"/>
    </w:pPr>
  </w:style>
  <w:style w:type="paragraph" w:styleId="Lista4">
    <w:name w:val="List 4"/>
    <w:basedOn w:val="Lista"/>
    <w:rsid w:val="00515896"/>
    <w:pPr>
      <w:ind w:left="2520"/>
    </w:pPr>
  </w:style>
  <w:style w:type="paragraph" w:styleId="Lista3">
    <w:name w:val="List 3"/>
    <w:basedOn w:val="Lista"/>
    <w:rsid w:val="00515896"/>
    <w:pPr>
      <w:ind w:left="2160"/>
    </w:pPr>
  </w:style>
  <w:style w:type="paragraph" w:styleId="Lista2">
    <w:name w:val="List 2"/>
    <w:basedOn w:val="Lista"/>
    <w:rsid w:val="00515896"/>
    <w:pPr>
      <w:ind w:left="1800"/>
    </w:pPr>
  </w:style>
  <w:style w:type="character" w:styleId="Betoning">
    <w:name w:val="Emphasis"/>
    <w:qFormat/>
    <w:rsid w:val="00515896"/>
    <w:rPr>
      <w:rFonts w:ascii="Arial" w:hAnsi="Arial" w:cs="Arial"/>
      <w:b/>
      <w:bCs/>
      <w:spacing w:val="-4"/>
    </w:rPr>
  </w:style>
  <w:style w:type="character" w:styleId="Kommentarsreferens">
    <w:name w:val="annotation reference"/>
    <w:semiHidden/>
    <w:rsid w:val="00515896"/>
    <w:rPr>
      <w:sz w:val="16"/>
      <w:szCs w:val="16"/>
    </w:rPr>
  </w:style>
  <w:style w:type="paragraph" w:styleId="Kommentarer">
    <w:name w:val="annotation text"/>
    <w:basedOn w:val="Normal"/>
    <w:semiHidden/>
    <w:rsid w:val="00515896"/>
    <w:pPr>
      <w:keepLines/>
      <w:spacing w:line="220" w:lineRule="atLeast"/>
    </w:pPr>
    <w:rPr>
      <w:sz w:val="18"/>
      <w:szCs w:val="18"/>
    </w:rPr>
  </w:style>
  <w:style w:type="paragraph" w:styleId="Numreradlista2">
    <w:name w:val="List Number 2"/>
    <w:basedOn w:val="Numreradlista"/>
    <w:rsid w:val="00515896"/>
    <w:pPr>
      <w:ind w:left="2160"/>
    </w:pPr>
  </w:style>
  <w:style w:type="paragraph" w:styleId="Listafortstt">
    <w:name w:val="List Continue"/>
    <w:basedOn w:val="Lista"/>
    <w:rsid w:val="00515896"/>
    <w:pPr>
      <w:ind w:left="1800" w:firstLine="0"/>
    </w:pPr>
  </w:style>
  <w:style w:type="paragraph" w:styleId="Listafortstt2">
    <w:name w:val="List Continue 2"/>
    <w:basedOn w:val="Listafortstt"/>
    <w:rsid w:val="00515896"/>
    <w:pPr>
      <w:ind w:left="2160"/>
    </w:pPr>
  </w:style>
  <w:style w:type="paragraph" w:styleId="Listafortstt3">
    <w:name w:val="List Continue 3"/>
    <w:basedOn w:val="Listafortstt"/>
    <w:rsid w:val="00515896"/>
    <w:pPr>
      <w:ind w:left="2520"/>
    </w:pPr>
  </w:style>
  <w:style w:type="paragraph" w:styleId="Listafortstt4">
    <w:name w:val="List Continue 4"/>
    <w:basedOn w:val="Listafortstt"/>
    <w:rsid w:val="00515896"/>
    <w:pPr>
      <w:ind w:left="2880"/>
    </w:pPr>
  </w:style>
  <w:style w:type="paragraph" w:styleId="Listafortstt5">
    <w:name w:val="List Continue 5"/>
    <w:basedOn w:val="Listafortstt"/>
    <w:rsid w:val="00515896"/>
    <w:pPr>
      <w:ind w:left="3240"/>
    </w:pPr>
  </w:style>
  <w:style w:type="paragraph" w:styleId="Normaltindrag">
    <w:name w:val="Normal Indent"/>
    <w:basedOn w:val="Normal"/>
    <w:rsid w:val="00515896"/>
    <w:pPr>
      <w:ind w:left="1440"/>
    </w:pPr>
  </w:style>
  <w:style w:type="paragraph" w:customStyle="1" w:styleId="Avsndaradress">
    <w:name w:val="Avsändaradress"/>
    <w:basedOn w:val="Normal"/>
    <w:rsid w:val="00515896"/>
    <w:pPr>
      <w:keepLines/>
      <w:framePr w:w="2160" w:h="1200" w:wrap="notBeside" w:vAnchor="page" w:hAnchor="page" w:x="9241" w:y="673" w:anchorLock="1"/>
      <w:spacing w:line="220" w:lineRule="atLeast"/>
    </w:pPr>
    <w:rPr>
      <w:sz w:val="16"/>
      <w:szCs w:val="16"/>
    </w:rPr>
  </w:style>
  <w:style w:type="character" w:customStyle="1" w:styleId="Slogan">
    <w:name w:val="Slogan"/>
    <w:rsid w:val="00515896"/>
    <w:rPr>
      <w:i/>
      <w:iCs/>
      <w:spacing w:val="-6"/>
      <w:sz w:val="24"/>
      <w:szCs w:val="24"/>
    </w:rPr>
  </w:style>
  <w:style w:type="paragraph" w:customStyle="1" w:styleId="Fretagsnamn">
    <w:name w:val="Företagsnamn"/>
    <w:basedOn w:val="Normal"/>
    <w:rsid w:val="00515896"/>
    <w:pPr>
      <w:keepNext/>
      <w:keepLines/>
      <w:spacing w:line="220" w:lineRule="atLeast"/>
    </w:pPr>
    <w:rPr>
      <w:spacing w:val="-30"/>
      <w:kern w:val="28"/>
      <w:sz w:val="60"/>
      <w:szCs w:val="60"/>
    </w:rPr>
  </w:style>
  <w:style w:type="paragraph" w:styleId="Citatfrteckning">
    <w:name w:val="table of authorities"/>
    <w:basedOn w:val="Normal"/>
    <w:semiHidden/>
    <w:rsid w:val="00515896"/>
    <w:pPr>
      <w:tabs>
        <w:tab w:val="right" w:leader="dot" w:pos="7560"/>
      </w:tabs>
      <w:ind w:left="1440" w:hanging="360"/>
    </w:pPr>
  </w:style>
  <w:style w:type="paragraph" w:styleId="Citatfrteckningsrubrik">
    <w:name w:val="toa heading"/>
    <w:basedOn w:val="Normal"/>
    <w:next w:val="Citatfrteckning"/>
    <w:semiHidden/>
    <w:rsid w:val="00515896"/>
    <w:pPr>
      <w:keepNext/>
      <w:spacing w:before="240" w:line="360" w:lineRule="exact"/>
    </w:pPr>
    <w:rPr>
      <w:rFonts w:ascii="Arial" w:hAnsi="Arial" w:cs="Arial"/>
      <w:b/>
      <w:bCs/>
      <w:kern w:val="28"/>
      <w:sz w:val="28"/>
      <w:szCs w:val="28"/>
    </w:rPr>
  </w:style>
  <w:style w:type="paragraph" w:styleId="Meddelanderubrik">
    <w:name w:val="Message Header"/>
    <w:basedOn w:val="Brdtext"/>
    <w:rsid w:val="00515896"/>
    <w:pPr>
      <w:keepLines/>
      <w:tabs>
        <w:tab w:val="left" w:pos="3600"/>
        <w:tab w:val="left" w:pos="4680"/>
      </w:tabs>
      <w:spacing w:line="280" w:lineRule="exact"/>
      <w:ind w:right="2160" w:hanging="1080"/>
    </w:pPr>
    <w:rPr>
      <w:rFonts w:ascii="Arial" w:hAnsi="Arial" w:cs="Arial"/>
      <w:sz w:val="22"/>
      <w:szCs w:val="22"/>
    </w:rPr>
  </w:style>
  <w:style w:type="character" w:customStyle="1" w:styleId="Inledning1">
    <w:name w:val="Inledning1"/>
    <w:rsid w:val="00515896"/>
    <w:rPr>
      <w:rFonts w:ascii="Arial" w:hAnsi="Arial" w:cs="Arial"/>
      <w:b/>
      <w:bCs/>
      <w:spacing w:val="-4"/>
    </w:rPr>
  </w:style>
  <w:style w:type="paragraph" w:styleId="Dokumentversikt">
    <w:name w:val="Document Map"/>
    <w:basedOn w:val="Normal"/>
    <w:semiHidden/>
    <w:rsid w:val="00515896"/>
    <w:pPr>
      <w:shd w:val="clear" w:color="auto" w:fill="000080"/>
    </w:pPr>
    <w:rPr>
      <w:rFonts w:ascii="Tahoma" w:hAnsi="Tahoma" w:cs="Tahoma"/>
    </w:rPr>
  </w:style>
  <w:style w:type="character" w:styleId="Hyperlnk">
    <w:name w:val="Hyperlink"/>
    <w:rsid w:val="00515896"/>
    <w:rPr>
      <w:color w:val="0000FF"/>
      <w:u w:val="single"/>
    </w:rPr>
  </w:style>
  <w:style w:type="character" w:styleId="AnvndHyperlnk">
    <w:name w:val="FollowedHyperlink"/>
    <w:rsid w:val="00515896"/>
    <w:rPr>
      <w:color w:val="800080"/>
      <w:u w:val="single"/>
    </w:rPr>
  </w:style>
  <w:style w:type="paragraph" w:customStyle="1" w:styleId="Indrag1">
    <w:name w:val="Indrag1"/>
    <w:basedOn w:val="Normal"/>
    <w:rsid w:val="00515896"/>
    <w:pPr>
      <w:numPr>
        <w:numId w:val="2"/>
      </w:numPr>
      <w:ind w:right="-360"/>
    </w:pPr>
    <w:rPr>
      <w:iCs/>
      <w:sz w:val="18"/>
    </w:rPr>
  </w:style>
  <w:style w:type="paragraph" w:customStyle="1" w:styleId="Paragraf">
    <w:name w:val="Paragraf"/>
    <w:basedOn w:val="Normal"/>
    <w:rsid w:val="00515896"/>
    <w:pPr>
      <w:tabs>
        <w:tab w:val="left" w:pos="1276"/>
      </w:tabs>
      <w:autoSpaceDE w:val="0"/>
      <w:autoSpaceDN w:val="0"/>
      <w:adjustRightInd w:val="0"/>
      <w:ind w:left="284"/>
    </w:pPr>
    <w:rPr>
      <w:szCs w:val="24"/>
    </w:rPr>
  </w:style>
  <w:style w:type="paragraph" w:customStyle="1" w:styleId="indrag10">
    <w:name w:val="indrag1"/>
    <w:basedOn w:val="Normal"/>
    <w:rsid w:val="00515896"/>
    <w:pPr>
      <w:keepLines/>
      <w:widowControl w:val="0"/>
      <w:tabs>
        <w:tab w:val="left" w:pos="567"/>
        <w:tab w:val="left" w:pos="1134"/>
      </w:tabs>
      <w:ind w:left="567" w:hanging="567"/>
      <w:jc w:val="both"/>
    </w:pPr>
    <w:rPr>
      <w:sz w:val="24"/>
    </w:rPr>
  </w:style>
  <w:style w:type="paragraph" w:styleId="Ballongtext">
    <w:name w:val="Balloon Text"/>
    <w:basedOn w:val="Normal"/>
    <w:semiHidden/>
    <w:rsid w:val="0026021B"/>
    <w:rPr>
      <w:rFonts w:ascii="Tahoma" w:hAnsi="Tahoma" w:cs="Tahoma"/>
      <w:sz w:val="16"/>
      <w:szCs w:val="16"/>
    </w:rPr>
  </w:style>
  <w:style w:type="table" w:styleId="Tabellrutnt">
    <w:name w:val="Table Grid"/>
    <w:basedOn w:val="Normaltabell"/>
    <w:rsid w:val="000417F7"/>
    <w:pPr>
      <w:overflowPunct w:val="0"/>
      <w:autoSpaceDE w:val="0"/>
      <w:autoSpaceDN w:val="0"/>
      <w:adjustRightInd w:val="0"/>
      <w:spacing w:after="240"/>
      <w:jc w:val="both"/>
      <w:textAlignment w:val="baseline"/>
    </w:pPr>
    <w:rPr>
      <w:rFonts w:ascii="Dutch" w:hAnsi="Dut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rdtext3">
    <w:name w:val="Body Text 3"/>
    <w:basedOn w:val="Normal"/>
    <w:rsid w:val="008E5B62"/>
    <w:rPr>
      <w:sz w:val="16"/>
      <w:szCs w:val="16"/>
    </w:rPr>
  </w:style>
  <w:style w:type="paragraph" w:customStyle="1" w:styleId="Blockcitat">
    <w:name w:val="Blockcitat"/>
    <w:basedOn w:val="Normal"/>
    <w:next w:val="Brdtext"/>
    <w:rsid w:val="008E5B62"/>
    <w:pPr>
      <w:shd w:val="clear" w:color="808080" w:fill="F3F3F3"/>
      <w:ind w:left="567" w:right="567"/>
    </w:pPr>
    <w:rPr>
      <w:rFonts w:ascii="Garamond" w:hAnsi="Garamond"/>
      <w:lang w:eastAsia="en-US" w:bidi="he-IL"/>
    </w:rPr>
  </w:style>
  <w:style w:type="paragraph" w:customStyle="1" w:styleId="Rubindrag">
    <w:name w:val="Rubindrag"/>
    <w:basedOn w:val="Normal"/>
    <w:rsid w:val="008E5B62"/>
    <w:pPr>
      <w:widowControl w:val="0"/>
      <w:tabs>
        <w:tab w:val="left" w:pos="567"/>
        <w:tab w:val="left" w:pos="993"/>
      </w:tabs>
      <w:autoSpaceDE w:val="0"/>
      <w:autoSpaceDN w:val="0"/>
      <w:ind w:left="567" w:hanging="567"/>
    </w:pPr>
    <w:rPr>
      <w:b/>
      <w:bCs/>
      <w:sz w:val="24"/>
      <w:szCs w:val="24"/>
    </w:rPr>
  </w:style>
  <w:style w:type="paragraph" w:customStyle="1" w:styleId="Nrlista">
    <w:name w:val="Nrlista"/>
    <w:basedOn w:val="Numreradlista"/>
    <w:rsid w:val="00043E75"/>
  </w:style>
  <w:style w:type="character" w:customStyle="1" w:styleId="Rubrik2Char">
    <w:name w:val="Rubrik 2 Char"/>
    <w:link w:val="Rubrik2"/>
    <w:rsid w:val="00D107DE"/>
    <w:rPr>
      <w:rFonts w:ascii="Arial" w:hAnsi="Arial" w:cs="Arial"/>
      <w:b/>
      <w:bCs/>
      <w:spacing w:val="-4"/>
      <w:kern w:val="28"/>
      <w:sz w:val="22"/>
      <w:szCs w:val="22"/>
      <w:lang w:val="sv-SE" w:eastAsia="sv-SE" w:bidi="ar-SA"/>
    </w:rPr>
  </w:style>
  <w:style w:type="character" w:customStyle="1" w:styleId="RubrikChar">
    <w:name w:val="Rubrik Char"/>
    <w:link w:val="Rubrik"/>
    <w:rsid w:val="00F014AF"/>
    <w:rPr>
      <w:spacing w:val="-40"/>
      <w:kern w:val="28"/>
      <w:sz w:val="60"/>
      <w:szCs w:val="60"/>
    </w:rPr>
  </w:style>
  <w:style w:type="paragraph" w:customStyle="1" w:styleId="Underrub">
    <w:name w:val="Underrub"/>
    <w:basedOn w:val="Normal"/>
    <w:rsid w:val="00B424CD"/>
    <w:pPr>
      <w:tabs>
        <w:tab w:val="left" w:pos="851"/>
      </w:tabs>
      <w:ind w:left="851" w:hanging="283"/>
    </w:pPr>
  </w:style>
  <w:style w:type="character" w:customStyle="1" w:styleId="SidhuvudChar">
    <w:name w:val="Sidhuvud Char"/>
    <w:link w:val="Sidhuvud"/>
    <w:uiPriority w:val="99"/>
    <w:rsid w:val="009059E4"/>
    <w:rPr>
      <w:rFonts w:ascii="Arial" w:hAnsi="Arial" w:cs="Arial"/>
      <w:spacing w:val="-4"/>
      <w:sz w:val="22"/>
    </w:rPr>
  </w:style>
  <w:style w:type="paragraph" w:styleId="Liststycke">
    <w:name w:val="List Paragraph"/>
    <w:basedOn w:val="Normal"/>
    <w:uiPriority w:val="34"/>
    <w:qFormat/>
    <w:rsid w:val="00A76413"/>
    <w:pPr>
      <w:ind w:left="720"/>
      <w:contextualSpacing/>
    </w:pPr>
  </w:style>
  <w:style w:type="character" w:customStyle="1" w:styleId="SidfotChar">
    <w:name w:val="Sidfot Char"/>
    <w:basedOn w:val="Standardstycketeckensnitt"/>
    <w:link w:val="Sidfot"/>
    <w:uiPriority w:val="99"/>
    <w:rsid w:val="00AA4A30"/>
    <w:rPr>
      <w:rFonts w:ascii="Arial" w:hAnsi="Arial" w:cs="Arial"/>
      <w:spacing w:val="-4"/>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974620">
      <w:bodyDiv w:val="1"/>
      <w:marLeft w:val="0"/>
      <w:marRight w:val="0"/>
      <w:marTop w:val="0"/>
      <w:marBottom w:val="0"/>
      <w:divBdr>
        <w:top w:val="none" w:sz="0" w:space="0" w:color="auto"/>
        <w:left w:val="none" w:sz="0" w:space="0" w:color="auto"/>
        <w:bottom w:val="none" w:sz="0" w:space="0" w:color="auto"/>
        <w:right w:val="none" w:sz="0" w:space="0" w:color="auto"/>
      </w:divBdr>
    </w:div>
    <w:div w:id="488060685">
      <w:bodyDiv w:val="1"/>
      <w:marLeft w:val="0"/>
      <w:marRight w:val="0"/>
      <w:marTop w:val="0"/>
      <w:marBottom w:val="0"/>
      <w:divBdr>
        <w:top w:val="none" w:sz="0" w:space="0" w:color="auto"/>
        <w:left w:val="none" w:sz="0" w:space="0" w:color="auto"/>
        <w:bottom w:val="none" w:sz="0" w:space="0" w:color="auto"/>
        <w:right w:val="none" w:sz="0" w:space="0" w:color="auto"/>
      </w:divBdr>
    </w:div>
    <w:div w:id="557399489">
      <w:bodyDiv w:val="1"/>
      <w:marLeft w:val="0"/>
      <w:marRight w:val="0"/>
      <w:marTop w:val="0"/>
      <w:marBottom w:val="0"/>
      <w:divBdr>
        <w:top w:val="none" w:sz="0" w:space="0" w:color="auto"/>
        <w:left w:val="none" w:sz="0" w:space="0" w:color="auto"/>
        <w:bottom w:val="none" w:sz="0" w:space="0" w:color="auto"/>
        <w:right w:val="none" w:sz="0" w:space="0" w:color="auto"/>
      </w:divBdr>
    </w:div>
    <w:div w:id="1002439086">
      <w:bodyDiv w:val="1"/>
      <w:marLeft w:val="0"/>
      <w:marRight w:val="0"/>
      <w:marTop w:val="0"/>
      <w:marBottom w:val="0"/>
      <w:divBdr>
        <w:top w:val="none" w:sz="0" w:space="0" w:color="auto"/>
        <w:left w:val="none" w:sz="0" w:space="0" w:color="auto"/>
        <w:bottom w:val="none" w:sz="0" w:space="0" w:color="auto"/>
        <w:right w:val="none" w:sz="0" w:space="0" w:color="auto"/>
      </w:divBdr>
    </w:div>
    <w:div w:id="1783107196">
      <w:bodyDiv w:val="1"/>
      <w:marLeft w:val="0"/>
      <w:marRight w:val="0"/>
      <w:marTop w:val="0"/>
      <w:marBottom w:val="0"/>
      <w:divBdr>
        <w:top w:val="none" w:sz="0" w:space="0" w:color="auto"/>
        <w:left w:val="none" w:sz="0" w:space="0" w:color="auto"/>
        <w:bottom w:val="none" w:sz="0" w:space="0" w:color="auto"/>
        <w:right w:val="none" w:sz="0" w:space="0" w:color="auto"/>
      </w:divBdr>
    </w:div>
    <w:div w:id="1804273703">
      <w:bodyDiv w:val="1"/>
      <w:marLeft w:val="0"/>
      <w:marRight w:val="0"/>
      <w:marTop w:val="0"/>
      <w:marBottom w:val="0"/>
      <w:divBdr>
        <w:top w:val="none" w:sz="0" w:space="0" w:color="auto"/>
        <w:left w:val="none" w:sz="0" w:space="0" w:color="auto"/>
        <w:bottom w:val="none" w:sz="0" w:space="0" w:color="auto"/>
        <w:right w:val="none" w:sz="0" w:space="0" w:color="auto"/>
      </w:divBdr>
      <w:divsChild>
        <w:div w:id="679350893">
          <w:marLeft w:val="0"/>
          <w:marRight w:val="0"/>
          <w:marTop w:val="0"/>
          <w:marBottom w:val="0"/>
          <w:divBdr>
            <w:top w:val="none" w:sz="0" w:space="0" w:color="auto"/>
            <w:left w:val="none" w:sz="0" w:space="0" w:color="auto"/>
            <w:bottom w:val="none" w:sz="0" w:space="0" w:color="auto"/>
            <w:right w:val="none" w:sz="0" w:space="0" w:color="auto"/>
          </w:divBdr>
          <w:divsChild>
            <w:div w:id="257372314">
              <w:marLeft w:val="0"/>
              <w:marRight w:val="0"/>
              <w:marTop w:val="0"/>
              <w:marBottom w:val="0"/>
              <w:divBdr>
                <w:top w:val="none" w:sz="0" w:space="0" w:color="auto"/>
                <w:left w:val="none" w:sz="0" w:space="0" w:color="auto"/>
                <w:bottom w:val="none" w:sz="0" w:space="0" w:color="auto"/>
                <w:right w:val="none" w:sz="0" w:space="0" w:color="auto"/>
              </w:divBdr>
              <w:divsChild>
                <w:div w:id="95832942">
                  <w:marLeft w:val="0"/>
                  <w:marRight w:val="0"/>
                  <w:marTop w:val="0"/>
                  <w:marBottom w:val="0"/>
                  <w:divBdr>
                    <w:top w:val="none" w:sz="0" w:space="0" w:color="auto"/>
                    <w:left w:val="none" w:sz="0" w:space="0" w:color="auto"/>
                    <w:bottom w:val="none" w:sz="0" w:space="0" w:color="auto"/>
                    <w:right w:val="none" w:sz="0" w:space="0" w:color="auto"/>
                  </w:divBdr>
                </w:div>
                <w:div w:id="424812470">
                  <w:marLeft w:val="0"/>
                  <w:marRight w:val="0"/>
                  <w:marTop w:val="0"/>
                  <w:marBottom w:val="0"/>
                  <w:divBdr>
                    <w:top w:val="none" w:sz="0" w:space="0" w:color="auto"/>
                    <w:left w:val="none" w:sz="0" w:space="0" w:color="auto"/>
                    <w:bottom w:val="none" w:sz="0" w:space="0" w:color="auto"/>
                    <w:right w:val="none" w:sz="0" w:space="0" w:color="auto"/>
                  </w:divBdr>
                </w:div>
                <w:div w:id="839539872">
                  <w:marLeft w:val="0"/>
                  <w:marRight w:val="0"/>
                  <w:marTop w:val="0"/>
                  <w:marBottom w:val="0"/>
                  <w:divBdr>
                    <w:top w:val="none" w:sz="0" w:space="0" w:color="auto"/>
                    <w:left w:val="none" w:sz="0" w:space="0" w:color="auto"/>
                    <w:bottom w:val="none" w:sz="0" w:space="0" w:color="auto"/>
                    <w:right w:val="none" w:sz="0" w:space="0" w:color="auto"/>
                  </w:divBdr>
                </w:div>
                <w:div w:id="1182859610">
                  <w:marLeft w:val="0"/>
                  <w:marRight w:val="0"/>
                  <w:marTop w:val="0"/>
                  <w:marBottom w:val="0"/>
                  <w:divBdr>
                    <w:top w:val="none" w:sz="0" w:space="0" w:color="auto"/>
                    <w:left w:val="none" w:sz="0" w:space="0" w:color="auto"/>
                    <w:bottom w:val="none" w:sz="0" w:space="0" w:color="auto"/>
                    <w:right w:val="none" w:sz="0" w:space="0" w:color="auto"/>
                  </w:divBdr>
                </w:div>
                <w:div w:id="1679695812">
                  <w:marLeft w:val="0"/>
                  <w:marRight w:val="0"/>
                  <w:marTop w:val="0"/>
                  <w:marBottom w:val="0"/>
                  <w:divBdr>
                    <w:top w:val="none" w:sz="0" w:space="0" w:color="auto"/>
                    <w:left w:val="none" w:sz="0" w:space="0" w:color="auto"/>
                    <w:bottom w:val="none" w:sz="0" w:space="0" w:color="auto"/>
                    <w:right w:val="none" w:sz="0" w:space="0" w:color="auto"/>
                  </w:divBdr>
                </w:div>
                <w:div w:id="1724329873">
                  <w:marLeft w:val="0"/>
                  <w:marRight w:val="0"/>
                  <w:marTop w:val="0"/>
                  <w:marBottom w:val="0"/>
                  <w:divBdr>
                    <w:top w:val="none" w:sz="0" w:space="0" w:color="auto"/>
                    <w:left w:val="none" w:sz="0" w:space="0" w:color="auto"/>
                    <w:bottom w:val="none" w:sz="0" w:space="0" w:color="auto"/>
                    <w:right w:val="none" w:sz="0" w:space="0" w:color="auto"/>
                  </w:divBdr>
                </w:div>
                <w:div w:id="1806655644">
                  <w:marLeft w:val="0"/>
                  <w:marRight w:val="0"/>
                  <w:marTop w:val="0"/>
                  <w:marBottom w:val="0"/>
                  <w:divBdr>
                    <w:top w:val="none" w:sz="0" w:space="0" w:color="auto"/>
                    <w:left w:val="none" w:sz="0" w:space="0" w:color="auto"/>
                    <w:bottom w:val="none" w:sz="0" w:space="0" w:color="auto"/>
                    <w:right w:val="none" w:sz="0" w:space="0" w:color="auto"/>
                  </w:divBdr>
                </w:div>
                <w:div w:id="1933199905">
                  <w:marLeft w:val="0"/>
                  <w:marRight w:val="0"/>
                  <w:marTop w:val="0"/>
                  <w:marBottom w:val="0"/>
                  <w:divBdr>
                    <w:top w:val="none" w:sz="0" w:space="0" w:color="auto"/>
                    <w:left w:val="none" w:sz="0" w:space="0" w:color="auto"/>
                    <w:bottom w:val="none" w:sz="0" w:space="0" w:color="auto"/>
                    <w:right w:val="none" w:sz="0" w:space="0" w:color="auto"/>
                  </w:divBdr>
                </w:div>
                <w:div w:id="193921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8576823">
      <w:bodyDiv w:val="1"/>
      <w:marLeft w:val="0"/>
      <w:marRight w:val="0"/>
      <w:marTop w:val="0"/>
      <w:marBottom w:val="0"/>
      <w:divBdr>
        <w:top w:val="none" w:sz="0" w:space="0" w:color="auto"/>
        <w:left w:val="none" w:sz="0" w:space="0" w:color="auto"/>
        <w:bottom w:val="none" w:sz="0" w:space="0" w:color="auto"/>
        <w:right w:val="none" w:sz="0" w:space="0" w:color="auto"/>
      </w:divBdr>
      <w:divsChild>
        <w:div w:id="26764809">
          <w:marLeft w:val="0"/>
          <w:marRight w:val="0"/>
          <w:marTop w:val="0"/>
          <w:marBottom w:val="0"/>
          <w:divBdr>
            <w:top w:val="none" w:sz="0" w:space="0" w:color="auto"/>
            <w:left w:val="none" w:sz="0" w:space="0" w:color="auto"/>
            <w:bottom w:val="none" w:sz="0" w:space="0" w:color="auto"/>
            <w:right w:val="none" w:sz="0" w:space="0" w:color="auto"/>
          </w:divBdr>
        </w:div>
        <w:div w:id="122506308">
          <w:marLeft w:val="0"/>
          <w:marRight w:val="0"/>
          <w:marTop w:val="0"/>
          <w:marBottom w:val="0"/>
          <w:divBdr>
            <w:top w:val="none" w:sz="0" w:space="0" w:color="auto"/>
            <w:left w:val="none" w:sz="0" w:space="0" w:color="auto"/>
            <w:bottom w:val="none" w:sz="0" w:space="0" w:color="auto"/>
            <w:right w:val="none" w:sz="0" w:space="0" w:color="auto"/>
          </w:divBdr>
        </w:div>
        <w:div w:id="199900781">
          <w:marLeft w:val="0"/>
          <w:marRight w:val="0"/>
          <w:marTop w:val="0"/>
          <w:marBottom w:val="0"/>
          <w:divBdr>
            <w:top w:val="none" w:sz="0" w:space="0" w:color="auto"/>
            <w:left w:val="none" w:sz="0" w:space="0" w:color="auto"/>
            <w:bottom w:val="none" w:sz="0" w:space="0" w:color="auto"/>
            <w:right w:val="none" w:sz="0" w:space="0" w:color="auto"/>
          </w:divBdr>
        </w:div>
        <w:div w:id="1107390331">
          <w:marLeft w:val="0"/>
          <w:marRight w:val="0"/>
          <w:marTop w:val="0"/>
          <w:marBottom w:val="0"/>
          <w:divBdr>
            <w:top w:val="none" w:sz="0" w:space="0" w:color="auto"/>
            <w:left w:val="none" w:sz="0" w:space="0" w:color="auto"/>
            <w:bottom w:val="none" w:sz="0" w:space="0" w:color="auto"/>
            <w:right w:val="none" w:sz="0" w:space="0" w:color="auto"/>
          </w:divBdr>
        </w:div>
        <w:div w:id="1202861620">
          <w:marLeft w:val="0"/>
          <w:marRight w:val="0"/>
          <w:marTop w:val="0"/>
          <w:marBottom w:val="0"/>
          <w:divBdr>
            <w:top w:val="none" w:sz="0" w:space="0" w:color="auto"/>
            <w:left w:val="none" w:sz="0" w:space="0" w:color="auto"/>
            <w:bottom w:val="none" w:sz="0" w:space="0" w:color="auto"/>
            <w:right w:val="none" w:sz="0" w:space="0" w:color="auto"/>
          </w:divBdr>
        </w:div>
        <w:div w:id="1736125325">
          <w:marLeft w:val="0"/>
          <w:marRight w:val="0"/>
          <w:marTop w:val="0"/>
          <w:marBottom w:val="0"/>
          <w:divBdr>
            <w:top w:val="none" w:sz="0" w:space="0" w:color="auto"/>
            <w:left w:val="none" w:sz="0" w:space="0" w:color="auto"/>
            <w:bottom w:val="none" w:sz="0" w:space="0" w:color="auto"/>
            <w:right w:val="none" w:sz="0" w:space="0" w:color="auto"/>
          </w:divBdr>
        </w:div>
        <w:div w:id="21216831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hyperlink" Target="http://www7.idrottonline.se/AkersbergaSS-Simidrot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SSK\F&#246;rening\Styrelse\Pro9808.dot"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83912-00A5-4C50-9852-E8AD7E9CA5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Pro9808</Template>
  <TotalTime>1</TotalTime>
  <Pages>4</Pages>
  <Words>975</Words>
  <Characters>5848</Characters>
  <Application>Microsoft Office Word</Application>
  <DocSecurity>0</DocSecurity>
  <Lines>48</Lines>
  <Paragraphs>13</Paragraphs>
  <ScaleCrop>false</ScaleCrop>
  <HeadingPairs>
    <vt:vector size="2" baseType="variant">
      <vt:variant>
        <vt:lpstr>Rubrik</vt:lpstr>
      </vt:variant>
      <vt:variant>
        <vt:i4>1</vt:i4>
      </vt:variant>
    </vt:vector>
  </HeadingPairs>
  <TitlesOfParts>
    <vt:vector size="1" baseType="lpstr">
      <vt:lpstr>Styrelseprotokoll</vt:lpstr>
    </vt:vector>
  </TitlesOfParts>
  <Company>-</Company>
  <LinksUpToDate>false</LinksUpToDate>
  <CharactersWithSpaces>6810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Styrelseprotokoll</dc:title>
  <dc:subject>mall</dc:subject>
  <dc:creator>Umeå Fritid</dc:creator>
  <cp:lastModifiedBy>Lina Lindholm</cp:lastModifiedBy>
  <cp:revision>2</cp:revision>
  <cp:lastPrinted>2018-03-08T12:24:00Z</cp:lastPrinted>
  <dcterms:created xsi:type="dcterms:W3CDTF">2020-11-26T21:48:00Z</dcterms:created>
  <dcterms:modified xsi:type="dcterms:W3CDTF">2020-11-26T21:48:00Z</dcterms:modified>
</cp:coreProperties>
</file>