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828227" w14:textId="3BBCBDB4" w:rsidR="7AF5C404" w:rsidRDefault="7AF5C404" w:rsidP="7AF5C404">
      <w:pPr>
        <w:pStyle w:val="Rubrik3"/>
        <w:spacing w:before="240" w:after="80" w:line="312" w:lineRule="auto"/>
        <w:rPr>
          <w:rFonts w:asciiTheme="minorHAnsi" w:eastAsiaTheme="minorEastAsia" w:hAnsiTheme="minorHAnsi" w:cstheme="minorBidi"/>
          <w:b/>
          <w:bCs/>
          <w:color w:val="333333"/>
          <w:sz w:val="32"/>
          <w:szCs w:val="32"/>
        </w:rPr>
      </w:pPr>
      <w:bookmarkStart w:id="0" w:name="_GoBack"/>
      <w:bookmarkEnd w:id="0"/>
      <w:r w:rsidRPr="7AF5C404">
        <w:rPr>
          <w:rFonts w:asciiTheme="minorHAnsi" w:eastAsiaTheme="minorEastAsia" w:hAnsiTheme="minorHAnsi" w:cstheme="minorBidi"/>
          <w:b/>
          <w:bCs/>
          <w:color w:val="333333"/>
          <w:sz w:val="32"/>
          <w:szCs w:val="32"/>
        </w:rPr>
        <w:t>Integritetspolicy</w:t>
      </w:r>
    </w:p>
    <w:p w14:paraId="50AFD2BF" w14:textId="03C4A89A" w:rsidR="4CEA223F" w:rsidRPr="00D502E5"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Parter och ansvar för behandlingen av dina personuppgifter</w:t>
      </w:r>
    </w:p>
    <w:p w14:paraId="11A8ACE5" w14:textId="60FEDD77" w:rsidR="4CEA223F" w:rsidRPr="00DE770A" w:rsidRDefault="00BF244E" w:rsidP="6B27BF20">
      <w:pPr>
        <w:rPr>
          <w:rFonts w:eastAsiaTheme="minorEastAsia"/>
        </w:rPr>
      </w:pPr>
      <w:r>
        <w:rPr>
          <w:rFonts w:eastAsiaTheme="minorEastAsia"/>
        </w:rPr>
        <w:t xml:space="preserve">Löberöds </w:t>
      </w:r>
      <w:proofErr w:type="gramStart"/>
      <w:r>
        <w:rPr>
          <w:rFonts w:eastAsiaTheme="minorEastAsia"/>
        </w:rPr>
        <w:t xml:space="preserve">IF  </w:t>
      </w:r>
      <w:proofErr w:type="spellStart"/>
      <w:r>
        <w:rPr>
          <w:rFonts w:eastAsiaTheme="minorEastAsia"/>
        </w:rPr>
        <w:t>Ölyckevallen</w:t>
      </w:r>
      <w:proofErr w:type="spellEnd"/>
      <w:proofErr w:type="gramEnd"/>
      <w:r>
        <w:rPr>
          <w:rFonts w:eastAsiaTheme="minorEastAsia"/>
        </w:rPr>
        <w:t xml:space="preserve">  Idrottsgatan Lö24161 Löberöd  842000-2027</w:t>
      </w:r>
      <w:r w:rsidR="6B27BF20" w:rsidRPr="6B27BF20">
        <w:rPr>
          <w:rFonts w:eastAsiaTheme="minorEastAsia"/>
        </w:rPr>
        <w:t xml:space="preserve"> (nedan kallad föreningen) är personuppgiftsansvarig för behandlingen av personuppgifter som sker inom ramen för föreningens verksamhet.</w:t>
      </w:r>
    </w:p>
    <w:p w14:paraId="6D0FDDBF" w14:textId="147A5ACB" w:rsidR="4CEA223F" w:rsidRPr="00DE770A" w:rsidRDefault="7AF5C404" w:rsidP="7AF5C404">
      <w:pPr>
        <w:rPr>
          <w:rFonts w:eastAsia="Calibri"/>
        </w:rPr>
      </w:pPr>
      <w:r w:rsidRPr="7AF5C404">
        <w:rPr>
          <w:rFonts w:eastAsia="Calibri"/>
        </w:rPr>
        <w:t>Föreningen har som ändamål att bedriva idrottslig verksamhet i enlighet med ”Idrottsrörelsens verksamhetsidé, vision och värdegrund”.</w:t>
      </w:r>
    </w:p>
    <w:p w14:paraId="712E1519" w14:textId="541FEEA7" w:rsidR="4CEA223F" w:rsidRPr="00D9373B"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Varför behandlar vi dina personuppgifter?</w:t>
      </w:r>
    </w:p>
    <w:p w14:paraId="7213278B" w14:textId="27BFCEC1" w:rsidR="4CEA223F" w:rsidRPr="00DE770A" w:rsidRDefault="2E7AC6B2" w:rsidP="2E7AC6B2">
      <w:pPr>
        <w:rPr>
          <w:rFonts w:eastAsia="Calibri"/>
        </w:rPr>
      </w:pPr>
      <w:r w:rsidRPr="2E7AC6B2">
        <w:rPr>
          <w:rFonts w:eastAsia="Calibri"/>
        </w:rPr>
        <w:t>För att föreningen ska kunna bedriva sin verksamhet behandlas personuppgifter för olika ändamål kopplade till verksamheten.</w:t>
      </w:r>
    </w:p>
    <w:p w14:paraId="36B223E9" w14:textId="21E9D156" w:rsidR="4CEA223F" w:rsidRPr="00DE770A" w:rsidRDefault="7AF5C404" w:rsidP="7AF5C404">
      <w:pPr>
        <w:rPr>
          <w:rFonts w:eastAsia="Calibri"/>
        </w:rPr>
      </w:pPr>
      <w:r w:rsidRPr="7AF5C404">
        <w:rPr>
          <w:rFonts w:eastAsia="Calibri"/>
        </w:rPr>
        <w:t xml:space="preserve">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w:t>
      </w:r>
      <w:proofErr w:type="spellStart"/>
      <w:r w:rsidRPr="7AF5C404">
        <w:rPr>
          <w:rFonts w:eastAsia="Calibri"/>
        </w:rPr>
        <w:t>tävlinsavgifter</w:t>
      </w:r>
      <w:proofErr w:type="spellEnd"/>
      <w:r w:rsidRPr="7AF5C404">
        <w:rPr>
          <w:rFonts w:eastAsia="Calibri"/>
        </w:rPr>
        <w:t xml:space="preserve"> m.m.).</w:t>
      </w:r>
    </w:p>
    <w:p w14:paraId="01CDAAB8" w14:textId="40C68FA2" w:rsidR="4CEA223F" w:rsidRPr="00DE770A" w:rsidRDefault="7AF5C404" w:rsidP="7AF5C404">
      <w:pPr>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14:paraId="640FD4D3" w14:textId="0517E886" w:rsidR="4CEA223F" w:rsidRPr="00DE770A" w:rsidRDefault="6DC4C939" w:rsidP="6DC4C939">
      <w:pPr>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14:paraId="49A444C1" w14:textId="2F5DDED2" w:rsidR="6DC4C939" w:rsidRPr="00DE770A" w:rsidRDefault="6DC4C939" w:rsidP="6DC4C939">
      <w:pPr>
        <w:spacing w:line="360" w:lineRule="exact"/>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14:paraId="34F05A97" w14:textId="581BE568" w:rsidR="4CEA223F" w:rsidRPr="00DE770A" w:rsidRDefault="6DC4C939" w:rsidP="009F6B74">
      <w:pPr>
        <w:pStyle w:val="Liststycke"/>
        <w:numPr>
          <w:ilvl w:val="0"/>
          <w:numId w:val="4"/>
        </w:numPr>
        <w:spacing w:line="312" w:lineRule="auto"/>
        <w:ind w:left="454" w:hanging="227"/>
        <w:rPr>
          <w:rFonts w:cstheme="minorHAnsi"/>
        </w:rPr>
      </w:pPr>
      <w:r w:rsidRPr="00DE770A">
        <w:rPr>
          <w:rFonts w:eastAsiaTheme="minorEastAsia" w:cstheme="minorHAnsi"/>
          <w:color w:val="333333"/>
        </w:rPr>
        <w:t>Hantering av medlemskap i föreningen</w:t>
      </w:r>
    </w:p>
    <w:p w14:paraId="276B2F55" w14:textId="7CA9D09F" w:rsidR="4CEA223F" w:rsidRPr="00DE770A" w:rsidRDefault="4CEA223F"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Föreningsadministration</w:t>
      </w:r>
    </w:p>
    <w:p w14:paraId="6F2C67CF" w14:textId="4CCE074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14:paraId="000241C0" w14:textId="653DE779"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14:paraId="11D5D560" w14:textId="4AD51768" w:rsidR="6DC4C939"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Licenshantering</w:t>
      </w:r>
    </w:p>
    <w:p w14:paraId="030A3D07" w14:textId="51BD396F"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Ansökan om bidrag</w:t>
      </w:r>
    </w:p>
    <w:p w14:paraId="356FB505" w14:textId="197A3325"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Sammanställning av statistik och uppföljning</w:t>
      </w:r>
    </w:p>
    <w:p w14:paraId="390B0D9B" w14:textId="20C11558" w:rsidR="4CEA223F" w:rsidRPr="00DE770A" w:rsidRDefault="6DC4C939"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14:paraId="680C88A2" w14:textId="559D7EF9" w:rsidR="4CEA223F"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Theme="minorEastAsia" w:cstheme="minorHAnsi"/>
          <w:color w:val="333333"/>
        </w:rPr>
        <w:t>Kontakt med medlem</w:t>
      </w:r>
    </w:p>
    <w:p w14:paraId="649A1D52" w14:textId="722C0F24" w:rsidR="4CEA223F" w:rsidRPr="00DE770A" w:rsidRDefault="45FFE68A" w:rsidP="009F6B74">
      <w:pPr>
        <w:pStyle w:val="Liststycke"/>
        <w:numPr>
          <w:ilvl w:val="0"/>
          <w:numId w:val="4"/>
        </w:numPr>
        <w:spacing w:after="0" w:line="312" w:lineRule="auto"/>
        <w:ind w:left="454" w:hanging="227"/>
        <w:rPr>
          <w:rFonts w:cstheme="minorHAnsi"/>
        </w:rPr>
      </w:pPr>
      <w:r w:rsidRPr="00DE770A">
        <w:rPr>
          <w:rFonts w:eastAsiaTheme="minorEastAsia" w:cstheme="minorHAnsi"/>
          <w:color w:val="333333"/>
        </w:rPr>
        <w:lastRenderedPageBreak/>
        <w:t>Besök på vår hemsida</w:t>
      </w:r>
    </w:p>
    <w:p w14:paraId="39A56795" w14:textId="456BB0A4" w:rsidR="45FFE68A" w:rsidRPr="00DE770A" w:rsidRDefault="45FFE68A" w:rsidP="009F6B74">
      <w:pPr>
        <w:pStyle w:val="Liststycke"/>
        <w:numPr>
          <w:ilvl w:val="0"/>
          <w:numId w:val="4"/>
        </w:numPr>
        <w:spacing w:after="0" w:line="312" w:lineRule="auto"/>
        <w:ind w:left="454" w:hanging="227"/>
        <w:rPr>
          <w:rFonts w:cstheme="minorHAnsi"/>
          <w:color w:val="333333"/>
        </w:rPr>
      </w:pPr>
      <w:r w:rsidRPr="00DE770A">
        <w:rPr>
          <w:rFonts w:eastAsia="Calibri" w:cstheme="minorHAnsi"/>
          <w:color w:val="333333"/>
        </w:rPr>
        <w:t>Publicering av material på hemsida och sociala medier</w:t>
      </w:r>
    </w:p>
    <w:p w14:paraId="22E9B20F" w14:textId="409E01BE" w:rsidR="2E7AC6B2" w:rsidRDefault="2E7AC6B2" w:rsidP="2E7AC6B2">
      <w:pPr>
        <w:pStyle w:val="Liststycke"/>
        <w:numPr>
          <w:ilvl w:val="0"/>
          <w:numId w:val="4"/>
        </w:numPr>
        <w:spacing w:after="0" w:line="312" w:lineRule="auto"/>
        <w:ind w:left="454" w:hanging="227"/>
        <w:rPr>
          <w:color w:val="333333"/>
        </w:rPr>
      </w:pPr>
      <w:r w:rsidRPr="2E7AC6B2">
        <w:rPr>
          <w:rFonts w:eastAsiaTheme="minorEastAsia"/>
          <w:i/>
          <w:iCs/>
          <w:color w:val="333333"/>
        </w:rPr>
        <w:t>Tillträdesförbud (om tillämpligt)</w:t>
      </w:r>
    </w:p>
    <w:p w14:paraId="18418A54" w14:textId="28970F6B" w:rsidR="2E7AC6B2" w:rsidRDefault="7AF5C404" w:rsidP="2E7AC6B2">
      <w:pPr>
        <w:pStyle w:val="Liststycke"/>
        <w:numPr>
          <w:ilvl w:val="0"/>
          <w:numId w:val="4"/>
        </w:numPr>
        <w:spacing w:after="0" w:line="312" w:lineRule="auto"/>
        <w:ind w:left="454" w:hanging="227"/>
        <w:rPr>
          <w:color w:val="333333"/>
        </w:rPr>
      </w:pPr>
      <w:r w:rsidRPr="7AF5C404">
        <w:rPr>
          <w:rFonts w:eastAsiaTheme="minorEastAsia"/>
          <w:i/>
          <w:iCs/>
          <w:color w:val="333333"/>
        </w:rPr>
        <w:t>Ordningsstörningar och otillåten påverkan (om tillämpligt)</w:t>
      </w:r>
    </w:p>
    <w:p w14:paraId="215F8529" w14:textId="0866DF71" w:rsidR="4CEA223F" w:rsidRPr="0053105E" w:rsidRDefault="4CEA223F"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Vilka delar vi personuppgifter med?</w:t>
      </w:r>
    </w:p>
    <w:p w14:paraId="73A10C6A" w14:textId="5B48B81D" w:rsidR="4CEA223F" w:rsidRPr="00DE770A" w:rsidRDefault="6DC4C939" w:rsidP="4CEA223F">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14:paraId="60873086" w14:textId="127AF558" w:rsidR="4CEA223F" w:rsidRPr="00DE770A" w:rsidRDefault="7AF5C404" w:rsidP="7AF5C404">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w:t>
      </w:r>
      <w:r w:rsidR="0064173F">
        <w:rPr>
          <w:rFonts w:eastAsiaTheme="minorEastAsia"/>
        </w:rPr>
        <w:t xml:space="preserve"> vara aktuellt när/om du anmäls till tävling i tredje</w:t>
      </w:r>
      <w:r w:rsidR="00A978B2">
        <w:rPr>
          <w:rFonts w:eastAsiaTheme="minorEastAsia"/>
        </w:rPr>
        <w:t xml:space="preserve"> land.</w:t>
      </w:r>
    </w:p>
    <w:p w14:paraId="47AFA174" w14:textId="43788A0D" w:rsidR="4CEA223F" w:rsidRPr="007D7EDF" w:rsidRDefault="7AF5C404" w:rsidP="7AF5C404">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14:paraId="4D8C83A7" w14:textId="58025069" w:rsidR="6DC4C939" w:rsidRDefault="6DC4C939" w:rsidP="6DC4C939">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firstRow="1" w:lastRow="0" w:firstColumn="1" w:lastColumn="0" w:noHBand="0" w:noVBand="1"/>
      </w:tblPr>
      <w:tblGrid>
        <w:gridCol w:w="4229"/>
        <w:gridCol w:w="4090"/>
      </w:tblGrid>
      <w:tr w:rsidR="00577E7D" w:rsidRPr="00BD56D3" w14:paraId="5EC651E7" w14:textId="77777777" w:rsidTr="2E7AC6B2">
        <w:trPr>
          <w:trHeight w:val="276"/>
          <w:tblHeader/>
        </w:trPr>
        <w:tc>
          <w:tcPr>
            <w:tcW w:w="2542" w:type="pct"/>
            <w:shd w:val="clear" w:color="auto" w:fill="007BB7"/>
            <w:vAlign w:val="center"/>
          </w:tcPr>
          <w:p w14:paraId="05CBEC38" w14:textId="35C4737A" w:rsidR="00577E7D" w:rsidRPr="00BD56D3" w:rsidRDefault="00577E7D" w:rsidP="00577E7D">
            <w:pPr>
              <w:pStyle w:val="RF-TabellKolumnrubrik"/>
            </w:pPr>
            <w:r w:rsidRPr="00ED4D51">
              <w:t>Ändamål med behandling</w:t>
            </w:r>
          </w:p>
        </w:tc>
        <w:tc>
          <w:tcPr>
            <w:tcW w:w="2458" w:type="pct"/>
            <w:shd w:val="clear" w:color="auto" w:fill="007BB7"/>
            <w:vAlign w:val="center"/>
          </w:tcPr>
          <w:p w14:paraId="278CC74B" w14:textId="404F3ED6" w:rsidR="00577E7D" w:rsidRPr="00BD56D3" w:rsidRDefault="00577E7D" w:rsidP="00821E17">
            <w:pPr>
              <w:pStyle w:val="RF-TabellKolumnrubrik"/>
            </w:pPr>
            <w:r>
              <w:t>Laglig grund</w:t>
            </w:r>
          </w:p>
        </w:tc>
      </w:tr>
      <w:tr w:rsidR="00577E7D" w:rsidRPr="00BD56D3" w14:paraId="1372AE4E" w14:textId="77777777" w:rsidTr="2E7AC6B2">
        <w:tc>
          <w:tcPr>
            <w:tcW w:w="2542" w:type="pct"/>
            <w:shd w:val="clear" w:color="auto" w:fill="auto"/>
            <w:vAlign w:val="center"/>
          </w:tcPr>
          <w:p w14:paraId="7940EA99" w14:textId="59F25261" w:rsidR="00577E7D" w:rsidRPr="00E265D7" w:rsidRDefault="00ED4D51" w:rsidP="00821E17">
            <w:pPr>
              <w:pStyle w:val="RF-TabellRadrubrik"/>
              <w:rPr>
                <w:lang w:val="sv-SE"/>
              </w:rPr>
            </w:pPr>
            <w:r w:rsidRPr="00E265D7">
              <w:rPr>
                <w:lang w:val="sv-SE"/>
              </w:rPr>
              <w:t>Hantering av medlemskap i föreningen</w:t>
            </w:r>
          </w:p>
        </w:tc>
        <w:tc>
          <w:tcPr>
            <w:tcW w:w="2458" w:type="pct"/>
            <w:shd w:val="clear" w:color="auto" w:fill="auto"/>
            <w:vAlign w:val="center"/>
          </w:tcPr>
          <w:p w14:paraId="689ABDDD" w14:textId="65018054" w:rsidR="00577E7D" w:rsidRPr="00BD56D3" w:rsidRDefault="00ED4D51" w:rsidP="00821E17">
            <w:pPr>
              <w:pStyle w:val="RF-Tabelldata"/>
            </w:pPr>
            <w:r>
              <w:t>Avtal</w:t>
            </w:r>
          </w:p>
        </w:tc>
      </w:tr>
      <w:tr w:rsidR="00EB1A4B" w:rsidRPr="00BD56D3" w14:paraId="3E49EE72" w14:textId="77777777" w:rsidTr="2E7AC6B2">
        <w:tc>
          <w:tcPr>
            <w:tcW w:w="2542" w:type="pct"/>
            <w:shd w:val="clear" w:color="auto" w:fill="auto"/>
          </w:tcPr>
          <w:p w14:paraId="3195A786" w14:textId="48B73955" w:rsidR="00EB1A4B" w:rsidRPr="00BD56D3" w:rsidRDefault="00EB1A4B" w:rsidP="00EB1A4B">
            <w:pPr>
              <w:pStyle w:val="RF-TabellRadrubrik"/>
            </w:pPr>
            <w:r w:rsidRPr="00EB1A4B">
              <w:t>Föreningsadministration</w:t>
            </w:r>
          </w:p>
        </w:tc>
        <w:tc>
          <w:tcPr>
            <w:tcW w:w="2458" w:type="pct"/>
            <w:shd w:val="clear" w:color="auto" w:fill="auto"/>
            <w:vAlign w:val="center"/>
          </w:tcPr>
          <w:p w14:paraId="2B53860A" w14:textId="2B66C2F5" w:rsidR="00EB1A4B" w:rsidRPr="00BD56D3" w:rsidRDefault="00EB1A4B" w:rsidP="00EB1A4B">
            <w:pPr>
              <w:pStyle w:val="RF-Tabelldata"/>
            </w:pPr>
            <w:r>
              <w:t>Avtal</w:t>
            </w:r>
          </w:p>
        </w:tc>
      </w:tr>
      <w:tr w:rsidR="00EB1A4B" w:rsidRPr="00BD56D3" w14:paraId="7C773340" w14:textId="77777777" w:rsidTr="2E7AC6B2">
        <w:trPr>
          <w:trHeight w:val="331"/>
        </w:trPr>
        <w:tc>
          <w:tcPr>
            <w:tcW w:w="2542" w:type="pct"/>
            <w:shd w:val="clear" w:color="auto" w:fill="auto"/>
          </w:tcPr>
          <w:p w14:paraId="354D69D3" w14:textId="0A0761AF" w:rsidR="00EB1A4B" w:rsidRPr="00BD56D3" w:rsidRDefault="00EB1A4B" w:rsidP="00EB1A4B">
            <w:pPr>
              <w:pStyle w:val="RF-TabellRadrubrik"/>
            </w:pPr>
            <w:r w:rsidRPr="00EB1A4B">
              <w:t>Deltagande i föreningens träningsverksamhet</w:t>
            </w:r>
          </w:p>
        </w:tc>
        <w:tc>
          <w:tcPr>
            <w:tcW w:w="2458" w:type="pct"/>
            <w:shd w:val="clear" w:color="auto" w:fill="auto"/>
            <w:vAlign w:val="center"/>
          </w:tcPr>
          <w:p w14:paraId="3D3A3104" w14:textId="2051FFAE" w:rsidR="00EB1A4B" w:rsidRPr="00BD56D3" w:rsidRDefault="00EB1A4B" w:rsidP="00EB1A4B">
            <w:pPr>
              <w:pStyle w:val="RF-Tabelldata"/>
            </w:pPr>
            <w:r>
              <w:t>Avtal</w:t>
            </w:r>
          </w:p>
        </w:tc>
      </w:tr>
      <w:tr w:rsidR="00EB1A4B" w:rsidRPr="00BD56D3" w14:paraId="203440FB" w14:textId="77777777" w:rsidTr="2E7AC6B2">
        <w:trPr>
          <w:trHeight w:val="262"/>
        </w:trPr>
        <w:tc>
          <w:tcPr>
            <w:tcW w:w="2542" w:type="pct"/>
            <w:shd w:val="clear" w:color="auto" w:fill="auto"/>
          </w:tcPr>
          <w:p w14:paraId="0004AD0C" w14:textId="3907741B" w:rsidR="00EB1A4B" w:rsidRPr="00BD56D3" w:rsidRDefault="00EB1A4B" w:rsidP="00EB1A4B">
            <w:pPr>
              <w:pStyle w:val="RF-TabellRadrubrik"/>
            </w:pPr>
            <w:r w:rsidRPr="00EB1A4B">
              <w:t>Licenshantering</w:t>
            </w:r>
          </w:p>
        </w:tc>
        <w:tc>
          <w:tcPr>
            <w:tcW w:w="2458" w:type="pct"/>
            <w:tcBorders>
              <w:bottom w:val="single" w:sz="4" w:space="0" w:color="7DAED5"/>
            </w:tcBorders>
            <w:shd w:val="clear" w:color="auto" w:fill="auto"/>
            <w:vAlign w:val="center"/>
          </w:tcPr>
          <w:p w14:paraId="4E6F559D" w14:textId="04CA856A" w:rsidR="00EB1A4B" w:rsidRPr="00BD56D3" w:rsidRDefault="00EB1A4B" w:rsidP="00EB1A4B">
            <w:pPr>
              <w:pStyle w:val="RF-Tabelldata"/>
            </w:pPr>
            <w:r>
              <w:t>Avtal</w:t>
            </w:r>
          </w:p>
        </w:tc>
      </w:tr>
      <w:tr w:rsidR="00EB1A4B" w:rsidRPr="00BD56D3" w14:paraId="31F1FBB9" w14:textId="77777777" w:rsidTr="2E7AC6B2">
        <w:trPr>
          <w:trHeight w:val="262"/>
        </w:trPr>
        <w:tc>
          <w:tcPr>
            <w:tcW w:w="2542" w:type="pct"/>
            <w:shd w:val="clear" w:color="auto" w:fill="auto"/>
          </w:tcPr>
          <w:p w14:paraId="424DE235" w14:textId="7C444BC2" w:rsidR="00EB1A4B" w:rsidRPr="00BD56D3" w:rsidRDefault="00EB1A4B" w:rsidP="00EB1A4B">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14:paraId="40EBD25C" w14:textId="686CE6C2" w:rsidR="00EB1A4B" w:rsidRPr="00BD56D3" w:rsidRDefault="00EB1A4B" w:rsidP="00EB1A4B">
            <w:pPr>
              <w:pStyle w:val="RF-Tabelldata"/>
            </w:pPr>
            <w:r>
              <w:t>Avtal</w:t>
            </w:r>
          </w:p>
        </w:tc>
      </w:tr>
      <w:tr w:rsidR="0088286D" w:rsidRPr="00BD56D3" w14:paraId="17631F4B" w14:textId="77777777" w:rsidTr="2E7AC6B2">
        <w:trPr>
          <w:trHeight w:val="262"/>
        </w:trPr>
        <w:tc>
          <w:tcPr>
            <w:tcW w:w="2542" w:type="pct"/>
            <w:shd w:val="clear" w:color="auto" w:fill="auto"/>
          </w:tcPr>
          <w:p w14:paraId="250412EA" w14:textId="6F53F343" w:rsidR="0088286D" w:rsidRPr="00BD56D3" w:rsidRDefault="0088286D" w:rsidP="0088286D">
            <w:pPr>
              <w:pStyle w:val="RF-TabellRadrubrik"/>
            </w:pPr>
            <w:r w:rsidRPr="0088286D">
              <w:t>Ansökan om bidrag</w:t>
            </w:r>
          </w:p>
        </w:tc>
        <w:tc>
          <w:tcPr>
            <w:tcW w:w="2458" w:type="pct"/>
            <w:tcBorders>
              <w:bottom w:val="single" w:sz="4" w:space="0" w:color="7DAED5"/>
            </w:tcBorders>
            <w:shd w:val="clear" w:color="auto" w:fill="auto"/>
            <w:vAlign w:val="center"/>
          </w:tcPr>
          <w:p w14:paraId="28567214" w14:textId="0D6D110C" w:rsidR="0088286D" w:rsidRPr="00BD56D3" w:rsidRDefault="2E7AC6B2" w:rsidP="0088286D">
            <w:pPr>
              <w:pStyle w:val="RF-Tabelldata"/>
            </w:pPr>
            <w:r>
              <w:t>Rättslig förpliktelse</w:t>
            </w:r>
          </w:p>
        </w:tc>
      </w:tr>
      <w:tr w:rsidR="0088286D" w:rsidRPr="00BD56D3" w14:paraId="51A9109A" w14:textId="77777777" w:rsidTr="2E7AC6B2">
        <w:trPr>
          <w:trHeight w:val="262"/>
        </w:trPr>
        <w:tc>
          <w:tcPr>
            <w:tcW w:w="2542" w:type="pct"/>
            <w:shd w:val="clear" w:color="auto" w:fill="auto"/>
          </w:tcPr>
          <w:p w14:paraId="2D0C01B3" w14:textId="0D769FE2" w:rsidR="0088286D" w:rsidRPr="00074A67" w:rsidRDefault="0088286D" w:rsidP="0088286D">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14:paraId="40A9EAFF" w14:textId="046DE32B" w:rsidR="0088286D" w:rsidRPr="00BD56D3" w:rsidRDefault="2E7AC6B2" w:rsidP="2E7AC6B2">
            <w:pPr>
              <w:pStyle w:val="RF-Tabelldata"/>
            </w:pPr>
            <w:r>
              <w:t>Allmänt intresse</w:t>
            </w:r>
          </w:p>
        </w:tc>
      </w:tr>
      <w:tr w:rsidR="0088286D" w:rsidRPr="00BD56D3" w14:paraId="3C2FBE26" w14:textId="77777777" w:rsidTr="2E7AC6B2">
        <w:trPr>
          <w:trHeight w:val="262"/>
        </w:trPr>
        <w:tc>
          <w:tcPr>
            <w:tcW w:w="2542" w:type="pct"/>
            <w:shd w:val="clear" w:color="auto" w:fill="auto"/>
          </w:tcPr>
          <w:p w14:paraId="35690457" w14:textId="71AE4C7E" w:rsidR="0088286D" w:rsidRPr="00BD56D3" w:rsidRDefault="0088286D" w:rsidP="0088286D">
            <w:pPr>
              <w:pStyle w:val="RF-TabellRadrubrik"/>
            </w:pPr>
            <w:r w:rsidRPr="0088286D">
              <w:t>Utbildningar arrangerade av föreningen</w:t>
            </w:r>
          </w:p>
        </w:tc>
        <w:tc>
          <w:tcPr>
            <w:tcW w:w="2458" w:type="pct"/>
            <w:tcBorders>
              <w:bottom w:val="single" w:sz="4" w:space="0" w:color="7DAED5"/>
            </w:tcBorders>
            <w:shd w:val="clear" w:color="auto" w:fill="auto"/>
            <w:vAlign w:val="center"/>
          </w:tcPr>
          <w:p w14:paraId="18D84730" w14:textId="015B4FCF" w:rsidR="0088286D" w:rsidRPr="00074A67" w:rsidRDefault="0088286D" w:rsidP="0088286D">
            <w:pPr>
              <w:pStyle w:val="RF-Tabelldata"/>
              <w:rPr>
                <w:lang w:val="sv-SE"/>
              </w:rPr>
            </w:pPr>
            <w:r w:rsidRPr="00074A67">
              <w:rPr>
                <w:lang w:val="sv-SE"/>
              </w:rPr>
              <w:t>Allmänt intresse vid statsbidragsfinansierad utbildning, annars samtycke</w:t>
            </w:r>
          </w:p>
        </w:tc>
      </w:tr>
      <w:tr w:rsidR="0088286D" w:rsidRPr="00BD56D3" w14:paraId="2893B9B4" w14:textId="77777777" w:rsidTr="2E7AC6B2">
        <w:trPr>
          <w:trHeight w:val="262"/>
        </w:trPr>
        <w:tc>
          <w:tcPr>
            <w:tcW w:w="2542" w:type="pct"/>
            <w:shd w:val="clear" w:color="auto" w:fill="auto"/>
          </w:tcPr>
          <w:p w14:paraId="436315E3" w14:textId="19A7E340" w:rsidR="0088286D" w:rsidRPr="00BD56D3" w:rsidRDefault="0088286D" w:rsidP="0088286D">
            <w:pPr>
              <w:pStyle w:val="RF-TabellRadrubrik"/>
            </w:pPr>
            <w:r w:rsidRPr="0088286D">
              <w:t>Kontakt med föreningen</w:t>
            </w:r>
          </w:p>
        </w:tc>
        <w:tc>
          <w:tcPr>
            <w:tcW w:w="2458" w:type="pct"/>
            <w:tcBorders>
              <w:bottom w:val="single" w:sz="4" w:space="0" w:color="7DAED5"/>
            </w:tcBorders>
            <w:shd w:val="clear" w:color="auto" w:fill="auto"/>
            <w:vAlign w:val="center"/>
          </w:tcPr>
          <w:p w14:paraId="4B4B7351" w14:textId="3B8344E3" w:rsidR="0088286D" w:rsidRPr="00BD56D3" w:rsidRDefault="00E265D7" w:rsidP="0088286D">
            <w:pPr>
              <w:pStyle w:val="RF-Tabelldata"/>
            </w:pPr>
            <w:r>
              <w:t>Intresseavvägning</w:t>
            </w:r>
          </w:p>
        </w:tc>
      </w:tr>
      <w:tr w:rsidR="0088286D" w:rsidRPr="00BD56D3" w14:paraId="21F80774" w14:textId="77777777" w:rsidTr="2E7AC6B2">
        <w:trPr>
          <w:trHeight w:val="262"/>
        </w:trPr>
        <w:tc>
          <w:tcPr>
            <w:tcW w:w="2542" w:type="pct"/>
            <w:shd w:val="clear" w:color="auto" w:fill="auto"/>
            <w:vAlign w:val="center"/>
          </w:tcPr>
          <w:p w14:paraId="4D3FE9B7" w14:textId="41BBC5EE" w:rsidR="0088286D" w:rsidRPr="00BD56D3" w:rsidRDefault="00195DAA" w:rsidP="0088286D">
            <w:pPr>
              <w:pStyle w:val="RF-TabellRadrubrik"/>
            </w:pPr>
            <w:r>
              <w:t>Besök på vår hemsida</w:t>
            </w:r>
          </w:p>
        </w:tc>
        <w:tc>
          <w:tcPr>
            <w:tcW w:w="2458" w:type="pct"/>
            <w:tcBorders>
              <w:bottom w:val="single" w:sz="4" w:space="0" w:color="7DAED5"/>
            </w:tcBorders>
            <w:shd w:val="clear" w:color="auto" w:fill="auto"/>
            <w:vAlign w:val="center"/>
          </w:tcPr>
          <w:p w14:paraId="27F5F656" w14:textId="26C20F1B" w:rsidR="0088286D" w:rsidRPr="00BD56D3" w:rsidRDefault="00195DAA" w:rsidP="0088286D">
            <w:pPr>
              <w:pStyle w:val="RF-Tabelldata"/>
            </w:pPr>
            <w:r>
              <w:t>Intresseavvägning</w:t>
            </w:r>
          </w:p>
        </w:tc>
      </w:tr>
      <w:tr w:rsidR="0088286D" w:rsidRPr="00BD56D3" w14:paraId="133DA97E" w14:textId="77777777" w:rsidTr="2E7AC6B2">
        <w:trPr>
          <w:trHeight w:val="262"/>
        </w:trPr>
        <w:tc>
          <w:tcPr>
            <w:tcW w:w="2542" w:type="pct"/>
            <w:shd w:val="clear" w:color="auto" w:fill="auto"/>
            <w:vAlign w:val="center"/>
          </w:tcPr>
          <w:p w14:paraId="23F2B366" w14:textId="3ABD11D7" w:rsidR="0088286D" w:rsidRPr="00074A67" w:rsidRDefault="00195DAA" w:rsidP="0088286D">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14:paraId="0E3DD9C7" w14:textId="77777777" w:rsidR="00195DAA" w:rsidRPr="00195DAA" w:rsidRDefault="00195DAA" w:rsidP="00195DAA">
            <w:pPr>
              <w:pStyle w:val="RF-Tabelldata"/>
            </w:pPr>
            <w:r w:rsidRPr="00195DAA">
              <w:t>Intresseavvägning och ibland samtycke</w:t>
            </w:r>
          </w:p>
          <w:p w14:paraId="30D9166A" w14:textId="77777777" w:rsidR="0088286D" w:rsidRPr="00195DAA" w:rsidRDefault="0088286D" w:rsidP="00195DAA">
            <w:pPr>
              <w:pStyle w:val="RF-Tabelldata"/>
            </w:pPr>
          </w:p>
        </w:tc>
      </w:tr>
      <w:tr w:rsidR="0088286D" w:rsidRPr="00BD56D3" w14:paraId="3A91A4B2" w14:textId="77777777" w:rsidTr="2E7AC6B2">
        <w:trPr>
          <w:trHeight w:val="262"/>
        </w:trPr>
        <w:tc>
          <w:tcPr>
            <w:tcW w:w="2542" w:type="pct"/>
            <w:shd w:val="clear" w:color="auto" w:fill="auto"/>
            <w:vAlign w:val="center"/>
          </w:tcPr>
          <w:p w14:paraId="03F6256D" w14:textId="6A7BDC04" w:rsidR="0088286D" w:rsidRPr="00195DAA" w:rsidRDefault="00195DAA" w:rsidP="0088286D">
            <w:pPr>
              <w:pStyle w:val="RF-TabellRadrubrik"/>
            </w:pPr>
            <w:r w:rsidRPr="00195DAA">
              <w:t>Tillträdesförbud</w:t>
            </w:r>
          </w:p>
        </w:tc>
        <w:tc>
          <w:tcPr>
            <w:tcW w:w="2458" w:type="pct"/>
            <w:shd w:val="clear" w:color="auto" w:fill="auto"/>
            <w:vAlign w:val="center"/>
          </w:tcPr>
          <w:p w14:paraId="337214B8" w14:textId="5F32EEDE" w:rsidR="0088286D" w:rsidRPr="00195DAA" w:rsidRDefault="00195DAA" w:rsidP="0088286D">
            <w:pPr>
              <w:pStyle w:val="RF-Tabelldata"/>
            </w:pPr>
            <w:r>
              <w:t>Rättslig förpliktelse</w:t>
            </w:r>
          </w:p>
        </w:tc>
      </w:tr>
      <w:tr w:rsidR="00195DAA" w:rsidRPr="00BD56D3" w14:paraId="2D76CA0D" w14:textId="77777777" w:rsidTr="2E7AC6B2">
        <w:trPr>
          <w:trHeight w:val="262"/>
        </w:trPr>
        <w:tc>
          <w:tcPr>
            <w:tcW w:w="2542" w:type="pct"/>
            <w:shd w:val="clear" w:color="auto" w:fill="auto"/>
            <w:vAlign w:val="center"/>
          </w:tcPr>
          <w:p w14:paraId="537B42B4" w14:textId="5925137F" w:rsidR="00195DAA" w:rsidRPr="00195DAA" w:rsidRDefault="00195DAA" w:rsidP="00195DAA">
            <w:pPr>
              <w:pStyle w:val="RF-TabellRadrubrik"/>
            </w:pPr>
            <w:r w:rsidRPr="00195DAA">
              <w:t>Ordningsstörningar och otillåten påverkan</w:t>
            </w:r>
          </w:p>
        </w:tc>
        <w:tc>
          <w:tcPr>
            <w:tcW w:w="2458" w:type="pct"/>
            <w:tcBorders>
              <w:bottom w:val="single" w:sz="4" w:space="0" w:color="7DAED5"/>
            </w:tcBorders>
            <w:shd w:val="clear" w:color="auto" w:fill="auto"/>
            <w:vAlign w:val="center"/>
          </w:tcPr>
          <w:p w14:paraId="3ABADB2B" w14:textId="30AEFA98" w:rsidR="00195DAA" w:rsidRPr="00195DAA" w:rsidRDefault="00195DAA" w:rsidP="0088286D">
            <w:pPr>
              <w:pStyle w:val="RF-Tabelldata"/>
            </w:pPr>
            <w:r>
              <w:t>Rättsligförpliktelse</w:t>
            </w:r>
          </w:p>
        </w:tc>
      </w:tr>
    </w:tbl>
    <w:p w14:paraId="07084E04" w14:textId="64A5AD91" w:rsidR="00577E7D" w:rsidRDefault="00577E7D" w:rsidP="6DC4C939">
      <w:pPr>
        <w:rPr>
          <w:rFonts w:eastAsiaTheme="minorEastAsia" w:cstheme="minorHAnsi"/>
        </w:rPr>
      </w:pPr>
    </w:p>
    <w:p w14:paraId="3DDB8E9C" w14:textId="072F3083" w:rsidR="4CEA223F" w:rsidRPr="00D9373B" w:rsidRDefault="6DC4C939" w:rsidP="00C458B5">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Hur länge sparar vi dina personuppgifter?</w:t>
      </w:r>
    </w:p>
    <w:p w14:paraId="4D39D3AD" w14:textId="0AB5410E" w:rsidR="4CEA223F" w:rsidRPr="00DE770A" w:rsidRDefault="6DC4C939" w:rsidP="6DC4C939">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personuppgifterna kvarstår kommer uppgifterna att raderas.</w:t>
      </w:r>
    </w:p>
    <w:p w14:paraId="5BF3FE6C" w14:textId="542C6AD3"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rPr>
        <w:lastRenderedPageBreak/>
        <w:t xml:space="preserve"> </w:t>
      </w:r>
    </w:p>
    <w:p w14:paraId="3450BECD" w14:textId="5DCD001F" w:rsidR="4CEA223F" w:rsidRPr="00D9373B" w:rsidRDefault="7AF5C404" w:rsidP="7AF5C404">
      <w:pPr>
        <w:spacing w:before="240" w:after="80" w:line="312" w:lineRule="auto"/>
        <w:rPr>
          <w:rFonts w:eastAsiaTheme="minorEastAsia"/>
          <w:b/>
          <w:bCs/>
          <w:color w:val="333333"/>
          <w:sz w:val="32"/>
          <w:szCs w:val="32"/>
        </w:rPr>
      </w:pPr>
      <w:r w:rsidRPr="7AF5C404">
        <w:rPr>
          <w:rFonts w:eastAsiaTheme="minorEastAsia"/>
          <w:b/>
          <w:bCs/>
          <w:color w:val="333333"/>
          <w:sz w:val="32"/>
          <w:szCs w:val="32"/>
        </w:rPr>
        <w:t>Vilka rättigheter har du?</w:t>
      </w:r>
    </w:p>
    <w:p w14:paraId="12233B2B" w14:textId="6308D8CF" w:rsidR="4CEA223F" w:rsidRPr="00DE770A" w:rsidRDefault="4CEA223F" w:rsidP="4CEA223F">
      <w:pPr>
        <w:rPr>
          <w:rFonts w:eastAsia="Calibri" w:cstheme="minorHAnsi"/>
          <w:color w:val="333333"/>
        </w:rPr>
      </w:pPr>
      <w:r w:rsidRPr="00DE770A">
        <w:rPr>
          <w:rFonts w:eastAsia="Calibri" w:cstheme="minorHAnsi"/>
          <w:color w:val="333333"/>
        </w:rPr>
        <w:t>Du som registrerad i föreningen har flera rättigheter som du bör känna till.</w:t>
      </w:r>
    </w:p>
    <w:p w14:paraId="295090F9" w14:textId="101697B5" w:rsidR="4CEA223F" w:rsidRPr="00DE770A" w:rsidRDefault="2E7AC6B2" w:rsidP="2E7AC6B2">
      <w:pPr>
        <w:rPr>
          <w:rFonts w:eastAsia="Calibri"/>
        </w:rPr>
      </w:pPr>
      <w:r w:rsidRPr="2E7AC6B2">
        <w:rPr>
          <w:rFonts w:eastAsia="Calibri"/>
        </w:rPr>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w:t>
      </w:r>
      <w:proofErr w:type="spellStart"/>
      <w:r w:rsidRPr="2E7AC6B2">
        <w:rPr>
          <w:rFonts w:eastAsia="Calibri"/>
        </w:rPr>
        <w:t>IdrottOnline</w:t>
      </w:r>
      <w:proofErr w:type="spellEnd"/>
      <w:r w:rsidRPr="2E7AC6B2">
        <w:rPr>
          <w:rFonts w:eastAsia="Calibri"/>
        </w:rPr>
        <w:t xml:space="preserve"> via Min Sida.</w:t>
      </w:r>
    </w:p>
    <w:p w14:paraId="24B01222" w14:textId="29CB3900" w:rsidR="4CEA223F" w:rsidRPr="00DE770A" w:rsidRDefault="2E7AC6B2" w:rsidP="2E7AC6B2">
      <w:pPr>
        <w:rPr>
          <w:rFonts w:eastAsia="Calibri"/>
          <w:color w:val="333333"/>
        </w:rPr>
      </w:pPr>
      <w:r w:rsidRPr="2E7AC6B2">
        <w:rPr>
          <w:rFonts w:eastAsia="Calibri"/>
          <w:color w:val="333333"/>
        </w:rPr>
        <w:t xml:space="preserve">Du har i vissa fall även rätt till dataportabilitet av personuppgifterna. Du kan enkelt begär dataportabilitet av dina personuppgifter i </w:t>
      </w:r>
      <w:proofErr w:type="spellStart"/>
      <w:r w:rsidRPr="2E7AC6B2">
        <w:rPr>
          <w:rFonts w:eastAsia="Calibri"/>
          <w:color w:val="333333"/>
        </w:rPr>
        <w:t>IdrottOnline</w:t>
      </w:r>
      <w:proofErr w:type="spellEnd"/>
      <w:r w:rsidRPr="2E7AC6B2">
        <w:rPr>
          <w:rFonts w:eastAsia="Calibri"/>
          <w:color w:val="333333"/>
        </w:rPr>
        <w:t xml:space="preserve"> via Min Sida.</w:t>
      </w:r>
    </w:p>
    <w:p w14:paraId="23CCDF05" w14:textId="4D346637" w:rsidR="4CEA223F" w:rsidRPr="00DE770A" w:rsidRDefault="6DC4C939" w:rsidP="6DC4C939">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14:paraId="3F5CB1AE" w14:textId="3F8B738A" w:rsidR="2E7AC6B2" w:rsidRDefault="2E7AC6B2" w:rsidP="2E7AC6B2">
      <w:pPr>
        <w:rPr>
          <w:rFonts w:eastAsia="Calibri"/>
          <w:color w:val="333333"/>
        </w:rPr>
      </w:pPr>
      <w:r w:rsidRPr="2E7AC6B2">
        <w:rPr>
          <w:rFonts w:eastAsia="Calibri"/>
          <w:color w:val="333333"/>
        </w:rPr>
        <w:t>Du har under vissa omständigheter rätt att bli raderad:</w:t>
      </w:r>
    </w:p>
    <w:p w14:paraId="2E56C3C8" w14:textId="49187CFF" w:rsidR="2E7AC6B2" w:rsidRDefault="2E7AC6B2" w:rsidP="2E7AC6B2">
      <w:pPr>
        <w:pStyle w:val="Liststycke"/>
        <w:numPr>
          <w:ilvl w:val="0"/>
          <w:numId w:val="4"/>
        </w:numPr>
        <w:rPr>
          <w:color w:val="231F0C"/>
          <w:sz w:val="21"/>
          <w:szCs w:val="21"/>
        </w:rPr>
      </w:pPr>
      <w:r w:rsidRPr="2E7AC6B2">
        <w:rPr>
          <w:rFonts w:ascii="Calibri" w:eastAsia="Calibri" w:hAnsi="Calibri" w:cs="Calibri"/>
          <w:color w:val="231F0C"/>
          <w:sz w:val="21"/>
          <w:szCs w:val="21"/>
        </w:rPr>
        <w:t>Om uppgifterna inte längre behövs för de ändamål som de samlades in för</w:t>
      </w:r>
    </w:p>
    <w:p w14:paraId="2DC223A8" w14:textId="2C040DD4" w:rsidR="2E7AC6B2" w:rsidRDefault="2E7AC6B2" w:rsidP="2E7AC6B2">
      <w:pPr>
        <w:pStyle w:val="Liststycke"/>
        <w:numPr>
          <w:ilvl w:val="0"/>
          <w:numId w:val="4"/>
        </w:numPr>
      </w:pPr>
      <w:r w:rsidRPr="2E7AC6B2">
        <w:rPr>
          <w:rFonts w:ascii="Calibri" w:eastAsia="Calibri" w:hAnsi="Calibri" w:cs="Calibri"/>
          <w:color w:val="231F0C"/>
          <w:sz w:val="21"/>
          <w:szCs w:val="21"/>
        </w:rPr>
        <w:t>Om behandlingen grundar sig på den enskildes samtycke och du återkallar samtycket</w:t>
      </w:r>
    </w:p>
    <w:p w14:paraId="7D324DE7" w14:textId="0A8A933B" w:rsidR="2E7AC6B2" w:rsidRDefault="2E7AC6B2" w:rsidP="2E7AC6B2">
      <w:pPr>
        <w:pStyle w:val="Liststycke"/>
        <w:numPr>
          <w:ilvl w:val="0"/>
          <w:numId w:val="4"/>
        </w:numPr>
      </w:pPr>
      <w:r w:rsidRPr="2E7AC6B2">
        <w:rPr>
          <w:rFonts w:ascii="Calibri" w:eastAsia="Calibri" w:hAnsi="Calibri" w:cs="Calibri"/>
          <w:color w:val="231F0C"/>
          <w:sz w:val="21"/>
          <w:szCs w:val="21"/>
        </w:rPr>
        <w:t>Om behandlingen sker för direktmarknadsföring och du motsätter sig att uppgifterna behandlas</w:t>
      </w:r>
    </w:p>
    <w:p w14:paraId="4F4B4930" w14:textId="01706B03" w:rsidR="2E7AC6B2" w:rsidRDefault="2E7AC6B2" w:rsidP="2E7AC6B2">
      <w:pPr>
        <w:pStyle w:val="Liststycke"/>
        <w:numPr>
          <w:ilvl w:val="0"/>
          <w:numId w:val="4"/>
        </w:numPr>
      </w:pPr>
      <w:r w:rsidRPr="2E7AC6B2">
        <w:rPr>
          <w:rFonts w:ascii="Calibri" w:eastAsia="Calibri" w:hAnsi="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14:paraId="1F304203" w14:textId="31A269AE"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har behandlats olagligt</w:t>
      </w:r>
    </w:p>
    <w:p w14:paraId="5665AD28" w14:textId="4321AE4A" w:rsidR="2E7AC6B2" w:rsidRDefault="2E7AC6B2" w:rsidP="2E7AC6B2">
      <w:pPr>
        <w:pStyle w:val="Liststycke"/>
        <w:numPr>
          <w:ilvl w:val="0"/>
          <w:numId w:val="4"/>
        </w:numPr>
      </w:pPr>
      <w:r w:rsidRPr="2E7AC6B2">
        <w:rPr>
          <w:rFonts w:ascii="Calibri" w:eastAsia="Calibri" w:hAnsi="Calibri" w:cs="Calibri"/>
          <w:color w:val="231F0C"/>
          <w:sz w:val="21"/>
          <w:szCs w:val="21"/>
        </w:rPr>
        <w:t>Om radering krävs för att uppfylla en rättslig skyldighet</w:t>
      </w:r>
    </w:p>
    <w:p w14:paraId="052A7437" w14:textId="77911D8F" w:rsidR="2E7AC6B2" w:rsidRDefault="2E7AC6B2" w:rsidP="2E7AC6B2">
      <w:pPr>
        <w:pStyle w:val="Liststycke"/>
        <w:numPr>
          <w:ilvl w:val="0"/>
          <w:numId w:val="4"/>
        </w:numPr>
      </w:pPr>
      <w:r w:rsidRPr="2E7AC6B2">
        <w:rPr>
          <w:rFonts w:ascii="Calibri" w:eastAsia="Calibri" w:hAnsi="Calibri" w:cs="Calibri"/>
          <w:color w:val="231F0C"/>
          <w:sz w:val="21"/>
          <w:szCs w:val="21"/>
        </w:rPr>
        <w:t>Om personuppgifterna avser barn och har samlats in i samband med att barnet skapar en profil i ett socialt nätverk</w:t>
      </w:r>
    </w:p>
    <w:p w14:paraId="542E85E8" w14:textId="0D5F3008" w:rsidR="4CEA223F" w:rsidRPr="00DE770A" w:rsidRDefault="7AF5C404" w:rsidP="7AF5C404">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14:paraId="28AC2804" w14:textId="4C08B8EC" w:rsidR="4CEA223F" w:rsidRPr="00DE770A" w:rsidRDefault="4CEA223F" w:rsidP="4CEA223F">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14:paraId="6D9B092F" w14:textId="1A724E9B" w:rsidR="4CEA223F" w:rsidRPr="00DE770A" w:rsidRDefault="6DC4C939" w:rsidP="6DC4C939">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10">
        <w:r w:rsidRPr="00DE770A">
          <w:rPr>
            <w:rStyle w:val="Hyperlnk"/>
            <w:rFonts w:eastAsiaTheme="minorEastAsia" w:cstheme="minorHAnsi"/>
          </w:rPr>
          <w:t>www.datainspektionen.se</w:t>
        </w:r>
      </w:hyperlink>
      <w:r w:rsidRPr="00DE770A">
        <w:rPr>
          <w:rFonts w:eastAsiaTheme="minorEastAsia" w:cstheme="minorHAnsi"/>
        </w:rPr>
        <w:t xml:space="preserve">. </w:t>
      </w:r>
    </w:p>
    <w:p w14:paraId="4B05158F" w14:textId="5F1D575E" w:rsidR="4CEA223F" w:rsidRPr="00D9373B" w:rsidRDefault="4CEA223F" w:rsidP="0093382B">
      <w:pPr>
        <w:rPr>
          <w:rFonts w:eastAsiaTheme="minorEastAsia" w:cstheme="minorHAnsi"/>
          <w:b/>
          <w:bCs/>
          <w:color w:val="333333"/>
          <w:sz w:val="32"/>
          <w:szCs w:val="32"/>
        </w:rPr>
      </w:pPr>
      <w:r w:rsidRPr="00DE770A">
        <w:rPr>
          <w:rFonts w:cstheme="minorHAnsi"/>
        </w:rPr>
        <w:t xml:space="preserve">Mer information om hur föreningen arbetar för att tillvarata dina rättigheter återfinns i </w:t>
      </w:r>
      <w:r w:rsidR="00074A67">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sidR="002403D6">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14:paraId="6AD5A975" w14:textId="4726BDB2" w:rsidR="4CEA223F" w:rsidRPr="00DE770A" w:rsidRDefault="7AF5C404" w:rsidP="7AF5C404">
      <w:pPr>
        <w:rPr>
          <w:rFonts w:eastAsiaTheme="minorEastAsia"/>
          <w:color w:val="333333"/>
        </w:rPr>
      </w:pPr>
      <w:r w:rsidRPr="7AF5C404">
        <w:rPr>
          <w:rFonts w:eastAsiaTheme="minorEastAsia"/>
          <w:color w:val="333333"/>
        </w:rPr>
        <w:lastRenderedPageBreak/>
        <w:t>Har du frågor om föreningens personuppgiftsbehandling eller vill utöva dina rättigheter kontaktar du styrelsen.</w:t>
      </w:r>
    </w:p>
    <w:sectPr w:rsidR="4CEA223F" w:rsidRPr="00DE770A" w:rsidSect="00B91F04">
      <w:headerReference w:type="even" r:id="rId11"/>
      <w:headerReference w:type="default" r:id="rId12"/>
      <w:footerReference w:type="even" r:id="rId13"/>
      <w:footerReference w:type="default" r:id="rId14"/>
      <w:headerReference w:type="first" r:id="rId15"/>
      <w:footerReference w:type="first" r:id="rId16"/>
      <w:pgSz w:w="11906" w:h="16838"/>
      <w:pgMar w:top="1701" w:right="2410"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BF59D" w14:textId="77777777" w:rsidR="007040A5" w:rsidRDefault="007040A5" w:rsidP="007040A5">
      <w:pPr>
        <w:spacing w:after="0" w:line="240" w:lineRule="auto"/>
      </w:pPr>
      <w:r>
        <w:separator/>
      </w:r>
    </w:p>
  </w:endnote>
  <w:endnote w:type="continuationSeparator" w:id="0">
    <w:p w14:paraId="5B54095C" w14:textId="77777777" w:rsidR="007040A5" w:rsidRDefault="007040A5" w:rsidP="007040A5">
      <w:pPr>
        <w:spacing w:after="0" w:line="240" w:lineRule="auto"/>
      </w:pPr>
      <w:r>
        <w:continuationSeparator/>
      </w:r>
    </w:p>
  </w:endnote>
  <w:endnote w:type="continuationNotice" w:id="1">
    <w:p w14:paraId="0BB1D3E5" w14:textId="77777777" w:rsidR="00A978B2" w:rsidRDefault="00A978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engXian Light">
    <w:altName w:val="Arial Unicode MS"/>
    <w:charset w:val="86"/>
    <w:family w:val="auto"/>
    <w:pitch w:val="variable"/>
    <w:sig w:usb0="00000000" w:usb1="38CF7CFA" w:usb2="00000016" w:usb3="00000000" w:csb0="0004000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D797C4" w14:textId="77777777" w:rsidR="00964416" w:rsidRDefault="00964416">
    <w:pPr>
      <w:pStyle w:val="Sidfo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2504"/>
      <w:gridCol w:w="2504"/>
      <w:gridCol w:w="2504"/>
    </w:tblGrid>
    <w:tr w:rsidR="2E7AC6B2" w14:paraId="0D0BE348" w14:textId="77777777" w:rsidTr="2E7AC6B2">
      <w:tc>
        <w:tcPr>
          <w:tcW w:w="2504" w:type="dxa"/>
        </w:tcPr>
        <w:p w14:paraId="2E801F03" w14:textId="1D148DCE" w:rsidR="2E7AC6B2" w:rsidRDefault="2E7AC6B2" w:rsidP="2E7AC6B2">
          <w:pPr>
            <w:pStyle w:val="Sidhuvud"/>
            <w:ind w:left="-115"/>
          </w:pPr>
        </w:p>
      </w:tc>
      <w:tc>
        <w:tcPr>
          <w:tcW w:w="2504" w:type="dxa"/>
        </w:tcPr>
        <w:p w14:paraId="2AC3EB9E" w14:textId="333C3C4C" w:rsidR="2E7AC6B2" w:rsidRDefault="2E7AC6B2" w:rsidP="2E7AC6B2">
          <w:pPr>
            <w:pStyle w:val="Sidhuvud"/>
            <w:jc w:val="center"/>
          </w:pPr>
        </w:p>
      </w:tc>
      <w:tc>
        <w:tcPr>
          <w:tcW w:w="2504" w:type="dxa"/>
        </w:tcPr>
        <w:p w14:paraId="0A2E23EF" w14:textId="4AB228CF" w:rsidR="2E7AC6B2" w:rsidRDefault="2E7AC6B2" w:rsidP="2E7AC6B2">
          <w:pPr>
            <w:pStyle w:val="Sidhuvud"/>
            <w:ind w:right="-115"/>
            <w:jc w:val="right"/>
          </w:pPr>
        </w:p>
      </w:tc>
    </w:tr>
  </w:tbl>
  <w:p w14:paraId="349C138A" w14:textId="7D449E8B" w:rsidR="2E7AC6B2" w:rsidRDefault="2E7AC6B2" w:rsidP="2E7AC6B2">
    <w:pPr>
      <w:pStyle w:val="Sidfo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F3760" w14:textId="77777777" w:rsidR="00964416" w:rsidRDefault="00964416">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A1DBF4" w14:textId="77777777" w:rsidR="007040A5" w:rsidRDefault="007040A5" w:rsidP="007040A5">
      <w:pPr>
        <w:spacing w:after="0" w:line="240" w:lineRule="auto"/>
      </w:pPr>
      <w:r>
        <w:separator/>
      </w:r>
    </w:p>
  </w:footnote>
  <w:footnote w:type="continuationSeparator" w:id="0">
    <w:p w14:paraId="0009DACE" w14:textId="77777777" w:rsidR="007040A5" w:rsidRDefault="007040A5" w:rsidP="007040A5">
      <w:pPr>
        <w:spacing w:after="0" w:line="240" w:lineRule="auto"/>
      </w:pPr>
      <w:r>
        <w:continuationSeparator/>
      </w:r>
    </w:p>
  </w:footnote>
  <w:footnote w:type="continuationNotice" w:id="1">
    <w:p w14:paraId="32F6556C" w14:textId="77777777" w:rsidR="00A978B2" w:rsidRDefault="00A978B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D26DE" w14:textId="77777777" w:rsidR="00964416" w:rsidRDefault="00964416">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EB9D3" w14:textId="53D79D9F" w:rsidR="007040A5" w:rsidRDefault="007040A5">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0568D8" w14:textId="77777777" w:rsidR="00964416" w:rsidRDefault="00964416">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E1350"/>
    <w:multiLevelType w:val="hybridMultilevel"/>
    <w:tmpl w:val="2C4828F0"/>
    <w:lvl w:ilvl="0" w:tplc="7304FB2A">
      <w:start w:val="25"/>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9A20CDA"/>
    <w:multiLevelType w:val="hybridMultilevel"/>
    <w:tmpl w:val="82962B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4CA1799"/>
    <w:multiLevelType w:val="hybridMultilevel"/>
    <w:tmpl w:val="146273FA"/>
    <w:lvl w:ilvl="0" w:tplc="AEC68B36">
      <w:start w:val="1"/>
      <w:numFmt w:val="bullet"/>
      <w:lvlText w:val=""/>
      <w:lvlJc w:val="left"/>
      <w:pPr>
        <w:ind w:left="720" w:hanging="360"/>
      </w:pPr>
      <w:rPr>
        <w:rFonts w:ascii="Symbol" w:hAnsi="Symbol" w:hint="default"/>
      </w:rPr>
    </w:lvl>
    <w:lvl w:ilvl="1" w:tplc="1772D33A">
      <w:start w:val="1"/>
      <w:numFmt w:val="bullet"/>
      <w:lvlText w:val=""/>
      <w:lvlJc w:val="left"/>
      <w:pPr>
        <w:ind w:left="1440" w:hanging="360"/>
      </w:pPr>
      <w:rPr>
        <w:rFonts w:ascii="Symbol" w:hAnsi="Symbol" w:hint="default"/>
      </w:rPr>
    </w:lvl>
    <w:lvl w:ilvl="2" w:tplc="E18A1D38">
      <w:start w:val="1"/>
      <w:numFmt w:val="bullet"/>
      <w:lvlText w:val=""/>
      <w:lvlJc w:val="left"/>
      <w:pPr>
        <w:ind w:left="2160" w:hanging="360"/>
      </w:pPr>
      <w:rPr>
        <w:rFonts w:ascii="Wingdings" w:hAnsi="Wingdings" w:hint="default"/>
      </w:rPr>
    </w:lvl>
    <w:lvl w:ilvl="3" w:tplc="780A80B4">
      <w:start w:val="1"/>
      <w:numFmt w:val="bullet"/>
      <w:lvlText w:val=""/>
      <w:lvlJc w:val="left"/>
      <w:pPr>
        <w:ind w:left="2880" w:hanging="360"/>
      </w:pPr>
      <w:rPr>
        <w:rFonts w:ascii="Symbol" w:hAnsi="Symbol" w:hint="default"/>
      </w:rPr>
    </w:lvl>
    <w:lvl w:ilvl="4" w:tplc="1A0C96C8">
      <w:start w:val="1"/>
      <w:numFmt w:val="bullet"/>
      <w:lvlText w:val="o"/>
      <w:lvlJc w:val="left"/>
      <w:pPr>
        <w:ind w:left="3600" w:hanging="360"/>
      </w:pPr>
      <w:rPr>
        <w:rFonts w:ascii="Courier New" w:hAnsi="Courier New" w:hint="default"/>
      </w:rPr>
    </w:lvl>
    <w:lvl w:ilvl="5" w:tplc="E592B47C">
      <w:start w:val="1"/>
      <w:numFmt w:val="bullet"/>
      <w:lvlText w:val=""/>
      <w:lvlJc w:val="left"/>
      <w:pPr>
        <w:ind w:left="4320" w:hanging="360"/>
      </w:pPr>
      <w:rPr>
        <w:rFonts w:ascii="Wingdings" w:hAnsi="Wingdings" w:hint="default"/>
      </w:rPr>
    </w:lvl>
    <w:lvl w:ilvl="6" w:tplc="8E168B24">
      <w:start w:val="1"/>
      <w:numFmt w:val="bullet"/>
      <w:lvlText w:val=""/>
      <w:lvlJc w:val="left"/>
      <w:pPr>
        <w:ind w:left="5040" w:hanging="360"/>
      </w:pPr>
      <w:rPr>
        <w:rFonts w:ascii="Symbol" w:hAnsi="Symbol" w:hint="default"/>
      </w:rPr>
    </w:lvl>
    <w:lvl w:ilvl="7" w:tplc="5228492A">
      <w:start w:val="1"/>
      <w:numFmt w:val="bullet"/>
      <w:lvlText w:val="o"/>
      <w:lvlJc w:val="left"/>
      <w:pPr>
        <w:ind w:left="5760" w:hanging="360"/>
      </w:pPr>
      <w:rPr>
        <w:rFonts w:ascii="Courier New" w:hAnsi="Courier New" w:hint="default"/>
      </w:rPr>
    </w:lvl>
    <w:lvl w:ilvl="8" w:tplc="4DB0ACCC">
      <w:start w:val="1"/>
      <w:numFmt w:val="bullet"/>
      <w:lvlText w:val=""/>
      <w:lvlJc w:val="left"/>
      <w:pPr>
        <w:ind w:left="6480" w:hanging="360"/>
      </w:pPr>
      <w:rPr>
        <w:rFonts w:ascii="Wingdings" w:hAnsi="Wingdings" w:hint="default"/>
      </w:rPr>
    </w:lvl>
  </w:abstractNum>
  <w:abstractNum w:abstractNumId="3" w15:restartNumberingAfterBreak="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abstractNum w:abstractNumId="4" w15:restartNumberingAfterBreak="0">
    <w:nsid w:val="4CB05072"/>
    <w:multiLevelType w:val="hybridMultilevel"/>
    <w:tmpl w:val="C93C9E40"/>
    <w:lvl w:ilvl="0" w:tplc="76306D96">
      <w:start w:val="1"/>
      <w:numFmt w:val="bullet"/>
      <w:lvlText w:val=""/>
      <w:lvlJc w:val="left"/>
      <w:pPr>
        <w:ind w:left="720" w:hanging="360"/>
      </w:pPr>
      <w:rPr>
        <w:rFonts w:ascii="Symbol" w:hAnsi="Symbol" w:hint="default"/>
      </w:rPr>
    </w:lvl>
    <w:lvl w:ilvl="1" w:tplc="A56A83FC">
      <w:start w:val="1"/>
      <w:numFmt w:val="bullet"/>
      <w:lvlText w:val="o"/>
      <w:lvlJc w:val="left"/>
      <w:pPr>
        <w:ind w:left="1440" w:hanging="360"/>
      </w:pPr>
      <w:rPr>
        <w:rFonts w:ascii="Courier New" w:hAnsi="Courier New" w:hint="default"/>
      </w:rPr>
    </w:lvl>
    <w:lvl w:ilvl="2" w:tplc="F920EB7A">
      <w:start w:val="1"/>
      <w:numFmt w:val="bullet"/>
      <w:lvlText w:val=""/>
      <w:lvlJc w:val="left"/>
      <w:pPr>
        <w:ind w:left="2160" w:hanging="360"/>
      </w:pPr>
      <w:rPr>
        <w:rFonts w:ascii="Wingdings" w:hAnsi="Wingdings" w:hint="default"/>
      </w:rPr>
    </w:lvl>
    <w:lvl w:ilvl="3" w:tplc="33D00706">
      <w:start w:val="1"/>
      <w:numFmt w:val="bullet"/>
      <w:lvlText w:val=""/>
      <w:lvlJc w:val="left"/>
      <w:pPr>
        <w:ind w:left="2880" w:hanging="360"/>
      </w:pPr>
      <w:rPr>
        <w:rFonts w:ascii="Symbol" w:hAnsi="Symbol" w:hint="default"/>
      </w:rPr>
    </w:lvl>
    <w:lvl w:ilvl="4" w:tplc="C3F670B4">
      <w:start w:val="1"/>
      <w:numFmt w:val="bullet"/>
      <w:lvlText w:val="o"/>
      <w:lvlJc w:val="left"/>
      <w:pPr>
        <w:ind w:left="3600" w:hanging="360"/>
      </w:pPr>
      <w:rPr>
        <w:rFonts w:ascii="Courier New" w:hAnsi="Courier New" w:hint="default"/>
      </w:rPr>
    </w:lvl>
    <w:lvl w:ilvl="5" w:tplc="33104402">
      <w:start w:val="1"/>
      <w:numFmt w:val="bullet"/>
      <w:lvlText w:val=""/>
      <w:lvlJc w:val="left"/>
      <w:pPr>
        <w:ind w:left="4320" w:hanging="360"/>
      </w:pPr>
      <w:rPr>
        <w:rFonts w:ascii="Wingdings" w:hAnsi="Wingdings" w:hint="default"/>
      </w:rPr>
    </w:lvl>
    <w:lvl w:ilvl="6" w:tplc="4BA8BB4C">
      <w:start w:val="1"/>
      <w:numFmt w:val="bullet"/>
      <w:lvlText w:val=""/>
      <w:lvlJc w:val="left"/>
      <w:pPr>
        <w:ind w:left="5040" w:hanging="360"/>
      </w:pPr>
      <w:rPr>
        <w:rFonts w:ascii="Symbol" w:hAnsi="Symbol" w:hint="default"/>
      </w:rPr>
    </w:lvl>
    <w:lvl w:ilvl="7" w:tplc="08B0A876">
      <w:start w:val="1"/>
      <w:numFmt w:val="bullet"/>
      <w:lvlText w:val="o"/>
      <w:lvlJc w:val="left"/>
      <w:pPr>
        <w:ind w:left="5760" w:hanging="360"/>
      </w:pPr>
      <w:rPr>
        <w:rFonts w:ascii="Courier New" w:hAnsi="Courier New" w:hint="default"/>
      </w:rPr>
    </w:lvl>
    <w:lvl w:ilvl="8" w:tplc="3A02CC76">
      <w:start w:val="1"/>
      <w:numFmt w:val="bullet"/>
      <w:lvlText w:val=""/>
      <w:lvlJc w:val="left"/>
      <w:pPr>
        <w:ind w:left="6480" w:hanging="360"/>
      </w:pPr>
      <w:rPr>
        <w:rFonts w:ascii="Wingdings" w:hAnsi="Wingdings" w:hint="default"/>
      </w:rPr>
    </w:lvl>
  </w:abstractNum>
  <w:abstractNum w:abstractNumId="5" w15:restartNumberingAfterBreak="0">
    <w:nsid w:val="56D604ED"/>
    <w:multiLevelType w:val="hybridMultilevel"/>
    <w:tmpl w:val="58BCAC72"/>
    <w:lvl w:ilvl="0" w:tplc="09FA3BF2">
      <w:start w:val="1"/>
      <w:numFmt w:val="bullet"/>
      <w:lvlText w:val=""/>
      <w:lvlJc w:val="left"/>
      <w:pPr>
        <w:ind w:left="720" w:hanging="360"/>
      </w:pPr>
      <w:rPr>
        <w:rFonts w:ascii="Symbol" w:hAnsi="Symbol" w:hint="default"/>
      </w:rPr>
    </w:lvl>
    <w:lvl w:ilvl="1" w:tplc="24E4983C">
      <w:start w:val="1"/>
      <w:numFmt w:val="bullet"/>
      <w:lvlText w:val="o"/>
      <w:lvlJc w:val="left"/>
      <w:pPr>
        <w:ind w:left="1440" w:hanging="360"/>
      </w:pPr>
      <w:rPr>
        <w:rFonts w:ascii="Courier New" w:hAnsi="Courier New" w:hint="default"/>
      </w:rPr>
    </w:lvl>
    <w:lvl w:ilvl="2" w:tplc="D87C9B28">
      <w:start w:val="1"/>
      <w:numFmt w:val="bullet"/>
      <w:lvlText w:val=""/>
      <w:lvlJc w:val="left"/>
      <w:pPr>
        <w:ind w:left="2160" w:hanging="360"/>
      </w:pPr>
      <w:rPr>
        <w:rFonts w:ascii="Wingdings" w:hAnsi="Wingdings" w:hint="default"/>
      </w:rPr>
    </w:lvl>
    <w:lvl w:ilvl="3" w:tplc="EEF6F1E8">
      <w:start w:val="1"/>
      <w:numFmt w:val="bullet"/>
      <w:lvlText w:val=""/>
      <w:lvlJc w:val="left"/>
      <w:pPr>
        <w:ind w:left="2880" w:hanging="360"/>
      </w:pPr>
      <w:rPr>
        <w:rFonts w:ascii="Symbol" w:hAnsi="Symbol" w:hint="default"/>
      </w:rPr>
    </w:lvl>
    <w:lvl w:ilvl="4" w:tplc="FD80BED2">
      <w:start w:val="1"/>
      <w:numFmt w:val="bullet"/>
      <w:lvlText w:val="o"/>
      <w:lvlJc w:val="left"/>
      <w:pPr>
        <w:ind w:left="3600" w:hanging="360"/>
      </w:pPr>
      <w:rPr>
        <w:rFonts w:ascii="Courier New" w:hAnsi="Courier New" w:hint="default"/>
      </w:rPr>
    </w:lvl>
    <w:lvl w:ilvl="5" w:tplc="13C0FD3A">
      <w:start w:val="1"/>
      <w:numFmt w:val="bullet"/>
      <w:lvlText w:val=""/>
      <w:lvlJc w:val="left"/>
      <w:pPr>
        <w:ind w:left="4320" w:hanging="360"/>
      </w:pPr>
      <w:rPr>
        <w:rFonts w:ascii="Wingdings" w:hAnsi="Wingdings" w:hint="default"/>
      </w:rPr>
    </w:lvl>
    <w:lvl w:ilvl="6" w:tplc="1E7865A8">
      <w:start w:val="1"/>
      <w:numFmt w:val="bullet"/>
      <w:lvlText w:val=""/>
      <w:lvlJc w:val="left"/>
      <w:pPr>
        <w:ind w:left="5040" w:hanging="360"/>
      </w:pPr>
      <w:rPr>
        <w:rFonts w:ascii="Symbol" w:hAnsi="Symbol" w:hint="default"/>
      </w:rPr>
    </w:lvl>
    <w:lvl w:ilvl="7" w:tplc="6EFC1E96">
      <w:start w:val="1"/>
      <w:numFmt w:val="bullet"/>
      <w:lvlText w:val="o"/>
      <w:lvlJc w:val="left"/>
      <w:pPr>
        <w:ind w:left="5760" w:hanging="360"/>
      </w:pPr>
      <w:rPr>
        <w:rFonts w:ascii="Courier New" w:hAnsi="Courier New" w:hint="default"/>
      </w:rPr>
    </w:lvl>
    <w:lvl w:ilvl="8" w:tplc="B018F910">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1304"/>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3B3"/>
    <w:rsid w:val="00053262"/>
    <w:rsid w:val="00074A67"/>
    <w:rsid w:val="00195DAA"/>
    <w:rsid w:val="002258DF"/>
    <w:rsid w:val="002403D6"/>
    <w:rsid w:val="002A6165"/>
    <w:rsid w:val="002E1FCE"/>
    <w:rsid w:val="004C0C4F"/>
    <w:rsid w:val="004F76E9"/>
    <w:rsid w:val="004F79F3"/>
    <w:rsid w:val="0053105E"/>
    <w:rsid w:val="00542EB0"/>
    <w:rsid w:val="00571686"/>
    <w:rsid w:val="00576AA2"/>
    <w:rsid w:val="00577E7D"/>
    <w:rsid w:val="005B2606"/>
    <w:rsid w:val="0064173F"/>
    <w:rsid w:val="007040A5"/>
    <w:rsid w:val="007133B3"/>
    <w:rsid w:val="007D7EDF"/>
    <w:rsid w:val="00821E17"/>
    <w:rsid w:val="00860906"/>
    <w:rsid w:val="0088286D"/>
    <w:rsid w:val="009172FA"/>
    <w:rsid w:val="0093382B"/>
    <w:rsid w:val="00956EBF"/>
    <w:rsid w:val="00964416"/>
    <w:rsid w:val="009704BA"/>
    <w:rsid w:val="009B53CC"/>
    <w:rsid w:val="009F6B74"/>
    <w:rsid w:val="00A2519B"/>
    <w:rsid w:val="00A45B6E"/>
    <w:rsid w:val="00A978B2"/>
    <w:rsid w:val="00B91F04"/>
    <w:rsid w:val="00BF244E"/>
    <w:rsid w:val="00C01C9E"/>
    <w:rsid w:val="00C458B5"/>
    <w:rsid w:val="00CA5B46"/>
    <w:rsid w:val="00CF231E"/>
    <w:rsid w:val="00D41CDD"/>
    <w:rsid w:val="00D502E5"/>
    <w:rsid w:val="00D9373B"/>
    <w:rsid w:val="00DE770A"/>
    <w:rsid w:val="00DF68F5"/>
    <w:rsid w:val="00E265D7"/>
    <w:rsid w:val="00EB1A4B"/>
    <w:rsid w:val="00ED4D51"/>
    <w:rsid w:val="00EE7FBC"/>
    <w:rsid w:val="00F04122"/>
    <w:rsid w:val="2E7AC6B2"/>
    <w:rsid w:val="45FFE68A"/>
    <w:rsid w:val="4CEA223F"/>
    <w:rsid w:val="6B27BF20"/>
    <w:rsid w:val="6DC4C939"/>
    <w:rsid w:val="7AF5C404"/>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B0BABFA"/>
  <w15:docId w15:val="{9671ED25-8434-433A-B9FA-3ED172273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4D51"/>
  </w:style>
  <w:style w:type="paragraph" w:styleId="Rubrik3">
    <w:name w:val="heading 3"/>
    <w:basedOn w:val="Normal"/>
    <w:next w:val="Normal"/>
    <w:link w:val="Rubrik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133B3"/>
    <w:pPr>
      <w:ind w:left="720"/>
      <w:contextualSpacing/>
    </w:pPr>
  </w:style>
  <w:style w:type="character" w:customStyle="1" w:styleId="Rubrik3Char">
    <w:name w:val="Rubrik 3 Char"/>
    <w:basedOn w:val="Standardstycketeckensnitt"/>
    <w:link w:val="Rubrik3"/>
    <w:uiPriority w:val="9"/>
    <w:rPr>
      <w:rFonts w:asciiTheme="majorHAnsi" w:eastAsiaTheme="majorEastAsia" w:hAnsiTheme="majorHAnsi" w:cstheme="majorBidi"/>
      <w:color w:val="1F3763" w:themeColor="accent1" w:themeShade="7F"/>
      <w:sz w:val="24"/>
      <w:szCs w:val="24"/>
    </w:rPr>
  </w:style>
  <w:style w:type="character" w:styleId="Hyperlnk">
    <w:name w:val="Hyperlink"/>
    <w:basedOn w:val="Standardstycketeckensnitt"/>
    <w:uiPriority w:val="99"/>
    <w:unhideWhenUsed/>
    <w:rPr>
      <w:color w:val="0563C1" w:themeColor="hyperlink"/>
      <w:u w:val="single"/>
    </w:rPr>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Rutntstabell1ljusdekorfrg11">
    <w:name w:val="Rutnätstabell 1 ljus – dekorfärg 11"/>
    <w:basedOn w:val="Normaltabel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idhuvud">
    <w:name w:val="header"/>
    <w:basedOn w:val="Normal"/>
    <w:link w:val="SidhuvudChar"/>
    <w:uiPriority w:val="99"/>
    <w:unhideWhenUsed/>
    <w:rsid w:val="007040A5"/>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7040A5"/>
  </w:style>
  <w:style w:type="paragraph" w:styleId="Sidfot">
    <w:name w:val="footer"/>
    <w:basedOn w:val="Normal"/>
    <w:link w:val="SidfotChar"/>
    <w:uiPriority w:val="99"/>
    <w:unhideWhenUsed/>
    <w:rsid w:val="007040A5"/>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7040A5"/>
  </w:style>
  <w:style w:type="paragraph" w:customStyle="1" w:styleId="RF-Diagramdata">
    <w:name w:val="RF - Diagramdata"/>
    <w:basedOn w:val="Normal"/>
    <w:uiPriority w:val="1"/>
    <w:qFormat/>
    <w:rsid w:val="00577E7D"/>
    <w:pPr>
      <w:spacing w:after="0" w:line="240" w:lineRule="auto"/>
      <w:ind w:left="57"/>
    </w:pPr>
    <w:rPr>
      <w:rFonts w:ascii="Calibri" w:eastAsia="Calibri" w:hAnsi="Calibri" w:cs="DengXian Light"/>
      <w:noProof/>
      <w:sz w:val="20"/>
      <w:lang w:val="en-GB" w:eastAsia="zh-CN" w:bidi="my-MM"/>
    </w:rPr>
  </w:style>
  <w:style w:type="paragraph" w:customStyle="1" w:styleId="RF-Tabelldata">
    <w:name w:val="RF - Tabelldata"/>
    <w:basedOn w:val="RF-Diagramdata"/>
    <w:uiPriority w:val="1"/>
    <w:qFormat/>
    <w:rsid w:val="00577E7D"/>
    <w:pPr>
      <w:ind w:right="57"/>
      <w:jc w:val="right"/>
    </w:pPr>
  </w:style>
  <w:style w:type="paragraph" w:customStyle="1" w:styleId="RF-TabellRadrubrik">
    <w:name w:val="RF - Tabell Radrubrik"/>
    <w:basedOn w:val="RF-Diagramdata"/>
    <w:uiPriority w:val="1"/>
    <w:qFormat/>
    <w:rsid w:val="00577E7D"/>
    <w:pPr>
      <w:ind w:left="0"/>
    </w:pPr>
  </w:style>
  <w:style w:type="paragraph" w:customStyle="1" w:styleId="RF-TabellKolumnrubrik">
    <w:name w:val="RF - Tabell Kolumnrubrik"/>
    <w:basedOn w:val="RF-TabellRadrubrik"/>
    <w:uiPriority w:val="1"/>
    <w:qFormat/>
    <w:rsid w:val="00577E7D"/>
    <w:pPr>
      <w:jc w:val="cente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datainspektionen.s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000CDD893FE6E4AA26AEECFD7C3B744" ma:contentTypeVersion="4" ma:contentTypeDescription="Skapa ett nytt dokument." ma:contentTypeScope="" ma:versionID="7f4f2b1f7d82e691133e522e2e714a6a">
  <xsd:schema xmlns:xsd="http://www.w3.org/2001/XMLSchema" xmlns:xs="http://www.w3.org/2001/XMLSchema" xmlns:p="http://schemas.microsoft.com/office/2006/metadata/properties" xmlns:ns2="3f2f59d6-af6c-49ea-999e-f75f0ee57c3a" xmlns:ns3="26a60150-de19-4102-8dcb-d76cd5ec3ad9" targetNamespace="http://schemas.microsoft.com/office/2006/metadata/properties" ma:root="true" ma:fieldsID="a4cd48c821f316eb94b00c134050b1cc" ns2:_="" ns3:_="">
    <xsd:import namespace="3f2f59d6-af6c-49ea-999e-f75f0ee57c3a"/>
    <xsd:import namespace="26a60150-de19-4102-8dcb-d76cd5ec3a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2f59d6-af6c-49ea-999e-f75f0ee57c3a"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60150-de19-4102-8dcb-d76cd5ec3ad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B8A0D0-6E87-45F9-B942-9956450DE665}">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26a60150-de19-4102-8dcb-d76cd5ec3ad9"/>
    <ds:schemaRef ds:uri="3f2f59d6-af6c-49ea-999e-f75f0ee57c3a"/>
    <ds:schemaRef ds:uri="http://www.w3.org/XML/1998/namespace"/>
    <ds:schemaRef ds:uri="http://purl.org/dc/elements/1.1/"/>
  </ds:schemaRefs>
</ds:datastoreItem>
</file>

<file path=customXml/itemProps2.xml><?xml version="1.0" encoding="utf-8"?>
<ds:datastoreItem xmlns:ds="http://schemas.openxmlformats.org/officeDocument/2006/customXml" ds:itemID="{D615F804-D12B-4E7A-993F-B6E5D3D76BD3}">
  <ds:schemaRefs>
    <ds:schemaRef ds:uri="http://schemas.microsoft.com/sharepoint/v3/contenttype/forms"/>
  </ds:schemaRefs>
</ds:datastoreItem>
</file>

<file path=customXml/itemProps3.xml><?xml version="1.0" encoding="utf-8"?>
<ds:datastoreItem xmlns:ds="http://schemas.openxmlformats.org/officeDocument/2006/customXml" ds:itemID="{7D4423EC-605A-4192-9939-A569F3913A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2f59d6-af6c-49ea-999e-f75f0ee57c3a"/>
    <ds:schemaRef ds:uri="26a60150-de19-4102-8dcb-d76cd5ec3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E15ED2CE</Template>
  <TotalTime>1</TotalTime>
  <Pages>4</Pages>
  <Words>941</Words>
  <Characters>4990</Characters>
  <Application>Microsoft Office Word</Application>
  <DocSecurity>4</DocSecurity>
  <Lines>41</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Beatrice Gustafsson</dc:creator>
  <cp:keywords/>
  <dc:description/>
  <cp:lastModifiedBy>Lundblad Nina</cp:lastModifiedBy>
  <cp:revision>2</cp:revision>
  <dcterms:created xsi:type="dcterms:W3CDTF">2020-06-06T11:04:00Z</dcterms:created>
  <dcterms:modified xsi:type="dcterms:W3CDTF">2020-06-06T11:04:00Z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0x010100D000CDD893FE6E4AA26AEECFD7C3B744</vt:lpwstr>
  </property>
</Properties>
</file>