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0EDE5">
    <v:background id="_x0000_s2049" fillcolor="#f0ede5" o:bwmode="white">
      <v:fill type="tile" o:title="body-bg" r:id="rId7"/>
    </v:background>
  </w:background>
  <w:body>
    <w:p w:rsidR="00E83BB2" w:rsidP="00E83BB2" w:rsidRDefault="009B5C66" w14:paraId="3B671CFE" w14:textId="7837E86D">
      <w:pPr>
        <w:rPr>
          <w:rFonts w:ascii="Bevan" w:hAnsi="Bevan"/>
          <w:color w:val="E02F2F"/>
          <w:sz w:val="52"/>
          <w:szCs w:val="80"/>
        </w:rPr>
      </w:pPr>
      <w:r>
        <w:rPr>
          <w:noProof/>
        </w:rPr>
        <w:drawing>
          <wp:inline distT="0" distB="0" distL="0" distR="0" wp14:anchorId="4C4F1308" wp14:editId="54E49EAA">
            <wp:extent cx="1113234" cy="952500"/>
            <wp:effectExtent l="0" t="0" r="0" b="0"/>
            <wp:docPr id="742718379" name="Bildobjekt 1" descr="En bild som visar tecknad serie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718379" name="Bildobjekt 1" descr="En bild som visar tecknad serie, grafisk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62" cy="95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C66" w:rsidP="00E83BB2" w:rsidRDefault="009B5C66" w14:paraId="73FF31F7" w14:textId="13DC926A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>Kallelse årsmöte KFUM Örebro Dans</w:t>
      </w:r>
    </w:p>
    <w:p w:rsidR="00DB6619" w:rsidP="00E83BB2" w:rsidRDefault="00DB6619" w14:paraId="3D65615D" w14:textId="1374857C">
      <w:pPr>
        <w:rPr>
          <w:rFonts w:ascii="Bevan" w:hAnsi="Bevan"/>
          <w:color w:val="E02F2F"/>
          <w:sz w:val="52"/>
          <w:szCs w:val="52"/>
        </w:rPr>
      </w:pPr>
      <w:r w:rsidRPr="2B48DC61" w:rsidR="00DB6619">
        <w:rPr>
          <w:rFonts w:ascii="Bevan" w:hAnsi="Bevan"/>
          <w:color w:val="E02F2F"/>
          <w:sz w:val="52"/>
          <w:szCs w:val="52"/>
        </w:rPr>
        <w:t>202</w:t>
      </w:r>
      <w:r w:rsidRPr="2B48DC61" w:rsidR="2AAB7714">
        <w:rPr>
          <w:rFonts w:ascii="Bevan" w:hAnsi="Bevan"/>
          <w:color w:val="E02F2F"/>
          <w:sz w:val="52"/>
          <w:szCs w:val="52"/>
        </w:rPr>
        <w:t>6</w:t>
      </w:r>
      <w:r w:rsidRPr="2B48DC61" w:rsidR="00DB6619">
        <w:rPr>
          <w:rFonts w:ascii="Bevan" w:hAnsi="Bevan"/>
          <w:color w:val="E02F2F"/>
          <w:sz w:val="52"/>
          <w:szCs w:val="52"/>
        </w:rPr>
        <w:t>-0</w:t>
      </w:r>
      <w:r w:rsidRPr="2B48DC61" w:rsidR="005A62F8">
        <w:rPr>
          <w:rFonts w:ascii="Bevan" w:hAnsi="Bevan"/>
          <w:color w:val="E02F2F"/>
          <w:sz w:val="52"/>
          <w:szCs w:val="52"/>
        </w:rPr>
        <w:t>3</w:t>
      </w:r>
      <w:r w:rsidRPr="2B48DC61" w:rsidR="00DB6619">
        <w:rPr>
          <w:rFonts w:ascii="Bevan" w:hAnsi="Bevan"/>
          <w:color w:val="E02F2F"/>
          <w:sz w:val="52"/>
          <w:szCs w:val="52"/>
        </w:rPr>
        <w:t>-</w:t>
      </w:r>
      <w:r w:rsidRPr="2B48DC61" w:rsidR="376F868D">
        <w:rPr>
          <w:rFonts w:ascii="Bevan" w:hAnsi="Bevan"/>
          <w:color w:val="E02F2F"/>
          <w:sz w:val="52"/>
          <w:szCs w:val="52"/>
        </w:rPr>
        <w:t>22</w:t>
      </w:r>
    </w:p>
    <w:p w:rsidRPr="009B5C66" w:rsidR="00C42E33" w:rsidP="00E83BB2" w:rsidRDefault="00C42E33" w14:paraId="6F6DF717" w14:textId="4E6DC296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 xml:space="preserve">För dig som är medlem i vår förening, Välkommen att delta på KFUM Örebro </w:t>
      </w:r>
      <w:r w:rsidR="0000204D">
        <w:rPr>
          <w:rFonts w:ascii="Bevan" w:hAnsi="Bevan"/>
          <w:sz w:val="44"/>
          <w:szCs w:val="44"/>
        </w:rPr>
        <w:t>D</w:t>
      </w:r>
      <w:r w:rsidRPr="009B5C66">
        <w:rPr>
          <w:rFonts w:ascii="Bevan" w:hAnsi="Bevan"/>
          <w:sz w:val="44"/>
          <w:szCs w:val="44"/>
        </w:rPr>
        <w:t xml:space="preserve">ans årsmöte! </w:t>
      </w:r>
    </w:p>
    <w:p w:rsidRPr="009B5C66" w:rsidR="00DB6619" w:rsidP="00E83BB2" w:rsidRDefault="00DB6619" w14:paraId="6EB75799" w14:textId="04204FE9">
      <w:pPr>
        <w:rPr>
          <w:rFonts w:ascii="Bevan" w:hAnsi="Bevan"/>
          <w:sz w:val="44"/>
          <w:szCs w:val="44"/>
        </w:rPr>
      </w:pPr>
      <w:r w:rsidRPr="2B48DC61" w:rsidR="00DB6619">
        <w:rPr>
          <w:rFonts w:ascii="Bevan" w:hAnsi="Bevan"/>
          <w:sz w:val="44"/>
          <w:szCs w:val="44"/>
        </w:rPr>
        <w:t xml:space="preserve">När: Den </w:t>
      </w:r>
      <w:r w:rsidRPr="2B48DC61" w:rsidR="0000204D">
        <w:rPr>
          <w:rFonts w:ascii="Bevan" w:hAnsi="Bevan"/>
          <w:sz w:val="44"/>
          <w:szCs w:val="44"/>
        </w:rPr>
        <w:t>2</w:t>
      </w:r>
      <w:r w:rsidRPr="2B48DC61" w:rsidR="58A9B30D">
        <w:rPr>
          <w:rFonts w:ascii="Bevan" w:hAnsi="Bevan"/>
          <w:sz w:val="44"/>
          <w:szCs w:val="44"/>
        </w:rPr>
        <w:t>2</w:t>
      </w:r>
      <w:r w:rsidRPr="2B48DC61" w:rsidR="00C42E33">
        <w:rPr>
          <w:rFonts w:ascii="Bevan" w:hAnsi="Bevan"/>
          <w:sz w:val="44"/>
          <w:szCs w:val="44"/>
        </w:rPr>
        <w:t xml:space="preserve"> </w:t>
      </w:r>
      <w:r w:rsidRPr="2B48DC61" w:rsidR="005A62F8">
        <w:rPr>
          <w:rFonts w:ascii="Bevan" w:hAnsi="Bevan"/>
          <w:sz w:val="44"/>
          <w:szCs w:val="44"/>
        </w:rPr>
        <w:t>mars</w:t>
      </w:r>
      <w:r w:rsidRPr="2B48DC61" w:rsidR="00DB6619">
        <w:rPr>
          <w:rFonts w:ascii="Bevan" w:hAnsi="Bevan"/>
          <w:sz w:val="44"/>
          <w:szCs w:val="44"/>
        </w:rPr>
        <w:t xml:space="preserve"> klockan 1</w:t>
      </w:r>
      <w:r w:rsidRPr="2B48DC61" w:rsidR="68152C7D">
        <w:rPr>
          <w:rFonts w:ascii="Bevan" w:hAnsi="Bevan"/>
          <w:sz w:val="44"/>
          <w:szCs w:val="44"/>
        </w:rPr>
        <w:t>8.00</w:t>
      </w:r>
    </w:p>
    <w:p w:rsidRPr="009B5C66" w:rsidR="0099382D" w:rsidP="00E83BB2" w:rsidRDefault="00DB6619" w14:paraId="313B6D5B" w14:textId="4FDF1599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 xml:space="preserve">Var: På </w:t>
      </w:r>
      <w:r w:rsidRPr="009B5C66" w:rsidR="00C42E33">
        <w:rPr>
          <w:rFonts w:ascii="Bevan" w:hAnsi="Bevan"/>
          <w:sz w:val="44"/>
          <w:szCs w:val="44"/>
        </w:rPr>
        <w:t>Kulturkvarteret i lokal Remixen.</w:t>
      </w:r>
    </w:p>
    <w:p w:rsidR="00DB6619" w:rsidP="00E83BB2" w:rsidRDefault="00DB6619" w14:paraId="1FAAB64F" w14:textId="7E4A866C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>Anmälan: gör du genom att skicka mail till dans@</w:t>
      </w:r>
      <w:r w:rsidRPr="009B5C66" w:rsidR="00C42E33">
        <w:rPr>
          <w:rFonts w:ascii="Bevan" w:hAnsi="Bevan"/>
          <w:sz w:val="44"/>
          <w:szCs w:val="44"/>
        </w:rPr>
        <w:t>kfumorebro.org</w:t>
      </w:r>
      <w:r w:rsidRPr="009B5C66" w:rsidR="005A62F8">
        <w:rPr>
          <w:rFonts w:ascii="Bevan" w:hAnsi="Bevan"/>
          <w:sz w:val="44"/>
          <w:szCs w:val="44"/>
        </w:rPr>
        <w:t xml:space="preserve"> för att kunna beräkna plats och utrymme utifrån antal deltagare. </w:t>
      </w:r>
    </w:p>
    <w:p w:rsidR="0099382D" w:rsidP="00E83BB2" w:rsidRDefault="0099382D" w14:paraId="5AA7E4E5" w14:textId="33E539F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Verksamhetsberättelse, årsredovisning/årsbokslut, revisorernas berättelser, verksamhetsplan med budget samt styrelsens förslag och inkomna motioner finns tillgängligt på KFUM:s kansli på Tegelbruket 1 vecka innan årsmötet. </w:t>
      </w:r>
    </w:p>
    <w:p w:rsidRPr="009B5C66" w:rsidR="0099382D" w:rsidP="00E83BB2" w:rsidRDefault="0099382D" w14:paraId="51B570AD" w14:textId="77777777">
      <w:pPr>
        <w:rPr>
          <w:noProof/>
          <w:sz w:val="44"/>
          <w:szCs w:val="44"/>
          <w:lang w:eastAsia="sv-SE"/>
        </w:rPr>
      </w:pPr>
    </w:p>
    <w:p w:rsidRPr="00E8114B" w:rsidR="00E83BB2" w:rsidP="00E83BB2" w:rsidRDefault="00E83BB2" w14:paraId="7DD014D6" w14:textId="77777777">
      <w:pPr>
        <w:pStyle w:val="Ingetavstnd"/>
        <w:rPr>
          <w:rFonts w:ascii="Times New Roman" w:hAnsi="Times New Roman" w:cs="Times New Roman"/>
          <w:sz w:val="16"/>
          <w:szCs w:val="16"/>
        </w:rPr>
      </w:pPr>
    </w:p>
    <w:p w:rsidRPr="00590FC2" w:rsidR="00761469" w:rsidP="00761469" w:rsidRDefault="00761469" w14:paraId="32BC4A68" w14:textId="77777777">
      <w:pPr>
        <w:rPr>
          <w:b/>
        </w:rPr>
      </w:pPr>
    </w:p>
    <w:p w:rsidR="00761469" w:rsidP="00761469" w:rsidRDefault="00761469" w14:paraId="18652CC1" w14:textId="77777777">
      <w:pPr>
        <w:ind w:left="1304" w:hanging="1304"/>
      </w:pPr>
    </w:p>
    <w:p w:rsidRPr="00291E7C" w:rsidR="000E393E" w:rsidP="00291E7C" w:rsidRDefault="000E393E" w14:paraId="7C72B882" w14:textId="77777777">
      <w:pPr>
        <w:rPr>
          <w:rFonts w:ascii="Garamond" w:hAnsi="Garamond" w:eastAsia="Times New Roman" w:cs="Times New Roman"/>
          <w:b/>
          <w:color w:val="5A5A5A"/>
          <w:szCs w:val="20"/>
          <w:lang w:eastAsia="sv-SE"/>
        </w:rPr>
      </w:pPr>
    </w:p>
    <w:sectPr w:rsidRPr="00291E7C" w:rsidR="000E393E" w:rsidSect="00773F0F">
      <w:pgSz w:w="11906" w:h="16838" w:orient="portrait"/>
      <w:pgMar w:top="1417" w:right="1417" w:bottom="993" w:left="1417" w:header="708" w:footer="708" w:gutter="0"/>
      <w:pgBorders w:offsetFrom="page">
        <w:top w:val="basicWideInline" w:color="FFFFFF" w:themeColor="background1" w:sz="25" w:space="0"/>
        <w:left w:val="basicWideInline" w:color="FFFFFF" w:themeColor="background1" w:sz="25" w:space="0"/>
        <w:bottom w:val="basicWideInline" w:color="FFFFFF" w:themeColor="background1" w:sz="25" w:space="0"/>
        <w:right w:val="basicWideInline" w:color="FFFFFF" w:themeColor="background1" w:sz="25" w:space="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1716" w:rsidP="002E1045" w:rsidRDefault="00191716" w14:paraId="70030667" w14:textId="77777777">
      <w:pPr>
        <w:spacing w:after="0" w:line="240" w:lineRule="auto"/>
      </w:pPr>
      <w:r>
        <w:separator/>
      </w:r>
    </w:p>
  </w:endnote>
  <w:endnote w:type="continuationSeparator" w:id="0">
    <w:p w:rsidR="00191716" w:rsidP="002E1045" w:rsidRDefault="00191716" w14:paraId="543C74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van">
    <w:altName w:val="Calibri"/>
    <w:charset w:val="00"/>
    <w:family w:val="auto"/>
    <w:pitch w:val="variable"/>
    <w:sig w:usb0="A00000AF" w:usb1="5000204B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1716" w:rsidP="002E1045" w:rsidRDefault="00191716" w14:paraId="4E76D52F" w14:textId="77777777">
      <w:pPr>
        <w:spacing w:after="0" w:line="240" w:lineRule="auto"/>
      </w:pPr>
      <w:r>
        <w:separator/>
      </w:r>
    </w:p>
  </w:footnote>
  <w:footnote w:type="continuationSeparator" w:id="0">
    <w:p w:rsidR="00191716" w:rsidP="002E1045" w:rsidRDefault="00191716" w14:paraId="2A340CA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62ECD7C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04"/>
    <w:multiLevelType w:val="multilevel"/>
    <w:tmpl w:val="BC96778E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3" w15:restartNumberingAfterBreak="0">
    <w:nsid w:val="00000005"/>
    <w:multiLevelType w:val="multilevel"/>
    <w:tmpl w:val="FDF40ED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5" w15:restartNumberingAfterBreak="0">
    <w:nsid w:val="03AB53AB"/>
    <w:multiLevelType w:val="hybridMultilevel"/>
    <w:tmpl w:val="11E60F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635426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0AA62176"/>
    <w:multiLevelType w:val="hybridMultilevel"/>
    <w:tmpl w:val="B5F8A2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B6D7BA7"/>
    <w:multiLevelType w:val="hybridMultilevel"/>
    <w:tmpl w:val="3A424A08"/>
    <w:lvl w:ilvl="0" w:tplc="082E369A">
      <w:start w:val="3"/>
      <w:numFmt w:val="bullet"/>
      <w:lvlText w:val="-"/>
      <w:lvlJc w:val="left"/>
      <w:pPr>
        <w:ind w:left="720" w:hanging="360"/>
      </w:pPr>
      <w:rPr>
        <w:rFonts w:hint="default" w:ascii="Garamond" w:hAnsi="Garamond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E25417E"/>
    <w:multiLevelType w:val="hybridMultilevel"/>
    <w:tmpl w:val="5C8AA05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3E01C47"/>
    <w:multiLevelType w:val="hybridMultilevel"/>
    <w:tmpl w:val="0C989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F60463"/>
    <w:multiLevelType w:val="hybridMultilevel"/>
    <w:tmpl w:val="D95077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6AC004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3" w15:restartNumberingAfterBreak="0">
    <w:nsid w:val="1F867C42"/>
    <w:multiLevelType w:val="hybridMultilevel"/>
    <w:tmpl w:val="78CCC95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F9D0F8F"/>
    <w:multiLevelType w:val="hybridMultilevel"/>
    <w:tmpl w:val="1468347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86E4F56"/>
    <w:multiLevelType w:val="hybridMultilevel"/>
    <w:tmpl w:val="C836589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C2C55AE"/>
    <w:multiLevelType w:val="hybridMultilevel"/>
    <w:tmpl w:val="7F960FA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FE52FB"/>
    <w:multiLevelType w:val="hybridMultilevel"/>
    <w:tmpl w:val="6CD24D7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F2D0F3C"/>
    <w:multiLevelType w:val="hybridMultilevel"/>
    <w:tmpl w:val="4D94B81A"/>
    <w:lvl w:ilvl="0" w:tplc="4358F91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33F368F"/>
    <w:multiLevelType w:val="hybridMultilevel"/>
    <w:tmpl w:val="B254EA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7B85E41"/>
    <w:multiLevelType w:val="hybridMultilevel"/>
    <w:tmpl w:val="645EEA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0E728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2" w15:restartNumberingAfterBreak="0">
    <w:nsid w:val="46B00EB2"/>
    <w:multiLevelType w:val="hybridMultilevel"/>
    <w:tmpl w:val="06B24CE0"/>
    <w:lvl w:ilvl="0" w:tplc="51ACB7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5AA"/>
    <w:multiLevelType w:val="hybridMultilevel"/>
    <w:tmpl w:val="3A10C66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EC36C4"/>
    <w:multiLevelType w:val="hybridMultilevel"/>
    <w:tmpl w:val="81A4050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D2267F4"/>
    <w:multiLevelType w:val="hybridMultilevel"/>
    <w:tmpl w:val="9CB4233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E8A538C"/>
    <w:multiLevelType w:val="hybridMultilevel"/>
    <w:tmpl w:val="E13419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Arial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Arial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Arial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186577F"/>
    <w:multiLevelType w:val="hybridMultilevel"/>
    <w:tmpl w:val="B5DC2E0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37618B8"/>
    <w:multiLevelType w:val="hybridMultilevel"/>
    <w:tmpl w:val="0CAC76EC"/>
    <w:lvl w:ilvl="0" w:tplc="00C864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B3C4F"/>
    <w:multiLevelType w:val="hybridMultilevel"/>
    <w:tmpl w:val="CF6A95E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DD321CB"/>
    <w:multiLevelType w:val="hybridMultilevel"/>
    <w:tmpl w:val="3A448DFE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Gill Sans MT" w:hAnsi="Gill Sans M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Gill Sans MT" w:hAnsi="Gill Sans M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Gill Sans MT" w:hAnsi="Gill Sans M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Gill Sans MT" w:hAnsi="Gill Sans M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Gill Sans MT" w:hAnsi="Gill Sans M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Gill Sans MT" w:hAnsi="Gill Sans M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Gill Sans MT" w:hAnsi="Gill Sans M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Gill Sans MT" w:hAnsi="Gill Sans M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Gill Sans MT" w:hAnsi="Gill Sans MT"/>
      </w:rPr>
    </w:lvl>
  </w:abstractNum>
  <w:abstractNum w:abstractNumId="31" w15:restartNumberingAfterBreak="0">
    <w:nsid w:val="5F132224"/>
    <w:multiLevelType w:val="hybridMultilevel"/>
    <w:tmpl w:val="FBF4872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4F54A52"/>
    <w:multiLevelType w:val="hybridMultilevel"/>
    <w:tmpl w:val="D23CC540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Gill Sans MT" w:hAnsi="Gill Sans M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Gill Sans MT" w:hAnsi="Gill Sans M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Gill Sans MT" w:hAnsi="Gill Sans M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Gill Sans MT" w:hAnsi="Gill Sans M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Gill Sans MT" w:hAnsi="Gill Sans M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Gill Sans MT" w:hAnsi="Gill Sans M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Gill Sans MT" w:hAnsi="Gill Sans M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Gill Sans MT" w:hAnsi="Gill Sans M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Gill Sans MT" w:hAnsi="Gill Sans MT"/>
      </w:rPr>
    </w:lvl>
  </w:abstractNum>
  <w:abstractNum w:abstractNumId="33" w15:restartNumberingAfterBreak="0">
    <w:nsid w:val="69EA0D1A"/>
    <w:multiLevelType w:val="hybridMultilevel"/>
    <w:tmpl w:val="B4C0DFA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9FD5A1E"/>
    <w:multiLevelType w:val="hybridMultilevel"/>
    <w:tmpl w:val="83C6E6EA"/>
    <w:lvl w:ilvl="0" w:tplc="A0488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16296"/>
    <w:multiLevelType w:val="hybridMultilevel"/>
    <w:tmpl w:val="481A5C6C"/>
    <w:lvl w:ilvl="0" w:tplc="1FB4C7AA">
      <w:numFmt w:val="bullet"/>
      <w:lvlText w:val="-"/>
      <w:lvlJc w:val="left"/>
      <w:pPr>
        <w:ind w:left="720" w:hanging="360"/>
      </w:pPr>
      <w:rPr>
        <w:rFonts w:hint="default" w:ascii="Garamond" w:hAnsi="Garamond" w:eastAsia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D47774"/>
    <w:multiLevelType w:val="hybridMultilevel"/>
    <w:tmpl w:val="FA901A0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36710BD"/>
    <w:multiLevelType w:val="hybridMultilevel"/>
    <w:tmpl w:val="96166EB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7E73790"/>
    <w:multiLevelType w:val="hybridMultilevel"/>
    <w:tmpl w:val="AF0CDEFA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Gill Sans MT" w:hAnsi="Gill Sans M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Gill Sans MT" w:hAnsi="Gill Sans M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Gill Sans MT" w:hAnsi="Gill Sans M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Gill Sans MT" w:hAnsi="Gill Sans M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Gill Sans MT" w:hAnsi="Gill Sans M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Gill Sans MT" w:hAnsi="Gill Sans M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Gill Sans MT" w:hAnsi="Gill Sans M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Gill Sans MT" w:hAnsi="Gill Sans M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Gill Sans MT" w:hAnsi="Gill Sans MT"/>
      </w:rPr>
    </w:lvl>
  </w:abstractNum>
  <w:num w:numId="1" w16cid:durableId="839394027">
    <w:abstractNumId w:val="23"/>
  </w:num>
  <w:num w:numId="2" w16cid:durableId="908536653">
    <w:abstractNumId w:val="29"/>
  </w:num>
  <w:num w:numId="3" w16cid:durableId="1836337454">
    <w:abstractNumId w:val="36"/>
  </w:num>
  <w:num w:numId="4" w16cid:durableId="1882280450">
    <w:abstractNumId w:val="33"/>
  </w:num>
  <w:num w:numId="5" w16cid:durableId="2019387177">
    <w:abstractNumId w:val="37"/>
  </w:num>
  <w:num w:numId="6" w16cid:durableId="1358386298">
    <w:abstractNumId w:val="15"/>
  </w:num>
  <w:num w:numId="7" w16cid:durableId="1551109759">
    <w:abstractNumId w:val="13"/>
  </w:num>
  <w:num w:numId="8" w16cid:durableId="1040668871">
    <w:abstractNumId w:val="31"/>
  </w:num>
  <w:num w:numId="9" w16cid:durableId="598416911">
    <w:abstractNumId w:val="24"/>
  </w:num>
  <w:num w:numId="10" w16cid:durableId="1495488610">
    <w:abstractNumId w:val="9"/>
  </w:num>
  <w:num w:numId="11" w16cid:durableId="1338844964">
    <w:abstractNumId w:val="27"/>
  </w:num>
  <w:num w:numId="12" w16cid:durableId="1292588529">
    <w:abstractNumId w:val="17"/>
  </w:num>
  <w:num w:numId="13" w16cid:durableId="327907631">
    <w:abstractNumId w:val="30"/>
  </w:num>
  <w:num w:numId="14" w16cid:durableId="1617523402">
    <w:abstractNumId w:val="32"/>
  </w:num>
  <w:num w:numId="15" w16cid:durableId="905842995">
    <w:abstractNumId w:val="38"/>
  </w:num>
  <w:num w:numId="16" w16cid:durableId="332992017">
    <w:abstractNumId w:val="14"/>
  </w:num>
  <w:num w:numId="17" w16cid:durableId="197158830">
    <w:abstractNumId w:val="26"/>
  </w:num>
  <w:num w:numId="18" w16cid:durableId="1367675470">
    <w:abstractNumId w:val="10"/>
  </w:num>
  <w:num w:numId="19" w16cid:durableId="2135513805">
    <w:abstractNumId w:val="11"/>
  </w:num>
  <w:num w:numId="20" w16cid:durableId="578096380">
    <w:abstractNumId w:val="0"/>
  </w:num>
  <w:num w:numId="21" w16cid:durableId="1097558040">
    <w:abstractNumId w:val="2"/>
  </w:num>
  <w:num w:numId="22" w16cid:durableId="734161993">
    <w:abstractNumId w:val="12"/>
  </w:num>
  <w:num w:numId="23" w16cid:durableId="1632514189">
    <w:abstractNumId w:val="19"/>
  </w:num>
  <w:num w:numId="24" w16cid:durableId="269626234">
    <w:abstractNumId w:val="7"/>
  </w:num>
  <w:num w:numId="25" w16cid:durableId="548811012">
    <w:abstractNumId w:val="3"/>
  </w:num>
  <w:num w:numId="26" w16cid:durableId="2009206086">
    <w:abstractNumId w:val="4"/>
  </w:num>
  <w:num w:numId="27" w16cid:durableId="500124645">
    <w:abstractNumId w:val="25"/>
  </w:num>
  <w:num w:numId="28" w16cid:durableId="1837451145">
    <w:abstractNumId w:val="6"/>
  </w:num>
  <w:num w:numId="29" w16cid:durableId="430248825">
    <w:abstractNumId w:val="5"/>
  </w:num>
  <w:num w:numId="30" w16cid:durableId="2063138899">
    <w:abstractNumId w:val="20"/>
  </w:num>
  <w:num w:numId="31" w16cid:durableId="817500452">
    <w:abstractNumId w:val="21"/>
  </w:num>
  <w:num w:numId="32" w16cid:durableId="1268999211">
    <w:abstractNumId w:val="1"/>
  </w:num>
  <w:num w:numId="33" w16cid:durableId="1573928866">
    <w:abstractNumId w:val="18"/>
  </w:num>
  <w:num w:numId="34" w16cid:durableId="909002170">
    <w:abstractNumId w:val="35"/>
  </w:num>
  <w:num w:numId="35" w16cid:durableId="1738628026">
    <w:abstractNumId w:val="28"/>
  </w:num>
  <w:num w:numId="36" w16cid:durableId="1363747615">
    <w:abstractNumId w:val="22"/>
  </w:num>
  <w:num w:numId="37" w16cid:durableId="2075464900">
    <w:abstractNumId w:val="34"/>
  </w:num>
  <w:num w:numId="38" w16cid:durableId="1465852136">
    <w:abstractNumId w:val="8"/>
  </w:num>
  <w:num w:numId="39" w16cid:durableId="20178084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6A"/>
    <w:rsid w:val="00000936"/>
    <w:rsid w:val="00001A43"/>
    <w:rsid w:val="0000204D"/>
    <w:rsid w:val="00012979"/>
    <w:rsid w:val="0001454B"/>
    <w:rsid w:val="00020E3F"/>
    <w:rsid w:val="0002208D"/>
    <w:rsid w:val="000225C3"/>
    <w:rsid w:val="00025BDF"/>
    <w:rsid w:val="00025CA1"/>
    <w:rsid w:val="00026F83"/>
    <w:rsid w:val="0002718F"/>
    <w:rsid w:val="000349C1"/>
    <w:rsid w:val="00037F02"/>
    <w:rsid w:val="0004176C"/>
    <w:rsid w:val="00044646"/>
    <w:rsid w:val="00063DFE"/>
    <w:rsid w:val="0007287C"/>
    <w:rsid w:val="0008248F"/>
    <w:rsid w:val="00085004"/>
    <w:rsid w:val="00087304"/>
    <w:rsid w:val="00094EED"/>
    <w:rsid w:val="000A0994"/>
    <w:rsid w:val="000A473D"/>
    <w:rsid w:val="000B11D7"/>
    <w:rsid w:val="000B3579"/>
    <w:rsid w:val="000B566C"/>
    <w:rsid w:val="000C025D"/>
    <w:rsid w:val="000C32FF"/>
    <w:rsid w:val="000C6E5B"/>
    <w:rsid w:val="000E1076"/>
    <w:rsid w:val="000E393E"/>
    <w:rsid w:val="000F6684"/>
    <w:rsid w:val="00112B20"/>
    <w:rsid w:val="00116C9F"/>
    <w:rsid w:val="001217B9"/>
    <w:rsid w:val="0012292A"/>
    <w:rsid w:val="0012518D"/>
    <w:rsid w:val="001261A7"/>
    <w:rsid w:val="00133C8D"/>
    <w:rsid w:val="00143E4B"/>
    <w:rsid w:val="00147A5D"/>
    <w:rsid w:val="00151764"/>
    <w:rsid w:val="00153571"/>
    <w:rsid w:val="001537FE"/>
    <w:rsid w:val="0015388D"/>
    <w:rsid w:val="001558F0"/>
    <w:rsid w:val="00157A74"/>
    <w:rsid w:val="00160F5F"/>
    <w:rsid w:val="00170836"/>
    <w:rsid w:val="00173604"/>
    <w:rsid w:val="0017409F"/>
    <w:rsid w:val="00181CE8"/>
    <w:rsid w:val="0018292B"/>
    <w:rsid w:val="00191716"/>
    <w:rsid w:val="001A3221"/>
    <w:rsid w:val="001A5A73"/>
    <w:rsid w:val="001B17BD"/>
    <w:rsid w:val="001C06B9"/>
    <w:rsid w:val="001C0CFF"/>
    <w:rsid w:val="001C2D2B"/>
    <w:rsid w:val="001D281F"/>
    <w:rsid w:val="001D2DCC"/>
    <w:rsid w:val="001D56D1"/>
    <w:rsid w:val="001D69C2"/>
    <w:rsid w:val="001E0A13"/>
    <w:rsid w:val="001E17B5"/>
    <w:rsid w:val="001E3721"/>
    <w:rsid w:val="001F0910"/>
    <w:rsid w:val="001F3771"/>
    <w:rsid w:val="001F5729"/>
    <w:rsid w:val="001F7A6A"/>
    <w:rsid w:val="00201CF0"/>
    <w:rsid w:val="002029A6"/>
    <w:rsid w:val="00204803"/>
    <w:rsid w:val="0020680C"/>
    <w:rsid w:val="00206C8E"/>
    <w:rsid w:val="00206CA0"/>
    <w:rsid w:val="002070C4"/>
    <w:rsid w:val="00216978"/>
    <w:rsid w:val="0022067E"/>
    <w:rsid w:val="002215E5"/>
    <w:rsid w:val="00222AB9"/>
    <w:rsid w:val="002275A8"/>
    <w:rsid w:val="0022771A"/>
    <w:rsid w:val="00230155"/>
    <w:rsid w:val="002306F2"/>
    <w:rsid w:val="00231F2A"/>
    <w:rsid w:val="00231FAF"/>
    <w:rsid w:val="00232E20"/>
    <w:rsid w:val="00232E5B"/>
    <w:rsid w:val="00235713"/>
    <w:rsid w:val="00237176"/>
    <w:rsid w:val="00242DFF"/>
    <w:rsid w:val="00271695"/>
    <w:rsid w:val="002777ED"/>
    <w:rsid w:val="0028274A"/>
    <w:rsid w:val="002843AF"/>
    <w:rsid w:val="00286389"/>
    <w:rsid w:val="00286EE7"/>
    <w:rsid w:val="00291E7C"/>
    <w:rsid w:val="00292CF1"/>
    <w:rsid w:val="00295AC7"/>
    <w:rsid w:val="00296BB3"/>
    <w:rsid w:val="002A7AA7"/>
    <w:rsid w:val="002A7C34"/>
    <w:rsid w:val="002B13D4"/>
    <w:rsid w:val="002C4B44"/>
    <w:rsid w:val="002D3C16"/>
    <w:rsid w:val="002D7BC9"/>
    <w:rsid w:val="002E1045"/>
    <w:rsid w:val="002F21F9"/>
    <w:rsid w:val="002F4D33"/>
    <w:rsid w:val="002F633A"/>
    <w:rsid w:val="003012A0"/>
    <w:rsid w:val="003024EE"/>
    <w:rsid w:val="00312B5B"/>
    <w:rsid w:val="003138A4"/>
    <w:rsid w:val="00314574"/>
    <w:rsid w:val="00316644"/>
    <w:rsid w:val="00322263"/>
    <w:rsid w:val="00333EDB"/>
    <w:rsid w:val="00340778"/>
    <w:rsid w:val="00344DB8"/>
    <w:rsid w:val="00352A8A"/>
    <w:rsid w:val="00362A4F"/>
    <w:rsid w:val="00365F11"/>
    <w:rsid w:val="003678A1"/>
    <w:rsid w:val="00367E19"/>
    <w:rsid w:val="003857CD"/>
    <w:rsid w:val="00390D53"/>
    <w:rsid w:val="003913E1"/>
    <w:rsid w:val="00396193"/>
    <w:rsid w:val="00396197"/>
    <w:rsid w:val="00397239"/>
    <w:rsid w:val="003A6F5C"/>
    <w:rsid w:val="003B590C"/>
    <w:rsid w:val="003B7E7E"/>
    <w:rsid w:val="003C7229"/>
    <w:rsid w:val="003D0FEC"/>
    <w:rsid w:val="003E0BC8"/>
    <w:rsid w:val="003E0F01"/>
    <w:rsid w:val="003E41A8"/>
    <w:rsid w:val="003E57E4"/>
    <w:rsid w:val="003E71DB"/>
    <w:rsid w:val="003F22F0"/>
    <w:rsid w:val="004008A0"/>
    <w:rsid w:val="0040689D"/>
    <w:rsid w:val="00412D22"/>
    <w:rsid w:val="00413598"/>
    <w:rsid w:val="00416A23"/>
    <w:rsid w:val="004177FF"/>
    <w:rsid w:val="00421DD6"/>
    <w:rsid w:val="00423B5D"/>
    <w:rsid w:val="004246DE"/>
    <w:rsid w:val="00424C5B"/>
    <w:rsid w:val="004321E9"/>
    <w:rsid w:val="0043283F"/>
    <w:rsid w:val="00433B4C"/>
    <w:rsid w:val="00433B69"/>
    <w:rsid w:val="00440965"/>
    <w:rsid w:val="00447B7C"/>
    <w:rsid w:val="004544E3"/>
    <w:rsid w:val="00460D08"/>
    <w:rsid w:val="004640B5"/>
    <w:rsid w:val="00482965"/>
    <w:rsid w:val="00492B6D"/>
    <w:rsid w:val="004A274B"/>
    <w:rsid w:val="004C0455"/>
    <w:rsid w:val="004C0DAD"/>
    <w:rsid w:val="004C1E19"/>
    <w:rsid w:val="004C6EED"/>
    <w:rsid w:val="004D2495"/>
    <w:rsid w:val="004E0D1B"/>
    <w:rsid w:val="004E1B91"/>
    <w:rsid w:val="004E34D9"/>
    <w:rsid w:val="004F5458"/>
    <w:rsid w:val="004F6B84"/>
    <w:rsid w:val="00500335"/>
    <w:rsid w:val="00501515"/>
    <w:rsid w:val="0051248E"/>
    <w:rsid w:val="00513FE4"/>
    <w:rsid w:val="00523897"/>
    <w:rsid w:val="00532A36"/>
    <w:rsid w:val="00536ADD"/>
    <w:rsid w:val="005446DA"/>
    <w:rsid w:val="00546D19"/>
    <w:rsid w:val="00550ECB"/>
    <w:rsid w:val="00553035"/>
    <w:rsid w:val="00554B9E"/>
    <w:rsid w:val="00555A87"/>
    <w:rsid w:val="005609E7"/>
    <w:rsid w:val="005713A3"/>
    <w:rsid w:val="00576254"/>
    <w:rsid w:val="005770EA"/>
    <w:rsid w:val="0058133E"/>
    <w:rsid w:val="00584E3C"/>
    <w:rsid w:val="00590B3C"/>
    <w:rsid w:val="00591458"/>
    <w:rsid w:val="00591CB4"/>
    <w:rsid w:val="0059355C"/>
    <w:rsid w:val="00594412"/>
    <w:rsid w:val="005A62F8"/>
    <w:rsid w:val="005A6B8C"/>
    <w:rsid w:val="005A6F9F"/>
    <w:rsid w:val="005B5BC5"/>
    <w:rsid w:val="005B5C78"/>
    <w:rsid w:val="005B5E19"/>
    <w:rsid w:val="005C4749"/>
    <w:rsid w:val="005C49A9"/>
    <w:rsid w:val="005F1BB7"/>
    <w:rsid w:val="005F6533"/>
    <w:rsid w:val="006051B7"/>
    <w:rsid w:val="006062B1"/>
    <w:rsid w:val="0061298C"/>
    <w:rsid w:val="00615DB0"/>
    <w:rsid w:val="00626FA6"/>
    <w:rsid w:val="00627912"/>
    <w:rsid w:val="00636698"/>
    <w:rsid w:val="006418FD"/>
    <w:rsid w:val="0064391B"/>
    <w:rsid w:val="006452BF"/>
    <w:rsid w:val="006472F6"/>
    <w:rsid w:val="0065067B"/>
    <w:rsid w:val="00651570"/>
    <w:rsid w:val="006528E5"/>
    <w:rsid w:val="00657939"/>
    <w:rsid w:val="0066491F"/>
    <w:rsid w:val="00670624"/>
    <w:rsid w:val="00675A0B"/>
    <w:rsid w:val="00676E02"/>
    <w:rsid w:val="00676FF8"/>
    <w:rsid w:val="00677E24"/>
    <w:rsid w:val="00684482"/>
    <w:rsid w:val="00687223"/>
    <w:rsid w:val="00691196"/>
    <w:rsid w:val="00696075"/>
    <w:rsid w:val="00697A4A"/>
    <w:rsid w:val="006A3F2B"/>
    <w:rsid w:val="006A6FA1"/>
    <w:rsid w:val="006B3DD0"/>
    <w:rsid w:val="006C543D"/>
    <w:rsid w:val="006C5AA0"/>
    <w:rsid w:val="006C7068"/>
    <w:rsid w:val="006E1F91"/>
    <w:rsid w:val="006E6B2D"/>
    <w:rsid w:val="006F01D3"/>
    <w:rsid w:val="006F09A3"/>
    <w:rsid w:val="006F19A7"/>
    <w:rsid w:val="006F78D7"/>
    <w:rsid w:val="0070118D"/>
    <w:rsid w:val="007071C8"/>
    <w:rsid w:val="00712217"/>
    <w:rsid w:val="00716CBB"/>
    <w:rsid w:val="00717521"/>
    <w:rsid w:val="00720DF3"/>
    <w:rsid w:val="007220E8"/>
    <w:rsid w:val="00722DA8"/>
    <w:rsid w:val="00725AFB"/>
    <w:rsid w:val="00726FD6"/>
    <w:rsid w:val="00733A96"/>
    <w:rsid w:val="00733D02"/>
    <w:rsid w:val="00735ACF"/>
    <w:rsid w:val="00740B28"/>
    <w:rsid w:val="00745CEF"/>
    <w:rsid w:val="00753EA5"/>
    <w:rsid w:val="0075481C"/>
    <w:rsid w:val="0075665D"/>
    <w:rsid w:val="00761469"/>
    <w:rsid w:val="007667FD"/>
    <w:rsid w:val="00767288"/>
    <w:rsid w:val="00773F0F"/>
    <w:rsid w:val="00782E54"/>
    <w:rsid w:val="00786B66"/>
    <w:rsid w:val="00790CDD"/>
    <w:rsid w:val="007972A8"/>
    <w:rsid w:val="007A48FC"/>
    <w:rsid w:val="007C0BF1"/>
    <w:rsid w:val="007C28D1"/>
    <w:rsid w:val="007D238B"/>
    <w:rsid w:val="007D40D7"/>
    <w:rsid w:val="007D5C12"/>
    <w:rsid w:val="007D7CE3"/>
    <w:rsid w:val="007E1E38"/>
    <w:rsid w:val="007E49F9"/>
    <w:rsid w:val="007F451B"/>
    <w:rsid w:val="007F51CA"/>
    <w:rsid w:val="007F7877"/>
    <w:rsid w:val="008007E9"/>
    <w:rsid w:val="00802AE3"/>
    <w:rsid w:val="00806D77"/>
    <w:rsid w:val="008133A9"/>
    <w:rsid w:val="00814089"/>
    <w:rsid w:val="00821937"/>
    <w:rsid w:val="0082196F"/>
    <w:rsid w:val="00824253"/>
    <w:rsid w:val="00833D6B"/>
    <w:rsid w:val="00842160"/>
    <w:rsid w:val="00846AD4"/>
    <w:rsid w:val="00850A9C"/>
    <w:rsid w:val="0085198A"/>
    <w:rsid w:val="00852847"/>
    <w:rsid w:val="00853F12"/>
    <w:rsid w:val="008550CB"/>
    <w:rsid w:val="00862BF6"/>
    <w:rsid w:val="00862FC4"/>
    <w:rsid w:val="00870E48"/>
    <w:rsid w:val="00871C33"/>
    <w:rsid w:val="00876CAD"/>
    <w:rsid w:val="00877198"/>
    <w:rsid w:val="008823D8"/>
    <w:rsid w:val="00884904"/>
    <w:rsid w:val="00886807"/>
    <w:rsid w:val="00887E17"/>
    <w:rsid w:val="008A1AB1"/>
    <w:rsid w:val="008A23FE"/>
    <w:rsid w:val="008A3C78"/>
    <w:rsid w:val="008A7F83"/>
    <w:rsid w:val="008B235D"/>
    <w:rsid w:val="008B2A3E"/>
    <w:rsid w:val="008C04DB"/>
    <w:rsid w:val="008C2960"/>
    <w:rsid w:val="008C2CF2"/>
    <w:rsid w:val="008C35EC"/>
    <w:rsid w:val="008C527B"/>
    <w:rsid w:val="008E211E"/>
    <w:rsid w:val="008F035A"/>
    <w:rsid w:val="008F41CB"/>
    <w:rsid w:val="00906105"/>
    <w:rsid w:val="00910E2C"/>
    <w:rsid w:val="009134E6"/>
    <w:rsid w:val="00915AB9"/>
    <w:rsid w:val="009204E9"/>
    <w:rsid w:val="00923D2E"/>
    <w:rsid w:val="009439F6"/>
    <w:rsid w:val="00944C4A"/>
    <w:rsid w:val="00944D54"/>
    <w:rsid w:val="0096410D"/>
    <w:rsid w:val="00973467"/>
    <w:rsid w:val="00983458"/>
    <w:rsid w:val="009837BE"/>
    <w:rsid w:val="00985E88"/>
    <w:rsid w:val="00990C0D"/>
    <w:rsid w:val="0099382D"/>
    <w:rsid w:val="009A053F"/>
    <w:rsid w:val="009A1026"/>
    <w:rsid w:val="009B0937"/>
    <w:rsid w:val="009B5BF4"/>
    <w:rsid w:val="009B5C66"/>
    <w:rsid w:val="009C00F5"/>
    <w:rsid w:val="009C0E88"/>
    <w:rsid w:val="009D2C13"/>
    <w:rsid w:val="009D53EB"/>
    <w:rsid w:val="009D6D6D"/>
    <w:rsid w:val="009E10E8"/>
    <w:rsid w:val="009E289F"/>
    <w:rsid w:val="009E407E"/>
    <w:rsid w:val="009E67D9"/>
    <w:rsid w:val="009F0E0E"/>
    <w:rsid w:val="009F15B1"/>
    <w:rsid w:val="009F1EAC"/>
    <w:rsid w:val="009F29F6"/>
    <w:rsid w:val="009F30D4"/>
    <w:rsid w:val="009F4756"/>
    <w:rsid w:val="009F5F75"/>
    <w:rsid w:val="009F6049"/>
    <w:rsid w:val="009F6257"/>
    <w:rsid w:val="00A028B4"/>
    <w:rsid w:val="00A033C4"/>
    <w:rsid w:val="00A0436D"/>
    <w:rsid w:val="00A1074C"/>
    <w:rsid w:val="00A1338D"/>
    <w:rsid w:val="00A14058"/>
    <w:rsid w:val="00A21A9C"/>
    <w:rsid w:val="00A2252A"/>
    <w:rsid w:val="00A24613"/>
    <w:rsid w:val="00A36419"/>
    <w:rsid w:val="00A378C3"/>
    <w:rsid w:val="00A4282C"/>
    <w:rsid w:val="00A47B10"/>
    <w:rsid w:val="00A564EA"/>
    <w:rsid w:val="00A607C1"/>
    <w:rsid w:val="00A63B97"/>
    <w:rsid w:val="00A6486A"/>
    <w:rsid w:val="00A706B4"/>
    <w:rsid w:val="00A73915"/>
    <w:rsid w:val="00A87AFC"/>
    <w:rsid w:val="00A93368"/>
    <w:rsid w:val="00A9394B"/>
    <w:rsid w:val="00AB2F76"/>
    <w:rsid w:val="00AB61E9"/>
    <w:rsid w:val="00AB6467"/>
    <w:rsid w:val="00AC3047"/>
    <w:rsid w:val="00AC3E46"/>
    <w:rsid w:val="00AD1198"/>
    <w:rsid w:val="00AD151E"/>
    <w:rsid w:val="00AD2B2D"/>
    <w:rsid w:val="00AD44C5"/>
    <w:rsid w:val="00AF4907"/>
    <w:rsid w:val="00B0105C"/>
    <w:rsid w:val="00B0214D"/>
    <w:rsid w:val="00B13EBE"/>
    <w:rsid w:val="00B16B93"/>
    <w:rsid w:val="00B272FA"/>
    <w:rsid w:val="00B3013F"/>
    <w:rsid w:val="00B32378"/>
    <w:rsid w:val="00B3609C"/>
    <w:rsid w:val="00B40C52"/>
    <w:rsid w:val="00B418C3"/>
    <w:rsid w:val="00B41F57"/>
    <w:rsid w:val="00B44900"/>
    <w:rsid w:val="00B47471"/>
    <w:rsid w:val="00B54CD2"/>
    <w:rsid w:val="00B63247"/>
    <w:rsid w:val="00B63426"/>
    <w:rsid w:val="00B635F7"/>
    <w:rsid w:val="00B645EE"/>
    <w:rsid w:val="00B73F80"/>
    <w:rsid w:val="00B767E5"/>
    <w:rsid w:val="00B81739"/>
    <w:rsid w:val="00B85C97"/>
    <w:rsid w:val="00B86D07"/>
    <w:rsid w:val="00B9173A"/>
    <w:rsid w:val="00B91905"/>
    <w:rsid w:val="00B91C9B"/>
    <w:rsid w:val="00B94DE0"/>
    <w:rsid w:val="00B95513"/>
    <w:rsid w:val="00BA0EE8"/>
    <w:rsid w:val="00BA50F6"/>
    <w:rsid w:val="00BB0517"/>
    <w:rsid w:val="00BB6464"/>
    <w:rsid w:val="00BB64FC"/>
    <w:rsid w:val="00BB6B16"/>
    <w:rsid w:val="00BB6D1B"/>
    <w:rsid w:val="00BB73F5"/>
    <w:rsid w:val="00BC68EF"/>
    <w:rsid w:val="00BD06EF"/>
    <w:rsid w:val="00BD7B71"/>
    <w:rsid w:val="00BE24A3"/>
    <w:rsid w:val="00BF12ED"/>
    <w:rsid w:val="00BF2A3F"/>
    <w:rsid w:val="00C03107"/>
    <w:rsid w:val="00C061C3"/>
    <w:rsid w:val="00C16A84"/>
    <w:rsid w:val="00C20E07"/>
    <w:rsid w:val="00C278C9"/>
    <w:rsid w:val="00C42E33"/>
    <w:rsid w:val="00C42EDE"/>
    <w:rsid w:val="00C44444"/>
    <w:rsid w:val="00C44529"/>
    <w:rsid w:val="00C60C20"/>
    <w:rsid w:val="00C61E35"/>
    <w:rsid w:val="00C61F0C"/>
    <w:rsid w:val="00C62B7F"/>
    <w:rsid w:val="00C64D31"/>
    <w:rsid w:val="00C66361"/>
    <w:rsid w:val="00C66390"/>
    <w:rsid w:val="00C66B9C"/>
    <w:rsid w:val="00C66ED9"/>
    <w:rsid w:val="00C82B65"/>
    <w:rsid w:val="00C852D1"/>
    <w:rsid w:val="00C96223"/>
    <w:rsid w:val="00CA2B05"/>
    <w:rsid w:val="00CA3C3E"/>
    <w:rsid w:val="00CB4E0C"/>
    <w:rsid w:val="00CC2373"/>
    <w:rsid w:val="00CC27E4"/>
    <w:rsid w:val="00CC51AD"/>
    <w:rsid w:val="00CC7D73"/>
    <w:rsid w:val="00CD2506"/>
    <w:rsid w:val="00CD29B3"/>
    <w:rsid w:val="00CD60A5"/>
    <w:rsid w:val="00CD69A6"/>
    <w:rsid w:val="00CE0EEA"/>
    <w:rsid w:val="00CF1553"/>
    <w:rsid w:val="00CF22F1"/>
    <w:rsid w:val="00CF3B7A"/>
    <w:rsid w:val="00CF599A"/>
    <w:rsid w:val="00D00B1B"/>
    <w:rsid w:val="00D0441D"/>
    <w:rsid w:val="00D111B7"/>
    <w:rsid w:val="00D11285"/>
    <w:rsid w:val="00D14B50"/>
    <w:rsid w:val="00D1556B"/>
    <w:rsid w:val="00D166EE"/>
    <w:rsid w:val="00D172C7"/>
    <w:rsid w:val="00D3055C"/>
    <w:rsid w:val="00D33321"/>
    <w:rsid w:val="00D34F68"/>
    <w:rsid w:val="00D369F9"/>
    <w:rsid w:val="00D3740C"/>
    <w:rsid w:val="00D449D6"/>
    <w:rsid w:val="00D64F3C"/>
    <w:rsid w:val="00D72FB4"/>
    <w:rsid w:val="00D73121"/>
    <w:rsid w:val="00D746BF"/>
    <w:rsid w:val="00D777BE"/>
    <w:rsid w:val="00D87E3D"/>
    <w:rsid w:val="00D912AF"/>
    <w:rsid w:val="00D93551"/>
    <w:rsid w:val="00D958FE"/>
    <w:rsid w:val="00D96210"/>
    <w:rsid w:val="00D97E52"/>
    <w:rsid w:val="00DA37E2"/>
    <w:rsid w:val="00DB2610"/>
    <w:rsid w:val="00DB3934"/>
    <w:rsid w:val="00DB6619"/>
    <w:rsid w:val="00DD1DA2"/>
    <w:rsid w:val="00DD29EC"/>
    <w:rsid w:val="00DD3D8E"/>
    <w:rsid w:val="00DE6177"/>
    <w:rsid w:val="00DF07E7"/>
    <w:rsid w:val="00E01FDF"/>
    <w:rsid w:val="00E0225D"/>
    <w:rsid w:val="00E07A08"/>
    <w:rsid w:val="00E1377F"/>
    <w:rsid w:val="00E16371"/>
    <w:rsid w:val="00E2651C"/>
    <w:rsid w:val="00E3344E"/>
    <w:rsid w:val="00E358B7"/>
    <w:rsid w:val="00E36AC4"/>
    <w:rsid w:val="00E37C8B"/>
    <w:rsid w:val="00E426DA"/>
    <w:rsid w:val="00E4665F"/>
    <w:rsid w:val="00E507D5"/>
    <w:rsid w:val="00E50B2F"/>
    <w:rsid w:val="00E5519F"/>
    <w:rsid w:val="00E56EED"/>
    <w:rsid w:val="00E60093"/>
    <w:rsid w:val="00E67CF7"/>
    <w:rsid w:val="00E70BA1"/>
    <w:rsid w:val="00E76CE7"/>
    <w:rsid w:val="00E77AF5"/>
    <w:rsid w:val="00E8151A"/>
    <w:rsid w:val="00E83BB2"/>
    <w:rsid w:val="00E85FE0"/>
    <w:rsid w:val="00E86EEA"/>
    <w:rsid w:val="00E870FD"/>
    <w:rsid w:val="00E929F6"/>
    <w:rsid w:val="00EA37CE"/>
    <w:rsid w:val="00EA6B35"/>
    <w:rsid w:val="00EA72D6"/>
    <w:rsid w:val="00EA7CE7"/>
    <w:rsid w:val="00EB3578"/>
    <w:rsid w:val="00EB3C25"/>
    <w:rsid w:val="00EB45C9"/>
    <w:rsid w:val="00EB6F2C"/>
    <w:rsid w:val="00EC1DBE"/>
    <w:rsid w:val="00EC3DB5"/>
    <w:rsid w:val="00EF14E3"/>
    <w:rsid w:val="00EF504C"/>
    <w:rsid w:val="00EF557F"/>
    <w:rsid w:val="00EF7AFE"/>
    <w:rsid w:val="00F01758"/>
    <w:rsid w:val="00F021FB"/>
    <w:rsid w:val="00F064C6"/>
    <w:rsid w:val="00F13FBD"/>
    <w:rsid w:val="00F1418C"/>
    <w:rsid w:val="00F17497"/>
    <w:rsid w:val="00F21B3E"/>
    <w:rsid w:val="00F23B8C"/>
    <w:rsid w:val="00F26454"/>
    <w:rsid w:val="00F34404"/>
    <w:rsid w:val="00F353AC"/>
    <w:rsid w:val="00F40804"/>
    <w:rsid w:val="00F468EF"/>
    <w:rsid w:val="00F526F7"/>
    <w:rsid w:val="00F55B45"/>
    <w:rsid w:val="00F60291"/>
    <w:rsid w:val="00F60DB7"/>
    <w:rsid w:val="00F60FF9"/>
    <w:rsid w:val="00F65230"/>
    <w:rsid w:val="00F66C94"/>
    <w:rsid w:val="00F709CC"/>
    <w:rsid w:val="00F81101"/>
    <w:rsid w:val="00FA2A8F"/>
    <w:rsid w:val="00FA480E"/>
    <w:rsid w:val="00FA77AD"/>
    <w:rsid w:val="00FB119D"/>
    <w:rsid w:val="00FB5A9B"/>
    <w:rsid w:val="00FC1BAF"/>
    <w:rsid w:val="00FD60C3"/>
    <w:rsid w:val="00FE3A67"/>
    <w:rsid w:val="00FE5682"/>
    <w:rsid w:val="00FE61F1"/>
    <w:rsid w:val="00FF2EDB"/>
    <w:rsid w:val="00FF451D"/>
    <w:rsid w:val="2AAB7714"/>
    <w:rsid w:val="2B48DC61"/>
    <w:rsid w:val="376F868D"/>
    <w:rsid w:val="58A9B30D"/>
    <w:rsid w:val="6815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887F9"/>
  <w15:docId w15:val="{C6B66D51-15E5-434F-A849-CC1F3B7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F0C"/>
  </w:style>
  <w:style w:type="paragraph" w:styleId="Rubrik1">
    <w:name w:val="heading 1"/>
    <w:basedOn w:val="Normal"/>
    <w:next w:val="Normal"/>
    <w:link w:val="Rubrik1Char"/>
    <w:qFormat/>
    <w:rsid w:val="00A21A9C"/>
    <w:pPr>
      <w:outlineLvl w:val="0"/>
    </w:pPr>
    <w:rPr>
      <w:rFonts w:ascii="Garamond" w:hAnsi="Garamond"/>
      <w:i/>
      <w:color w:val="5A5A5A"/>
    </w:rPr>
  </w:style>
  <w:style w:type="paragraph" w:styleId="Rubrik2">
    <w:name w:val="heading 2"/>
    <w:basedOn w:val="Normal"/>
    <w:next w:val="Normal"/>
    <w:link w:val="Rubrik2Char"/>
    <w:unhideWhenUsed/>
    <w:qFormat/>
    <w:rsid w:val="00E37C8B"/>
    <w:pPr>
      <w:keepNext/>
      <w:spacing w:after="0" w:line="240" w:lineRule="auto"/>
      <w:outlineLvl w:val="1"/>
    </w:pPr>
    <w:rPr>
      <w:rFonts w:ascii="Garamond" w:hAnsi="Garamond" w:eastAsia="Times New Roman" w:cs="Times New Roman"/>
      <w:b/>
      <w:color w:val="5A5A5A"/>
      <w:sz w:val="28"/>
      <w:szCs w:val="20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764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3961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2E1045"/>
  </w:style>
  <w:style w:type="paragraph" w:styleId="Sidfot">
    <w:name w:val="footer"/>
    <w:basedOn w:val="Normal"/>
    <w:link w:val="Sidfot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2E1045"/>
  </w:style>
  <w:style w:type="paragraph" w:styleId="Liststycke">
    <w:name w:val="List Paragraph"/>
    <w:basedOn w:val="Normal"/>
    <w:uiPriority w:val="34"/>
    <w:qFormat/>
    <w:rsid w:val="001E17B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character" w:styleId="Hyperlnk">
    <w:name w:val="Hyperlink"/>
    <w:basedOn w:val="Standardstycketeckensnitt"/>
    <w:unhideWhenUsed/>
    <w:rsid w:val="001E17B5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3678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" w:customStyle="1">
    <w:name w:val="Paragraf"/>
    <w:basedOn w:val="Normal"/>
    <w:uiPriority w:val="99"/>
    <w:rsid w:val="00D3055C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Garamond" w:hAnsi="Garamond" w:eastAsia="Times New Roman" w:cs="Garamond"/>
      <w:color w:val="58585B"/>
      <w:sz w:val="24"/>
      <w:szCs w:val="24"/>
      <w:lang w:val="en-US" w:eastAsia="sv-SE"/>
    </w:rPr>
  </w:style>
  <w:style w:type="character" w:styleId="Rubrik1Char" w:customStyle="1">
    <w:name w:val="Rubrik 1 Char"/>
    <w:basedOn w:val="Standardstycketeckensnitt"/>
    <w:link w:val="Rubrik1"/>
    <w:rsid w:val="00A21A9C"/>
    <w:rPr>
      <w:rFonts w:ascii="Garamond" w:hAnsi="Garamond"/>
      <w:i/>
      <w:color w:val="5A5A5A"/>
    </w:rPr>
  </w:style>
  <w:style w:type="character" w:styleId="Rubrik2Char" w:customStyle="1">
    <w:name w:val="Rubrik 2 Char"/>
    <w:basedOn w:val="Standardstycketeckensnitt"/>
    <w:link w:val="Rubrik2"/>
    <w:rsid w:val="00E37C8B"/>
    <w:rPr>
      <w:rFonts w:ascii="Garamond" w:hAnsi="Garamond" w:eastAsia="Times New Roman" w:cs="Times New Roman"/>
      <w:b/>
      <w:color w:val="5A5A5A"/>
      <w:sz w:val="28"/>
      <w:szCs w:val="20"/>
      <w:lang w:eastAsia="sv-SE"/>
    </w:rPr>
  </w:style>
  <w:style w:type="paragraph" w:styleId="Brdtext">
    <w:name w:val="Body Text"/>
    <w:basedOn w:val="Normal"/>
    <w:link w:val="BrdtextChar"/>
    <w:unhideWhenUsed/>
    <w:rsid w:val="00F353AC"/>
    <w:pPr>
      <w:spacing w:after="0" w:line="240" w:lineRule="auto"/>
    </w:pPr>
    <w:rPr>
      <w:rFonts w:ascii="Garamond" w:hAnsi="Garamond" w:eastAsia="Times New Roman" w:cs="Times New Roman"/>
      <w:b/>
      <w:i/>
      <w:sz w:val="24"/>
      <w:szCs w:val="20"/>
      <w:lang w:eastAsia="sv-SE"/>
    </w:rPr>
  </w:style>
  <w:style w:type="character" w:styleId="BrdtextChar" w:customStyle="1">
    <w:name w:val="Brödtext Char"/>
    <w:basedOn w:val="Standardstycketeckensnitt"/>
    <w:link w:val="Brdtext"/>
    <w:rsid w:val="00F353AC"/>
    <w:rPr>
      <w:rFonts w:ascii="Garamond" w:hAnsi="Garamond" w:eastAsia="Times New Roman" w:cs="Times New Roman"/>
      <w:b/>
      <w:i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F353AC"/>
    <w:pPr>
      <w:widowControl w:val="0"/>
      <w:suppressAutoHyphens/>
      <w:spacing w:after="0" w:line="100" w:lineRule="atLeast"/>
      <w:ind w:left="360"/>
    </w:pPr>
    <w:rPr>
      <w:rFonts w:ascii="Courier New" w:hAnsi="Courier New" w:eastAsia="Times New Roman" w:cs="Courier New"/>
      <w:bCs/>
      <w:iCs/>
      <w:sz w:val="20"/>
      <w:szCs w:val="20"/>
      <w:lang w:eastAsia="sv-SE"/>
    </w:rPr>
  </w:style>
  <w:style w:type="character" w:styleId="BrdtextmedindragChar" w:customStyle="1">
    <w:name w:val="Brödtext med indrag Char"/>
    <w:basedOn w:val="Standardstycketeckensnitt"/>
    <w:link w:val="Brdtextmedindrag"/>
    <w:semiHidden/>
    <w:rsid w:val="00F353AC"/>
    <w:rPr>
      <w:rFonts w:ascii="Courier New" w:hAnsi="Courier New" w:eastAsia="Times New Roman" w:cs="Courier New"/>
      <w:bCs/>
      <w:iCs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unhideWhenUsed/>
    <w:rsid w:val="00F353AC"/>
    <w:pPr>
      <w:spacing w:after="0" w:line="240" w:lineRule="auto"/>
    </w:pPr>
    <w:rPr>
      <w:rFonts w:ascii="Garamond" w:hAnsi="Garamond" w:eastAsia="Times New Roman" w:cs="Times New Roman"/>
      <w:sz w:val="24"/>
      <w:szCs w:val="20"/>
      <w:lang w:eastAsia="sv-SE"/>
    </w:rPr>
  </w:style>
  <w:style w:type="character" w:styleId="Brdtext2Char" w:customStyle="1">
    <w:name w:val="Brödtext 2 Char"/>
    <w:basedOn w:val="Standardstycketeckensnitt"/>
    <w:link w:val="Brdtext2"/>
    <w:semiHidden/>
    <w:rsid w:val="00F353AC"/>
    <w:rPr>
      <w:rFonts w:ascii="Garamond" w:hAnsi="Garamond" w:eastAsia="Times New Roman" w:cs="Times New Roman"/>
      <w:sz w:val="24"/>
      <w:szCs w:val="20"/>
      <w:lang w:eastAsia="sv-SE"/>
    </w:rPr>
  </w:style>
  <w:style w:type="paragraph" w:styleId="Mellan" w:customStyle="1">
    <w:name w:val="Mellan"/>
    <w:basedOn w:val="Rubrik2"/>
    <w:link w:val="MellanChar"/>
    <w:qFormat/>
    <w:rsid w:val="006F78D7"/>
    <w:rPr>
      <w:rFonts w:ascii="Bevan" w:hAnsi="Bevan"/>
      <w:b w:val="0"/>
      <w:color w:val="E02F2F"/>
      <w:sz w:val="36"/>
      <w:szCs w:val="36"/>
    </w:rPr>
  </w:style>
  <w:style w:type="character" w:styleId="MellanChar" w:customStyle="1">
    <w:name w:val="Mellan Char"/>
    <w:basedOn w:val="Rubrik2Char"/>
    <w:link w:val="Mellan"/>
    <w:rsid w:val="006F78D7"/>
    <w:rPr>
      <w:rFonts w:ascii="Bevan" w:hAnsi="Bevan" w:eastAsia="Times New Roman" w:cs="Times New Roman"/>
      <w:b w:val="0"/>
      <w:color w:val="E02F2F"/>
      <w:sz w:val="36"/>
      <w:szCs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50A9C"/>
    <w:pPr>
      <w:keepLines/>
      <w:spacing w:before="480"/>
      <w:outlineLvl w:val="9"/>
    </w:pPr>
    <w:rPr>
      <w:rFonts w:asciiTheme="majorHAnsi" w:hAnsiTheme="majorHAnsi" w:eastAsiaTheme="majorEastAsia" w:cstheme="majorBidi"/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850A9C"/>
    <w:pPr>
      <w:tabs>
        <w:tab w:val="right" w:leader="dot" w:pos="9062"/>
      </w:tabs>
      <w:spacing w:after="100"/>
    </w:pPr>
    <w:rPr>
      <w:rFonts w:ascii="Garamond" w:hAnsi="Garamond"/>
      <w:b/>
      <w:noProof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850A9C"/>
    <w:pPr>
      <w:spacing w:after="100"/>
      <w:ind w:left="240"/>
    </w:pPr>
    <w:rPr>
      <w:rFonts w:ascii="Garamond" w:hAnsi="Garamond"/>
      <w:sz w:val="24"/>
    </w:rPr>
  </w:style>
  <w:style w:type="paragraph" w:styleId="Normalwebb">
    <w:name w:val="Normal (Web)"/>
    <w:basedOn w:val="Normal"/>
    <w:uiPriority w:val="99"/>
    <w:semiHidden/>
    <w:unhideWhenUsed/>
    <w:rsid w:val="00850A9C"/>
    <w:pPr>
      <w:spacing w:before="100" w:beforeAutospacing="1" w:after="100" w:afterAutospacing="1" w:line="240" w:lineRule="auto"/>
    </w:pPr>
    <w:rPr>
      <w:rFonts w:ascii="Times" w:hAnsi="Times" w:cs="Times New Roman" w:eastAsiaTheme="minorEastAsia"/>
      <w:sz w:val="20"/>
      <w:szCs w:val="20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151764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Ingetavstnd">
    <w:name w:val="No Spacing"/>
    <w:uiPriority w:val="1"/>
    <w:qFormat/>
    <w:rsid w:val="00E83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UM\AppData\Local\Temp\KFUM%20dokumentmall%20grafi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ECA9BA7DBA549AD18FE2F7F3B9E6C" ma:contentTypeVersion="0" ma:contentTypeDescription="Skapa ett nytt dokument." ma:contentTypeScope="" ma:versionID="f0f613d3dd252f4ff6221b2d59ab2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C03FB-017B-477C-8546-A1D24F10F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51FCD8-24C0-417B-8F8E-EA246AAF4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E41B7-3EA9-4910-8C0A-302ABF296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41DD69-3AD6-4637-97BF-65DF6958240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KFUM dokumentmall grafisk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KFUM</dc:creator>
  <lastModifiedBy>Erika Wallström</lastModifiedBy>
  <revision>8</revision>
  <lastPrinted>2013-03-12T10:53:00.0000000Z</lastPrinted>
  <dcterms:created xsi:type="dcterms:W3CDTF">2024-02-05T12:40:00.0000000Z</dcterms:created>
  <dcterms:modified xsi:type="dcterms:W3CDTF">2026-02-15T17:55:27.8641555Z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0x010100E44ECA9BA7DBA549AD18FE2F7F3B9E6C</vt:lpwstr>
  </property>
</Properties>
</file>