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0EDE5">
    <v:background id="_x0000_s2049" o:bwmode="white" fillcolor="#f0ede5">
      <v:fill r:id="rId7" o:title="body-bg" type="tile"/>
    </v:background>
  </w:background>
  <w:body>
    <w:p w14:paraId="3B671CFE" w14:textId="77777777" w:rsidR="00E83BB2" w:rsidRPr="00E83BB2" w:rsidRDefault="00CC2373" w:rsidP="00E83BB2">
      <w:pPr>
        <w:rPr>
          <w:noProof/>
          <w:lang w:eastAsia="sv-SE"/>
        </w:rPr>
      </w:pPr>
      <w:r>
        <w:rPr>
          <w:noProof/>
          <w:lang w:eastAsia="sv-SE"/>
        </w:rPr>
        <w:drawing>
          <wp:anchor distT="0" distB="0" distL="114300" distR="114300" simplePos="0" relativeHeight="251660288" behindDoc="1" locked="0" layoutInCell="1" allowOverlap="1" wp14:anchorId="581D4F9B" wp14:editId="7783DB3A">
            <wp:simplePos x="0" y="0"/>
            <wp:positionH relativeFrom="column">
              <wp:posOffset>4929505</wp:posOffset>
            </wp:positionH>
            <wp:positionV relativeFrom="paragraph">
              <wp:posOffset>-461010</wp:posOffset>
            </wp:positionV>
            <wp:extent cx="1319248" cy="1143000"/>
            <wp:effectExtent l="0" t="0" r="0" b="0"/>
            <wp:wrapNone/>
            <wp:docPr id="7" name="Bildobjekt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FUM Örebro transparent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19248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61469">
        <w:rPr>
          <w:rFonts w:ascii="Bevan" w:hAnsi="Bevan"/>
          <w:color w:val="E02F2F"/>
          <w:sz w:val="52"/>
          <w:szCs w:val="80"/>
        </w:rPr>
        <w:t>Föredragningslista</w:t>
      </w:r>
    </w:p>
    <w:p w14:paraId="7DD014D6" w14:textId="77777777" w:rsidR="00E83BB2" w:rsidRPr="00E8114B" w:rsidRDefault="00E83BB2" w:rsidP="00E83BB2">
      <w:pPr>
        <w:pStyle w:val="Ingetavstnd"/>
        <w:rPr>
          <w:rFonts w:ascii="Times New Roman" w:hAnsi="Times New Roman" w:cs="Times New Roman"/>
          <w:sz w:val="16"/>
          <w:szCs w:val="16"/>
        </w:rPr>
      </w:pPr>
    </w:p>
    <w:p w14:paraId="32BC4A68" w14:textId="77777777" w:rsidR="00761469" w:rsidRPr="00590FC2" w:rsidRDefault="00761469" w:rsidP="00761469">
      <w:pPr>
        <w:rPr>
          <w:b/>
        </w:rPr>
      </w:pPr>
    </w:p>
    <w:p w14:paraId="7C7F4A93" w14:textId="52339076" w:rsidR="00761469" w:rsidRDefault="00761469" w:rsidP="00761469">
      <w:r>
        <w:t xml:space="preserve">För KFUM Örebro dans Massive Community söndag den </w:t>
      </w:r>
      <w:r w:rsidR="00847F80">
        <w:t>1</w:t>
      </w:r>
      <w:r w:rsidR="00752BA4">
        <w:t>7</w:t>
      </w:r>
      <w:r w:rsidR="00847F80">
        <w:t xml:space="preserve"> </w:t>
      </w:r>
      <w:r w:rsidR="002A4462">
        <w:t>mars</w:t>
      </w:r>
      <w:r>
        <w:t xml:space="preserve"> 20</w:t>
      </w:r>
      <w:r w:rsidR="00657939">
        <w:t>2</w:t>
      </w:r>
      <w:r w:rsidR="00925A5D">
        <w:t>3</w:t>
      </w:r>
      <w:r>
        <w:t xml:space="preserve"> kl </w:t>
      </w:r>
      <w:r w:rsidR="002A4462">
        <w:t>1</w:t>
      </w:r>
      <w:r w:rsidR="00752BA4">
        <w:t>7</w:t>
      </w:r>
      <w:r w:rsidR="00847F80">
        <w:t>.30</w:t>
      </w:r>
      <w:r w:rsidR="002A4462">
        <w:t xml:space="preserve"> på </w:t>
      </w:r>
      <w:r w:rsidR="00752BA4">
        <w:t>Kulturkvarteret</w:t>
      </w:r>
      <w:r w:rsidR="002A4462">
        <w:t xml:space="preserve"> i lokal R</w:t>
      </w:r>
      <w:r w:rsidR="00752BA4">
        <w:t>emixen</w:t>
      </w:r>
      <w:r w:rsidR="002A4462">
        <w:t>.</w:t>
      </w:r>
    </w:p>
    <w:p w14:paraId="3A5CDE97" w14:textId="77777777" w:rsidR="00761469" w:rsidRPr="00A714CC" w:rsidRDefault="00761469" w:rsidP="00761469">
      <w:pPr>
        <w:spacing w:after="120" w:line="240" w:lineRule="auto"/>
        <w:ind w:left="567" w:hanging="567"/>
      </w:pPr>
      <w:r>
        <w:t>§</w:t>
      </w:r>
      <w:r w:rsidRPr="00A714CC">
        <w:t>1.</w:t>
      </w:r>
      <w:r w:rsidRPr="00A714CC">
        <w:tab/>
        <w:t>Fastställande av röstlängd för mötet.</w:t>
      </w:r>
    </w:p>
    <w:p w14:paraId="17D423FE" w14:textId="77777777" w:rsidR="00761469" w:rsidRPr="00A714CC" w:rsidRDefault="00761469" w:rsidP="00761469">
      <w:pPr>
        <w:spacing w:after="120" w:line="240" w:lineRule="auto"/>
        <w:ind w:left="567" w:hanging="567"/>
      </w:pPr>
      <w:r>
        <w:t>§</w:t>
      </w:r>
      <w:r w:rsidRPr="00A714CC">
        <w:t>2.</w:t>
      </w:r>
      <w:r w:rsidRPr="00A714CC">
        <w:tab/>
        <w:t>Val av ordförande och sekreterare för mötet.</w:t>
      </w:r>
    </w:p>
    <w:p w14:paraId="407598A5" w14:textId="77777777" w:rsidR="00761469" w:rsidRPr="00A714CC" w:rsidRDefault="00761469" w:rsidP="00761469">
      <w:pPr>
        <w:spacing w:after="120" w:line="240" w:lineRule="auto"/>
        <w:ind w:left="567" w:hanging="567"/>
      </w:pPr>
      <w:r>
        <w:t>§</w:t>
      </w:r>
      <w:r w:rsidRPr="00A714CC">
        <w:t>3.</w:t>
      </w:r>
      <w:r w:rsidRPr="00A714CC">
        <w:tab/>
        <w:t>Val av protokolljusterare och rösträknare.</w:t>
      </w:r>
    </w:p>
    <w:p w14:paraId="7A6DD5D1" w14:textId="77777777" w:rsidR="00761469" w:rsidRPr="00A714CC" w:rsidRDefault="00761469" w:rsidP="00761469">
      <w:pPr>
        <w:spacing w:after="120" w:line="240" w:lineRule="auto"/>
        <w:ind w:left="567" w:hanging="567"/>
      </w:pPr>
      <w:r>
        <w:t>§</w:t>
      </w:r>
      <w:r w:rsidRPr="00A714CC">
        <w:t>4.</w:t>
      </w:r>
      <w:r w:rsidRPr="00A714CC">
        <w:tab/>
        <w:t>Fråga om mötet har utlysts på rätt sätt.</w:t>
      </w:r>
    </w:p>
    <w:p w14:paraId="62B0B7FF" w14:textId="77777777" w:rsidR="00761469" w:rsidRPr="00A714CC" w:rsidRDefault="00761469" w:rsidP="00761469">
      <w:pPr>
        <w:spacing w:after="120" w:line="240" w:lineRule="auto"/>
        <w:ind w:left="567" w:hanging="567"/>
      </w:pPr>
      <w:r>
        <w:t>§</w:t>
      </w:r>
      <w:r w:rsidRPr="00A714CC">
        <w:t>5.</w:t>
      </w:r>
      <w:r w:rsidRPr="00A714CC">
        <w:tab/>
        <w:t>Fastställande av föredragningslista.</w:t>
      </w:r>
    </w:p>
    <w:p w14:paraId="308FA241" w14:textId="77777777" w:rsidR="00761469" w:rsidRPr="00A714CC" w:rsidRDefault="00761469" w:rsidP="00761469">
      <w:pPr>
        <w:spacing w:after="120" w:line="240" w:lineRule="auto"/>
        <w:ind w:left="567" w:hanging="567"/>
      </w:pPr>
      <w:r>
        <w:t>§</w:t>
      </w:r>
      <w:r w:rsidRPr="00A714CC">
        <w:t>6.</w:t>
      </w:r>
      <w:r w:rsidRPr="00A714CC">
        <w:tab/>
        <w:t>Styrelsens verksamhetsberättelse med årsredovisning/årsbokslut för det senaste verksamhets-/räkenskapsåret.</w:t>
      </w:r>
    </w:p>
    <w:p w14:paraId="115071AE" w14:textId="77777777" w:rsidR="00761469" w:rsidRPr="00A714CC" w:rsidRDefault="00761469" w:rsidP="00761469">
      <w:pPr>
        <w:spacing w:after="120" w:line="240" w:lineRule="auto"/>
        <w:ind w:left="567" w:hanging="567"/>
      </w:pPr>
      <w:r>
        <w:t>§</w:t>
      </w:r>
      <w:r w:rsidRPr="00A714CC">
        <w:t>7.</w:t>
      </w:r>
      <w:r w:rsidRPr="00A714CC">
        <w:tab/>
        <w:t>Revisorernas berättelse över styrelsens förvaltning under det senaste verksamhets-/räkenskapsåret.</w:t>
      </w:r>
    </w:p>
    <w:p w14:paraId="5625E06C" w14:textId="77777777" w:rsidR="00761469" w:rsidRPr="00A714CC" w:rsidRDefault="00761469" w:rsidP="00761469">
      <w:pPr>
        <w:spacing w:after="120" w:line="240" w:lineRule="auto"/>
        <w:ind w:left="567" w:hanging="567"/>
      </w:pPr>
      <w:r>
        <w:t>§</w:t>
      </w:r>
      <w:r w:rsidRPr="00A714CC">
        <w:t>8.</w:t>
      </w:r>
      <w:r w:rsidRPr="00A714CC">
        <w:tab/>
        <w:t>Fråga om ansvarsfrihet för styrelsen för den tid revisionen avser.</w:t>
      </w:r>
    </w:p>
    <w:p w14:paraId="061F82A1" w14:textId="77777777" w:rsidR="00761469" w:rsidRPr="00A714CC" w:rsidRDefault="00761469" w:rsidP="00761469">
      <w:pPr>
        <w:spacing w:after="120" w:line="240" w:lineRule="auto"/>
        <w:ind w:left="567" w:hanging="567"/>
      </w:pPr>
      <w:r>
        <w:t>§</w:t>
      </w:r>
      <w:r w:rsidRPr="00A714CC">
        <w:t>9.</w:t>
      </w:r>
      <w:r w:rsidRPr="00A714CC">
        <w:tab/>
        <w:t>Fastställande av medlemsavgifter.</w:t>
      </w:r>
    </w:p>
    <w:p w14:paraId="01E3037A" w14:textId="77777777" w:rsidR="00761469" w:rsidRPr="00A714CC" w:rsidRDefault="00761469" w:rsidP="00761469">
      <w:pPr>
        <w:spacing w:after="120" w:line="240" w:lineRule="auto"/>
        <w:ind w:left="567" w:hanging="567"/>
      </w:pPr>
      <w:r>
        <w:t>§</w:t>
      </w:r>
      <w:r w:rsidRPr="00A714CC">
        <w:t>10.</w:t>
      </w:r>
      <w:r w:rsidRPr="00A714CC">
        <w:tab/>
        <w:t>Fastställande av verksamhetsplan samt behandling av ekonomisk plan för kommande verksamhets-/räkenskapsår.</w:t>
      </w:r>
    </w:p>
    <w:p w14:paraId="7D092081" w14:textId="77777777" w:rsidR="00761469" w:rsidRPr="00A714CC" w:rsidRDefault="00761469" w:rsidP="00761469">
      <w:pPr>
        <w:spacing w:after="120" w:line="240" w:lineRule="auto"/>
        <w:ind w:left="567" w:hanging="567"/>
      </w:pPr>
      <w:r>
        <w:t>§</w:t>
      </w:r>
      <w:r w:rsidRPr="00A714CC">
        <w:t xml:space="preserve">11. </w:t>
      </w:r>
      <w:r w:rsidRPr="00A714CC">
        <w:tab/>
        <w:t>Behandling av styrelsens förslag och i rätt tid inkomna motioner.</w:t>
      </w:r>
    </w:p>
    <w:p w14:paraId="6230F61D" w14:textId="77777777" w:rsidR="00761469" w:rsidRPr="00A714CC" w:rsidRDefault="00761469" w:rsidP="00761469">
      <w:pPr>
        <w:spacing w:after="120" w:line="240" w:lineRule="auto"/>
        <w:ind w:left="567" w:hanging="567"/>
      </w:pPr>
      <w:r>
        <w:t>§</w:t>
      </w:r>
      <w:r w:rsidRPr="00A714CC">
        <w:t>12.</w:t>
      </w:r>
      <w:r w:rsidRPr="00A714CC">
        <w:tab/>
        <w:t>Val av</w:t>
      </w:r>
    </w:p>
    <w:p w14:paraId="0B5EB40B" w14:textId="77777777" w:rsidR="00761469" w:rsidRPr="00A714CC" w:rsidRDefault="00761469" w:rsidP="00761469">
      <w:pPr>
        <w:spacing w:after="120" w:line="240" w:lineRule="auto"/>
        <w:ind w:left="567"/>
      </w:pPr>
      <w:r w:rsidRPr="00A714CC">
        <w:t>a)  föreningens ordförande för en tid av ett år;</w:t>
      </w:r>
    </w:p>
    <w:p w14:paraId="4B2DC6FD" w14:textId="77777777" w:rsidR="00761469" w:rsidRPr="00A714CC" w:rsidRDefault="00761469" w:rsidP="00761469">
      <w:pPr>
        <w:spacing w:after="120" w:line="240" w:lineRule="auto"/>
        <w:ind w:left="567"/>
      </w:pPr>
      <w:r w:rsidRPr="00A714CC">
        <w:t>b)  halva antalet övriga ledamöter i styrelsen för en tid av två år;</w:t>
      </w:r>
    </w:p>
    <w:p w14:paraId="3637AC35" w14:textId="77777777" w:rsidR="00761469" w:rsidRPr="00A714CC" w:rsidRDefault="00761469" w:rsidP="00761469">
      <w:pPr>
        <w:spacing w:after="120" w:line="240" w:lineRule="auto"/>
        <w:ind w:left="567"/>
      </w:pPr>
      <w:r w:rsidRPr="00A714CC">
        <w:t>c)  en suppleant (ersättare) i styrelsen för en tid av ett år;</w:t>
      </w:r>
    </w:p>
    <w:p w14:paraId="10D62DFF" w14:textId="75934A0A" w:rsidR="00761469" w:rsidRPr="00A714CC" w:rsidRDefault="00761469" w:rsidP="00761469">
      <w:pPr>
        <w:spacing w:after="120" w:line="240" w:lineRule="auto"/>
        <w:ind w:left="567"/>
      </w:pPr>
      <w:r w:rsidRPr="00A714CC">
        <w:t xml:space="preserve">d)  </w:t>
      </w:r>
      <w:r w:rsidR="00614F5D">
        <w:t>En revisor</w:t>
      </w:r>
      <w:r w:rsidRPr="00A714CC">
        <w:t xml:space="preserve"> jämte </w:t>
      </w:r>
      <w:r>
        <w:t>en suppleant</w:t>
      </w:r>
      <w:r w:rsidRPr="00A714CC">
        <w:t xml:space="preserve"> (ersättare) för en tid av ett år. I detta val får inte styrelsens ledamöter delta;</w:t>
      </w:r>
    </w:p>
    <w:p w14:paraId="03AF40B8" w14:textId="77777777" w:rsidR="00761469" w:rsidRPr="00A714CC" w:rsidRDefault="00761469" w:rsidP="00761469">
      <w:pPr>
        <w:spacing w:after="120" w:line="240" w:lineRule="auto"/>
        <w:ind w:left="567"/>
      </w:pPr>
      <w:r w:rsidRPr="00A714CC">
        <w:t xml:space="preserve">e)  </w:t>
      </w:r>
      <w:r>
        <w:t xml:space="preserve">Tre </w:t>
      </w:r>
      <w:r w:rsidRPr="00A714CC">
        <w:t>ledamöter i valberedningen för en tid av ett år, av vilka en ska utses till ordförande; samt</w:t>
      </w:r>
    </w:p>
    <w:p w14:paraId="75528558" w14:textId="77777777" w:rsidR="00761469" w:rsidRPr="00A714CC" w:rsidRDefault="00761469" w:rsidP="00761469">
      <w:pPr>
        <w:spacing w:after="120" w:line="240" w:lineRule="auto"/>
        <w:ind w:left="567"/>
      </w:pPr>
      <w:r w:rsidRPr="00A714CC">
        <w:t>f)  ombud till möten där föreningen har rätt att vara representerad genom ombud.</w:t>
      </w:r>
    </w:p>
    <w:p w14:paraId="79D26B24" w14:textId="77777777" w:rsidR="00761469" w:rsidRPr="00A714CC" w:rsidRDefault="00761469" w:rsidP="00761469">
      <w:pPr>
        <w:spacing w:after="120" w:line="240" w:lineRule="auto"/>
        <w:ind w:left="567" w:hanging="567"/>
      </w:pPr>
      <w:r>
        <w:t>§</w:t>
      </w:r>
      <w:r w:rsidRPr="00A714CC">
        <w:t>13.</w:t>
      </w:r>
      <w:r w:rsidRPr="00A714CC">
        <w:tab/>
        <w:t>Eventuella övriga frågor som anmälts under punkt 5. Beslut i fråga av större ekonomisk eller annan avgörande betydelse för föreningen eller medlemmarna får inte fattas om den inte varit med i kallelsen till mötet.</w:t>
      </w:r>
    </w:p>
    <w:p w14:paraId="18652CC1" w14:textId="77777777" w:rsidR="00761469" w:rsidRDefault="00761469" w:rsidP="00761469">
      <w:pPr>
        <w:ind w:left="1304" w:hanging="1304"/>
      </w:pPr>
    </w:p>
    <w:p w14:paraId="7C72B882" w14:textId="77777777" w:rsidR="000E393E" w:rsidRPr="00291E7C" w:rsidRDefault="000E393E" w:rsidP="00291E7C">
      <w:pPr>
        <w:rPr>
          <w:rFonts w:ascii="Garamond" w:eastAsia="Times New Roman" w:hAnsi="Garamond" w:cs="Times New Roman"/>
          <w:b/>
          <w:color w:val="5A5A5A"/>
          <w:szCs w:val="20"/>
          <w:lang w:eastAsia="sv-SE"/>
        </w:rPr>
      </w:pPr>
    </w:p>
    <w:sectPr w:rsidR="000E393E" w:rsidRPr="00291E7C" w:rsidSect="00773F0F">
      <w:pgSz w:w="11906" w:h="16838"/>
      <w:pgMar w:top="1417" w:right="1417" w:bottom="993" w:left="1417" w:header="708" w:footer="708" w:gutter="0"/>
      <w:pgBorders w:offsetFrom="page">
        <w:top w:val="basicWideInline" w:sz="25" w:space="0" w:color="FFFFFF" w:themeColor="background1"/>
        <w:left w:val="basicWideInline" w:sz="25" w:space="0" w:color="FFFFFF" w:themeColor="background1"/>
        <w:bottom w:val="basicWideInline" w:sz="25" w:space="0" w:color="FFFFFF" w:themeColor="background1"/>
        <w:right w:val="basicWideInline" w:sz="25" w:space="0" w:color="FFFFFF" w:themeColor="background1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1E4555" w14:textId="77777777" w:rsidR="00392E13" w:rsidRDefault="00392E13" w:rsidP="002E1045">
      <w:pPr>
        <w:spacing w:after="0" w:line="240" w:lineRule="auto"/>
      </w:pPr>
      <w:r>
        <w:separator/>
      </w:r>
    </w:p>
  </w:endnote>
  <w:endnote w:type="continuationSeparator" w:id="0">
    <w:p w14:paraId="134DF379" w14:textId="77777777" w:rsidR="00392E13" w:rsidRDefault="00392E13" w:rsidP="002E10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Courier New"/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van">
    <w:altName w:val="Calibri"/>
    <w:charset w:val="00"/>
    <w:family w:val="auto"/>
    <w:pitch w:val="variable"/>
    <w:sig w:usb0="A00000AF" w:usb1="5000204B" w:usb2="00000000" w:usb3="00000000" w:csb0="00000093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2141D6" w14:textId="77777777" w:rsidR="00392E13" w:rsidRDefault="00392E13" w:rsidP="002E1045">
      <w:pPr>
        <w:spacing w:after="0" w:line="240" w:lineRule="auto"/>
      </w:pPr>
      <w:r>
        <w:separator/>
      </w:r>
    </w:p>
  </w:footnote>
  <w:footnote w:type="continuationSeparator" w:id="0">
    <w:p w14:paraId="64F1137D" w14:textId="77777777" w:rsidR="00392E13" w:rsidRDefault="00392E13" w:rsidP="002E104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A62ECD7C"/>
    <w:name w:val="WW8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Wingdings"/>
        <w:color w:val="auto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Wingdings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Wingdings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Wingdings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Wingdings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Wingdings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Wingdings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Wingdings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Wingdings"/>
      </w:r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Wingdings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Wingdings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Wingdings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Wingdings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Wingdings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Wingdings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Wingdings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Wingdings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Wingdings"/>
      </w:rPr>
    </w:lvl>
  </w:abstractNum>
  <w:abstractNum w:abstractNumId="2" w15:restartNumberingAfterBreak="0">
    <w:nsid w:val="00000004"/>
    <w:multiLevelType w:val="multilevel"/>
    <w:tmpl w:val="BC96778E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Wingdings"/>
        <w:color w:val="auto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Wingdings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Wingdings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Wingdings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Wingdings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Wingdings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Wingdings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Wingdings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Wingdings"/>
      </w:rPr>
    </w:lvl>
  </w:abstractNum>
  <w:abstractNum w:abstractNumId="3" w15:restartNumberingAfterBreak="0">
    <w:nsid w:val="00000005"/>
    <w:multiLevelType w:val="multilevel"/>
    <w:tmpl w:val="FDF40ED2"/>
    <w:name w:val="WW8Num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Wingdings"/>
        <w:color w:val="auto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Wingdings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Wingdings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Wingdings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Wingdings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Wingdings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Wingdings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Wingdings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Wingdings"/>
      </w:rPr>
    </w:lvl>
  </w:abstractNum>
  <w:abstractNum w:abstractNumId="4" w15:restartNumberingAfterBreak="0">
    <w:nsid w:val="00000006"/>
    <w:multiLevelType w:val="multilevel"/>
    <w:tmpl w:val="00000006"/>
    <w:name w:val="WW8Num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Wingdings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Wingdings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Wingdings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Wingdings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Wingdings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Wingdings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Wingdings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Wingdings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Wingdings"/>
      </w:rPr>
    </w:lvl>
  </w:abstractNum>
  <w:abstractNum w:abstractNumId="5" w15:restartNumberingAfterBreak="0">
    <w:nsid w:val="03AB53AB"/>
    <w:multiLevelType w:val="hybridMultilevel"/>
    <w:tmpl w:val="11E60F5C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6354266"/>
    <w:multiLevelType w:val="singleLevel"/>
    <w:tmpl w:val="041D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0AA62176"/>
    <w:multiLevelType w:val="hybridMultilevel"/>
    <w:tmpl w:val="B5F8A2C2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B6D7BA7"/>
    <w:multiLevelType w:val="hybridMultilevel"/>
    <w:tmpl w:val="3A424A08"/>
    <w:lvl w:ilvl="0" w:tplc="082E369A">
      <w:start w:val="3"/>
      <w:numFmt w:val="bullet"/>
      <w:lvlText w:val="-"/>
      <w:lvlJc w:val="left"/>
      <w:pPr>
        <w:ind w:left="720" w:hanging="360"/>
      </w:pPr>
      <w:rPr>
        <w:rFonts w:ascii="Garamond" w:eastAsiaTheme="minorHAnsi" w:hAnsi="Garamond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E25417E"/>
    <w:multiLevelType w:val="hybridMultilevel"/>
    <w:tmpl w:val="5C8AA05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3E01C47"/>
    <w:multiLevelType w:val="hybridMultilevel"/>
    <w:tmpl w:val="0C989E26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041D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041D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041D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3F60463"/>
    <w:multiLevelType w:val="hybridMultilevel"/>
    <w:tmpl w:val="D950775A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6AC004D"/>
    <w:multiLevelType w:val="singleLevel"/>
    <w:tmpl w:val="041D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 w15:restartNumberingAfterBreak="0">
    <w:nsid w:val="1F867C42"/>
    <w:multiLevelType w:val="hybridMultilevel"/>
    <w:tmpl w:val="78CCC95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F9D0F8F"/>
    <w:multiLevelType w:val="hybridMultilevel"/>
    <w:tmpl w:val="14683474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86E4F56"/>
    <w:multiLevelType w:val="hybridMultilevel"/>
    <w:tmpl w:val="C836589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C2C55AE"/>
    <w:multiLevelType w:val="hybridMultilevel"/>
    <w:tmpl w:val="7F960FA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CFE52FB"/>
    <w:multiLevelType w:val="hybridMultilevel"/>
    <w:tmpl w:val="6CD24D7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F2D0F3C"/>
    <w:multiLevelType w:val="hybridMultilevel"/>
    <w:tmpl w:val="4D94B81A"/>
    <w:lvl w:ilvl="0" w:tplc="4358F91C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33F368F"/>
    <w:multiLevelType w:val="hybridMultilevel"/>
    <w:tmpl w:val="B254EA08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7B85E41"/>
    <w:multiLevelType w:val="hybridMultilevel"/>
    <w:tmpl w:val="645EEAD4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D0E7282"/>
    <w:multiLevelType w:val="singleLevel"/>
    <w:tmpl w:val="041D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2" w15:restartNumberingAfterBreak="0">
    <w:nsid w:val="46B00EB2"/>
    <w:multiLevelType w:val="hybridMultilevel"/>
    <w:tmpl w:val="06B24CE0"/>
    <w:lvl w:ilvl="0" w:tplc="51ACB76A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C9655AA"/>
    <w:multiLevelType w:val="hybridMultilevel"/>
    <w:tmpl w:val="3A10C66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CEC36C4"/>
    <w:multiLevelType w:val="hybridMultilevel"/>
    <w:tmpl w:val="81A4050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D2267F4"/>
    <w:multiLevelType w:val="hybridMultilevel"/>
    <w:tmpl w:val="9CB42338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041D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041D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041D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E8A538C"/>
    <w:multiLevelType w:val="hybridMultilevel"/>
    <w:tmpl w:val="E13419AA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041D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041D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041D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186577F"/>
    <w:multiLevelType w:val="hybridMultilevel"/>
    <w:tmpl w:val="B5DC2E0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37618B8"/>
    <w:multiLevelType w:val="hybridMultilevel"/>
    <w:tmpl w:val="0CAC76EC"/>
    <w:lvl w:ilvl="0" w:tplc="00C864BC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D0B3C4F"/>
    <w:multiLevelType w:val="hybridMultilevel"/>
    <w:tmpl w:val="CF6A95E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DD321CB"/>
    <w:multiLevelType w:val="hybridMultilevel"/>
    <w:tmpl w:val="3A448DFE"/>
    <w:lvl w:ilvl="0" w:tplc="FFFFFFFF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Gill Sans MT" w:hAnsi="Gill Sans MT" w:hint="default"/>
      </w:rPr>
    </w:lvl>
    <w:lvl w:ilvl="1" w:tplc="FFFFFFFF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Gill Sans MT" w:hAnsi="Gill Sans MT" w:hint="default"/>
      </w:rPr>
    </w:lvl>
    <w:lvl w:ilvl="2" w:tplc="FFFFFFFF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Gill Sans MT" w:hAnsi="Gill Sans MT" w:hint="default"/>
      </w:rPr>
    </w:lvl>
    <w:lvl w:ilvl="3" w:tplc="FFFFFFFF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Gill Sans MT" w:hAnsi="Gill Sans MT" w:hint="default"/>
      </w:rPr>
    </w:lvl>
    <w:lvl w:ilvl="4" w:tplc="FFFFFFFF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Gill Sans MT" w:hAnsi="Gill Sans MT" w:hint="default"/>
      </w:rPr>
    </w:lvl>
    <w:lvl w:ilvl="5" w:tplc="FFFFFFFF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Gill Sans MT" w:hAnsi="Gill Sans MT" w:hint="default"/>
      </w:rPr>
    </w:lvl>
    <w:lvl w:ilvl="6" w:tplc="FFFFFFFF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Gill Sans MT" w:hAnsi="Gill Sans MT" w:hint="default"/>
      </w:rPr>
    </w:lvl>
    <w:lvl w:ilvl="7" w:tplc="FFFFFFFF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Gill Sans MT" w:hAnsi="Gill Sans MT" w:hint="default"/>
      </w:rPr>
    </w:lvl>
    <w:lvl w:ilvl="8" w:tplc="FFFFFFFF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Gill Sans MT" w:hAnsi="Gill Sans MT" w:hint="default"/>
      </w:rPr>
    </w:lvl>
  </w:abstractNum>
  <w:abstractNum w:abstractNumId="31" w15:restartNumberingAfterBreak="0">
    <w:nsid w:val="5F132224"/>
    <w:multiLevelType w:val="hybridMultilevel"/>
    <w:tmpl w:val="FBF4872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4F54A52"/>
    <w:multiLevelType w:val="hybridMultilevel"/>
    <w:tmpl w:val="D23CC540"/>
    <w:lvl w:ilvl="0" w:tplc="FFFFFFFF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Gill Sans MT" w:hAnsi="Gill Sans MT" w:hint="default"/>
      </w:rPr>
    </w:lvl>
    <w:lvl w:ilvl="1" w:tplc="FFFFFFFF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Gill Sans MT" w:hAnsi="Gill Sans MT" w:hint="default"/>
      </w:rPr>
    </w:lvl>
    <w:lvl w:ilvl="2" w:tplc="FFFFFFFF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Gill Sans MT" w:hAnsi="Gill Sans MT" w:hint="default"/>
      </w:rPr>
    </w:lvl>
    <w:lvl w:ilvl="3" w:tplc="FFFFFFFF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Gill Sans MT" w:hAnsi="Gill Sans MT" w:hint="default"/>
      </w:rPr>
    </w:lvl>
    <w:lvl w:ilvl="4" w:tplc="FFFFFFFF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Gill Sans MT" w:hAnsi="Gill Sans MT" w:hint="default"/>
      </w:rPr>
    </w:lvl>
    <w:lvl w:ilvl="5" w:tplc="FFFFFFFF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Gill Sans MT" w:hAnsi="Gill Sans MT" w:hint="default"/>
      </w:rPr>
    </w:lvl>
    <w:lvl w:ilvl="6" w:tplc="FFFFFFFF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Gill Sans MT" w:hAnsi="Gill Sans MT" w:hint="default"/>
      </w:rPr>
    </w:lvl>
    <w:lvl w:ilvl="7" w:tplc="FFFFFFFF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Gill Sans MT" w:hAnsi="Gill Sans MT" w:hint="default"/>
      </w:rPr>
    </w:lvl>
    <w:lvl w:ilvl="8" w:tplc="FFFFFFFF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Gill Sans MT" w:hAnsi="Gill Sans MT" w:hint="default"/>
      </w:rPr>
    </w:lvl>
  </w:abstractNum>
  <w:abstractNum w:abstractNumId="33" w15:restartNumberingAfterBreak="0">
    <w:nsid w:val="69EA0D1A"/>
    <w:multiLevelType w:val="hybridMultilevel"/>
    <w:tmpl w:val="B4C0DFA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9FD5A1E"/>
    <w:multiLevelType w:val="hybridMultilevel"/>
    <w:tmpl w:val="83C6E6EA"/>
    <w:lvl w:ilvl="0" w:tplc="A04884C2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AB16296"/>
    <w:multiLevelType w:val="hybridMultilevel"/>
    <w:tmpl w:val="481A5C6C"/>
    <w:lvl w:ilvl="0" w:tplc="1FB4C7AA">
      <w:numFmt w:val="bullet"/>
      <w:lvlText w:val="-"/>
      <w:lvlJc w:val="left"/>
      <w:pPr>
        <w:ind w:left="720" w:hanging="360"/>
      </w:pPr>
      <w:rPr>
        <w:rFonts w:ascii="Garamond" w:eastAsiaTheme="minorHAnsi" w:hAnsi="Garamond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BD47774"/>
    <w:multiLevelType w:val="hybridMultilevel"/>
    <w:tmpl w:val="FA901A0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36710BD"/>
    <w:multiLevelType w:val="hybridMultilevel"/>
    <w:tmpl w:val="96166EB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7E73790"/>
    <w:multiLevelType w:val="hybridMultilevel"/>
    <w:tmpl w:val="AF0CDEFA"/>
    <w:lvl w:ilvl="0" w:tplc="FFFFFFFF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Gill Sans MT" w:hAnsi="Gill Sans MT" w:hint="default"/>
      </w:rPr>
    </w:lvl>
    <w:lvl w:ilvl="1" w:tplc="FFFFFFFF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Gill Sans MT" w:hAnsi="Gill Sans MT" w:hint="default"/>
      </w:rPr>
    </w:lvl>
    <w:lvl w:ilvl="2" w:tplc="FFFFFFFF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Gill Sans MT" w:hAnsi="Gill Sans MT" w:hint="default"/>
      </w:rPr>
    </w:lvl>
    <w:lvl w:ilvl="3" w:tplc="FFFFFFFF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Gill Sans MT" w:hAnsi="Gill Sans MT" w:hint="default"/>
      </w:rPr>
    </w:lvl>
    <w:lvl w:ilvl="4" w:tplc="FFFFFFFF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Gill Sans MT" w:hAnsi="Gill Sans MT" w:hint="default"/>
      </w:rPr>
    </w:lvl>
    <w:lvl w:ilvl="5" w:tplc="FFFFFFFF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Gill Sans MT" w:hAnsi="Gill Sans MT" w:hint="default"/>
      </w:rPr>
    </w:lvl>
    <w:lvl w:ilvl="6" w:tplc="FFFFFFFF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Gill Sans MT" w:hAnsi="Gill Sans MT" w:hint="default"/>
      </w:rPr>
    </w:lvl>
    <w:lvl w:ilvl="7" w:tplc="FFFFFFFF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Gill Sans MT" w:hAnsi="Gill Sans MT" w:hint="default"/>
      </w:rPr>
    </w:lvl>
    <w:lvl w:ilvl="8" w:tplc="FFFFFFFF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Gill Sans MT" w:hAnsi="Gill Sans MT" w:hint="default"/>
      </w:rPr>
    </w:lvl>
  </w:abstractNum>
  <w:num w:numId="1" w16cid:durableId="351957965">
    <w:abstractNumId w:val="23"/>
  </w:num>
  <w:num w:numId="2" w16cid:durableId="680736791">
    <w:abstractNumId w:val="29"/>
  </w:num>
  <w:num w:numId="3" w16cid:durableId="1341200059">
    <w:abstractNumId w:val="36"/>
  </w:num>
  <w:num w:numId="4" w16cid:durableId="1559626674">
    <w:abstractNumId w:val="33"/>
  </w:num>
  <w:num w:numId="5" w16cid:durableId="1114137557">
    <w:abstractNumId w:val="37"/>
  </w:num>
  <w:num w:numId="6" w16cid:durableId="1853686194">
    <w:abstractNumId w:val="15"/>
  </w:num>
  <w:num w:numId="7" w16cid:durableId="1855225610">
    <w:abstractNumId w:val="13"/>
  </w:num>
  <w:num w:numId="8" w16cid:durableId="611130343">
    <w:abstractNumId w:val="31"/>
  </w:num>
  <w:num w:numId="9" w16cid:durableId="561983170">
    <w:abstractNumId w:val="24"/>
  </w:num>
  <w:num w:numId="10" w16cid:durableId="1496452406">
    <w:abstractNumId w:val="9"/>
  </w:num>
  <w:num w:numId="11" w16cid:durableId="188497420">
    <w:abstractNumId w:val="27"/>
  </w:num>
  <w:num w:numId="12" w16cid:durableId="1519153341">
    <w:abstractNumId w:val="17"/>
  </w:num>
  <w:num w:numId="13" w16cid:durableId="1533615472">
    <w:abstractNumId w:val="30"/>
  </w:num>
  <w:num w:numId="14" w16cid:durableId="449251646">
    <w:abstractNumId w:val="32"/>
  </w:num>
  <w:num w:numId="15" w16cid:durableId="1377511886">
    <w:abstractNumId w:val="38"/>
  </w:num>
  <w:num w:numId="16" w16cid:durableId="1735472295">
    <w:abstractNumId w:val="14"/>
  </w:num>
  <w:num w:numId="17" w16cid:durableId="1077172012">
    <w:abstractNumId w:val="26"/>
  </w:num>
  <w:num w:numId="18" w16cid:durableId="1490487251">
    <w:abstractNumId w:val="10"/>
  </w:num>
  <w:num w:numId="19" w16cid:durableId="1819033797">
    <w:abstractNumId w:val="11"/>
  </w:num>
  <w:num w:numId="20" w16cid:durableId="1743678409">
    <w:abstractNumId w:val="0"/>
  </w:num>
  <w:num w:numId="21" w16cid:durableId="1627663029">
    <w:abstractNumId w:val="2"/>
  </w:num>
  <w:num w:numId="22" w16cid:durableId="1168011085">
    <w:abstractNumId w:val="12"/>
  </w:num>
  <w:num w:numId="23" w16cid:durableId="1458260825">
    <w:abstractNumId w:val="19"/>
  </w:num>
  <w:num w:numId="24" w16cid:durableId="1396968550">
    <w:abstractNumId w:val="7"/>
  </w:num>
  <w:num w:numId="25" w16cid:durableId="541863703">
    <w:abstractNumId w:val="3"/>
  </w:num>
  <w:num w:numId="26" w16cid:durableId="58065743">
    <w:abstractNumId w:val="4"/>
  </w:num>
  <w:num w:numId="27" w16cid:durableId="642857252">
    <w:abstractNumId w:val="25"/>
  </w:num>
  <w:num w:numId="28" w16cid:durableId="2014674493">
    <w:abstractNumId w:val="6"/>
  </w:num>
  <w:num w:numId="29" w16cid:durableId="1245187630">
    <w:abstractNumId w:val="5"/>
  </w:num>
  <w:num w:numId="30" w16cid:durableId="1635334513">
    <w:abstractNumId w:val="20"/>
  </w:num>
  <w:num w:numId="31" w16cid:durableId="12340719">
    <w:abstractNumId w:val="21"/>
  </w:num>
  <w:num w:numId="32" w16cid:durableId="1396925846">
    <w:abstractNumId w:val="1"/>
  </w:num>
  <w:num w:numId="33" w16cid:durableId="1276208927">
    <w:abstractNumId w:val="18"/>
  </w:num>
  <w:num w:numId="34" w16cid:durableId="1123230565">
    <w:abstractNumId w:val="35"/>
  </w:num>
  <w:num w:numId="35" w16cid:durableId="228348469">
    <w:abstractNumId w:val="28"/>
  </w:num>
  <w:num w:numId="36" w16cid:durableId="1825270767">
    <w:abstractNumId w:val="22"/>
  </w:num>
  <w:num w:numId="37" w16cid:durableId="576327381">
    <w:abstractNumId w:val="34"/>
  </w:num>
  <w:num w:numId="38" w16cid:durableId="128133103">
    <w:abstractNumId w:val="8"/>
  </w:num>
  <w:num w:numId="39" w16cid:durableId="60635468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attachedTemplate r:id="rId1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7A6A"/>
    <w:rsid w:val="00000936"/>
    <w:rsid w:val="00001A43"/>
    <w:rsid w:val="00012979"/>
    <w:rsid w:val="0001454B"/>
    <w:rsid w:val="00020E3F"/>
    <w:rsid w:val="0002208D"/>
    <w:rsid w:val="000225C3"/>
    <w:rsid w:val="00025BDF"/>
    <w:rsid w:val="00025CA1"/>
    <w:rsid w:val="00026F83"/>
    <w:rsid w:val="0002718F"/>
    <w:rsid w:val="000349C1"/>
    <w:rsid w:val="00037F02"/>
    <w:rsid w:val="0004176C"/>
    <w:rsid w:val="00041EB6"/>
    <w:rsid w:val="00044646"/>
    <w:rsid w:val="00063DFE"/>
    <w:rsid w:val="0007287C"/>
    <w:rsid w:val="0008248F"/>
    <w:rsid w:val="00085004"/>
    <w:rsid w:val="00087304"/>
    <w:rsid w:val="00094EED"/>
    <w:rsid w:val="000A0994"/>
    <w:rsid w:val="000A473D"/>
    <w:rsid w:val="000B11D7"/>
    <w:rsid w:val="000B3579"/>
    <w:rsid w:val="000B566C"/>
    <w:rsid w:val="000C025D"/>
    <w:rsid w:val="000C32FF"/>
    <w:rsid w:val="000C6E5B"/>
    <w:rsid w:val="000E1076"/>
    <w:rsid w:val="000E393E"/>
    <w:rsid w:val="000F6684"/>
    <w:rsid w:val="00116C9F"/>
    <w:rsid w:val="001217B9"/>
    <w:rsid w:val="0012292A"/>
    <w:rsid w:val="0012518D"/>
    <w:rsid w:val="001261A7"/>
    <w:rsid w:val="00133C8D"/>
    <w:rsid w:val="00143E4B"/>
    <w:rsid w:val="00147A5D"/>
    <w:rsid w:val="00151764"/>
    <w:rsid w:val="00153571"/>
    <w:rsid w:val="001537FE"/>
    <w:rsid w:val="0015388D"/>
    <w:rsid w:val="001558F0"/>
    <w:rsid w:val="00157A74"/>
    <w:rsid w:val="00160F5F"/>
    <w:rsid w:val="00170836"/>
    <w:rsid w:val="00173604"/>
    <w:rsid w:val="0017409F"/>
    <w:rsid w:val="00181CE8"/>
    <w:rsid w:val="0018292B"/>
    <w:rsid w:val="001A3221"/>
    <w:rsid w:val="001A5A73"/>
    <w:rsid w:val="001B17BD"/>
    <w:rsid w:val="001C06B9"/>
    <w:rsid w:val="001C0CFF"/>
    <w:rsid w:val="001C2D2B"/>
    <w:rsid w:val="001D281F"/>
    <w:rsid w:val="001D2DCC"/>
    <w:rsid w:val="001D56D1"/>
    <w:rsid w:val="001D69C2"/>
    <w:rsid w:val="001E0A13"/>
    <w:rsid w:val="001E17B5"/>
    <w:rsid w:val="001E3721"/>
    <w:rsid w:val="001F0910"/>
    <w:rsid w:val="001F3771"/>
    <w:rsid w:val="001F5729"/>
    <w:rsid w:val="001F7A6A"/>
    <w:rsid w:val="00201CF0"/>
    <w:rsid w:val="002029A6"/>
    <w:rsid w:val="00204803"/>
    <w:rsid w:val="0020680C"/>
    <w:rsid w:val="00206C8E"/>
    <w:rsid w:val="00206CA0"/>
    <w:rsid w:val="002070C4"/>
    <w:rsid w:val="00216978"/>
    <w:rsid w:val="0022067E"/>
    <w:rsid w:val="002215E5"/>
    <w:rsid w:val="00222AB9"/>
    <w:rsid w:val="002275A8"/>
    <w:rsid w:val="00230155"/>
    <w:rsid w:val="002306F2"/>
    <w:rsid w:val="00231F2A"/>
    <w:rsid w:val="00231FAF"/>
    <w:rsid w:val="00232E20"/>
    <w:rsid w:val="00232E5B"/>
    <w:rsid w:val="00235713"/>
    <w:rsid w:val="00237176"/>
    <w:rsid w:val="00242DFF"/>
    <w:rsid w:val="00271695"/>
    <w:rsid w:val="002777ED"/>
    <w:rsid w:val="0028274A"/>
    <w:rsid w:val="002843AF"/>
    <w:rsid w:val="00286389"/>
    <w:rsid w:val="00286EE7"/>
    <w:rsid w:val="00291E7C"/>
    <w:rsid w:val="00292CF1"/>
    <w:rsid w:val="00295AC7"/>
    <w:rsid w:val="00296BB3"/>
    <w:rsid w:val="002A4462"/>
    <w:rsid w:val="002A7AA7"/>
    <w:rsid w:val="002A7C34"/>
    <w:rsid w:val="002B13D4"/>
    <w:rsid w:val="002C4B44"/>
    <w:rsid w:val="002D3C16"/>
    <w:rsid w:val="002D7BC9"/>
    <w:rsid w:val="002E1045"/>
    <w:rsid w:val="002F4D33"/>
    <w:rsid w:val="002F633A"/>
    <w:rsid w:val="003012A0"/>
    <w:rsid w:val="003024EE"/>
    <w:rsid w:val="00312B5B"/>
    <w:rsid w:val="003138A4"/>
    <w:rsid w:val="00314574"/>
    <w:rsid w:val="00316644"/>
    <w:rsid w:val="00322263"/>
    <w:rsid w:val="00333EDB"/>
    <w:rsid w:val="00340778"/>
    <w:rsid w:val="00344DB8"/>
    <w:rsid w:val="00352A8A"/>
    <w:rsid w:val="00362A4F"/>
    <w:rsid w:val="00365F11"/>
    <w:rsid w:val="003678A1"/>
    <w:rsid w:val="00367E19"/>
    <w:rsid w:val="003857CD"/>
    <w:rsid w:val="00390D53"/>
    <w:rsid w:val="003913E1"/>
    <w:rsid w:val="00392E13"/>
    <w:rsid w:val="00396193"/>
    <w:rsid w:val="00396197"/>
    <w:rsid w:val="00397239"/>
    <w:rsid w:val="003A09DB"/>
    <w:rsid w:val="003A6F5C"/>
    <w:rsid w:val="003B590C"/>
    <w:rsid w:val="003B7E7E"/>
    <w:rsid w:val="003C7229"/>
    <w:rsid w:val="003D0FEC"/>
    <w:rsid w:val="003E0BC8"/>
    <w:rsid w:val="003E0F01"/>
    <w:rsid w:val="003E41A8"/>
    <w:rsid w:val="003E57E4"/>
    <w:rsid w:val="003E71DB"/>
    <w:rsid w:val="003F22F0"/>
    <w:rsid w:val="004008A0"/>
    <w:rsid w:val="0040689D"/>
    <w:rsid w:val="00412D22"/>
    <w:rsid w:val="00413598"/>
    <w:rsid w:val="00416A23"/>
    <w:rsid w:val="004177FF"/>
    <w:rsid w:val="00421DD6"/>
    <w:rsid w:val="00423B5D"/>
    <w:rsid w:val="004246DE"/>
    <w:rsid w:val="00424C5B"/>
    <w:rsid w:val="004321E9"/>
    <w:rsid w:val="0043283F"/>
    <w:rsid w:val="00433B4C"/>
    <w:rsid w:val="00433B69"/>
    <w:rsid w:val="00440965"/>
    <w:rsid w:val="00447B7C"/>
    <w:rsid w:val="004544E3"/>
    <w:rsid w:val="00460D08"/>
    <w:rsid w:val="004640B5"/>
    <w:rsid w:val="00482965"/>
    <w:rsid w:val="00492B6D"/>
    <w:rsid w:val="004A274B"/>
    <w:rsid w:val="004C0455"/>
    <w:rsid w:val="004C0DAD"/>
    <w:rsid w:val="004C1E19"/>
    <w:rsid w:val="004C6EED"/>
    <w:rsid w:val="004D2495"/>
    <w:rsid w:val="004E0D1B"/>
    <w:rsid w:val="004E1B91"/>
    <w:rsid w:val="004E34D9"/>
    <w:rsid w:val="004F5458"/>
    <w:rsid w:val="004F6B84"/>
    <w:rsid w:val="00500335"/>
    <w:rsid w:val="00501515"/>
    <w:rsid w:val="0051248E"/>
    <w:rsid w:val="00513FE4"/>
    <w:rsid w:val="00523897"/>
    <w:rsid w:val="00532A36"/>
    <w:rsid w:val="00536ADD"/>
    <w:rsid w:val="005446DA"/>
    <w:rsid w:val="00546D19"/>
    <w:rsid w:val="00550ECB"/>
    <w:rsid w:val="00553035"/>
    <w:rsid w:val="00554B9E"/>
    <w:rsid w:val="00555A87"/>
    <w:rsid w:val="005609E7"/>
    <w:rsid w:val="005713A3"/>
    <w:rsid w:val="00576254"/>
    <w:rsid w:val="005770EA"/>
    <w:rsid w:val="0058133E"/>
    <w:rsid w:val="00590B3C"/>
    <w:rsid w:val="00591458"/>
    <w:rsid w:val="00591CB4"/>
    <w:rsid w:val="0059355C"/>
    <w:rsid w:val="00594412"/>
    <w:rsid w:val="005A6B8C"/>
    <w:rsid w:val="005A6F9F"/>
    <w:rsid w:val="005B5BC5"/>
    <w:rsid w:val="005B5C78"/>
    <w:rsid w:val="005B5E19"/>
    <w:rsid w:val="005C4749"/>
    <w:rsid w:val="005C49A9"/>
    <w:rsid w:val="005F1BB7"/>
    <w:rsid w:val="005F6533"/>
    <w:rsid w:val="006051B7"/>
    <w:rsid w:val="006062B1"/>
    <w:rsid w:val="0061298C"/>
    <w:rsid w:val="00614F5D"/>
    <w:rsid w:val="00615DB0"/>
    <w:rsid w:val="00626FA6"/>
    <w:rsid w:val="00627912"/>
    <w:rsid w:val="00636698"/>
    <w:rsid w:val="006418FD"/>
    <w:rsid w:val="0064391B"/>
    <w:rsid w:val="006452BF"/>
    <w:rsid w:val="006472F6"/>
    <w:rsid w:val="0065067B"/>
    <w:rsid w:val="00651570"/>
    <w:rsid w:val="006528E5"/>
    <w:rsid w:val="00657939"/>
    <w:rsid w:val="0066491F"/>
    <w:rsid w:val="00670624"/>
    <w:rsid w:val="00675A0B"/>
    <w:rsid w:val="00676E02"/>
    <w:rsid w:val="00676FF8"/>
    <w:rsid w:val="00677E24"/>
    <w:rsid w:val="00684482"/>
    <w:rsid w:val="00687223"/>
    <w:rsid w:val="00691196"/>
    <w:rsid w:val="00696075"/>
    <w:rsid w:val="00697A4A"/>
    <w:rsid w:val="006A3F2B"/>
    <w:rsid w:val="006A6FA1"/>
    <w:rsid w:val="006B3DD0"/>
    <w:rsid w:val="006C543D"/>
    <w:rsid w:val="006C5AA0"/>
    <w:rsid w:val="006C7068"/>
    <w:rsid w:val="006E1F91"/>
    <w:rsid w:val="006E6B2D"/>
    <w:rsid w:val="006F01D3"/>
    <w:rsid w:val="006F09A3"/>
    <w:rsid w:val="006F19A7"/>
    <w:rsid w:val="006F78D7"/>
    <w:rsid w:val="0070118D"/>
    <w:rsid w:val="007071C8"/>
    <w:rsid w:val="00716CBB"/>
    <w:rsid w:val="00717521"/>
    <w:rsid w:val="00720DF3"/>
    <w:rsid w:val="007220E8"/>
    <w:rsid w:val="00722DA8"/>
    <w:rsid w:val="00725AFB"/>
    <w:rsid w:val="00726FD6"/>
    <w:rsid w:val="00733A96"/>
    <w:rsid w:val="00733D02"/>
    <w:rsid w:val="00735ACF"/>
    <w:rsid w:val="00740458"/>
    <w:rsid w:val="00740B28"/>
    <w:rsid w:val="00745CEF"/>
    <w:rsid w:val="00752BA4"/>
    <w:rsid w:val="0075481C"/>
    <w:rsid w:val="0075665D"/>
    <w:rsid w:val="00761469"/>
    <w:rsid w:val="007667FD"/>
    <w:rsid w:val="00767288"/>
    <w:rsid w:val="00773F0F"/>
    <w:rsid w:val="00782E54"/>
    <w:rsid w:val="00786B66"/>
    <w:rsid w:val="00790CDD"/>
    <w:rsid w:val="007972A8"/>
    <w:rsid w:val="007A48FC"/>
    <w:rsid w:val="007C0BF1"/>
    <w:rsid w:val="007C28D1"/>
    <w:rsid w:val="007D238B"/>
    <w:rsid w:val="007D40D7"/>
    <w:rsid w:val="007D5C12"/>
    <w:rsid w:val="007D7CE3"/>
    <w:rsid w:val="007E1E38"/>
    <w:rsid w:val="007E49F9"/>
    <w:rsid w:val="007F451B"/>
    <w:rsid w:val="007F51CA"/>
    <w:rsid w:val="007F7877"/>
    <w:rsid w:val="008007E9"/>
    <w:rsid w:val="00802AE3"/>
    <w:rsid w:val="00806D77"/>
    <w:rsid w:val="008133A9"/>
    <w:rsid w:val="00814089"/>
    <w:rsid w:val="00821937"/>
    <w:rsid w:val="0082196F"/>
    <w:rsid w:val="00824253"/>
    <w:rsid w:val="00833D6B"/>
    <w:rsid w:val="00846AD4"/>
    <w:rsid w:val="00847F80"/>
    <w:rsid w:val="00850A9C"/>
    <w:rsid w:val="0085198A"/>
    <w:rsid w:val="00852847"/>
    <w:rsid w:val="00853F12"/>
    <w:rsid w:val="008550CB"/>
    <w:rsid w:val="00862BF6"/>
    <w:rsid w:val="00862FC4"/>
    <w:rsid w:val="00870E48"/>
    <w:rsid w:val="00871C33"/>
    <w:rsid w:val="00876CAD"/>
    <w:rsid w:val="00877198"/>
    <w:rsid w:val="008823D8"/>
    <w:rsid w:val="00884904"/>
    <w:rsid w:val="00886807"/>
    <w:rsid w:val="00887E17"/>
    <w:rsid w:val="008A1AB1"/>
    <w:rsid w:val="008A23FE"/>
    <w:rsid w:val="008A3C78"/>
    <w:rsid w:val="008A7F83"/>
    <w:rsid w:val="008B235D"/>
    <w:rsid w:val="008B2A3E"/>
    <w:rsid w:val="008C04DB"/>
    <w:rsid w:val="008C2960"/>
    <w:rsid w:val="008C2CF2"/>
    <w:rsid w:val="008C35EC"/>
    <w:rsid w:val="008C527B"/>
    <w:rsid w:val="008E211E"/>
    <w:rsid w:val="008F035A"/>
    <w:rsid w:val="008F41CB"/>
    <w:rsid w:val="00906105"/>
    <w:rsid w:val="00910E2C"/>
    <w:rsid w:val="009134E6"/>
    <w:rsid w:val="00915AB9"/>
    <w:rsid w:val="009204E9"/>
    <w:rsid w:val="00923D2E"/>
    <w:rsid w:val="00925A5D"/>
    <w:rsid w:val="009439F6"/>
    <w:rsid w:val="00944C4A"/>
    <w:rsid w:val="00944D54"/>
    <w:rsid w:val="0096410D"/>
    <w:rsid w:val="00973467"/>
    <w:rsid w:val="00983458"/>
    <w:rsid w:val="009837BE"/>
    <w:rsid w:val="00985E88"/>
    <w:rsid w:val="00990C0D"/>
    <w:rsid w:val="009A053F"/>
    <w:rsid w:val="009A1026"/>
    <w:rsid w:val="009B0937"/>
    <w:rsid w:val="009B5BF4"/>
    <w:rsid w:val="009C00F5"/>
    <w:rsid w:val="009C0E88"/>
    <w:rsid w:val="009D2C13"/>
    <w:rsid w:val="009D53EB"/>
    <w:rsid w:val="009D6D6D"/>
    <w:rsid w:val="009E10E8"/>
    <w:rsid w:val="009E289F"/>
    <w:rsid w:val="009E407E"/>
    <w:rsid w:val="009E67D9"/>
    <w:rsid w:val="009F0E0E"/>
    <w:rsid w:val="009F15B1"/>
    <w:rsid w:val="009F1EAC"/>
    <w:rsid w:val="009F29F6"/>
    <w:rsid w:val="009F30D4"/>
    <w:rsid w:val="009F4756"/>
    <w:rsid w:val="009F5F75"/>
    <w:rsid w:val="009F6049"/>
    <w:rsid w:val="009F6257"/>
    <w:rsid w:val="00A028B4"/>
    <w:rsid w:val="00A033C4"/>
    <w:rsid w:val="00A0436D"/>
    <w:rsid w:val="00A1074C"/>
    <w:rsid w:val="00A1338D"/>
    <w:rsid w:val="00A14058"/>
    <w:rsid w:val="00A21A9C"/>
    <w:rsid w:val="00A2252A"/>
    <w:rsid w:val="00A24613"/>
    <w:rsid w:val="00A36419"/>
    <w:rsid w:val="00A378C3"/>
    <w:rsid w:val="00A4282C"/>
    <w:rsid w:val="00A47B10"/>
    <w:rsid w:val="00A564EA"/>
    <w:rsid w:val="00A607C1"/>
    <w:rsid w:val="00A63B97"/>
    <w:rsid w:val="00A706B4"/>
    <w:rsid w:val="00A73915"/>
    <w:rsid w:val="00A87AFC"/>
    <w:rsid w:val="00A93368"/>
    <w:rsid w:val="00A9394B"/>
    <w:rsid w:val="00AB2F76"/>
    <w:rsid w:val="00AB61E9"/>
    <w:rsid w:val="00AB6467"/>
    <w:rsid w:val="00AC3047"/>
    <w:rsid w:val="00AC3E46"/>
    <w:rsid w:val="00AD1198"/>
    <w:rsid w:val="00AD151E"/>
    <w:rsid w:val="00AD2B2D"/>
    <w:rsid w:val="00AD44C5"/>
    <w:rsid w:val="00AF4907"/>
    <w:rsid w:val="00B0105C"/>
    <w:rsid w:val="00B0214D"/>
    <w:rsid w:val="00B13EBE"/>
    <w:rsid w:val="00B151AD"/>
    <w:rsid w:val="00B16B93"/>
    <w:rsid w:val="00B272FA"/>
    <w:rsid w:val="00B3013F"/>
    <w:rsid w:val="00B32378"/>
    <w:rsid w:val="00B3609C"/>
    <w:rsid w:val="00B40C52"/>
    <w:rsid w:val="00B418C3"/>
    <w:rsid w:val="00B41F57"/>
    <w:rsid w:val="00B44900"/>
    <w:rsid w:val="00B47471"/>
    <w:rsid w:val="00B54CD2"/>
    <w:rsid w:val="00B63247"/>
    <w:rsid w:val="00B63426"/>
    <w:rsid w:val="00B635F7"/>
    <w:rsid w:val="00B645EE"/>
    <w:rsid w:val="00B73F80"/>
    <w:rsid w:val="00B81739"/>
    <w:rsid w:val="00B85C97"/>
    <w:rsid w:val="00B86D07"/>
    <w:rsid w:val="00B9173A"/>
    <w:rsid w:val="00B91905"/>
    <w:rsid w:val="00B91C9B"/>
    <w:rsid w:val="00B94DE0"/>
    <w:rsid w:val="00B95513"/>
    <w:rsid w:val="00BA0EE8"/>
    <w:rsid w:val="00BA50F6"/>
    <w:rsid w:val="00BB0517"/>
    <w:rsid w:val="00BB6464"/>
    <w:rsid w:val="00BB64FC"/>
    <w:rsid w:val="00BB6B16"/>
    <w:rsid w:val="00BB6D1B"/>
    <w:rsid w:val="00BB73F5"/>
    <w:rsid w:val="00BC68EF"/>
    <w:rsid w:val="00BD06EF"/>
    <w:rsid w:val="00BD7B71"/>
    <w:rsid w:val="00BE24A3"/>
    <w:rsid w:val="00BF2A3F"/>
    <w:rsid w:val="00C03107"/>
    <w:rsid w:val="00C061C3"/>
    <w:rsid w:val="00C16A84"/>
    <w:rsid w:val="00C20E07"/>
    <w:rsid w:val="00C278C9"/>
    <w:rsid w:val="00C31885"/>
    <w:rsid w:val="00C42EDE"/>
    <w:rsid w:val="00C44444"/>
    <w:rsid w:val="00C44529"/>
    <w:rsid w:val="00C60C20"/>
    <w:rsid w:val="00C61E35"/>
    <w:rsid w:val="00C61F0C"/>
    <w:rsid w:val="00C62B7F"/>
    <w:rsid w:val="00C64D31"/>
    <w:rsid w:val="00C66361"/>
    <w:rsid w:val="00C66390"/>
    <w:rsid w:val="00C66B9C"/>
    <w:rsid w:val="00C66ED9"/>
    <w:rsid w:val="00C82B65"/>
    <w:rsid w:val="00C852D1"/>
    <w:rsid w:val="00C96223"/>
    <w:rsid w:val="00CA2B05"/>
    <w:rsid w:val="00CA3C3E"/>
    <w:rsid w:val="00CB4E0C"/>
    <w:rsid w:val="00CC2373"/>
    <w:rsid w:val="00CC27E4"/>
    <w:rsid w:val="00CC51AD"/>
    <w:rsid w:val="00CC7D73"/>
    <w:rsid w:val="00CD2506"/>
    <w:rsid w:val="00CD29B3"/>
    <w:rsid w:val="00CD60A5"/>
    <w:rsid w:val="00CD69A6"/>
    <w:rsid w:val="00CE0EEA"/>
    <w:rsid w:val="00CF1553"/>
    <w:rsid w:val="00CF22F1"/>
    <w:rsid w:val="00CF3B7A"/>
    <w:rsid w:val="00CF599A"/>
    <w:rsid w:val="00D00B1B"/>
    <w:rsid w:val="00D0441D"/>
    <w:rsid w:val="00D111B7"/>
    <w:rsid w:val="00D11285"/>
    <w:rsid w:val="00D14B50"/>
    <w:rsid w:val="00D1556B"/>
    <w:rsid w:val="00D166EE"/>
    <w:rsid w:val="00D172C7"/>
    <w:rsid w:val="00D3055C"/>
    <w:rsid w:val="00D33321"/>
    <w:rsid w:val="00D34F68"/>
    <w:rsid w:val="00D369F9"/>
    <w:rsid w:val="00D3740C"/>
    <w:rsid w:val="00D449D6"/>
    <w:rsid w:val="00D64F3C"/>
    <w:rsid w:val="00D72FB4"/>
    <w:rsid w:val="00D73121"/>
    <w:rsid w:val="00D746BF"/>
    <w:rsid w:val="00D777BE"/>
    <w:rsid w:val="00D87E3D"/>
    <w:rsid w:val="00D912AF"/>
    <w:rsid w:val="00D93551"/>
    <w:rsid w:val="00D958FE"/>
    <w:rsid w:val="00D96210"/>
    <w:rsid w:val="00D97E52"/>
    <w:rsid w:val="00DA37E2"/>
    <w:rsid w:val="00DB2610"/>
    <w:rsid w:val="00DB3934"/>
    <w:rsid w:val="00DD1DA2"/>
    <w:rsid w:val="00DD29EC"/>
    <w:rsid w:val="00DD3D8E"/>
    <w:rsid w:val="00DE6177"/>
    <w:rsid w:val="00DF07E7"/>
    <w:rsid w:val="00E01FDF"/>
    <w:rsid w:val="00E0225D"/>
    <w:rsid w:val="00E07A08"/>
    <w:rsid w:val="00E1377F"/>
    <w:rsid w:val="00E16371"/>
    <w:rsid w:val="00E2651C"/>
    <w:rsid w:val="00E3344E"/>
    <w:rsid w:val="00E358B7"/>
    <w:rsid w:val="00E36AC4"/>
    <w:rsid w:val="00E37C8B"/>
    <w:rsid w:val="00E426DA"/>
    <w:rsid w:val="00E4665F"/>
    <w:rsid w:val="00E507D5"/>
    <w:rsid w:val="00E50B2F"/>
    <w:rsid w:val="00E5519F"/>
    <w:rsid w:val="00E56EED"/>
    <w:rsid w:val="00E60093"/>
    <w:rsid w:val="00E67CF7"/>
    <w:rsid w:val="00E70BA1"/>
    <w:rsid w:val="00E76CE7"/>
    <w:rsid w:val="00E77AF5"/>
    <w:rsid w:val="00E8151A"/>
    <w:rsid w:val="00E83BB2"/>
    <w:rsid w:val="00E85FE0"/>
    <w:rsid w:val="00E86EEA"/>
    <w:rsid w:val="00E870FD"/>
    <w:rsid w:val="00E929F6"/>
    <w:rsid w:val="00EA37CE"/>
    <w:rsid w:val="00EA6B35"/>
    <w:rsid w:val="00EA72D6"/>
    <w:rsid w:val="00EA7CE7"/>
    <w:rsid w:val="00EB3578"/>
    <w:rsid w:val="00EB3C25"/>
    <w:rsid w:val="00EB45C9"/>
    <w:rsid w:val="00EB6F2C"/>
    <w:rsid w:val="00EC1DBE"/>
    <w:rsid w:val="00EC3DB5"/>
    <w:rsid w:val="00EF14E3"/>
    <w:rsid w:val="00EF504C"/>
    <w:rsid w:val="00EF557F"/>
    <w:rsid w:val="00EF7AFE"/>
    <w:rsid w:val="00F01758"/>
    <w:rsid w:val="00F021FB"/>
    <w:rsid w:val="00F064C6"/>
    <w:rsid w:val="00F13FBD"/>
    <w:rsid w:val="00F1418C"/>
    <w:rsid w:val="00F17497"/>
    <w:rsid w:val="00F21B3E"/>
    <w:rsid w:val="00F23B8C"/>
    <w:rsid w:val="00F26454"/>
    <w:rsid w:val="00F34404"/>
    <w:rsid w:val="00F34AD3"/>
    <w:rsid w:val="00F353AC"/>
    <w:rsid w:val="00F40804"/>
    <w:rsid w:val="00F468EF"/>
    <w:rsid w:val="00F526F7"/>
    <w:rsid w:val="00F55B45"/>
    <w:rsid w:val="00F60291"/>
    <w:rsid w:val="00F60DB7"/>
    <w:rsid w:val="00F60FF9"/>
    <w:rsid w:val="00F65230"/>
    <w:rsid w:val="00F66C94"/>
    <w:rsid w:val="00F709CC"/>
    <w:rsid w:val="00F81101"/>
    <w:rsid w:val="00FA2A8F"/>
    <w:rsid w:val="00FA3C85"/>
    <w:rsid w:val="00FA480E"/>
    <w:rsid w:val="00FA77AD"/>
    <w:rsid w:val="00FB119D"/>
    <w:rsid w:val="00FB5A9B"/>
    <w:rsid w:val="00FC1BAF"/>
    <w:rsid w:val="00FD60C3"/>
    <w:rsid w:val="00FE3A67"/>
    <w:rsid w:val="00FE5682"/>
    <w:rsid w:val="00FE61F1"/>
    <w:rsid w:val="00FF2055"/>
    <w:rsid w:val="00FF2EDB"/>
    <w:rsid w:val="00FF45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0887F9"/>
  <w15:docId w15:val="{C6B66D51-15E5-434F-A849-CC1F3B7DD0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1F0C"/>
  </w:style>
  <w:style w:type="paragraph" w:styleId="Rubrik1">
    <w:name w:val="heading 1"/>
    <w:basedOn w:val="Normal"/>
    <w:next w:val="Normal"/>
    <w:link w:val="Rubrik1Char"/>
    <w:qFormat/>
    <w:rsid w:val="00A21A9C"/>
    <w:pPr>
      <w:outlineLvl w:val="0"/>
    </w:pPr>
    <w:rPr>
      <w:rFonts w:ascii="Garamond" w:hAnsi="Garamond"/>
      <w:i/>
      <w:color w:val="5A5A5A"/>
    </w:rPr>
  </w:style>
  <w:style w:type="paragraph" w:styleId="Rubrik2">
    <w:name w:val="heading 2"/>
    <w:basedOn w:val="Normal"/>
    <w:next w:val="Normal"/>
    <w:link w:val="Rubrik2Char"/>
    <w:unhideWhenUsed/>
    <w:qFormat/>
    <w:rsid w:val="00E37C8B"/>
    <w:pPr>
      <w:keepNext/>
      <w:spacing w:after="0" w:line="240" w:lineRule="auto"/>
      <w:outlineLvl w:val="1"/>
    </w:pPr>
    <w:rPr>
      <w:rFonts w:ascii="Garamond" w:eastAsia="Times New Roman" w:hAnsi="Garamond" w:cs="Times New Roman"/>
      <w:b/>
      <w:color w:val="5A5A5A"/>
      <w:sz w:val="28"/>
      <w:szCs w:val="20"/>
      <w:lang w:eastAsia="sv-SE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15176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allongtext">
    <w:name w:val="Balloon Text"/>
    <w:basedOn w:val="Normal"/>
    <w:link w:val="BallongtextChar"/>
    <w:uiPriority w:val="99"/>
    <w:semiHidden/>
    <w:unhideWhenUsed/>
    <w:rsid w:val="003961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396193"/>
    <w:rPr>
      <w:rFonts w:ascii="Tahoma" w:hAnsi="Tahoma" w:cs="Tahoma"/>
      <w:sz w:val="16"/>
      <w:szCs w:val="16"/>
    </w:rPr>
  </w:style>
  <w:style w:type="paragraph" w:styleId="Sidhuvud">
    <w:name w:val="header"/>
    <w:basedOn w:val="Normal"/>
    <w:link w:val="SidhuvudChar"/>
    <w:uiPriority w:val="99"/>
    <w:unhideWhenUsed/>
    <w:rsid w:val="002E10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2E1045"/>
  </w:style>
  <w:style w:type="paragraph" w:styleId="Sidfot">
    <w:name w:val="footer"/>
    <w:basedOn w:val="Normal"/>
    <w:link w:val="SidfotChar"/>
    <w:uiPriority w:val="99"/>
    <w:unhideWhenUsed/>
    <w:rsid w:val="002E10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2E1045"/>
  </w:style>
  <w:style w:type="paragraph" w:styleId="Liststycke">
    <w:name w:val="List Paragraph"/>
    <w:basedOn w:val="Normal"/>
    <w:uiPriority w:val="34"/>
    <w:qFormat/>
    <w:rsid w:val="001E17B5"/>
    <w:pPr>
      <w:spacing w:after="0" w:line="240" w:lineRule="auto"/>
      <w:ind w:left="720"/>
      <w:contextualSpacing/>
    </w:pPr>
    <w:rPr>
      <w:rFonts w:eastAsiaTheme="minorEastAsia"/>
      <w:sz w:val="24"/>
      <w:szCs w:val="24"/>
      <w:lang w:eastAsia="sv-SE"/>
    </w:rPr>
  </w:style>
  <w:style w:type="character" w:styleId="Hyperlnk">
    <w:name w:val="Hyperlink"/>
    <w:basedOn w:val="Standardstycketeckensnitt"/>
    <w:unhideWhenUsed/>
    <w:rsid w:val="001E17B5"/>
    <w:rPr>
      <w:color w:val="0000FF" w:themeColor="hyperlink"/>
      <w:u w:val="single"/>
    </w:rPr>
  </w:style>
  <w:style w:type="table" w:styleId="Tabellrutnt">
    <w:name w:val="Table Grid"/>
    <w:basedOn w:val="Normaltabell"/>
    <w:uiPriority w:val="59"/>
    <w:rsid w:val="003678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f">
    <w:name w:val="Paragraf"/>
    <w:basedOn w:val="Normal"/>
    <w:uiPriority w:val="99"/>
    <w:rsid w:val="00D3055C"/>
    <w:pPr>
      <w:autoSpaceDE w:val="0"/>
      <w:autoSpaceDN w:val="0"/>
      <w:adjustRightInd w:val="0"/>
      <w:spacing w:after="0" w:line="288" w:lineRule="auto"/>
      <w:jc w:val="both"/>
      <w:textAlignment w:val="center"/>
    </w:pPr>
    <w:rPr>
      <w:rFonts w:ascii="Garamond" w:eastAsia="Times New Roman" w:hAnsi="Garamond" w:cs="Garamond"/>
      <w:color w:val="58585B"/>
      <w:sz w:val="24"/>
      <w:szCs w:val="24"/>
      <w:lang w:val="en-US" w:eastAsia="sv-SE"/>
    </w:rPr>
  </w:style>
  <w:style w:type="character" w:customStyle="1" w:styleId="Rubrik1Char">
    <w:name w:val="Rubrik 1 Char"/>
    <w:basedOn w:val="Standardstycketeckensnitt"/>
    <w:link w:val="Rubrik1"/>
    <w:rsid w:val="00A21A9C"/>
    <w:rPr>
      <w:rFonts w:ascii="Garamond" w:hAnsi="Garamond"/>
      <w:i/>
      <w:color w:val="5A5A5A"/>
    </w:rPr>
  </w:style>
  <w:style w:type="character" w:customStyle="1" w:styleId="Rubrik2Char">
    <w:name w:val="Rubrik 2 Char"/>
    <w:basedOn w:val="Standardstycketeckensnitt"/>
    <w:link w:val="Rubrik2"/>
    <w:rsid w:val="00E37C8B"/>
    <w:rPr>
      <w:rFonts w:ascii="Garamond" w:eastAsia="Times New Roman" w:hAnsi="Garamond" w:cs="Times New Roman"/>
      <w:b/>
      <w:color w:val="5A5A5A"/>
      <w:sz w:val="28"/>
      <w:szCs w:val="20"/>
      <w:lang w:eastAsia="sv-SE"/>
    </w:rPr>
  </w:style>
  <w:style w:type="paragraph" w:styleId="Brdtext">
    <w:name w:val="Body Text"/>
    <w:basedOn w:val="Normal"/>
    <w:link w:val="BrdtextChar"/>
    <w:unhideWhenUsed/>
    <w:rsid w:val="00F353AC"/>
    <w:pPr>
      <w:spacing w:after="0" w:line="240" w:lineRule="auto"/>
    </w:pPr>
    <w:rPr>
      <w:rFonts w:ascii="Garamond" w:eastAsia="Times New Roman" w:hAnsi="Garamond" w:cs="Times New Roman"/>
      <w:b/>
      <w:i/>
      <w:sz w:val="24"/>
      <w:szCs w:val="20"/>
      <w:lang w:eastAsia="sv-SE"/>
    </w:rPr>
  </w:style>
  <w:style w:type="character" w:customStyle="1" w:styleId="BrdtextChar">
    <w:name w:val="Brödtext Char"/>
    <w:basedOn w:val="Standardstycketeckensnitt"/>
    <w:link w:val="Brdtext"/>
    <w:rsid w:val="00F353AC"/>
    <w:rPr>
      <w:rFonts w:ascii="Garamond" w:eastAsia="Times New Roman" w:hAnsi="Garamond" w:cs="Times New Roman"/>
      <w:b/>
      <w:i/>
      <w:sz w:val="24"/>
      <w:szCs w:val="20"/>
      <w:lang w:eastAsia="sv-SE"/>
    </w:rPr>
  </w:style>
  <w:style w:type="paragraph" w:styleId="Brdtextmedindrag">
    <w:name w:val="Body Text Indent"/>
    <w:basedOn w:val="Normal"/>
    <w:link w:val="BrdtextmedindragChar"/>
    <w:semiHidden/>
    <w:unhideWhenUsed/>
    <w:rsid w:val="00F353AC"/>
    <w:pPr>
      <w:widowControl w:val="0"/>
      <w:suppressAutoHyphens/>
      <w:spacing w:after="0" w:line="100" w:lineRule="atLeast"/>
      <w:ind w:left="360"/>
    </w:pPr>
    <w:rPr>
      <w:rFonts w:ascii="Courier New" w:eastAsia="Times New Roman" w:hAnsi="Courier New" w:cs="Courier New"/>
      <w:bCs/>
      <w:iCs/>
      <w:sz w:val="20"/>
      <w:szCs w:val="20"/>
      <w:lang w:eastAsia="sv-SE"/>
    </w:rPr>
  </w:style>
  <w:style w:type="character" w:customStyle="1" w:styleId="BrdtextmedindragChar">
    <w:name w:val="Brödtext med indrag Char"/>
    <w:basedOn w:val="Standardstycketeckensnitt"/>
    <w:link w:val="Brdtextmedindrag"/>
    <w:semiHidden/>
    <w:rsid w:val="00F353AC"/>
    <w:rPr>
      <w:rFonts w:ascii="Courier New" w:eastAsia="Times New Roman" w:hAnsi="Courier New" w:cs="Courier New"/>
      <w:bCs/>
      <w:iCs/>
      <w:sz w:val="20"/>
      <w:szCs w:val="20"/>
      <w:lang w:eastAsia="sv-SE"/>
    </w:rPr>
  </w:style>
  <w:style w:type="paragraph" w:styleId="Brdtext2">
    <w:name w:val="Body Text 2"/>
    <w:basedOn w:val="Normal"/>
    <w:link w:val="Brdtext2Char"/>
    <w:semiHidden/>
    <w:unhideWhenUsed/>
    <w:rsid w:val="00F353AC"/>
    <w:pPr>
      <w:spacing w:after="0" w:line="240" w:lineRule="auto"/>
    </w:pPr>
    <w:rPr>
      <w:rFonts w:ascii="Garamond" w:eastAsia="Times New Roman" w:hAnsi="Garamond" w:cs="Times New Roman"/>
      <w:sz w:val="24"/>
      <w:szCs w:val="20"/>
      <w:lang w:eastAsia="sv-SE"/>
    </w:rPr>
  </w:style>
  <w:style w:type="character" w:customStyle="1" w:styleId="Brdtext2Char">
    <w:name w:val="Brödtext 2 Char"/>
    <w:basedOn w:val="Standardstycketeckensnitt"/>
    <w:link w:val="Brdtext2"/>
    <w:semiHidden/>
    <w:rsid w:val="00F353AC"/>
    <w:rPr>
      <w:rFonts w:ascii="Garamond" w:eastAsia="Times New Roman" w:hAnsi="Garamond" w:cs="Times New Roman"/>
      <w:sz w:val="24"/>
      <w:szCs w:val="20"/>
      <w:lang w:eastAsia="sv-SE"/>
    </w:rPr>
  </w:style>
  <w:style w:type="paragraph" w:customStyle="1" w:styleId="Mellan">
    <w:name w:val="Mellan"/>
    <w:basedOn w:val="Rubrik2"/>
    <w:link w:val="MellanChar"/>
    <w:qFormat/>
    <w:rsid w:val="006F78D7"/>
    <w:rPr>
      <w:rFonts w:ascii="Bevan" w:hAnsi="Bevan"/>
      <w:b w:val="0"/>
      <w:color w:val="E02F2F"/>
      <w:sz w:val="36"/>
      <w:szCs w:val="36"/>
    </w:rPr>
  </w:style>
  <w:style w:type="character" w:customStyle="1" w:styleId="MellanChar">
    <w:name w:val="Mellan Char"/>
    <w:basedOn w:val="Rubrik2Char"/>
    <w:link w:val="Mellan"/>
    <w:rsid w:val="006F78D7"/>
    <w:rPr>
      <w:rFonts w:ascii="Bevan" w:eastAsia="Times New Roman" w:hAnsi="Bevan" w:cs="Times New Roman"/>
      <w:b w:val="0"/>
      <w:color w:val="E02F2F"/>
      <w:sz w:val="36"/>
      <w:szCs w:val="36"/>
      <w:lang w:eastAsia="sv-SE"/>
    </w:rPr>
  </w:style>
  <w:style w:type="paragraph" w:styleId="Innehllsfrteckningsrubrik">
    <w:name w:val="TOC Heading"/>
    <w:basedOn w:val="Rubrik1"/>
    <w:next w:val="Normal"/>
    <w:uiPriority w:val="39"/>
    <w:unhideWhenUsed/>
    <w:qFormat/>
    <w:rsid w:val="00850A9C"/>
    <w:pPr>
      <w:keepLines/>
      <w:spacing w:before="480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sz w:val="28"/>
      <w:szCs w:val="28"/>
    </w:rPr>
  </w:style>
  <w:style w:type="paragraph" w:styleId="Innehll1">
    <w:name w:val="toc 1"/>
    <w:basedOn w:val="Normal"/>
    <w:next w:val="Normal"/>
    <w:autoRedefine/>
    <w:uiPriority w:val="39"/>
    <w:unhideWhenUsed/>
    <w:rsid w:val="00850A9C"/>
    <w:pPr>
      <w:tabs>
        <w:tab w:val="right" w:leader="dot" w:pos="9062"/>
      </w:tabs>
      <w:spacing w:after="100"/>
    </w:pPr>
    <w:rPr>
      <w:rFonts w:ascii="Garamond" w:hAnsi="Garamond"/>
      <w:b/>
      <w:noProof/>
      <w:sz w:val="24"/>
    </w:rPr>
  </w:style>
  <w:style w:type="paragraph" w:styleId="Innehll2">
    <w:name w:val="toc 2"/>
    <w:basedOn w:val="Normal"/>
    <w:next w:val="Normal"/>
    <w:autoRedefine/>
    <w:uiPriority w:val="39"/>
    <w:unhideWhenUsed/>
    <w:rsid w:val="00850A9C"/>
    <w:pPr>
      <w:spacing w:after="100"/>
      <w:ind w:left="240"/>
    </w:pPr>
    <w:rPr>
      <w:rFonts w:ascii="Garamond" w:hAnsi="Garamond"/>
      <w:sz w:val="24"/>
    </w:rPr>
  </w:style>
  <w:style w:type="paragraph" w:styleId="Normalwebb">
    <w:name w:val="Normal (Web)"/>
    <w:basedOn w:val="Normal"/>
    <w:uiPriority w:val="99"/>
    <w:semiHidden/>
    <w:unhideWhenUsed/>
    <w:rsid w:val="00850A9C"/>
    <w:pPr>
      <w:spacing w:before="100" w:beforeAutospacing="1" w:after="100" w:afterAutospacing="1" w:line="240" w:lineRule="auto"/>
    </w:pPr>
    <w:rPr>
      <w:rFonts w:ascii="Times" w:eastAsiaTheme="minorEastAsia" w:hAnsi="Times" w:cs="Times New Roman"/>
      <w:sz w:val="20"/>
      <w:szCs w:val="20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151764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Ingetavstnd">
    <w:name w:val="No Spacing"/>
    <w:uiPriority w:val="1"/>
    <w:qFormat/>
    <w:rsid w:val="00E83BB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265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04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FUM\AppData\Local\Temp\KFUM%20dokumentmall%20grafisk.dotx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44ECA9BA7DBA549AD18FE2F7F3B9E6C" ma:contentTypeVersion="0" ma:contentTypeDescription="Skapa ett nytt dokument." ma:contentTypeScope="" ma:versionID="f0f613d3dd252f4ff6221b2d59ab22a3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988ddc45a2a1ba233d786d3fa5db79ea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641DD69-3AD6-4637-97BF-65DF6958240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81E41B7-3EA9-4910-8C0A-302ABF29662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8E51FCD8-24C0-417B-8F8E-EA246AAF490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5DC03FB-017B-477C-8546-A1D24F10F26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KFUM dokumentmall grafisk</Template>
  <TotalTime>5</TotalTime>
  <Pages>1</Pages>
  <Words>250</Words>
  <Characters>1325</Characters>
  <Application>Microsoft Office Word</Application>
  <DocSecurity>0</DocSecurity>
  <Lines>11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KFUM</dc:creator>
  <cp:lastModifiedBy>Camilla Örvill</cp:lastModifiedBy>
  <cp:revision>3</cp:revision>
  <cp:lastPrinted>2022-03-04T11:13:00Z</cp:lastPrinted>
  <dcterms:created xsi:type="dcterms:W3CDTF">2024-02-14T14:33:00Z</dcterms:created>
  <dcterms:modified xsi:type="dcterms:W3CDTF">2024-02-14T14:36:00Z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0x010100E44ECA9BA7DBA549AD18FE2F7F3B9E6C</vt:lpwstr>
  </property>
</Properties>
</file>