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0EDE5">
    <v:background id="_x0000_s2049" o:bwmode="white" fillcolor="#f0ede5">
      <v:fill r:id="rId7" o:title="body-bg" type="tile"/>
    </v:background>
  </w:background>
  <w:body>
    <w:p w14:paraId="3B671CFE" w14:textId="7837E86D" w:rsidR="00E83BB2" w:rsidRDefault="009B5C66" w:rsidP="00E83BB2">
      <w:pPr>
        <w:rPr>
          <w:rFonts w:ascii="Bevan" w:hAnsi="Bevan"/>
          <w:color w:val="E02F2F"/>
          <w:sz w:val="52"/>
          <w:szCs w:val="80"/>
        </w:rPr>
      </w:pPr>
      <w:r>
        <w:rPr>
          <w:noProof/>
        </w:rPr>
        <w:drawing>
          <wp:inline distT="0" distB="0" distL="0" distR="0" wp14:anchorId="4C4F1308" wp14:editId="54E49EAA">
            <wp:extent cx="1113234" cy="952500"/>
            <wp:effectExtent l="0" t="0" r="0" b="0"/>
            <wp:docPr id="742718379" name="Bildobjekt 1" descr="En bild som visar tecknad serie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718379" name="Bildobjekt 1" descr="En bild som visar tecknad serie, grafisk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262" cy="95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F31F7" w14:textId="13DC926A" w:rsidR="009B5C66" w:rsidRDefault="009B5C66" w:rsidP="00E83BB2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>Kallelse årsmöte KFUM Örebro Dans</w:t>
      </w:r>
    </w:p>
    <w:p w14:paraId="3D65615D" w14:textId="512E3049" w:rsidR="00DB6619" w:rsidRDefault="00DB6619" w:rsidP="00E83BB2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>202</w:t>
      </w:r>
      <w:r w:rsidR="00712217">
        <w:rPr>
          <w:rFonts w:ascii="Bevan" w:hAnsi="Bevan"/>
          <w:color w:val="E02F2F"/>
          <w:sz w:val="52"/>
          <w:szCs w:val="80"/>
        </w:rPr>
        <w:t>4</w:t>
      </w:r>
      <w:r>
        <w:rPr>
          <w:rFonts w:ascii="Bevan" w:hAnsi="Bevan"/>
          <w:color w:val="E02F2F"/>
          <w:sz w:val="52"/>
          <w:szCs w:val="80"/>
        </w:rPr>
        <w:t>-0</w:t>
      </w:r>
      <w:r w:rsidR="005A62F8">
        <w:rPr>
          <w:rFonts w:ascii="Bevan" w:hAnsi="Bevan"/>
          <w:color w:val="E02F2F"/>
          <w:sz w:val="52"/>
          <w:szCs w:val="80"/>
        </w:rPr>
        <w:t>3</w:t>
      </w:r>
      <w:r>
        <w:rPr>
          <w:rFonts w:ascii="Bevan" w:hAnsi="Bevan"/>
          <w:color w:val="E02F2F"/>
          <w:sz w:val="52"/>
          <w:szCs w:val="80"/>
        </w:rPr>
        <w:t>-</w:t>
      </w:r>
      <w:r w:rsidR="00C42E33">
        <w:rPr>
          <w:rFonts w:ascii="Bevan" w:hAnsi="Bevan"/>
          <w:color w:val="E02F2F"/>
          <w:sz w:val="52"/>
          <w:szCs w:val="80"/>
        </w:rPr>
        <w:t>17</w:t>
      </w:r>
    </w:p>
    <w:p w14:paraId="6F6DF717" w14:textId="07DA96C7" w:rsidR="00C42E33" w:rsidRPr="009B5C66" w:rsidRDefault="00C42E33" w:rsidP="00E83BB2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 xml:space="preserve">För dig som är medlem i vår förening, Välkommen att delta på KFUM Örebro dans årsmöte! </w:t>
      </w:r>
    </w:p>
    <w:p w14:paraId="6EB75799" w14:textId="1BC515C9" w:rsidR="00DB6619" w:rsidRPr="009B5C66" w:rsidRDefault="00DB6619" w:rsidP="00E83BB2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 xml:space="preserve">När: Den </w:t>
      </w:r>
      <w:r w:rsidR="00C42E33" w:rsidRPr="009B5C66">
        <w:rPr>
          <w:rFonts w:ascii="Bevan" w:hAnsi="Bevan"/>
          <w:sz w:val="44"/>
          <w:szCs w:val="44"/>
        </w:rPr>
        <w:t xml:space="preserve">17 </w:t>
      </w:r>
      <w:r w:rsidR="005A62F8" w:rsidRPr="009B5C66">
        <w:rPr>
          <w:rFonts w:ascii="Bevan" w:hAnsi="Bevan"/>
          <w:sz w:val="44"/>
          <w:szCs w:val="44"/>
        </w:rPr>
        <w:t>mars</w:t>
      </w:r>
      <w:r w:rsidRPr="009B5C66">
        <w:rPr>
          <w:rFonts w:ascii="Bevan" w:hAnsi="Bevan"/>
          <w:sz w:val="44"/>
          <w:szCs w:val="44"/>
        </w:rPr>
        <w:t xml:space="preserve"> klockan 1</w:t>
      </w:r>
      <w:r w:rsidR="00C42E33" w:rsidRPr="009B5C66">
        <w:rPr>
          <w:rFonts w:ascii="Bevan" w:hAnsi="Bevan"/>
          <w:sz w:val="44"/>
          <w:szCs w:val="44"/>
        </w:rPr>
        <w:t>7</w:t>
      </w:r>
      <w:r w:rsidR="005A62F8" w:rsidRPr="009B5C66">
        <w:rPr>
          <w:rFonts w:ascii="Bevan" w:hAnsi="Bevan"/>
          <w:sz w:val="44"/>
          <w:szCs w:val="44"/>
        </w:rPr>
        <w:t>.</w:t>
      </w:r>
      <w:r w:rsidR="00C42E33" w:rsidRPr="009B5C66">
        <w:rPr>
          <w:rFonts w:ascii="Bevan" w:hAnsi="Bevan"/>
          <w:sz w:val="44"/>
          <w:szCs w:val="44"/>
        </w:rPr>
        <w:t>3</w:t>
      </w:r>
      <w:r w:rsidR="005A62F8" w:rsidRPr="009B5C66">
        <w:rPr>
          <w:rFonts w:ascii="Bevan" w:hAnsi="Bevan"/>
          <w:sz w:val="44"/>
          <w:szCs w:val="44"/>
        </w:rPr>
        <w:t>0</w:t>
      </w:r>
    </w:p>
    <w:p w14:paraId="313B6D5B" w14:textId="4FDF1599" w:rsidR="0099382D" w:rsidRPr="009B5C66" w:rsidRDefault="00DB6619" w:rsidP="00E83BB2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 xml:space="preserve">Var: På </w:t>
      </w:r>
      <w:r w:rsidR="00C42E33" w:rsidRPr="009B5C66">
        <w:rPr>
          <w:rFonts w:ascii="Bevan" w:hAnsi="Bevan"/>
          <w:sz w:val="44"/>
          <w:szCs w:val="44"/>
        </w:rPr>
        <w:t>Kulturkvarteret i lokal Remixen.</w:t>
      </w:r>
    </w:p>
    <w:p w14:paraId="1FAAB64F" w14:textId="7E4A866C" w:rsidR="00DB6619" w:rsidRDefault="00DB6619" w:rsidP="00E83BB2">
      <w:pPr>
        <w:rPr>
          <w:rFonts w:ascii="Bevan" w:hAnsi="Bevan"/>
          <w:sz w:val="44"/>
          <w:szCs w:val="44"/>
        </w:rPr>
      </w:pPr>
      <w:r w:rsidRPr="009B5C66">
        <w:rPr>
          <w:rFonts w:ascii="Bevan" w:hAnsi="Bevan"/>
          <w:sz w:val="44"/>
          <w:szCs w:val="44"/>
        </w:rPr>
        <w:t>Anmälan: gör du genom att skicka mail till dans@</w:t>
      </w:r>
      <w:r w:rsidR="00C42E33" w:rsidRPr="009B5C66">
        <w:rPr>
          <w:rFonts w:ascii="Bevan" w:hAnsi="Bevan"/>
          <w:sz w:val="44"/>
          <w:szCs w:val="44"/>
        </w:rPr>
        <w:t>kfumorebro.org</w:t>
      </w:r>
      <w:r w:rsidR="005A62F8" w:rsidRPr="009B5C66">
        <w:rPr>
          <w:rFonts w:ascii="Bevan" w:hAnsi="Bevan"/>
          <w:sz w:val="44"/>
          <w:szCs w:val="44"/>
        </w:rPr>
        <w:t xml:space="preserve"> för att kunna beräkna plats och utrymme utifrån antal deltagare. </w:t>
      </w:r>
    </w:p>
    <w:p w14:paraId="5AA7E4E5" w14:textId="33E539F4" w:rsidR="0099382D" w:rsidRDefault="0099382D" w:rsidP="00E83BB2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Verksamhetsberättelse, årsredovisning/årsbokslut, revisorernas berättelser, verksamhetsplan med budget samt styrelsens förslag och inkomna motioner</w:t>
      </w:r>
      <w:r>
        <w:rPr>
          <w:color w:val="000000"/>
          <w:sz w:val="27"/>
          <w:szCs w:val="27"/>
        </w:rPr>
        <w:t xml:space="preserve"> finns tillgängligt på KFUM:s kansli på Tegelbruket 1 vecka innan årsmötet. </w:t>
      </w:r>
    </w:p>
    <w:p w14:paraId="51B570AD" w14:textId="77777777" w:rsidR="0099382D" w:rsidRPr="009B5C66" w:rsidRDefault="0099382D" w:rsidP="00E83BB2">
      <w:pPr>
        <w:rPr>
          <w:noProof/>
          <w:sz w:val="44"/>
          <w:szCs w:val="44"/>
          <w:lang w:eastAsia="sv-SE"/>
        </w:rPr>
      </w:pPr>
    </w:p>
    <w:p w14:paraId="7DD014D6" w14:textId="77777777" w:rsidR="00E83BB2" w:rsidRPr="00E8114B" w:rsidRDefault="00E83BB2" w:rsidP="00E83BB2">
      <w:pPr>
        <w:pStyle w:val="Ingetavstnd"/>
        <w:rPr>
          <w:rFonts w:ascii="Times New Roman" w:hAnsi="Times New Roman" w:cs="Times New Roman"/>
          <w:sz w:val="16"/>
          <w:szCs w:val="16"/>
        </w:rPr>
      </w:pPr>
    </w:p>
    <w:p w14:paraId="32BC4A68" w14:textId="77777777" w:rsidR="00761469" w:rsidRPr="00590FC2" w:rsidRDefault="00761469" w:rsidP="00761469">
      <w:pPr>
        <w:rPr>
          <w:b/>
        </w:rPr>
      </w:pPr>
    </w:p>
    <w:p w14:paraId="18652CC1" w14:textId="77777777" w:rsidR="00761469" w:rsidRDefault="00761469" w:rsidP="00761469">
      <w:pPr>
        <w:ind w:left="1304" w:hanging="1304"/>
      </w:pPr>
    </w:p>
    <w:p w14:paraId="7C72B882" w14:textId="77777777" w:rsidR="000E393E" w:rsidRPr="00291E7C" w:rsidRDefault="000E393E" w:rsidP="00291E7C">
      <w:pPr>
        <w:rPr>
          <w:rFonts w:ascii="Garamond" w:eastAsia="Times New Roman" w:hAnsi="Garamond" w:cs="Times New Roman"/>
          <w:b/>
          <w:color w:val="5A5A5A"/>
          <w:szCs w:val="20"/>
          <w:lang w:eastAsia="sv-SE"/>
        </w:rPr>
      </w:pPr>
    </w:p>
    <w:sectPr w:rsidR="000E393E" w:rsidRPr="00291E7C" w:rsidSect="00773F0F">
      <w:pgSz w:w="11906" w:h="16838"/>
      <w:pgMar w:top="1417" w:right="1417" w:bottom="993" w:left="1417" w:header="708" w:footer="708" w:gutter="0"/>
      <w:pgBorders w:offsetFrom="page">
        <w:top w:val="basicWideInline" w:sz="25" w:space="0" w:color="FFFFFF" w:themeColor="background1"/>
        <w:left w:val="basicWideInline" w:sz="25" w:space="0" w:color="FFFFFF" w:themeColor="background1"/>
        <w:bottom w:val="basicWideInline" w:sz="25" w:space="0" w:color="FFFFFF" w:themeColor="background1"/>
        <w:right w:val="basicWideInline" w:sz="25" w:space="0" w:color="FFFFFF" w:themeColor="background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3B9C1" w14:textId="77777777" w:rsidR="00B767E5" w:rsidRDefault="00B767E5" w:rsidP="002E1045">
      <w:pPr>
        <w:spacing w:after="0" w:line="240" w:lineRule="auto"/>
      </w:pPr>
      <w:r>
        <w:separator/>
      </w:r>
    </w:p>
  </w:endnote>
  <w:endnote w:type="continuationSeparator" w:id="0">
    <w:p w14:paraId="4886E17D" w14:textId="77777777" w:rsidR="00B767E5" w:rsidRDefault="00B767E5" w:rsidP="002E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van">
    <w:altName w:val="Calibri"/>
    <w:charset w:val="00"/>
    <w:family w:val="auto"/>
    <w:pitch w:val="variable"/>
    <w:sig w:usb0="A00000AF" w:usb1="5000204B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1AA57" w14:textId="77777777" w:rsidR="00B767E5" w:rsidRDefault="00B767E5" w:rsidP="002E1045">
      <w:pPr>
        <w:spacing w:after="0" w:line="240" w:lineRule="auto"/>
      </w:pPr>
      <w:r>
        <w:separator/>
      </w:r>
    </w:p>
  </w:footnote>
  <w:footnote w:type="continuationSeparator" w:id="0">
    <w:p w14:paraId="06A07373" w14:textId="77777777" w:rsidR="00B767E5" w:rsidRDefault="00B767E5" w:rsidP="002E1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62ECD7C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2" w15:restartNumberingAfterBreak="0">
    <w:nsid w:val="00000004"/>
    <w:multiLevelType w:val="multilevel"/>
    <w:tmpl w:val="BC96778E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3" w15:restartNumberingAfterBreak="0">
    <w:nsid w:val="00000005"/>
    <w:multiLevelType w:val="multilevel"/>
    <w:tmpl w:val="FDF40ED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5" w15:restartNumberingAfterBreak="0">
    <w:nsid w:val="03AB53AB"/>
    <w:multiLevelType w:val="hybridMultilevel"/>
    <w:tmpl w:val="11E60F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5426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A62176"/>
    <w:multiLevelType w:val="hybridMultilevel"/>
    <w:tmpl w:val="B5F8A2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D7BA7"/>
    <w:multiLevelType w:val="hybridMultilevel"/>
    <w:tmpl w:val="3A424A08"/>
    <w:lvl w:ilvl="0" w:tplc="082E369A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5417E"/>
    <w:multiLevelType w:val="hybridMultilevel"/>
    <w:tmpl w:val="5C8AA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E01C47"/>
    <w:multiLevelType w:val="hybridMultilevel"/>
    <w:tmpl w:val="0C989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F60463"/>
    <w:multiLevelType w:val="hybridMultilevel"/>
    <w:tmpl w:val="D95077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C004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867C42"/>
    <w:multiLevelType w:val="hybridMultilevel"/>
    <w:tmpl w:val="78CCC9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D0F8F"/>
    <w:multiLevelType w:val="hybridMultilevel"/>
    <w:tmpl w:val="1468347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E4F56"/>
    <w:multiLevelType w:val="hybridMultilevel"/>
    <w:tmpl w:val="C83658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C55AE"/>
    <w:multiLevelType w:val="hybridMultilevel"/>
    <w:tmpl w:val="7F960F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E52FB"/>
    <w:multiLevelType w:val="hybridMultilevel"/>
    <w:tmpl w:val="6CD24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D0F3C"/>
    <w:multiLevelType w:val="hybridMultilevel"/>
    <w:tmpl w:val="4D94B81A"/>
    <w:lvl w:ilvl="0" w:tplc="4358F9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F368F"/>
    <w:multiLevelType w:val="hybridMultilevel"/>
    <w:tmpl w:val="B254EA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85E41"/>
    <w:multiLevelType w:val="hybridMultilevel"/>
    <w:tmpl w:val="645EEA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E7282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B00EB2"/>
    <w:multiLevelType w:val="hybridMultilevel"/>
    <w:tmpl w:val="06B24CE0"/>
    <w:lvl w:ilvl="0" w:tplc="51ACB7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5AA"/>
    <w:multiLevelType w:val="hybridMultilevel"/>
    <w:tmpl w:val="3A10C6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C36C4"/>
    <w:multiLevelType w:val="hybridMultilevel"/>
    <w:tmpl w:val="81A40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267F4"/>
    <w:multiLevelType w:val="hybridMultilevel"/>
    <w:tmpl w:val="9CB4233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A538C"/>
    <w:multiLevelType w:val="hybridMultilevel"/>
    <w:tmpl w:val="E13419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6577F"/>
    <w:multiLevelType w:val="hybridMultilevel"/>
    <w:tmpl w:val="B5DC2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618B8"/>
    <w:multiLevelType w:val="hybridMultilevel"/>
    <w:tmpl w:val="0CAC76EC"/>
    <w:lvl w:ilvl="0" w:tplc="00C864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B3C4F"/>
    <w:multiLevelType w:val="hybridMultilevel"/>
    <w:tmpl w:val="CF6A95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321CB"/>
    <w:multiLevelType w:val="hybridMultilevel"/>
    <w:tmpl w:val="3A448DFE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1" w15:restartNumberingAfterBreak="0">
    <w:nsid w:val="5F132224"/>
    <w:multiLevelType w:val="hybridMultilevel"/>
    <w:tmpl w:val="FBF48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54A52"/>
    <w:multiLevelType w:val="hybridMultilevel"/>
    <w:tmpl w:val="D23CC540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3" w15:restartNumberingAfterBreak="0">
    <w:nsid w:val="69EA0D1A"/>
    <w:multiLevelType w:val="hybridMultilevel"/>
    <w:tmpl w:val="B4C0D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D5A1E"/>
    <w:multiLevelType w:val="hybridMultilevel"/>
    <w:tmpl w:val="83C6E6EA"/>
    <w:lvl w:ilvl="0" w:tplc="A0488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16296"/>
    <w:multiLevelType w:val="hybridMultilevel"/>
    <w:tmpl w:val="481A5C6C"/>
    <w:lvl w:ilvl="0" w:tplc="1FB4C7A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47774"/>
    <w:multiLevelType w:val="hybridMultilevel"/>
    <w:tmpl w:val="FA901A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710BD"/>
    <w:multiLevelType w:val="hybridMultilevel"/>
    <w:tmpl w:val="96166E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73790"/>
    <w:multiLevelType w:val="hybridMultilevel"/>
    <w:tmpl w:val="AF0CDEFA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num w:numId="1" w16cid:durableId="839394027">
    <w:abstractNumId w:val="23"/>
  </w:num>
  <w:num w:numId="2" w16cid:durableId="908536653">
    <w:abstractNumId w:val="29"/>
  </w:num>
  <w:num w:numId="3" w16cid:durableId="1836337454">
    <w:abstractNumId w:val="36"/>
  </w:num>
  <w:num w:numId="4" w16cid:durableId="1882280450">
    <w:abstractNumId w:val="33"/>
  </w:num>
  <w:num w:numId="5" w16cid:durableId="2019387177">
    <w:abstractNumId w:val="37"/>
  </w:num>
  <w:num w:numId="6" w16cid:durableId="1358386298">
    <w:abstractNumId w:val="15"/>
  </w:num>
  <w:num w:numId="7" w16cid:durableId="1551109759">
    <w:abstractNumId w:val="13"/>
  </w:num>
  <w:num w:numId="8" w16cid:durableId="1040668871">
    <w:abstractNumId w:val="31"/>
  </w:num>
  <w:num w:numId="9" w16cid:durableId="598416911">
    <w:abstractNumId w:val="24"/>
  </w:num>
  <w:num w:numId="10" w16cid:durableId="1495488610">
    <w:abstractNumId w:val="9"/>
  </w:num>
  <w:num w:numId="11" w16cid:durableId="1338844964">
    <w:abstractNumId w:val="27"/>
  </w:num>
  <w:num w:numId="12" w16cid:durableId="1292588529">
    <w:abstractNumId w:val="17"/>
  </w:num>
  <w:num w:numId="13" w16cid:durableId="327907631">
    <w:abstractNumId w:val="30"/>
  </w:num>
  <w:num w:numId="14" w16cid:durableId="1617523402">
    <w:abstractNumId w:val="32"/>
  </w:num>
  <w:num w:numId="15" w16cid:durableId="905842995">
    <w:abstractNumId w:val="38"/>
  </w:num>
  <w:num w:numId="16" w16cid:durableId="332992017">
    <w:abstractNumId w:val="14"/>
  </w:num>
  <w:num w:numId="17" w16cid:durableId="197158830">
    <w:abstractNumId w:val="26"/>
  </w:num>
  <w:num w:numId="18" w16cid:durableId="1367675470">
    <w:abstractNumId w:val="10"/>
  </w:num>
  <w:num w:numId="19" w16cid:durableId="2135513805">
    <w:abstractNumId w:val="11"/>
  </w:num>
  <w:num w:numId="20" w16cid:durableId="578096380">
    <w:abstractNumId w:val="0"/>
  </w:num>
  <w:num w:numId="21" w16cid:durableId="1097558040">
    <w:abstractNumId w:val="2"/>
  </w:num>
  <w:num w:numId="22" w16cid:durableId="734161993">
    <w:abstractNumId w:val="12"/>
  </w:num>
  <w:num w:numId="23" w16cid:durableId="1632514189">
    <w:abstractNumId w:val="19"/>
  </w:num>
  <w:num w:numId="24" w16cid:durableId="269626234">
    <w:abstractNumId w:val="7"/>
  </w:num>
  <w:num w:numId="25" w16cid:durableId="548811012">
    <w:abstractNumId w:val="3"/>
  </w:num>
  <w:num w:numId="26" w16cid:durableId="2009206086">
    <w:abstractNumId w:val="4"/>
  </w:num>
  <w:num w:numId="27" w16cid:durableId="500124645">
    <w:abstractNumId w:val="25"/>
  </w:num>
  <w:num w:numId="28" w16cid:durableId="1837451145">
    <w:abstractNumId w:val="6"/>
  </w:num>
  <w:num w:numId="29" w16cid:durableId="430248825">
    <w:abstractNumId w:val="5"/>
  </w:num>
  <w:num w:numId="30" w16cid:durableId="2063138899">
    <w:abstractNumId w:val="20"/>
  </w:num>
  <w:num w:numId="31" w16cid:durableId="817500452">
    <w:abstractNumId w:val="21"/>
  </w:num>
  <w:num w:numId="32" w16cid:durableId="1268999211">
    <w:abstractNumId w:val="1"/>
  </w:num>
  <w:num w:numId="33" w16cid:durableId="1573928866">
    <w:abstractNumId w:val="18"/>
  </w:num>
  <w:num w:numId="34" w16cid:durableId="909002170">
    <w:abstractNumId w:val="35"/>
  </w:num>
  <w:num w:numId="35" w16cid:durableId="1738628026">
    <w:abstractNumId w:val="28"/>
  </w:num>
  <w:num w:numId="36" w16cid:durableId="1363747615">
    <w:abstractNumId w:val="22"/>
  </w:num>
  <w:num w:numId="37" w16cid:durableId="2075464900">
    <w:abstractNumId w:val="34"/>
  </w:num>
  <w:num w:numId="38" w16cid:durableId="1465852136">
    <w:abstractNumId w:val="8"/>
  </w:num>
  <w:num w:numId="39" w16cid:durableId="20178084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6A"/>
    <w:rsid w:val="00000936"/>
    <w:rsid w:val="00001A43"/>
    <w:rsid w:val="00012979"/>
    <w:rsid w:val="0001454B"/>
    <w:rsid w:val="00020E3F"/>
    <w:rsid w:val="0002208D"/>
    <w:rsid w:val="000225C3"/>
    <w:rsid w:val="00025BDF"/>
    <w:rsid w:val="00025CA1"/>
    <w:rsid w:val="00026F83"/>
    <w:rsid w:val="0002718F"/>
    <w:rsid w:val="000349C1"/>
    <w:rsid w:val="00037F02"/>
    <w:rsid w:val="0004176C"/>
    <w:rsid w:val="00044646"/>
    <w:rsid w:val="00063DFE"/>
    <w:rsid w:val="0007287C"/>
    <w:rsid w:val="0008248F"/>
    <w:rsid w:val="00085004"/>
    <w:rsid w:val="00087304"/>
    <w:rsid w:val="00094EED"/>
    <w:rsid w:val="000A0994"/>
    <w:rsid w:val="000A473D"/>
    <w:rsid w:val="000B11D7"/>
    <w:rsid w:val="000B3579"/>
    <w:rsid w:val="000B566C"/>
    <w:rsid w:val="000C025D"/>
    <w:rsid w:val="000C32FF"/>
    <w:rsid w:val="000C6E5B"/>
    <w:rsid w:val="000E1076"/>
    <w:rsid w:val="000E393E"/>
    <w:rsid w:val="000F6684"/>
    <w:rsid w:val="00112B20"/>
    <w:rsid w:val="00116C9F"/>
    <w:rsid w:val="001217B9"/>
    <w:rsid w:val="0012292A"/>
    <w:rsid w:val="0012518D"/>
    <w:rsid w:val="001261A7"/>
    <w:rsid w:val="00133C8D"/>
    <w:rsid w:val="00143E4B"/>
    <w:rsid w:val="00147A5D"/>
    <w:rsid w:val="00151764"/>
    <w:rsid w:val="00153571"/>
    <w:rsid w:val="001537FE"/>
    <w:rsid w:val="0015388D"/>
    <w:rsid w:val="001558F0"/>
    <w:rsid w:val="00157A74"/>
    <w:rsid w:val="00160F5F"/>
    <w:rsid w:val="00170836"/>
    <w:rsid w:val="00173604"/>
    <w:rsid w:val="0017409F"/>
    <w:rsid w:val="00181CE8"/>
    <w:rsid w:val="0018292B"/>
    <w:rsid w:val="001A3221"/>
    <w:rsid w:val="001A5A73"/>
    <w:rsid w:val="001B17BD"/>
    <w:rsid w:val="001C06B9"/>
    <w:rsid w:val="001C0CFF"/>
    <w:rsid w:val="001C2D2B"/>
    <w:rsid w:val="001D281F"/>
    <w:rsid w:val="001D2DCC"/>
    <w:rsid w:val="001D56D1"/>
    <w:rsid w:val="001D69C2"/>
    <w:rsid w:val="001E0A13"/>
    <w:rsid w:val="001E17B5"/>
    <w:rsid w:val="001E3721"/>
    <w:rsid w:val="001F0910"/>
    <w:rsid w:val="001F3771"/>
    <w:rsid w:val="001F5729"/>
    <w:rsid w:val="001F7A6A"/>
    <w:rsid w:val="00201CF0"/>
    <w:rsid w:val="002029A6"/>
    <w:rsid w:val="00204803"/>
    <w:rsid w:val="0020680C"/>
    <w:rsid w:val="00206C8E"/>
    <w:rsid w:val="00206CA0"/>
    <w:rsid w:val="002070C4"/>
    <w:rsid w:val="00216978"/>
    <w:rsid w:val="0022067E"/>
    <w:rsid w:val="002215E5"/>
    <w:rsid w:val="00222AB9"/>
    <w:rsid w:val="002275A8"/>
    <w:rsid w:val="0022771A"/>
    <w:rsid w:val="00230155"/>
    <w:rsid w:val="002306F2"/>
    <w:rsid w:val="00231F2A"/>
    <w:rsid w:val="00231FAF"/>
    <w:rsid w:val="00232E20"/>
    <w:rsid w:val="00232E5B"/>
    <w:rsid w:val="00235713"/>
    <w:rsid w:val="00237176"/>
    <w:rsid w:val="00242DFF"/>
    <w:rsid w:val="00271695"/>
    <w:rsid w:val="002777ED"/>
    <w:rsid w:val="0028274A"/>
    <w:rsid w:val="002843AF"/>
    <w:rsid w:val="00286389"/>
    <w:rsid w:val="00286EE7"/>
    <w:rsid w:val="00291E7C"/>
    <w:rsid w:val="00292CF1"/>
    <w:rsid w:val="00295AC7"/>
    <w:rsid w:val="00296BB3"/>
    <w:rsid w:val="002A7AA7"/>
    <w:rsid w:val="002A7C34"/>
    <w:rsid w:val="002B13D4"/>
    <w:rsid w:val="002C4B44"/>
    <w:rsid w:val="002D3C16"/>
    <w:rsid w:val="002D7BC9"/>
    <w:rsid w:val="002E1045"/>
    <w:rsid w:val="002F4D33"/>
    <w:rsid w:val="002F633A"/>
    <w:rsid w:val="003012A0"/>
    <w:rsid w:val="003024EE"/>
    <w:rsid w:val="00312B5B"/>
    <w:rsid w:val="003138A4"/>
    <w:rsid w:val="00314574"/>
    <w:rsid w:val="00316644"/>
    <w:rsid w:val="00322263"/>
    <w:rsid w:val="00333EDB"/>
    <w:rsid w:val="00340778"/>
    <w:rsid w:val="00344DB8"/>
    <w:rsid w:val="00352A8A"/>
    <w:rsid w:val="00362A4F"/>
    <w:rsid w:val="00365F11"/>
    <w:rsid w:val="003678A1"/>
    <w:rsid w:val="00367E19"/>
    <w:rsid w:val="003857CD"/>
    <w:rsid w:val="00390D53"/>
    <w:rsid w:val="003913E1"/>
    <w:rsid w:val="00396193"/>
    <w:rsid w:val="00396197"/>
    <w:rsid w:val="00397239"/>
    <w:rsid w:val="003A6F5C"/>
    <w:rsid w:val="003B590C"/>
    <w:rsid w:val="003B7E7E"/>
    <w:rsid w:val="003C7229"/>
    <w:rsid w:val="003D0FEC"/>
    <w:rsid w:val="003E0BC8"/>
    <w:rsid w:val="003E0F01"/>
    <w:rsid w:val="003E41A8"/>
    <w:rsid w:val="003E57E4"/>
    <w:rsid w:val="003E71DB"/>
    <w:rsid w:val="003F22F0"/>
    <w:rsid w:val="004008A0"/>
    <w:rsid w:val="0040689D"/>
    <w:rsid w:val="00412D22"/>
    <w:rsid w:val="00413598"/>
    <w:rsid w:val="00416A23"/>
    <w:rsid w:val="004177FF"/>
    <w:rsid w:val="00421DD6"/>
    <w:rsid w:val="00423B5D"/>
    <w:rsid w:val="004246DE"/>
    <w:rsid w:val="00424C5B"/>
    <w:rsid w:val="004321E9"/>
    <w:rsid w:val="0043283F"/>
    <w:rsid w:val="00433B4C"/>
    <w:rsid w:val="00433B69"/>
    <w:rsid w:val="00440965"/>
    <w:rsid w:val="00447B7C"/>
    <w:rsid w:val="004544E3"/>
    <w:rsid w:val="00460D08"/>
    <w:rsid w:val="004640B5"/>
    <w:rsid w:val="00482965"/>
    <w:rsid w:val="00492B6D"/>
    <w:rsid w:val="004A274B"/>
    <w:rsid w:val="004C0455"/>
    <w:rsid w:val="004C0DAD"/>
    <w:rsid w:val="004C1E19"/>
    <w:rsid w:val="004C6EED"/>
    <w:rsid w:val="004D2495"/>
    <w:rsid w:val="004E0D1B"/>
    <w:rsid w:val="004E1B91"/>
    <w:rsid w:val="004E34D9"/>
    <w:rsid w:val="004F5458"/>
    <w:rsid w:val="004F6B84"/>
    <w:rsid w:val="00500335"/>
    <w:rsid w:val="00501515"/>
    <w:rsid w:val="0051248E"/>
    <w:rsid w:val="00513FE4"/>
    <w:rsid w:val="00523897"/>
    <w:rsid w:val="00532A36"/>
    <w:rsid w:val="00536ADD"/>
    <w:rsid w:val="005446DA"/>
    <w:rsid w:val="00546D19"/>
    <w:rsid w:val="00550ECB"/>
    <w:rsid w:val="00553035"/>
    <w:rsid w:val="00554B9E"/>
    <w:rsid w:val="00555A87"/>
    <w:rsid w:val="005609E7"/>
    <w:rsid w:val="005713A3"/>
    <w:rsid w:val="00576254"/>
    <w:rsid w:val="005770EA"/>
    <w:rsid w:val="0058133E"/>
    <w:rsid w:val="00584E3C"/>
    <w:rsid w:val="00590B3C"/>
    <w:rsid w:val="00591458"/>
    <w:rsid w:val="00591CB4"/>
    <w:rsid w:val="0059355C"/>
    <w:rsid w:val="00594412"/>
    <w:rsid w:val="005A62F8"/>
    <w:rsid w:val="005A6B8C"/>
    <w:rsid w:val="005A6F9F"/>
    <w:rsid w:val="005B5BC5"/>
    <w:rsid w:val="005B5C78"/>
    <w:rsid w:val="005B5E19"/>
    <w:rsid w:val="005C4749"/>
    <w:rsid w:val="005C49A9"/>
    <w:rsid w:val="005F1BB7"/>
    <w:rsid w:val="005F6533"/>
    <w:rsid w:val="006051B7"/>
    <w:rsid w:val="006062B1"/>
    <w:rsid w:val="0061298C"/>
    <w:rsid w:val="00615DB0"/>
    <w:rsid w:val="00626FA6"/>
    <w:rsid w:val="00627912"/>
    <w:rsid w:val="00636698"/>
    <w:rsid w:val="006418FD"/>
    <w:rsid w:val="0064391B"/>
    <w:rsid w:val="006452BF"/>
    <w:rsid w:val="006472F6"/>
    <w:rsid w:val="0065067B"/>
    <w:rsid w:val="00651570"/>
    <w:rsid w:val="006528E5"/>
    <w:rsid w:val="00657939"/>
    <w:rsid w:val="0066491F"/>
    <w:rsid w:val="00670624"/>
    <w:rsid w:val="00675A0B"/>
    <w:rsid w:val="00676E02"/>
    <w:rsid w:val="00676FF8"/>
    <w:rsid w:val="00677E24"/>
    <w:rsid w:val="00684482"/>
    <w:rsid w:val="00687223"/>
    <w:rsid w:val="00691196"/>
    <w:rsid w:val="00696075"/>
    <w:rsid w:val="00697A4A"/>
    <w:rsid w:val="006A3F2B"/>
    <w:rsid w:val="006A6FA1"/>
    <w:rsid w:val="006B3DD0"/>
    <w:rsid w:val="006C543D"/>
    <w:rsid w:val="006C5AA0"/>
    <w:rsid w:val="006C7068"/>
    <w:rsid w:val="006E1F91"/>
    <w:rsid w:val="006E6B2D"/>
    <w:rsid w:val="006F01D3"/>
    <w:rsid w:val="006F09A3"/>
    <w:rsid w:val="006F19A7"/>
    <w:rsid w:val="006F78D7"/>
    <w:rsid w:val="0070118D"/>
    <w:rsid w:val="007071C8"/>
    <w:rsid w:val="00712217"/>
    <w:rsid w:val="00716CBB"/>
    <w:rsid w:val="00717521"/>
    <w:rsid w:val="00720DF3"/>
    <w:rsid w:val="007220E8"/>
    <w:rsid w:val="00722DA8"/>
    <w:rsid w:val="00725AFB"/>
    <w:rsid w:val="00726FD6"/>
    <w:rsid w:val="00733A96"/>
    <w:rsid w:val="00733D02"/>
    <w:rsid w:val="00735ACF"/>
    <w:rsid w:val="00740B28"/>
    <w:rsid w:val="00745CEF"/>
    <w:rsid w:val="00753EA5"/>
    <w:rsid w:val="0075481C"/>
    <w:rsid w:val="0075665D"/>
    <w:rsid w:val="00761469"/>
    <w:rsid w:val="007667FD"/>
    <w:rsid w:val="00767288"/>
    <w:rsid w:val="00773F0F"/>
    <w:rsid w:val="00782E54"/>
    <w:rsid w:val="00786B66"/>
    <w:rsid w:val="00790CDD"/>
    <w:rsid w:val="007972A8"/>
    <w:rsid w:val="007A48FC"/>
    <w:rsid w:val="007C0BF1"/>
    <w:rsid w:val="007C28D1"/>
    <w:rsid w:val="007D238B"/>
    <w:rsid w:val="007D40D7"/>
    <w:rsid w:val="007D5C12"/>
    <w:rsid w:val="007D7CE3"/>
    <w:rsid w:val="007E1E38"/>
    <w:rsid w:val="007E49F9"/>
    <w:rsid w:val="007F451B"/>
    <w:rsid w:val="007F51CA"/>
    <w:rsid w:val="007F7877"/>
    <w:rsid w:val="008007E9"/>
    <w:rsid w:val="00802AE3"/>
    <w:rsid w:val="00806D77"/>
    <w:rsid w:val="008133A9"/>
    <w:rsid w:val="00814089"/>
    <w:rsid w:val="00821937"/>
    <w:rsid w:val="0082196F"/>
    <w:rsid w:val="00824253"/>
    <w:rsid w:val="00833D6B"/>
    <w:rsid w:val="00842160"/>
    <w:rsid w:val="00846AD4"/>
    <w:rsid w:val="00850A9C"/>
    <w:rsid w:val="0085198A"/>
    <w:rsid w:val="00852847"/>
    <w:rsid w:val="00853F12"/>
    <w:rsid w:val="008550CB"/>
    <w:rsid w:val="00862BF6"/>
    <w:rsid w:val="00862FC4"/>
    <w:rsid w:val="00870E48"/>
    <w:rsid w:val="00871C33"/>
    <w:rsid w:val="00876CAD"/>
    <w:rsid w:val="00877198"/>
    <w:rsid w:val="008823D8"/>
    <w:rsid w:val="00884904"/>
    <w:rsid w:val="00886807"/>
    <w:rsid w:val="00887E17"/>
    <w:rsid w:val="008A1AB1"/>
    <w:rsid w:val="008A23FE"/>
    <w:rsid w:val="008A3C78"/>
    <w:rsid w:val="008A7F83"/>
    <w:rsid w:val="008B235D"/>
    <w:rsid w:val="008B2A3E"/>
    <w:rsid w:val="008C04DB"/>
    <w:rsid w:val="008C2960"/>
    <w:rsid w:val="008C2CF2"/>
    <w:rsid w:val="008C35EC"/>
    <w:rsid w:val="008C527B"/>
    <w:rsid w:val="008E211E"/>
    <w:rsid w:val="008F035A"/>
    <w:rsid w:val="008F41CB"/>
    <w:rsid w:val="00906105"/>
    <w:rsid w:val="00910E2C"/>
    <w:rsid w:val="009134E6"/>
    <w:rsid w:val="00915AB9"/>
    <w:rsid w:val="009204E9"/>
    <w:rsid w:val="00923D2E"/>
    <w:rsid w:val="009439F6"/>
    <w:rsid w:val="00944C4A"/>
    <w:rsid w:val="00944D54"/>
    <w:rsid w:val="0096410D"/>
    <w:rsid w:val="00973467"/>
    <w:rsid w:val="00983458"/>
    <w:rsid w:val="009837BE"/>
    <w:rsid w:val="00985E88"/>
    <w:rsid w:val="00990C0D"/>
    <w:rsid w:val="0099382D"/>
    <w:rsid w:val="009A053F"/>
    <w:rsid w:val="009A1026"/>
    <w:rsid w:val="009B0937"/>
    <w:rsid w:val="009B5BF4"/>
    <w:rsid w:val="009B5C66"/>
    <w:rsid w:val="009C00F5"/>
    <w:rsid w:val="009C0E88"/>
    <w:rsid w:val="009D2C13"/>
    <w:rsid w:val="009D53EB"/>
    <w:rsid w:val="009D6D6D"/>
    <w:rsid w:val="009E10E8"/>
    <w:rsid w:val="009E289F"/>
    <w:rsid w:val="009E407E"/>
    <w:rsid w:val="009E67D9"/>
    <w:rsid w:val="009F0E0E"/>
    <w:rsid w:val="009F15B1"/>
    <w:rsid w:val="009F1EAC"/>
    <w:rsid w:val="009F29F6"/>
    <w:rsid w:val="009F30D4"/>
    <w:rsid w:val="009F4756"/>
    <w:rsid w:val="009F5F75"/>
    <w:rsid w:val="009F6049"/>
    <w:rsid w:val="009F6257"/>
    <w:rsid w:val="00A028B4"/>
    <w:rsid w:val="00A033C4"/>
    <w:rsid w:val="00A0436D"/>
    <w:rsid w:val="00A1074C"/>
    <w:rsid w:val="00A1338D"/>
    <w:rsid w:val="00A14058"/>
    <w:rsid w:val="00A21A9C"/>
    <w:rsid w:val="00A2252A"/>
    <w:rsid w:val="00A24613"/>
    <w:rsid w:val="00A36419"/>
    <w:rsid w:val="00A378C3"/>
    <w:rsid w:val="00A4282C"/>
    <w:rsid w:val="00A47B10"/>
    <w:rsid w:val="00A564EA"/>
    <w:rsid w:val="00A607C1"/>
    <w:rsid w:val="00A63B97"/>
    <w:rsid w:val="00A706B4"/>
    <w:rsid w:val="00A73915"/>
    <w:rsid w:val="00A87AFC"/>
    <w:rsid w:val="00A93368"/>
    <w:rsid w:val="00A9394B"/>
    <w:rsid w:val="00AB2F76"/>
    <w:rsid w:val="00AB61E9"/>
    <w:rsid w:val="00AB6467"/>
    <w:rsid w:val="00AC3047"/>
    <w:rsid w:val="00AC3E46"/>
    <w:rsid w:val="00AD1198"/>
    <w:rsid w:val="00AD151E"/>
    <w:rsid w:val="00AD2B2D"/>
    <w:rsid w:val="00AD44C5"/>
    <w:rsid w:val="00AF4907"/>
    <w:rsid w:val="00B0105C"/>
    <w:rsid w:val="00B0214D"/>
    <w:rsid w:val="00B13EBE"/>
    <w:rsid w:val="00B16B93"/>
    <w:rsid w:val="00B272FA"/>
    <w:rsid w:val="00B3013F"/>
    <w:rsid w:val="00B32378"/>
    <w:rsid w:val="00B3609C"/>
    <w:rsid w:val="00B40C52"/>
    <w:rsid w:val="00B418C3"/>
    <w:rsid w:val="00B41F57"/>
    <w:rsid w:val="00B44900"/>
    <w:rsid w:val="00B47471"/>
    <w:rsid w:val="00B54CD2"/>
    <w:rsid w:val="00B63247"/>
    <w:rsid w:val="00B63426"/>
    <w:rsid w:val="00B635F7"/>
    <w:rsid w:val="00B645EE"/>
    <w:rsid w:val="00B73F80"/>
    <w:rsid w:val="00B767E5"/>
    <w:rsid w:val="00B81739"/>
    <w:rsid w:val="00B85C97"/>
    <w:rsid w:val="00B86D07"/>
    <w:rsid w:val="00B9173A"/>
    <w:rsid w:val="00B91905"/>
    <w:rsid w:val="00B91C9B"/>
    <w:rsid w:val="00B94DE0"/>
    <w:rsid w:val="00B95513"/>
    <w:rsid w:val="00BA0EE8"/>
    <w:rsid w:val="00BA50F6"/>
    <w:rsid w:val="00BB0517"/>
    <w:rsid w:val="00BB6464"/>
    <w:rsid w:val="00BB64FC"/>
    <w:rsid w:val="00BB6B16"/>
    <w:rsid w:val="00BB6D1B"/>
    <w:rsid w:val="00BB73F5"/>
    <w:rsid w:val="00BC68EF"/>
    <w:rsid w:val="00BD06EF"/>
    <w:rsid w:val="00BD7B71"/>
    <w:rsid w:val="00BE24A3"/>
    <w:rsid w:val="00BF2A3F"/>
    <w:rsid w:val="00C03107"/>
    <w:rsid w:val="00C061C3"/>
    <w:rsid w:val="00C16A84"/>
    <w:rsid w:val="00C20E07"/>
    <w:rsid w:val="00C278C9"/>
    <w:rsid w:val="00C42E33"/>
    <w:rsid w:val="00C42EDE"/>
    <w:rsid w:val="00C44444"/>
    <w:rsid w:val="00C44529"/>
    <w:rsid w:val="00C60C20"/>
    <w:rsid w:val="00C61E35"/>
    <w:rsid w:val="00C61F0C"/>
    <w:rsid w:val="00C62B7F"/>
    <w:rsid w:val="00C64D31"/>
    <w:rsid w:val="00C66361"/>
    <w:rsid w:val="00C66390"/>
    <w:rsid w:val="00C66B9C"/>
    <w:rsid w:val="00C66ED9"/>
    <w:rsid w:val="00C82B65"/>
    <w:rsid w:val="00C852D1"/>
    <w:rsid w:val="00C96223"/>
    <w:rsid w:val="00CA2B05"/>
    <w:rsid w:val="00CA3C3E"/>
    <w:rsid w:val="00CB4E0C"/>
    <w:rsid w:val="00CC2373"/>
    <w:rsid w:val="00CC27E4"/>
    <w:rsid w:val="00CC51AD"/>
    <w:rsid w:val="00CC7D73"/>
    <w:rsid w:val="00CD2506"/>
    <w:rsid w:val="00CD29B3"/>
    <w:rsid w:val="00CD60A5"/>
    <w:rsid w:val="00CD69A6"/>
    <w:rsid w:val="00CE0EEA"/>
    <w:rsid w:val="00CF1553"/>
    <w:rsid w:val="00CF22F1"/>
    <w:rsid w:val="00CF3B7A"/>
    <w:rsid w:val="00CF599A"/>
    <w:rsid w:val="00D00B1B"/>
    <w:rsid w:val="00D0441D"/>
    <w:rsid w:val="00D111B7"/>
    <w:rsid w:val="00D11285"/>
    <w:rsid w:val="00D14B50"/>
    <w:rsid w:val="00D1556B"/>
    <w:rsid w:val="00D166EE"/>
    <w:rsid w:val="00D172C7"/>
    <w:rsid w:val="00D3055C"/>
    <w:rsid w:val="00D33321"/>
    <w:rsid w:val="00D34F68"/>
    <w:rsid w:val="00D369F9"/>
    <w:rsid w:val="00D3740C"/>
    <w:rsid w:val="00D449D6"/>
    <w:rsid w:val="00D64F3C"/>
    <w:rsid w:val="00D72FB4"/>
    <w:rsid w:val="00D73121"/>
    <w:rsid w:val="00D746BF"/>
    <w:rsid w:val="00D777BE"/>
    <w:rsid w:val="00D87E3D"/>
    <w:rsid w:val="00D912AF"/>
    <w:rsid w:val="00D93551"/>
    <w:rsid w:val="00D958FE"/>
    <w:rsid w:val="00D96210"/>
    <w:rsid w:val="00D97E52"/>
    <w:rsid w:val="00DA37E2"/>
    <w:rsid w:val="00DB2610"/>
    <w:rsid w:val="00DB3934"/>
    <w:rsid w:val="00DB6619"/>
    <w:rsid w:val="00DD1DA2"/>
    <w:rsid w:val="00DD29EC"/>
    <w:rsid w:val="00DD3D8E"/>
    <w:rsid w:val="00DE6177"/>
    <w:rsid w:val="00DF07E7"/>
    <w:rsid w:val="00E01FDF"/>
    <w:rsid w:val="00E0225D"/>
    <w:rsid w:val="00E07A08"/>
    <w:rsid w:val="00E1377F"/>
    <w:rsid w:val="00E16371"/>
    <w:rsid w:val="00E2651C"/>
    <w:rsid w:val="00E3344E"/>
    <w:rsid w:val="00E358B7"/>
    <w:rsid w:val="00E36AC4"/>
    <w:rsid w:val="00E37C8B"/>
    <w:rsid w:val="00E426DA"/>
    <w:rsid w:val="00E4665F"/>
    <w:rsid w:val="00E507D5"/>
    <w:rsid w:val="00E50B2F"/>
    <w:rsid w:val="00E5519F"/>
    <w:rsid w:val="00E56EED"/>
    <w:rsid w:val="00E60093"/>
    <w:rsid w:val="00E67CF7"/>
    <w:rsid w:val="00E70BA1"/>
    <w:rsid w:val="00E76CE7"/>
    <w:rsid w:val="00E77AF5"/>
    <w:rsid w:val="00E8151A"/>
    <w:rsid w:val="00E83BB2"/>
    <w:rsid w:val="00E85FE0"/>
    <w:rsid w:val="00E86EEA"/>
    <w:rsid w:val="00E870FD"/>
    <w:rsid w:val="00E929F6"/>
    <w:rsid w:val="00EA37CE"/>
    <w:rsid w:val="00EA6B35"/>
    <w:rsid w:val="00EA72D6"/>
    <w:rsid w:val="00EA7CE7"/>
    <w:rsid w:val="00EB3578"/>
    <w:rsid w:val="00EB3C25"/>
    <w:rsid w:val="00EB45C9"/>
    <w:rsid w:val="00EB6F2C"/>
    <w:rsid w:val="00EC1DBE"/>
    <w:rsid w:val="00EC3DB5"/>
    <w:rsid w:val="00EF14E3"/>
    <w:rsid w:val="00EF504C"/>
    <w:rsid w:val="00EF557F"/>
    <w:rsid w:val="00EF7AFE"/>
    <w:rsid w:val="00F01758"/>
    <w:rsid w:val="00F021FB"/>
    <w:rsid w:val="00F064C6"/>
    <w:rsid w:val="00F13FBD"/>
    <w:rsid w:val="00F1418C"/>
    <w:rsid w:val="00F17497"/>
    <w:rsid w:val="00F21B3E"/>
    <w:rsid w:val="00F23B8C"/>
    <w:rsid w:val="00F26454"/>
    <w:rsid w:val="00F34404"/>
    <w:rsid w:val="00F353AC"/>
    <w:rsid w:val="00F40804"/>
    <w:rsid w:val="00F468EF"/>
    <w:rsid w:val="00F526F7"/>
    <w:rsid w:val="00F55B45"/>
    <w:rsid w:val="00F60291"/>
    <w:rsid w:val="00F60DB7"/>
    <w:rsid w:val="00F60FF9"/>
    <w:rsid w:val="00F65230"/>
    <w:rsid w:val="00F66C94"/>
    <w:rsid w:val="00F709CC"/>
    <w:rsid w:val="00F81101"/>
    <w:rsid w:val="00FA2A8F"/>
    <w:rsid w:val="00FA480E"/>
    <w:rsid w:val="00FA77AD"/>
    <w:rsid w:val="00FB119D"/>
    <w:rsid w:val="00FB5A9B"/>
    <w:rsid w:val="00FC1BAF"/>
    <w:rsid w:val="00FD60C3"/>
    <w:rsid w:val="00FE3A67"/>
    <w:rsid w:val="00FE5682"/>
    <w:rsid w:val="00FE61F1"/>
    <w:rsid w:val="00FF2EDB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887F9"/>
  <w15:docId w15:val="{C6B66D51-15E5-434F-A849-CC1F3B7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F0C"/>
  </w:style>
  <w:style w:type="paragraph" w:styleId="Rubrik1">
    <w:name w:val="heading 1"/>
    <w:basedOn w:val="Normal"/>
    <w:next w:val="Normal"/>
    <w:link w:val="Rubrik1Char"/>
    <w:qFormat/>
    <w:rsid w:val="00A21A9C"/>
    <w:pPr>
      <w:outlineLvl w:val="0"/>
    </w:pPr>
    <w:rPr>
      <w:rFonts w:ascii="Garamond" w:hAnsi="Garamond"/>
      <w:i/>
      <w:color w:val="5A5A5A"/>
    </w:rPr>
  </w:style>
  <w:style w:type="paragraph" w:styleId="Rubrik2">
    <w:name w:val="heading 2"/>
    <w:basedOn w:val="Normal"/>
    <w:next w:val="Normal"/>
    <w:link w:val="Rubrik2Char"/>
    <w:unhideWhenUsed/>
    <w:qFormat/>
    <w:rsid w:val="00E37C8B"/>
    <w:pPr>
      <w:keepNext/>
      <w:spacing w:after="0" w:line="240" w:lineRule="auto"/>
      <w:outlineLvl w:val="1"/>
    </w:pPr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17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9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9619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E1045"/>
  </w:style>
  <w:style w:type="paragraph" w:styleId="Sidfot">
    <w:name w:val="footer"/>
    <w:basedOn w:val="Normal"/>
    <w:link w:val="Sidfot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E1045"/>
  </w:style>
  <w:style w:type="paragraph" w:styleId="Liststycke">
    <w:name w:val="List Paragraph"/>
    <w:basedOn w:val="Normal"/>
    <w:uiPriority w:val="34"/>
    <w:qFormat/>
    <w:rsid w:val="001E17B5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sv-SE"/>
    </w:rPr>
  </w:style>
  <w:style w:type="character" w:styleId="Hyperlnk">
    <w:name w:val="Hyperlink"/>
    <w:basedOn w:val="Standardstycketeckensnitt"/>
    <w:unhideWhenUsed/>
    <w:rsid w:val="001E17B5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36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">
    <w:name w:val="Paragraf"/>
    <w:basedOn w:val="Normal"/>
    <w:uiPriority w:val="99"/>
    <w:rsid w:val="00D3055C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Garamond" w:eastAsia="Times New Roman" w:hAnsi="Garamond" w:cs="Garamond"/>
      <w:color w:val="58585B"/>
      <w:sz w:val="24"/>
      <w:szCs w:val="24"/>
      <w:lang w:val="en-US" w:eastAsia="sv-SE"/>
    </w:rPr>
  </w:style>
  <w:style w:type="character" w:customStyle="1" w:styleId="Rubrik1Char">
    <w:name w:val="Rubrik 1 Char"/>
    <w:basedOn w:val="Standardstycketeckensnitt"/>
    <w:link w:val="Rubrik1"/>
    <w:rsid w:val="00A21A9C"/>
    <w:rPr>
      <w:rFonts w:ascii="Garamond" w:hAnsi="Garamond"/>
      <w:i/>
      <w:color w:val="5A5A5A"/>
    </w:rPr>
  </w:style>
  <w:style w:type="character" w:customStyle="1" w:styleId="Rubrik2Char">
    <w:name w:val="Rubrik 2 Char"/>
    <w:basedOn w:val="Standardstycketeckensnitt"/>
    <w:link w:val="Rubrik2"/>
    <w:rsid w:val="00E37C8B"/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Brdtext">
    <w:name w:val="Body Text"/>
    <w:basedOn w:val="Normal"/>
    <w:link w:val="BrdtextChar"/>
    <w:unhideWhenUsed/>
    <w:rsid w:val="00F353AC"/>
    <w:pPr>
      <w:spacing w:after="0" w:line="240" w:lineRule="auto"/>
    </w:pPr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F353AC"/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F353AC"/>
    <w:pPr>
      <w:widowControl w:val="0"/>
      <w:suppressAutoHyphens/>
      <w:spacing w:after="0" w:line="100" w:lineRule="atLeast"/>
      <w:ind w:left="360"/>
    </w:pPr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semiHidden/>
    <w:rsid w:val="00F353AC"/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unhideWhenUsed/>
    <w:rsid w:val="00F353AC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sv-SE"/>
    </w:rPr>
  </w:style>
  <w:style w:type="character" w:customStyle="1" w:styleId="Brdtext2Char">
    <w:name w:val="Brödtext 2 Char"/>
    <w:basedOn w:val="Standardstycketeckensnitt"/>
    <w:link w:val="Brdtext2"/>
    <w:semiHidden/>
    <w:rsid w:val="00F353AC"/>
    <w:rPr>
      <w:rFonts w:ascii="Garamond" w:eastAsia="Times New Roman" w:hAnsi="Garamond" w:cs="Times New Roman"/>
      <w:sz w:val="24"/>
      <w:szCs w:val="20"/>
      <w:lang w:eastAsia="sv-SE"/>
    </w:rPr>
  </w:style>
  <w:style w:type="paragraph" w:customStyle="1" w:styleId="Mellan">
    <w:name w:val="Mellan"/>
    <w:basedOn w:val="Rubrik2"/>
    <w:link w:val="MellanChar"/>
    <w:qFormat/>
    <w:rsid w:val="006F78D7"/>
    <w:rPr>
      <w:rFonts w:ascii="Bevan" w:hAnsi="Bevan"/>
      <w:b w:val="0"/>
      <w:color w:val="E02F2F"/>
      <w:sz w:val="36"/>
      <w:szCs w:val="36"/>
    </w:rPr>
  </w:style>
  <w:style w:type="character" w:customStyle="1" w:styleId="MellanChar">
    <w:name w:val="Mellan Char"/>
    <w:basedOn w:val="Rubrik2Char"/>
    <w:link w:val="Mellan"/>
    <w:rsid w:val="006F78D7"/>
    <w:rPr>
      <w:rFonts w:ascii="Bevan" w:eastAsia="Times New Roman" w:hAnsi="Bevan" w:cs="Times New Roman"/>
      <w:b w:val="0"/>
      <w:color w:val="E02F2F"/>
      <w:sz w:val="36"/>
      <w:szCs w:val="36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50A9C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850A9C"/>
    <w:pPr>
      <w:tabs>
        <w:tab w:val="right" w:leader="dot" w:pos="9062"/>
      </w:tabs>
      <w:spacing w:after="100"/>
    </w:pPr>
    <w:rPr>
      <w:rFonts w:ascii="Garamond" w:hAnsi="Garamond"/>
      <w:b/>
      <w:noProof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850A9C"/>
    <w:pPr>
      <w:spacing w:after="100"/>
      <w:ind w:left="240"/>
    </w:pPr>
    <w:rPr>
      <w:rFonts w:ascii="Garamond" w:hAnsi="Garamond"/>
      <w:sz w:val="24"/>
    </w:rPr>
  </w:style>
  <w:style w:type="paragraph" w:styleId="Normalwebb">
    <w:name w:val="Normal (Web)"/>
    <w:basedOn w:val="Normal"/>
    <w:uiPriority w:val="99"/>
    <w:semiHidden/>
    <w:unhideWhenUsed/>
    <w:rsid w:val="00850A9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176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getavstnd">
    <w:name w:val="No Spacing"/>
    <w:uiPriority w:val="1"/>
    <w:qFormat/>
    <w:rsid w:val="00E83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FUM\AppData\Local\Temp\KFUM%20dokumentmall%20grafi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ECA9BA7DBA549AD18FE2F7F3B9E6C" ma:contentTypeVersion="0" ma:contentTypeDescription="Skapa ett nytt dokument." ma:contentTypeScope="" ma:versionID="f0f613d3dd252f4ff6221b2d59ab2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E41B7-3EA9-4910-8C0A-302ABF296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51FCD8-24C0-417B-8F8E-EA246AAF4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C03FB-017B-477C-8546-A1D24F10F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41DD69-3AD6-4637-97BF-65DF6958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KFUM dokumentmall grafisk</Template>
  <TotalTime>12</TotalTime>
  <Pages>1</Pages>
  <Words>89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KFUM</dc:creator>
  <cp:lastModifiedBy>Camilla Örvill</cp:lastModifiedBy>
  <cp:revision>5</cp:revision>
  <cp:lastPrinted>2013-03-12T10:53:00Z</cp:lastPrinted>
  <dcterms:created xsi:type="dcterms:W3CDTF">2024-02-05T12:40:00Z</dcterms:created>
  <dcterms:modified xsi:type="dcterms:W3CDTF">2024-02-14T14:45:00Z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0x010100E44ECA9BA7DBA549AD18FE2F7F3B9E6C</vt:lpwstr>
  </property>
</Properties>
</file>