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0EDE5">
    <v:background id="_x0000_s2049" o:bwmode="white" fillcolor="#f0ede5">
      <v:fill r:id="rId7" o:title="body-bg" type="tile"/>
    </v:background>
  </w:background>
  <w:body>
    <w:p w14:paraId="3B671CFE" w14:textId="035A61C4" w:rsidR="00E83BB2" w:rsidRDefault="00CC2373" w:rsidP="00E83BB2">
      <w:pPr>
        <w:rPr>
          <w:rFonts w:ascii="Bevan" w:hAnsi="Bevan"/>
          <w:color w:val="E02F2F"/>
          <w:sz w:val="52"/>
          <w:szCs w:val="80"/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1" locked="0" layoutInCell="1" allowOverlap="1" wp14:anchorId="581D4F9B" wp14:editId="7783DB3A">
            <wp:simplePos x="0" y="0"/>
            <wp:positionH relativeFrom="column">
              <wp:posOffset>4929505</wp:posOffset>
            </wp:positionH>
            <wp:positionV relativeFrom="paragraph">
              <wp:posOffset>-461010</wp:posOffset>
            </wp:positionV>
            <wp:extent cx="1319248" cy="1143000"/>
            <wp:effectExtent l="0" t="0" r="0" b="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FUM Örebro transparen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248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619">
        <w:rPr>
          <w:rFonts w:ascii="Bevan" w:hAnsi="Bevan"/>
          <w:color w:val="E02F2F"/>
          <w:sz w:val="52"/>
          <w:szCs w:val="80"/>
        </w:rPr>
        <w:t>Kallelse årsmöte KFUM Örebro Dans</w:t>
      </w:r>
    </w:p>
    <w:p w14:paraId="3D65615D" w14:textId="65BB628F" w:rsidR="00DB6619" w:rsidRDefault="00DB6619" w:rsidP="00E83BB2">
      <w:pPr>
        <w:rPr>
          <w:rFonts w:ascii="Bevan" w:hAnsi="Bevan"/>
          <w:color w:val="E02F2F"/>
          <w:sz w:val="52"/>
          <w:szCs w:val="80"/>
        </w:rPr>
      </w:pPr>
      <w:r>
        <w:rPr>
          <w:rFonts w:ascii="Bevan" w:hAnsi="Bevan"/>
          <w:color w:val="E02F2F"/>
          <w:sz w:val="52"/>
          <w:szCs w:val="80"/>
        </w:rPr>
        <w:t>202</w:t>
      </w:r>
      <w:r w:rsidR="00F63429">
        <w:rPr>
          <w:rFonts w:ascii="Bevan" w:hAnsi="Bevan"/>
          <w:color w:val="E02F2F"/>
          <w:sz w:val="52"/>
          <w:szCs w:val="80"/>
        </w:rPr>
        <w:t>3</w:t>
      </w:r>
      <w:r>
        <w:rPr>
          <w:rFonts w:ascii="Bevan" w:hAnsi="Bevan"/>
          <w:color w:val="E02F2F"/>
          <w:sz w:val="52"/>
          <w:szCs w:val="80"/>
        </w:rPr>
        <w:t>-0</w:t>
      </w:r>
      <w:r w:rsidR="005A62F8">
        <w:rPr>
          <w:rFonts w:ascii="Bevan" w:hAnsi="Bevan"/>
          <w:color w:val="E02F2F"/>
          <w:sz w:val="52"/>
          <w:szCs w:val="80"/>
        </w:rPr>
        <w:t>3</w:t>
      </w:r>
      <w:r>
        <w:rPr>
          <w:rFonts w:ascii="Bevan" w:hAnsi="Bevan"/>
          <w:color w:val="E02F2F"/>
          <w:sz w:val="52"/>
          <w:szCs w:val="80"/>
        </w:rPr>
        <w:t>-</w:t>
      </w:r>
      <w:r w:rsidR="00F63429">
        <w:rPr>
          <w:rFonts w:ascii="Bevan" w:hAnsi="Bevan"/>
          <w:color w:val="E02F2F"/>
          <w:sz w:val="52"/>
          <w:szCs w:val="80"/>
        </w:rPr>
        <w:t>19</w:t>
      </w:r>
    </w:p>
    <w:p w14:paraId="32472A0C" w14:textId="3BCAD0C1" w:rsidR="00DB6619" w:rsidRDefault="00DB6619" w:rsidP="00E83BB2">
      <w:pPr>
        <w:rPr>
          <w:rFonts w:ascii="Bevan" w:hAnsi="Bevan"/>
          <w:color w:val="E02F2F"/>
          <w:sz w:val="52"/>
          <w:szCs w:val="80"/>
        </w:rPr>
      </w:pPr>
    </w:p>
    <w:p w14:paraId="6EB75799" w14:textId="06808D44" w:rsidR="00DB6619" w:rsidRDefault="00DB6619" w:rsidP="00E83BB2">
      <w:pPr>
        <w:rPr>
          <w:rFonts w:ascii="Bevan" w:hAnsi="Bevan"/>
          <w:color w:val="E02F2F"/>
          <w:sz w:val="52"/>
          <w:szCs w:val="80"/>
        </w:rPr>
      </w:pPr>
      <w:r>
        <w:rPr>
          <w:rFonts w:ascii="Bevan" w:hAnsi="Bevan"/>
          <w:color w:val="E02F2F"/>
          <w:sz w:val="52"/>
          <w:szCs w:val="80"/>
        </w:rPr>
        <w:t xml:space="preserve">När: Den </w:t>
      </w:r>
      <w:r w:rsidR="00F63429">
        <w:rPr>
          <w:rFonts w:ascii="Bevan" w:hAnsi="Bevan"/>
          <w:color w:val="E02F2F"/>
          <w:sz w:val="52"/>
          <w:szCs w:val="80"/>
        </w:rPr>
        <w:t>19</w:t>
      </w:r>
      <w:r w:rsidR="005A62F8">
        <w:rPr>
          <w:rFonts w:ascii="Bevan" w:hAnsi="Bevan"/>
          <w:color w:val="E02F2F"/>
          <w:sz w:val="52"/>
          <w:szCs w:val="80"/>
        </w:rPr>
        <w:t xml:space="preserve"> mars</w:t>
      </w:r>
      <w:r>
        <w:rPr>
          <w:rFonts w:ascii="Bevan" w:hAnsi="Bevan"/>
          <w:color w:val="E02F2F"/>
          <w:sz w:val="52"/>
          <w:szCs w:val="80"/>
        </w:rPr>
        <w:t xml:space="preserve"> klockan 1</w:t>
      </w:r>
      <w:r w:rsidR="00F63429">
        <w:rPr>
          <w:rFonts w:ascii="Bevan" w:hAnsi="Bevan"/>
          <w:color w:val="E02F2F"/>
          <w:sz w:val="52"/>
          <w:szCs w:val="80"/>
        </w:rPr>
        <w:t>0.3</w:t>
      </w:r>
      <w:r w:rsidR="005A62F8">
        <w:rPr>
          <w:rFonts w:ascii="Bevan" w:hAnsi="Bevan"/>
          <w:color w:val="E02F2F"/>
          <w:sz w:val="52"/>
          <w:szCs w:val="80"/>
        </w:rPr>
        <w:t>0</w:t>
      </w:r>
    </w:p>
    <w:p w14:paraId="35EA52B8" w14:textId="2506B4A3" w:rsidR="00DB6619" w:rsidRDefault="00DB6619" w:rsidP="00E83BB2">
      <w:pPr>
        <w:rPr>
          <w:rFonts w:ascii="Bevan" w:hAnsi="Bevan"/>
          <w:color w:val="E02F2F"/>
          <w:sz w:val="52"/>
          <w:szCs w:val="80"/>
        </w:rPr>
      </w:pPr>
      <w:r>
        <w:rPr>
          <w:rFonts w:ascii="Bevan" w:hAnsi="Bevan"/>
          <w:color w:val="E02F2F"/>
          <w:sz w:val="52"/>
          <w:szCs w:val="80"/>
        </w:rPr>
        <w:t xml:space="preserve">Var: På tegelbruket i </w:t>
      </w:r>
      <w:r w:rsidR="005A62F8">
        <w:rPr>
          <w:rFonts w:ascii="Bevan" w:hAnsi="Bevan"/>
          <w:color w:val="E02F2F"/>
          <w:sz w:val="52"/>
          <w:szCs w:val="80"/>
        </w:rPr>
        <w:t>lokalen Rosa samt</w:t>
      </w:r>
      <w:r>
        <w:rPr>
          <w:rFonts w:ascii="Bevan" w:hAnsi="Bevan"/>
          <w:color w:val="E02F2F"/>
          <w:sz w:val="52"/>
          <w:szCs w:val="80"/>
        </w:rPr>
        <w:t xml:space="preserve"> via teams</w:t>
      </w:r>
      <w:r w:rsidR="005A62F8">
        <w:rPr>
          <w:rFonts w:ascii="Bevan" w:hAnsi="Bevan"/>
          <w:color w:val="E02F2F"/>
          <w:sz w:val="52"/>
          <w:szCs w:val="80"/>
        </w:rPr>
        <w:t xml:space="preserve">. </w:t>
      </w:r>
    </w:p>
    <w:p w14:paraId="1FAAB64F" w14:textId="0907DE50" w:rsidR="00DB6619" w:rsidRDefault="00DB6619" w:rsidP="00E83BB2">
      <w:pPr>
        <w:rPr>
          <w:rFonts w:ascii="Bevan" w:hAnsi="Bevan"/>
          <w:color w:val="E02F2F"/>
          <w:sz w:val="52"/>
          <w:szCs w:val="80"/>
        </w:rPr>
      </w:pPr>
      <w:r>
        <w:rPr>
          <w:rFonts w:ascii="Bevan" w:hAnsi="Bevan"/>
          <w:color w:val="E02F2F"/>
          <w:sz w:val="52"/>
          <w:szCs w:val="80"/>
        </w:rPr>
        <w:t xml:space="preserve">Anmälan: gör du genom att skicka mail till </w:t>
      </w:r>
      <w:proofErr w:type="spellStart"/>
      <w:r>
        <w:rPr>
          <w:rFonts w:ascii="Bevan" w:hAnsi="Bevan"/>
          <w:color w:val="E02F2F"/>
          <w:sz w:val="52"/>
          <w:szCs w:val="80"/>
        </w:rPr>
        <w:t>kfumorebrodans</w:t>
      </w:r>
      <w:proofErr w:type="spellEnd"/>
      <w:r>
        <w:rPr>
          <w:rFonts w:ascii="Bevan" w:hAnsi="Bevan"/>
          <w:color w:val="E02F2F"/>
          <w:sz w:val="52"/>
          <w:szCs w:val="80"/>
        </w:rPr>
        <w:t>@</w:t>
      </w:r>
      <w:r w:rsidR="005A62F8">
        <w:rPr>
          <w:rFonts w:ascii="Bevan" w:hAnsi="Bevan"/>
          <w:color w:val="E02F2F"/>
          <w:sz w:val="52"/>
          <w:szCs w:val="80"/>
        </w:rPr>
        <w:t xml:space="preserve">, för att kunna förbereda uppkoppling via teams eller beräkna plats och utrymme utifrån antal deltagare på plats. </w:t>
      </w:r>
    </w:p>
    <w:p w14:paraId="0DE84E26" w14:textId="41A4DE97" w:rsidR="00FE761A" w:rsidRPr="00E83BB2" w:rsidRDefault="00FE761A" w:rsidP="00E83BB2">
      <w:pPr>
        <w:rPr>
          <w:noProof/>
          <w:lang w:eastAsia="sv-SE"/>
        </w:rPr>
      </w:pPr>
      <w:r>
        <w:rPr>
          <w:rFonts w:ascii="Bevan" w:hAnsi="Bevan"/>
          <w:color w:val="E02F2F"/>
          <w:sz w:val="52"/>
          <w:szCs w:val="80"/>
        </w:rPr>
        <w:t xml:space="preserve">Verksamhetsberättelse och verksamhetsplan finns att ta del av på KFUM:s kansli/Tegelbruket. </w:t>
      </w:r>
    </w:p>
    <w:p w14:paraId="7DD014D6" w14:textId="77777777" w:rsidR="00E83BB2" w:rsidRPr="00E8114B" w:rsidRDefault="00E83BB2" w:rsidP="00E83BB2">
      <w:pPr>
        <w:pStyle w:val="Ingetavstnd"/>
        <w:rPr>
          <w:rFonts w:ascii="Times New Roman" w:hAnsi="Times New Roman" w:cs="Times New Roman"/>
          <w:sz w:val="16"/>
          <w:szCs w:val="16"/>
        </w:rPr>
      </w:pPr>
    </w:p>
    <w:p w14:paraId="32BC4A68" w14:textId="77777777" w:rsidR="00761469" w:rsidRPr="00590FC2" w:rsidRDefault="00761469" w:rsidP="00761469">
      <w:pPr>
        <w:rPr>
          <w:b/>
        </w:rPr>
      </w:pPr>
    </w:p>
    <w:p w14:paraId="18652CC1" w14:textId="77777777" w:rsidR="00761469" w:rsidRDefault="00761469" w:rsidP="00761469">
      <w:pPr>
        <w:ind w:left="1304" w:hanging="1304"/>
      </w:pPr>
    </w:p>
    <w:p w14:paraId="7C72B882" w14:textId="77777777" w:rsidR="000E393E" w:rsidRPr="00291E7C" w:rsidRDefault="000E393E" w:rsidP="00291E7C">
      <w:pPr>
        <w:rPr>
          <w:rFonts w:ascii="Garamond" w:eastAsia="Times New Roman" w:hAnsi="Garamond" w:cs="Times New Roman"/>
          <w:b/>
          <w:color w:val="5A5A5A"/>
          <w:szCs w:val="20"/>
          <w:lang w:eastAsia="sv-SE"/>
        </w:rPr>
      </w:pPr>
    </w:p>
    <w:sectPr w:rsidR="000E393E" w:rsidRPr="00291E7C" w:rsidSect="00773F0F">
      <w:pgSz w:w="11906" w:h="16838"/>
      <w:pgMar w:top="1417" w:right="1417" w:bottom="993" w:left="1417" w:header="708" w:footer="708" w:gutter="0"/>
      <w:pgBorders w:offsetFrom="page">
        <w:top w:val="basicWideInline" w:sz="25" w:space="0" w:color="FFFFFF" w:themeColor="background1"/>
        <w:left w:val="basicWideInline" w:sz="25" w:space="0" w:color="FFFFFF" w:themeColor="background1"/>
        <w:bottom w:val="basicWideInline" w:sz="25" w:space="0" w:color="FFFFFF" w:themeColor="background1"/>
        <w:right w:val="basicWideInline" w:sz="25" w:space="0" w:color="FFFFFF" w:themeColor="background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74EF0" w14:textId="77777777" w:rsidR="00B136BB" w:rsidRDefault="00B136BB" w:rsidP="002E1045">
      <w:pPr>
        <w:spacing w:after="0" w:line="240" w:lineRule="auto"/>
      </w:pPr>
      <w:r>
        <w:separator/>
      </w:r>
    </w:p>
  </w:endnote>
  <w:endnote w:type="continuationSeparator" w:id="0">
    <w:p w14:paraId="7BC1973C" w14:textId="77777777" w:rsidR="00B136BB" w:rsidRDefault="00B136BB" w:rsidP="002E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van">
    <w:altName w:val="Calibri"/>
    <w:charset w:val="00"/>
    <w:family w:val="auto"/>
    <w:pitch w:val="variable"/>
    <w:sig w:usb0="A00000AF" w:usb1="5000204B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1720D" w14:textId="77777777" w:rsidR="00B136BB" w:rsidRDefault="00B136BB" w:rsidP="002E1045">
      <w:pPr>
        <w:spacing w:after="0" w:line="240" w:lineRule="auto"/>
      </w:pPr>
      <w:r>
        <w:separator/>
      </w:r>
    </w:p>
  </w:footnote>
  <w:footnote w:type="continuationSeparator" w:id="0">
    <w:p w14:paraId="2AE8EF5A" w14:textId="77777777" w:rsidR="00B136BB" w:rsidRDefault="00B136BB" w:rsidP="002E1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62ECD7C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2" w15:restartNumberingAfterBreak="0">
    <w:nsid w:val="00000004"/>
    <w:multiLevelType w:val="multilevel"/>
    <w:tmpl w:val="BC96778E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3" w15:restartNumberingAfterBreak="0">
    <w:nsid w:val="00000005"/>
    <w:multiLevelType w:val="multilevel"/>
    <w:tmpl w:val="FDF40ED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5" w15:restartNumberingAfterBreak="0">
    <w:nsid w:val="03AB53AB"/>
    <w:multiLevelType w:val="hybridMultilevel"/>
    <w:tmpl w:val="11E60F5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354266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AA62176"/>
    <w:multiLevelType w:val="hybridMultilevel"/>
    <w:tmpl w:val="B5F8A2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D7BA7"/>
    <w:multiLevelType w:val="hybridMultilevel"/>
    <w:tmpl w:val="3A424A08"/>
    <w:lvl w:ilvl="0" w:tplc="082E369A">
      <w:start w:val="3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5417E"/>
    <w:multiLevelType w:val="hybridMultilevel"/>
    <w:tmpl w:val="5C8AA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E01C47"/>
    <w:multiLevelType w:val="hybridMultilevel"/>
    <w:tmpl w:val="0C989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F60463"/>
    <w:multiLevelType w:val="hybridMultilevel"/>
    <w:tmpl w:val="D95077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C004D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F867C42"/>
    <w:multiLevelType w:val="hybridMultilevel"/>
    <w:tmpl w:val="78CCC9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D0F8F"/>
    <w:multiLevelType w:val="hybridMultilevel"/>
    <w:tmpl w:val="1468347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E4F56"/>
    <w:multiLevelType w:val="hybridMultilevel"/>
    <w:tmpl w:val="C83658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C55AE"/>
    <w:multiLevelType w:val="hybridMultilevel"/>
    <w:tmpl w:val="7F960F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E52FB"/>
    <w:multiLevelType w:val="hybridMultilevel"/>
    <w:tmpl w:val="6CD24D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D0F3C"/>
    <w:multiLevelType w:val="hybridMultilevel"/>
    <w:tmpl w:val="4D94B81A"/>
    <w:lvl w:ilvl="0" w:tplc="4358F9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F368F"/>
    <w:multiLevelType w:val="hybridMultilevel"/>
    <w:tmpl w:val="B254EA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85E41"/>
    <w:multiLevelType w:val="hybridMultilevel"/>
    <w:tmpl w:val="645EEA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E7282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6B00EB2"/>
    <w:multiLevelType w:val="hybridMultilevel"/>
    <w:tmpl w:val="06B24CE0"/>
    <w:lvl w:ilvl="0" w:tplc="51ACB7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655AA"/>
    <w:multiLevelType w:val="hybridMultilevel"/>
    <w:tmpl w:val="3A10C6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C36C4"/>
    <w:multiLevelType w:val="hybridMultilevel"/>
    <w:tmpl w:val="81A405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267F4"/>
    <w:multiLevelType w:val="hybridMultilevel"/>
    <w:tmpl w:val="9CB4233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A538C"/>
    <w:multiLevelType w:val="hybridMultilevel"/>
    <w:tmpl w:val="E13419A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6577F"/>
    <w:multiLevelType w:val="hybridMultilevel"/>
    <w:tmpl w:val="B5DC2E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618B8"/>
    <w:multiLevelType w:val="hybridMultilevel"/>
    <w:tmpl w:val="0CAC76EC"/>
    <w:lvl w:ilvl="0" w:tplc="00C864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B3C4F"/>
    <w:multiLevelType w:val="hybridMultilevel"/>
    <w:tmpl w:val="CF6A95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321CB"/>
    <w:multiLevelType w:val="hybridMultilevel"/>
    <w:tmpl w:val="3A448DFE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abstractNum w:abstractNumId="31" w15:restartNumberingAfterBreak="0">
    <w:nsid w:val="5F132224"/>
    <w:multiLevelType w:val="hybridMultilevel"/>
    <w:tmpl w:val="FBF487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54A52"/>
    <w:multiLevelType w:val="hybridMultilevel"/>
    <w:tmpl w:val="D23CC540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abstractNum w:abstractNumId="33" w15:restartNumberingAfterBreak="0">
    <w:nsid w:val="69EA0D1A"/>
    <w:multiLevelType w:val="hybridMultilevel"/>
    <w:tmpl w:val="B4C0DF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D5A1E"/>
    <w:multiLevelType w:val="hybridMultilevel"/>
    <w:tmpl w:val="83C6E6EA"/>
    <w:lvl w:ilvl="0" w:tplc="A04884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16296"/>
    <w:multiLevelType w:val="hybridMultilevel"/>
    <w:tmpl w:val="481A5C6C"/>
    <w:lvl w:ilvl="0" w:tplc="1FB4C7A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47774"/>
    <w:multiLevelType w:val="hybridMultilevel"/>
    <w:tmpl w:val="FA901A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710BD"/>
    <w:multiLevelType w:val="hybridMultilevel"/>
    <w:tmpl w:val="96166E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73790"/>
    <w:multiLevelType w:val="hybridMultilevel"/>
    <w:tmpl w:val="AF0CDEFA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num w:numId="1" w16cid:durableId="649217929">
    <w:abstractNumId w:val="23"/>
  </w:num>
  <w:num w:numId="2" w16cid:durableId="103041464">
    <w:abstractNumId w:val="29"/>
  </w:num>
  <w:num w:numId="3" w16cid:durableId="766852214">
    <w:abstractNumId w:val="36"/>
  </w:num>
  <w:num w:numId="4" w16cid:durableId="404108759">
    <w:abstractNumId w:val="33"/>
  </w:num>
  <w:num w:numId="5" w16cid:durableId="762726006">
    <w:abstractNumId w:val="37"/>
  </w:num>
  <w:num w:numId="6" w16cid:durableId="2047637134">
    <w:abstractNumId w:val="15"/>
  </w:num>
  <w:num w:numId="7" w16cid:durableId="713432137">
    <w:abstractNumId w:val="13"/>
  </w:num>
  <w:num w:numId="8" w16cid:durableId="555093237">
    <w:abstractNumId w:val="31"/>
  </w:num>
  <w:num w:numId="9" w16cid:durableId="594482096">
    <w:abstractNumId w:val="24"/>
  </w:num>
  <w:num w:numId="10" w16cid:durableId="1710717824">
    <w:abstractNumId w:val="9"/>
  </w:num>
  <w:num w:numId="11" w16cid:durableId="1011955146">
    <w:abstractNumId w:val="27"/>
  </w:num>
  <w:num w:numId="12" w16cid:durableId="445999892">
    <w:abstractNumId w:val="17"/>
  </w:num>
  <w:num w:numId="13" w16cid:durableId="854884098">
    <w:abstractNumId w:val="30"/>
  </w:num>
  <w:num w:numId="14" w16cid:durableId="2088069729">
    <w:abstractNumId w:val="32"/>
  </w:num>
  <w:num w:numId="15" w16cid:durableId="1439983045">
    <w:abstractNumId w:val="38"/>
  </w:num>
  <w:num w:numId="16" w16cid:durableId="93521874">
    <w:abstractNumId w:val="14"/>
  </w:num>
  <w:num w:numId="17" w16cid:durableId="2060129303">
    <w:abstractNumId w:val="26"/>
  </w:num>
  <w:num w:numId="18" w16cid:durableId="1873422108">
    <w:abstractNumId w:val="10"/>
  </w:num>
  <w:num w:numId="19" w16cid:durableId="405342213">
    <w:abstractNumId w:val="11"/>
  </w:num>
  <w:num w:numId="20" w16cid:durableId="351077745">
    <w:abstractNumId w:val="0"/>
  </w:num>
  <w:num w:numId="21" w16cid:durableId="449788926">
    <w:abstractNumId w:val="2"/>
  </w:num>
  <w:num w:numId="22" w16cid:durableId="363018350">
    <w:abstractNumId w:val="12"/>
  </w:num>
  <w:num w:numId="23" w16cid:durableId="2126658520">
    <w:abstractNumId w:val="19"/>
  </w:num>
  <w:num w:numId="24" w16cid:durableId="231356865">
    <w:abstractNumId w:val="7"/>
  </w:num>
  <w:num w:numId="25" w16cid:durableId="1601720469">
    <w:abstractNumId w:val="3"/>
  </w:num>
  <w:num w:numId="26" w16cid:durableId="1761491041">
    <w:abstractNumId w:val="4"/>
  </w:num>
  <w:num w:numId="27" w16cid:durableId="1167285645">
    <w:abstractNumId w:val="25"/>
  </w:num>
  <w:num w:numId="28" w16cid:durableId="2116291790">
    <w:abstractNumId w:val="6"/>
  </w:num>
  <w:num w:numId="29" w16cid:durableId="377436310">
    <w:abstractNumId w:val="5"/>
  </w:num>
  <w:num w:numId="30" w16cid:durableId="925378547">
    <w:abstractNumId w:val="20"/>
  </w:num>
  <w:num w:numId="31" w16cid:durableId="1352142973">
    <w:abstractNumId w:val="21"/>
  </w:num>
  <w:num w:numId="32" w16cid:durableId="89863645">
    <w:abstractNumId w:val="1"/>
  </w:num>
  <w:num w:numId="33" w16cid:durableId="1723747592">
    <w:abstractNumId w:val="18"/>
  </w:num>
  <w:num w:numId="34" w16cid:durableId="1308785529">
    <w:abstractNumId w:val="35"/>
  </w:num>
  <w:num w:numId="35" w16cid:durableId="1980457154">
    <w:abstractNumId w:val="28"/>
  </w:num>
  <w:num w:numId="36" w16cid:durableId="434449416">
    <w:abstractNumId w:val="22"/>
  </w:num>
  <w:num w:numId="37" w16cid:durableId="312412697">
    <w:abstractNumId w:val="34"/>
  </w:num>
  <w:num w:numId="38" w16cid:durableId="1835991797">
    <w:abstractNumId w:val="8"/>
  </w:num>
  <w:num w:numId="39" w16cid:durableId="10088694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6A"/>
    <w:rsid w:val="00000936"/>
    <w:rsid w:val="00001A43"/>
    <w:rsid w:val="00012979"/>
    <w:rsid w:val="0001454B"/>
    <w:rsid w:val="00020E3F"/>
    <w:rsid w:val="0002208D"/>
    <w:rsid w:val="000225C3"/>
    <w:rsid w:val="00025BDF"/>
    <w:rsid w:val="00025CA1"/>
    <w:rsid w:val="00026F83"/>
    <w:rsid w:val="0002718F"/>
    <w:rsid w:val="000349C1"/>
    <w:rsid w:val="00037F02"/>
    <w:rsid w:val="0004176C"/>
    <w:rsid w:val="00044646"/>
    <w:rsid w:val="00063DFE"/>
    <w:rsid w:val="0007287C"/>
    <w:rsid w:val="0008248F"/>
    <w:rsid w:val="00085004"/>
    <w:rsid w:val="00087304"/>
    <w:rsid w:val="00094EED"/>
    <w:rsid w:val="000A0994"/>
    <w:rsid w:val="000A473D"/>
    <w:rsid w:val="000B11D7"/>
    <w:rsid w:val="000B3579"/>
    <w:rsid w:val="000B566C"/>
    <w:rsid w:val="000C025D"/>
    <w:rsid w:val="000C32FF"/>
    <w:rsid w:val="000C6E5B"/>
    <w:rsid w:val="000E1076"/>
    <w:rsid w:val="000E393E"/>
    <w:rsid w:val="000F6684"/>
    <w:rsid w:val="00116C9F"/>
    <w:rsid w:val="001217B9"/>
    <w:rsid w:val="0012292A"/>
    <w:rsid w:val="0012518D"/>
    <w:rsid w:val="001261A7"/>
    <w:rsid w:val="00133C8D"/>
    <w:rsid w:val="00143E4B"/>
    <w:rsid w:val="00147A5D"/>
    <w:rsid w:val="00151764"/>
    <w:rsid w:val="00153571"/>
    <w:rsid w:val="001537FE"/>
    <w:rsid w:val="0015388D"/>
    <w:rsid w:val="001558F0"/>
    <w:rsid w:val="00157A74"/>
    <w:rsid w:val="00160F5F"/>
    <w:rsid w:val="00170836"/>
    <w:rsid w:val="00173604"/>
    <w:rsid w:val="0017409F"/>
    <w:rsid w:val="00181CE8"/>
    <w:rsid w:val="0018292B"/>
    <w:rsid w:val="001A3221"/>
    <w:rsid w:val="001A5A73"/>
    <w:rsid w:val="001B17BD"/>
    <w:rsid w:val="001C06B9"/>
    <w:rsid w:val="001C0CFF"/>
    <w:rsid w:val="001C2D2B"/>
    <w:rsid w:val="001D281F"/>
    <w:rsid w:val="001D2DCC"/>
    <w:rsid w:val="001D56D1"/>
    <w:rsid w:val="001D69C2"/>
    <w:rsid w:val="001E0A13"/>
    <w:rsid w:val="001E17B5"/>
    <w:rsid w:val="001E3721"/>
    <w:rsid w:val="001F0910"/>
    <w:rsid w:val="001F3771"/>
    <w:rsid w:val="001F5729"/>
    <w:rsid w:val="001F7A6A"/>
    <w:rsid w:val="00201CF0"/>
    <w:rsid w:val="002029A6"/>
    <w:rsid w:val="00204803"/>
    <w:rsid w:val="0020680C"/>
    <w:rsid w:val="00206C8E"/>
    <w:rsid w:val="00206CA0"/>
    <w:rsid w:val="002070C4"/>
    <w:rsid w:val="00216978"/>
    <w:rsid w:val="0022067E"/>
    <w:rsid w:val="002215E5"/>
    <w:rsid w:val="00222AB9"/>
    <w:rsid w:val="002275A8"/>
    <w:rsid w:val="00230155"/>
    <w:rsid w:val="002306F2"/>
    <w:rsid w:val="00231F2A"/>
    <w:rsid w:val="00231FAF"/>
    <w:rsid w:val="00232E20"/>
    <w:rsid w:val="00232E5B"/>
    <w:rsid w:val="00235713"/>
    <w:rsid w:val="00237176"/>
    <w:rsid w:val="00242DFF"/>
    <w:rsid w:val="00271695"/>
    <w:rsid w:val="002777ED"/>
    <w:rsid w:val="0028274A"/>
    <w:rsid w:val="002843AF"/>
    <w:rsid w:val="00286389"/>
    <w:rsid w:val="00286EE7"/>
    <w:rsid w:val="00291E7C"/>
    <w:rsid w:val="00292CF1"/>
    <w:rsid w:val="00295AC7"/>
    <w:rsid w:val="00296BB3"/>
    <w:rsid w:val="002A7AA7"/>
    <w:rsid w:val="002A7C34"/>
    <w:rsid w:val="002B13D4"/>
    <w:rsid w:val="002C4B44"/>
    <w:rsid w:val="002D3C16"/>
    <w:rsid w:val="002D7BC9"/>
    <w:rsid w:val="002E1045"/>
    <w:rsid w:val="002F4D33"/>
    <w:rsid w:val="002F633A"/>
    <w:rsid w:val="003012A0"/>
    <w:rsid w:val="003024EE"/>
    <w:rsid w:val="00312B5B"/>
    <w:rsid w:val="003138A4"/>
    <w:rsid w:val="00314574"/>
    <w:rsid w:val="00316644"/>
    <w:rsid w:val="00322263"/>
    <w:rsid w:val="00333EDB"/>
    <w:rsid w:val="00340778"/>
    <w:rsid w:val="00344DB8"/>
    <w:rsid w:val="00352A8A"/>
    <w:rsid w:val="00362A4F"/>
    <w:rsid w:val="00365F11"/>
    <w:rsid w:val="003678A1"/>
    <w:rsid w:val="00367E19"/>
    <w:rsid w:val="003857CD"/>
    <w:rsid w:val="00390D53"/>
    <w:rsid w:val="003913E1"/>
    <w:rsid w:val="00396193"/>
    <w:rsid w:val="00396197"/>
    <w:rsid w:val="00397239"/>
    <w:rsid w:val="003A6F5C"/>
    <w:rsid w:val="003B590C"/>
    <w:rsid w:val="003B7E7E"/>
    <w:rsid w:val="003C7229"/>
    <w:rsid w:val="003D0FEC"/>
    <w:rsid w:val="003E0BC8"/>
    <w:rsid w:val="003E0F01"/>
    <w:rsid w:val="003E41A8"/>
    <w:rsid w:val="003E57E4"/>
    <w:rsid w:val="003E71DB"/>
    <w:rsid w:val="003F22F0"/>
    <w:rsid w:val="004008A0"/>
    <w:rsid w:val="0040689D"/>
    <w:rsid w:val="00412D22"/>
    <w:rsid w:val="00413598"/>
    <w:rsid w:val="00416A23"/>
    <w:rsid w:val="004177FF"/>
    <w:rsid w:val="00421DD6"/>
    <w:rsid w:val="00423B5D"/>
    <w:rsid w:val="004246DE"/>
    <w:rsid w:val="00424C5B"/>
    <w:rsid w:val="004321E9"/>
    <w:rsid w:val="0043283F"/>
    <w:rsid w:val="00433B4C"/>
    <w:rsid w:val="00433B69"/>
    <w:rsid w:val="00440965"/>
    <w:rsid w:val="00447B7C"/>
    <w:rsid w:val="004544E3"/>
    <w:rsid w:val="00460D08"/>
    <w:rsid w:val="004640B5"/>
    <w:rsid w:val="00482965"/>
    <w:rsid w:val="00492B6D"/>
    <w:rsid w:val="004A274B"/>
    <w:rsid w:val="004C0455"/>
    <w:rsid w:val="004C0DAD"/>
    <w:rsid w:val="004C1E19"/>
    <w:rsid w:val="004C6EED"/>
    <w:rsid w:val="004D2495"/>
    <w:rsid w:val="004E0D1B"/>
    <w:rsid w:val="004E1B91"/>
    <w:rsid w:val="004E34D9"/>
    <w:rsid w:val="004F5458"/>
    <w:rsid w:val="004F6B84"/>
    <w:rsid w:val="00500335"/>
    <w:rsid w:val="00501515"/>
    <w:rsid w:val="0051248E"/>
    <w:rsid w:val="00513FE4"/>
    <w:rsid w:val="00523897"/>
    <w:rsid w:val="00532A36"/>
    <w:rsid w:val="00536ADD"/>
    <w:rsid w:val="005446DA"/>
    <w:rsid w:val="00546D19"/>
    <w:rsid w:val="00550ECB"/>
    <w:rsid w:val="00553035"/>
    <w:rsid w:val="00554B9E"/>
    <w:rsid w:val="00555A87"/>
    <w:rsid w:val="005609E7"/>
    <w:rsid w:val="005713A3"/>
    <w:rsid w:val="00576254"/>
    <w:rsid w:val="005770EA"/>
    <w:rsid w:val="0058133E"/>
    <w:rsid w:val="00584E3C"/>
    <w:rsid w:val="00590B3C"/>
    <w:rsid w:val="00591458"/>
    <w:rsid w:val="00591CB4"/>
    <w:rsid w:val="0059355C"/>
    <w:rsid w:val="00594412"/>
    <w:rsid w:val="005A62F8"/>
    <w:rsid w:val="005A6B8C"/>
    <w:rsid w:val="005A6F9F"/>
    <w:rsid w:val="005B5BC5"/>
    <w:rsid w:val="005B5C78"/>
    <w:rsid w:val="005B5E19"/>
    <w:rsid w:val="005C4749"/>
    <w:rsid w:val="005C49A9"/>
    <w:rsid w:val="005F1BB7"/>
    <w:rsid w:val="005F6533"/>
    <w:rsid w:val="006051B7"/>
    <w:rsid w:val="006062B1"/>
    <w:rsid w:val="0061298C"/>
    <w:rsid w:val="00615DB0"/>
    <w:rsid w:val="00626FA6"/>
    <w:rsid w:val="00627912"/>
    <w:rsid w:val="00636698"/>
    <w:rsid w:val="006418FD"/>
    <w:rsid w:val="0064391B"/>
    <w:rsid w:val="006452BF"/>
    <w:rsid w:val="006472F6"/>
    <w:rsid w:val="0065067B"/>
    <w:rsid w:val="00651570"/>
    <w:rsid w:val="006528E5"/>
    <w:rsid w:val="00657939"/>
    <w:rsid w:val="0066491F"/>
    <w:rsid w:val="00670624"/>
    <w:rsid w:val="00675A0B"/>
    <w:rsid w:val="00676E02"/>
    <w:rsid w:val="00676FF8"/>
    <w:rsid w:val="00677E24"/>
    <w:rsid w:val="00684482"/>
    <w:rsid w:val="00687223"/>
    <w:rsid w:val="00691196"/>
    <w:rsid w:val="00696075"/>
    <w:rsid w:val="00697A4A"/>
    <w:rsid w:val="006A3F2B"/>
    <w:rsid w:val="006A6FA1"/>
    <w:rsid w:val="006B3DD0"/>
    <w:rsid w:val="006C543D"/>
    <w:rsid w:val="006C5AA0"/>
    <w:rsid w:val="006C7068"/>
    <w:rsid w:val="006E1F91"/>
    <w:rsid w:val="006E6B2D"/>
    <w:rsid w:val="006F01D3"/>
    <w:rsid w:val="006F09A3"/>
    <w:rsid w:val="006F19A7"/>
    <w:rsid w:val="006F78D7"/>
    <w:rsid w:val="0070118D"/>
    <w:rsid w:val="007071C8"/>
    <w:rsid w:val="00716CBB"/>
    <w:rsid w:val="00717521"/>
    <w:rsid w:val="00720DF3"/>
    <w:rsid w:val="007220E8"/>
    <w:rsid w:val="00722DA8"/>
    <w:rsid w:val="00725AFB"/>
    <w:rsid w:val="00726FD6"/>
    <w:rsid w:val="00733A96"/>
    <w:rsid w:val="00733D02"/>
    <w:rsid w:val="00735ACF"/>
    <w:rsid w:val="00740B28"/>
    <w:rsid w:val="00745CEF"/>
    <w:rsid w:val="00753EA5"/>
    <w:rsid w:val="0075481C"/>
    <w:rsid w:val="0075665D"/>
    <w:rsid w:val="00761469"/>
    <w:rsid w:val="007667FD"/>
    <w:rsid w:val="00767288"/>
    <w:rsid w:val="00773F0F"/>
    <w:rsid w:val="00782E54"/>
    <w:rsid w:val="00786B66"/>
    <w:rsid w:val="00790CDD"/>
    <w:rsid w:val="007972A8"/>
    <w:rsid w:val="007A48FC"/>
    <w:rsid w:val="007C0BF1"/>
    <w:rsid w:val="007C28D1"/>
    <w:rsid w:val="007D238B"/>
    <w:rsid w:val="007D40D7"/>
    <w:rsid w:val="007D5C12"/>
    <w:rsid w:val="007D7CE3"/>
    <w:rsid w:val="007E1E38"/>
    <w:rsid w:val="007E49F9"/>
    <w:rsid w:val="007F451B"/>
    <w:rsid w:val="007F51CA"/>
    <w:rsid w:val="007F7877"/>
    <w:rsid w:val="008007E9"/>
    <w:rsid w:val="00802AE3"/>
    <w:rsid w:val="00806D77"/>
    <w:rsid w:val="008133A9"/>
    <w:rsid w:val="00814089"/>
    <w:rsid w:val="00821937"/>
    <w:rsid w:val="0082196F"/>
    <w:rsid w:val="00824253"/>
    <w:rsid w:val="00833D6B"/>
    <w:rsid w:val="00842160"/>
    <w:rsid w:val="00846AD4"/>
    <w:rsid w:val="00850A9C"/>
    <w:rsid w:val="0085198A"/>
    <w:rsid w:val="00852847"/>
    <w:rsid w:val="00853F12"/>
    <w:rsid w:val="008550CB"/>
    <w:rsid w:val="00862BF6"/>
    <w:rsid w:val="00862FC4"/>
    <w:rsid w:val="00870E48"/>
    <w:rsid w:val="00871C33"/>
    <w:rsid w:val="00876CAD"/>
    <w:rsid w:val="00877198"/>
    <w:rsid w:val="008823D8"/>
    <w:rsid w:val="00884904"/>
    <w:rsid w:val="00886807"/>
    <w:rsid w:val="00887E17"/>
    <w:rsid w:val="008A1AB1"/>
    <w:rsid w:val="008A23FE"/>
    <w:rsid w:val="008A3C78"/>
    <w:rsid w:val="008A7F83"/>
    <w:rsid w:val="008B235D"/>
    <w:rsid w:val="008B2A3E"/>
    <w:rsid w:val="008C04DB"/>
    <w:rsid w:val="008C2960"/>
    <w:rsid w:val="008C2CF2"/>
    <w:rsid w:val="008C35EC"/>
    <w:rsid w:val="008C527B"/>
    <w:rsid w:val="008E211E"/>
    <w:rsid w:val="008F035A"/>
    <w:rsid w:val="008F41CB"/>
    <w:rsid w:val="00906105"/>
    <w:rsid w:val="00910E2C"/>
    <w:rsid w:val="009134E6"/>
    <w:rsid w:val="00915AB9"/>
    <w:rsid w:val="009204E9"/>
    <w:rsid w:val="00923D2E"/>
    <w:rsid w:val="009439F6"/>
    <w:rsid w:val="00944C4A"/>
    <w:rsid w:val="00944D54"/>
    <w:rsid w:val="0096410D"/>
    <w:rsid w:val="00973467"/>
    <w:rsid w:val="00983458"/>
    <w:rsid w:val="009837BE"/>
    <w:rsid w:val="00985E88"/>
    <w:rsid w:val="00990C0D"/>
    <w:rsid w:val="009A053F"/>
    <w:rsid w:val="009A1026"/>
    <w:rsid w:val="009B0937"/>
    <w:rsid w:val="009B5BF4"/>
    <w:rsid w:val="009C00F5"/>
    <w:rsid w:val="009C0E88"/>
    <w:rsid w:val="009D2C13"/>
    <w:rsid w:val="009D53EB"/>
    <w:rsid w:val="009D6D6D"/>
    <w:rsid w:val="009E10E8"/>
    <w:rsid w:val="009E289F"/>
    <w:rsid w:val="009E407E"/>
    <w:rsid w:val="009E67D9"/>
    <w:rsid w:val="009F0E0E"/>
    <w:rsid w:val="009F15B1"/>
    <w:rsid w:val="009F1EAC"/>
    <w:rsid w:val="009F29F6"/>
    <w:rsid w:val="009F30D4"/>
    <w:rsid w:val="009F4756"/>
    <w:rsid w:val="009F5F75"/>
    <w:rsid w:val="009F6049"/>
    <w:rsid w:val="009F6257"/>
    <w:rsid w:val="00A028B4"/>
    <w:rsid w:val="00A033C4"/>
    <w:rsid w:val="00A0436D"/>
    <w:rsid w:val="00A1074C"/>
    <w:rsid w:val="00A1338D"/>
    <w:rsid w:val="00A14058"/>
    <w:rsid w:val="00A21A9C"/>
    <w:rsid w:val="00A2252A"/>
    <w:rsid w:val="00A24613"/>
    <w:rsid w:val="00A36419"/>
    <w:rsid w:val="00A378C3"/>
    <w:rsid w:val="00A4282C"/>
    <w:rsid w:val="00A47B10"/>
    <w:rsid w:val="00A564EA"/>
    <w:rsid w:val="00A607C1"/>
    <w:rsid w:val="00A63B97"/>
    <w:rsid w:val="00A706B4"/>
    <w:rsid w:val="00A73915"/>
    <w:rsid w:val="00A87AFC"/>
    <w:rsid w:val="00A93368"/>
    <w:rsid w:val="00A9394B"/>
    <w:rsid w:val="00AB2F76"/>
    <w:rsid w:val="00AB61E9"/>
    <w:rsid w:val="00AB6467"/>
    <w:rsid w:val="00AC3047"/>
    <w:rsid w:val="00AC3E46"/>
    <w:rsid w:val="00AD1198"/>
    <w:rsid w:val="00AD151E"/>
    <w:rsid w:val="00AD2B2D"/>
    <w:rsid w:val="00AD44C5"/>
    <w:rsid w:val="00AF4907"/>
    <w:rsid w:val="00B0105C"/>
    <w:rsid w:val="00B0214D"/>
    <w:rsid w:val="00B136BB"/>
    <w:rsid w:val="00B13EBE"/>
    <w:rsid w:val="00B16B93"/>
    <w:rsid w:val="00B272FA"/>
    <w:rsid w:val="00B3013F"/>
    <w:rsid w:val="00B32378"/>
    <w:rsid w:val="00B3609C"/>
    <w:rsid w:val="00B40C52"/>
    <w:rsid w:val="00B418C3"/>
    <w:rsid w:val="00B41F57"/>
    <w:rsid w:val="00B44900"/>
    <w:rsid w:val="00B47471"/>
    <w:rsid w:val="00B54CD2"/>
    <w:rsid w:val="00B63247"/>
    <w:rsid w:val="00B63426"/>
    <w:rsid w:val="00B635F7"/>
    <w:rsid w:val="00B645EE"/>
    <w:rsid w:val="00B73F80"/>
    <w:rsid w:val="00B81739"/>
    <w:rsid w:val="00B85C97"/>
    <w:rsid w:val="00B86D07"/>
    <w:rsid w:val="00B9173A"/>
    <w:rsid w:val="00B91905"/>
    <w:rsid w:val="00B91C9B"/>
    <w:rsid w:val="00B94DE0"/>
    <w:rsid w:val="00B95513"/>
    <w:rsid w:val="00BA0EE8"/>
    <w:rsid w:val="00BA50F6"/>
    <w:rsid w:val="00BB0517"/>
    <w:rsid w:val="00BB6464"/>
    <w:rsid w:val="00BB64FC"/>
    <w:rsid w:val="00BB6B16"/>
    <w:rsid w:val="00BB6D1B"/>
    <w:rsid w:val="00BB73F5"/>
    <w:rsid w:val="00BC68EF"/>
    <w:rsid w:val="00BD06EF"/>
    <w:rsid w:val="00BD7B71"/>
    <w:rsid w:val="00BE24A3"/>
    <w:rsid w:val="00BF2A3F"/>
    <w:rsid w:val="00C03107"/>
    <w:rsid w:val="00C061C3"/>
    <w:rsid w:val="00C16A84"/>
    <w:rsid w:val="00C20E07"/>
    <w:rsid w:val="00C278C9"/>
    <w:rsid w:val="00C42EDE"/>
    <w:rsid w:val="00C44444"/>
    <w:rsid w:val="00C44529"/>
    <w:rsid w:val="00C60C20"/>
    <w:rsid w:val="00C61E35"/>
    <w:rsid w:val="00C61F0C"/>
    <w:rsid w:val="00C62B7F"/>
    <w:rsid w:val="00C64D31"/>
    <w:rsid w:val="00C66361"/>
    <w:rsid w:val="00C66390"/>
    <w:rsid w:val="00C66B9C"/>
    <w:rsid w:val="00C66ED9"/>
    <w:rsid w:val="00C82B65"/>
    <w:rsid w:val="00C852D1"/>
    <w:rsid w:val="00C96223"/>
    <w:rsid w:val="00CA2B05"/>
    <w:rsid w:val="00CA3C3E"/>
    <w:rsid w:val="00CB4E0C"/>
    <w:rsid w:val="00CC2373"/>
    <w:rsid w:val="00CC27E4"/>
    <w:rsid w:val="00CC51AD"/>
    <w:rsid w:val="00CC7D73"/>
    <w:rsid w:val="00CD2506"/>
    <w:rsid w:val="00CD29B3"/>
    <w:rsid w:val="00CD60A5"/>
    <w:rsid w:val="00CD69A6"/>
    <w:rsid w:val="00CE0EEA"/>
    <w:rsid w:val="00CF1553"/>
    <w:rsid w:val="00CF22F1"/>
    <w:rsid w:val="00CF3B7A"/>
    <w:rsid w:val="00CF599A"/>
    <w:rsid w:val="00D00B1B"/>
    <w:rsid w:val="00D0441D"/>
    <w:rsid w:val="00D111B7"/>
    <w:rsid w:val="00D11285"/>
    <w:rsid w:val="00D14B50"/>
    <w:rsid w:val="00D1556B"/>
    <w:rsid w:val="00D166EE"/>
    <w:rsid w:val="00D172C7"/>
    <w:rsid w:val="00D3055C"/>
    <w:rsid w:val="00D33321"/>
    <w:rsid w:val="00D34F68"/>
    <w:rsid w:val="00D369F9"/>
    <w:rsid w:val="00D3740C"/>
    <w:rsid w:val="00D449D6"/>
    <w:rsid w:val="00D64F3C"/>
    <w:rsid w:val="00D72FB4"/>
    <w:rsid w:val="00D73121"/>
    <w:rsid w:val="00D746BF"/>
    <w:rsid w:val="00D777BE"/>
    <w:rsid w:val="00D87E3D"/>
    <w:rsid w:val="00D912AF"/>
    <w:rsid w:val="00D93551"/>
    <w:rsid w:val="00D958FE"/>
    <w:rsid w:val="00D96210"/>
    <w:rsid w:val="00D97E52"/>
    <w:rsid w:val="00DA37E2"/>
    <w:rsid w:val="00DB2610"/>
    <w:rsid w:val="00DB3934"/>
    <w:rsid w:val="00DB6619"/>
    <w:rsid w:val="00DD1DA2"/>
    <w:rsid w:val="00DD29EC"/>
    <w:rsid w:val="00DD3D8E"/>
    <w:rsid w:val="00DE6177"/>
    <w:rsid w:val="00DF07E7"/>
    <w:rsid w:val="00E01FDF"/>
    <w:rsid w:val="00E0225D"/>
    <w:rsid w:val="00E07A08"/>
    <w:rsid w:val="00E1377F"/>
    <w:rsid w:val="00E16371"/>
    <w:rsid w:val="00E2651C"/>
    <w:rsid w:val="00E3344E"/>
    <w:rsid w:val="00E358B7"/>
    <w:rsid w:val="00E36AC4"/>
    <w:rsid w:val="00E37C8B"/>
    <w:rsid w:val="00E426DA"/>
    <w:rsid w:val="00E4665F"/>
    <w:rsid w:val="00E507D5"/>
    <w:rsid w:val="00E50B2F"/>
    <w:rsid w:val="00E5519F"/>
    <w:rsid w:val="00E56EED"/>
    <w:rsid w:val="00E60093"/>
    <w:rsid w:val="00E67CF7"/>
    <w:rsid w:val="00E70BA1"/>
    <w:rsid w:val="00E76CE7"/>
    <w:rsid w:val="00E77AF5"/>
    <w:rsid w:val="00E8151A"/>
    <w:rsid w:val="00E83BB2"/>
    <w:rsid w:val="00E85FE0"/>
    <w:rsid w:val="00E86EEA"/>
    <w:rsid w:val="00E870FD"/>
    <w:rsid w:val="00E929F6"/>
    <w:rsid w:val="00EA37CE"/>
    <w:rsid w:val="00EA6B35"/>
    <w:rsid w:val="00EA72D6"/>
    <w:rsid w:val="00EA7CE7"/>
    <w:rsid w:val="00EB3578"/>
    <w:rsid w:val="00EB3C25"/>
    <w:rsid w:val="00EB45C9"/>
    <w:rsid w:val="00EB6F2C"/>
    <w:rsid w:val="00EC1DBE"/>
    <w:rsid w:val="00EC3DB5"/>
    <w:rsid w:val="00EF14E3"/>
    <w:rsid w:val="00EF504C"/>
    <w:rsid w:val="00EF557F"/>
    <w:rsid w:val="00EF7AFE"/>
    <w:rsid w:val="00F01758"/>
    <w:rsid w:val="00F021FB"/>
    <w:rsid w:val="00F064C6"/>
    <w:rsid w:val="00F13FBD"/>
    <w:rsid w:val="00F1418C"/>
    <w:rsid w:val="00F17497"/>
    <w:rsid w:val="00F21B3E"/>
    <w:rsid w:val="00F23B8C"/>
    <w:rsid w:val="00F26454"/>
    <w:rsid w:val="00F34404"/>
    <w:rsid w:val="00F353AC"/>
    <w:rsid w:val="00F40804"/>
    <w:rsid w:val="00F468EF"/>
    <w:rsid w:val="00F526F7"/>
    <w:rsid w:val="00F55B45"/>
    <w:rsid w:val="00F60291"/>
    <w:rsid w:val="00F60DB7"/>
    <w:rsid w:val="00F60FF9"/>
    <w:rsid w:val="00F63429"/>
    <w:rsid w:val="00F65230"/>
    <w:rsid w:val="00F66C94"/>
    <w:rsid w:val="00F709CC"/>
    <w:rsid w:val="00F81101"/>
    <w:rsid w:val="00FA2A8F"/>
    <w:rsid w:val="00FA480E"/>
    <w:rsid w:val="00FA77AD"/>
    <w:rsid w:val="00FB119D"/>
    <w:rsid w:val="00FB5A9B"/>
    <w:rsid w:val="00FC1BAF"/>
    <w:rsid w:val="00FD60C3"/>
    <w:rsid w:val="00FE3A67"/>
    <w:rsid w:val="00FE5682"/>
    <w:rsid w:val="00FE61F1"/>
    <w:rsid w:val="00FE761A"/>
    <w:rsid w:val="00FF2EDB"/>
    <w:rsid w:val="00FF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887F9"/>
  <w15:docId w15:val="{C6B66D51-15E5-434F-A849-CC1F3B7D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F0C"/>
  </w:style>
  <w:style w:type="paragraph" w:styleId="Rubrik1">
    <w:name w:val="heading 1"/>
    <w:basedOn w:val="Normal"/>
    <w:next w:val="Normal"/>
    <w:link w:val="Rubrik1Char"/>
    <w:qFormat/>
    <w:rsid w:val="00A21A9C"/>
    <w:pPr>
      <w:outlineLvl w:val="0"/>
    </w:pPr>
    <w:rPr>
      <w:rFonts w:ascii="Garamond" w:hAnsi="Garamond"/>
      <w:i/>
      <w:color w:val="5A5A5A"/>
    </w:rPr>
  </w:style>
  <w:style w:type="paragraph" w:styleId="Rubrik2">
    <w:name w:val="heading 2"/>
    <w:basedOn w:val="Normal"/>
    <w:next w:val="Normal"/>
    <w:link w:val="Rubrik2Char"/>
    <w:unhideWhenUsed/>
    <w:qFormat/>
    <w:rsid w:val="00E37C8B"/>
    <w:pPr>
      <w:keepNext/>
      <w:spacing w:after="0" w:line="240" w:lineRule="auto"/>
      <w:outlineLvl w:val="1"/>
    </w:pPr>
    <w:rPr>
      <w:rFonts w:ascii="Garamond" w:eastAsia="Times New Roman" w:hAnsi="Garamond" w:cs="Times New Roman"/>
      <w:b/>
      <w:color w:val="5A5A5A"/>
      <w:sz w:val="28"/>
      <w:szCs w:val="20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17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9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9619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E1045"/>
  </w:style>
  <w:style w:type="paragraph" w:styleId="Sidfot">
    <w:name w:val="footer"/>
    <w:basedOn w:val="Normal"/>
    <w:link w:val="Sidfot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E1045"/>
  </w:style>
  <w:style w:type="paragraph" w:styleId="Liststycke">
    <w:name w:val="List Paragraph"/>
    <w:basedOn w:val="Normal"/>
    <w:uiPriority w:val="34"/>
    <w:qFormat/>
    <w:rsid w:val="001E17B5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sv-SE"/>
    </w:rPr>
  </w:style>
  <w:style w:type="character" w:styleId="Hyperlnk">
    <w:name w:val="Hyperlink"/>
    <w:basedOn w:val="Standardstycketeckensnitt"/>
    <w:unhideWhenUsed/>
    <w:rsid w:val="001E17B5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36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">
    <w:name w:val="Paragraf"/>
    <w:basedOn w:val="Normal"/>
    <w:uiPriority w:val="99"/>
    <w:rsid w:val="00D3055C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Garamond" w:eastAsia="Times New Roman" w:hAnsi="Garamond" w:cs="Garamond"/>
      <w:color w:val="58585B"/>
      <w:sz w:val="24"/>
      <w:szCs w:val="24"/>
      <w:lang w:val="en-US" w:eastAsia="sv-SE"/>
    </w:rPr>
  </w:style>
  <w:style w:type="character" w:customStyle="1" w:styleId="Rubrik1Char">
    <w:name w:val="Rubrik 1 Char"/>
    <w:basedOn w:val="Standardstycketeckensnitt"/>
    <w:link w:val="Rubrik1"/>
    <w:rsid w:val="00A21A9C"/>
    <w:rPr>
      <w:rFonts w:ascii="Garamond" w:hAnsi="Garamond"/>
      <w:i/>
      <w:color w:val="5A5A5A"/>
    </w:rPr>
  </w:style>
  <w:style w:type="character" w:customStyle="1" w:styleId="Rubrik2Char">
    <w:name w:val="Rubrik 2 Char"/>
    <w:basedOn w:val="Standardstycketeckensnitt"/>
    <w:link w:val="Rubrik2"/>
    <w:rsid w:val="00E37C8B"/>
    <w:rPr>
      <w:rFonts w:ascii="Garamond" w:eastAsia="Times New Roman" w:hAnsi="Garamond" w:cs="Times New Roman"/>
      <w:b/>
      <w:color w:val="5A5A5A"/>
      <w:sz w:val="28"/>
      <w:szCs w:val="20"/>
      <w:lang w:eastAsia="sv-SE"/>
    </w:rPr>
  </w:style>
  <w:style w:type="paragraph" w:styleId="Brdtext">
    <w:name w:val="Body Text"/>
    <w:basedOn w:val="Normal"/>
    <w:link w:val="BrdtextChar"/>
    <w:unhideWhenUsed/>
    <w:rsid w:val="00F353AC"/>
    <w:pPr>
      <w:spacing w:after="0" w:line="240" w:lineRule="auto"/>
    </w:pPr>
    <w:rPr>
      <w:rFonts w:ascii="Garamond" w:eastAsia="Times New Roman" w:hAnsi="Garamond" w:cs="Times New Roman"/>
      <w:b/>
      <w:i/>
      <w:sz w:val="24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F353AC"/>
    <w:rPr>
      <w:rFonts w:ascii="Garamond" w:eastAsia="Times New Roman" w:hAnsi="Garamond" w:cs="Times New Roman"/>
      <w:b/>
      <w:i/>
      <w:sz w:val="24"/>
      <w:szCs w:val="20"/>
      <w:lang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F353AC"/>
    <w:pPr>
      <w:widowControl w:val="0"/>
      <w:suppressAutoHyphens/>
      <w:spacing w:after="0" w:line="100" w:lineRule="atLeast"/>
      <w:ind w:left="360"/>
    </w:pPr>
    <w:rPr>
      <w:rFonts w:ascii="Courier New" w:eastAsia="Times New Roman" w:hAnsi="Courier New" w:cs="Courier New"/>
      <w:bCs/>
      <w:iCs/>
      <w:sz w:val="20"/>
      <w:szCs w:val="20"/>
      <w:lang w:eastAsia="sv-SE"/>
    </w:rPr>
  </w:style>
  <w:style w:type="character" w:customStyle="1" w:styleId="BrdtextmedindragChar">
    <w:name w:val="Brödtext med indrag Char"/>
    <w:basedOn w:val="Standardstycketeckensnitt"/>
    <w:link w:val="Brdtextmedindrag"/>
    <w:semiHidden/>
    <w:rsid w:val="00F353AC"/>
    <w:rPr>
      <w:rFonts w:ascii="Courier New" w:eastAsia="Times New Roman" w:hAnsi="Courier New" w:cs="Courier New"/>
      <w:bCs/>
      <w:iCs/>
      <w:sz w:val="20"/>
      <w:szCs w:val="20"/>
      <w:lang w:eastAsia="sv-SE"/>
    </w:rPr>
  </w:style>
  <w:style w:type="paragraph" w:styleId="Brdtext2">
    <w:name w:val="Body Text 2"/>
    <w:basedOn w:val="Normal"/>
    <w:link w:val="Brdtext2Char"/>
    <w:semiHidden/>
    <w:unhideWhenUsed/>
    <w:rsid w:val="00F353AC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sv-SE"/>
    </w:rPr>
  </w:style>
  <w:style w:type="character" w:customStyle="1" w:styleId="Brdtext2Char">
    <w:name w:val="Brödtext 2 Char"/>
    <w:basedOn w:val="Standardstycketeckensnitt"/>
    <w:link w:val="Brdtext2"/>
    <w:semiHidden/>
    <w:rsid w:val="00F353AC"/>
    <w:rPr>
      <w:rFonts w:ascii="Garamond" w:eastAsia="Times New Roman" w:hAnsi="Garamond" w:cs="Times New Roman"/>
      <w:sz w:val="24"/>
      <w:szCs w:val="20"/>
      <w:lang w:eastAsia="sv-SE"/>
    </w:rPr>
  </w:style>
  <w:style w:type="paragraph" w:customStyle="1" w:styleId="Mellan">
    <w:name w:val="Mellan"/>
    <w:basedOn w:val="Rubrik2"/>
    <w:link w:val="MellanChar"/>
    <w:qFormat/>
    <w:rsid w:val="006F78D7"/>
    <w:rPr>
      <w:rFonts w:ascii="Bevan" w:hAnsi="Bevan"/>
      <w:b w:val="0"/>
      <w:color w:val="E02F2F"/>
      <w:sz w:val="36"/>
      <w:szCs w:val="36"/>
    </w:rPr>
  </w:style>
  <w:style w:type="character" w:customStyle="1" w:styleId="MellanChar">
    <w:name w:val="Mellan Char"/>
    <w:basedOn w:val="Rubrik2Char"/>
    <w:link w:val="Mellan"/>
    <w:rsid w:val="006F78D7"/>
    <w:rPr>
      <w:rFonts w:ascii="Bevan" w:eastAsia="Times New Roman" w:hAnsi="Bevan" w:cs="Times New Roman"/>
      <w:b w:val="0"/>
      <w:color w:val="E02F2F"/>
      <w:sz w:val="36"/>
      <w:szCs w:val="36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50A9C"/>
    <w:pPr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unhideWhenUsed/>
    <w:rsid w:val="00850A9C"/>
    <w:pPr>
      <w:tabs>
        <w:tab w:val="right" w:leader="dot" w:pos="9062"/>
      </w:tabs>
      <w:spacing w:after="100"/>
    </w:pPr>
    <w:rPr>
      <w:rFonts w:ascii="Garamond" w:hAnsi="Garamond"/>
      <w:b/>
      <w:noProof/>
      <w:sz w:val="24"/>
    </w:rPr>
  </w:style>
  <w:style w:type="paragraph" w:styleId="Innehll2">
    <w:name w:val="toc 2"/>
    <w:basedOn w:val="Normal"/>
    <w:next w:val="Normal"/>
    <w:autoRedefine/>
    <w:uiPriority w:val="39"/>
    <w:unhideWhenUsed/>
    <w:rsid w:val="00850A9C"/>
    <w:pPr>
      <w:spacing w:after="100"/>
      <w:ind w:left="240"/>
    </w:pPr>
    <w:rPr>
      <w:rFonts w:ascii="Garamond" w:hAnsi="Garamond"/>
      <w:sz w:val="24"/>
    </w:rPr>
  </w:style>
  <w:style w:type="paragraph" w:styleId="Normalwebb">
    <w:name w:val="Normal (Web)"/>
    <w:basedOn w:val="Normal"/>
    <w:uiPriority w:val="99"/>
    <w:semiHidden/>
    <w:unhideWhenUsed/>
    <w:rsid w:val="00850A9C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176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getavstnd">
    <w:name w:val="No Spacing"/>
    <w:uiPriority w:val="1"/>
    <w:qFormat/>
    <w:rsid w:val="00E83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FUM\AppData\Local\Temp\KFUM%20dokumentmall%20grafi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ECA9BA7DBA549AD18FE2F7F3B9E6C" ma:contentTypeVersion="0" ma:contentTypeDescription="Skapa ett nytt dokument." ma:contentTypeScope="" ma:versionID="f0f613d3dd252f4ff6221b2d59ab22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1DD69-3AD6-4637-97BF-65DF695824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1E41B7-3EA9-4910-8C0A-302ABF296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51FCD8-24C0-417B-8F8E-EA246AAF49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DC03FB-017B-477C-8546-A1D24F10F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KFUM dokumentmall grafisk</Template>
  <TotalTime>4</TotalTime>
  <Pages>1</Pages>
  <Words>63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KFUM</dc:creator>
  <cp:lastModifiedBy>Camilla Örvill</cp:lastModifiedBy>
  <cp:revision>3</cp:revision>
  <cp:lastPrinted>2013-03-12T10:53:00Z</cp:lastPrinted>
  <dcterms:created xsi:type="dcterms:W3CDTF">2023-02-14T17:40:00Z</dcterms:created>
  <dcterms:modified xsi:type="dcterms:W3CDTF">2023-02-14T17:48:00Z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0x010100E44ECA9BA7DBA549AD18FE2F7F3B9E6C</vt:lpwstr>
  </property>
</Properties>
</file>