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20"/>
        <w:gridCol w:w="1390"/>
        <w:gridCol w:w="6"/>
        <w:gridCol w:w="1524"/>
        <w:gridCol w:w="1530"/>
        <w:gridCol w:w="1530"/>
      </w:tblGrid>
      <w:tr w:rsidR="00E45452" w:rsidRPr="00B17837" w14:paraId="3F2412A3" w14:textId="77777777" w:rsidTr="00B361FA">
        <w:trPr>
          <w:trHeight w:val="795"/>
          <w:jc w:val="center"/>
        </w:trPr>
        <w:tc>
          <w:tcPr>
            <w:tcW w:w="4820" w:type="dxa"/>
            <w:vMerge w:val="restart"/>
          </w:tcPr>
          <w:p w14:paraId="23E3D906" w14:textId="77777777" w:rsidR="007E1D6F" w:rsidRPr="009B3672" w:rsidRDefault="007E1D6F" w:rsidP="009B3672">
            <w:pPr>
              <w:pStyle w:val="Fretagsnamn"/>
            </w:pPr>
          </w:p>
        </w:tc>
        <w:tc>
          <w:tcPr>
            <w:tcW w:w="5980" w:type="dxa"/>
            <w:gridSpan w:val="5"/>
          </w:tcPr>
          <w:p w14:paraId="770984AE" w14:textId="77777777" w:rsidR="007E1D6F" w:rsidRDefault="00B361FA" w:rsidP="00B361FA">
            <w:pPr>
              <w:pStyle w:val="Faktura"/>
              <w:jc w:val="left"/>
            </w:pPr>
            <w:r>
              <w:t>UNDERLAG FÖR UTBETALNING</w:t>
            </w:r>
          </w:p>
          <w:p w14:paraId="43340EAE" w14:textId="77777777" w:rsidR="00A04470" w:rsidRDefault="00A04470" w:rsidP="00B361FA">
            <w:pPr>
              <w:pStyle w:val="Faktura"/>
              <w:jc w:val="left"/>
            </w:pPr>
            <w:r>
              <w:t>ÅS IF</w:t>
            </w:r>
            <w:r w:rsidR="00DF7AAF">
              <w:t>, Fotboll</w:t>
            </w:r>
          </w:p>
        </w:tc>
      </w:tr>
      <w:tr w:rsidR="00E45452" w:rsidRPr="00B17837" w14:paraId="01FB9D09" w14:textId="77777777" w:rsidTr="00B361FA">
        <w:trPr>
          <w:trHeight w:val="795"/>
          <w:jc w:val="center"/>
        </w:trPr>
        <w:tc>
          <w:tcPr>
            <w:tcW w:w="4820" w:type="dxa"/>
            <w:vMerge/>
          </w:tcPr>
          <w:p w14:paraId="65EBC07E" w14:textId="77777777" w:rsidR="007E1D6F" w:rsidRDefault="007E1D6F">
            <w:pPr>
              <w:pStyle w:val="rubrik2"/>
            </w:pPr>
          </w:p>
        </w:tc>
        <w:tc>
          <w:tcPr>
            <w:tcW w:w="5980" w:type="dxa"/>
            <w:gridSpan w:val="5"/>
            <w:vAlign w:val="bottom"/>
          </w:tcPr>
          <w:p w14:paraId="20449457" w14:textId="77777777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1C57CBF7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B6F1BA6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2CC40410" w14:textId="77777777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76DCB094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4BECDB28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408468C6" w14:textId="77777777" w:rsidR="001076E2" w:rsidRDefault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vår </w:t>
                  </w:r>
                  <w:r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32B459FC" w14:textId="77777777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1076E2" w14:paraId="31673A22" w14:textId="77777777" w:rsidTr="00D76E0C">
              <w:tc>
                <w:tcPr>
                  <w:tcW w:w="1650" w:type="dxa"/>
                </w:tcPr>
                <w:p w14:paraId="58A079BA" w14:textId="77777777" w:rsidR="001076E2" w:rsidRDefault="001076E2">
                  <w:pPr>
                    <w:pStyle w:val="Kolumnrubrik"/>
                  </w:pPr>
                </w:p>
                <w:p w14:paraId="1F6AB980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5B30AD" w14:textId="77777777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5AB1365D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02E09A9" w14:textId="77777777" w:rsid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61357408" w14:textId="77777777"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14:paraId="2280E68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B7F775C" w14:textId="77777777"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Kontonummer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412DBA3" w14:textId="77777777"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14:paraId="150B467C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46190C4E" w14:textId="77777777"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e-post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9F9F3D0" w14:textId="77777777"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14:paraId="370E6961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C9BC74E" w14:textId="77777777" w:rsidR="00304F77" w:rsidRPr="001076E2" w:rsidRDefault="000333EA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Person 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2F39E762" w14:textId="77777777" w:rsidR="00CD4468" w:rsidRDefault="00CD4468" w:rsidP="009B3672">
                  <w:pPr>
                    <w:pStyle w:val="Tabelltext"/>
                  </w:pPr>
                </w:p>
                <w:p w14:paraId="5B6E71BE" w14:textId="77777777"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D76E0C" w14:paraId="265C8CAB" w14:textId="77777777" w:rsidTr="00D76E0C">
              <w:tc>
                <w:tcPr>
                  <w:tcW w:w="1650" w:type="dxa"/>
                </w:tcPr>
                <w:p w14:paraId="3EED8288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8B58282" w14:textId="77777777" w:rsidR="00D76E0C" w:rsidRPr="009B3672" w:rsidRDefault="000333EA" w:rsidP="009B3672">
                  <w:pPr>
                    <w:pStyle w:val="Tabelltext"/>
                  </w:pPr>
                  <w:r>
                    <w:t xml:space="preserve">Vid arvoden och ersättningar behövs pers nr, då föreningen är skyldig att lämna kontrolluppgift till Skatteverket. </w:t>
                  </w:r>
                </w:p>
              </w:tc>
            </w:tr>
            <w:tr w:rsidR="00D76E0C" w14:paraId="333A4872" w14:textId="77777777" w:rsidTr="00D76E0C">
              <w:tc>
                <w:tcPr>
                  <w:tcW w:w="1650" w:type="dxa"/>
                </w:tcPr>
                <w:p w14:paraId="478D54FC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shd w:val="clear" w:color="auto" w:fill="auto"/>
                </w:tcPr>
                <w:p w14:paraId="140231B9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</w:tbl>
          <w:p w14:paraId="5DFA06C4" w14:textId="77777777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5BE286BC" w14:textId="77777777" w:rsidR="007E1D6F" w:rsidRDefault="007E1D6F">
            <w:pPr>
              <w:pStyle w:val="Kontaktinformation"/>
            </w:pPr>
          </w:p>
        </w:tc>
      </w:tr>
      <w:tr w:rsidR="00E45452" w:rsidRPr="00B17837" w14:paraId="32EEF38C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388B42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435C95" w14:textId="77777777" w:rsidR="007E1D6F" w:rsidRDefault="009B4CBC">
            <w:pPr>
              <w:pStyle w:val="Centreradkolumnrubrik"/>
            </w:pPr>
            <w:r>
              <w:t>Antal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43B8D7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716DB7C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3339A31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10FD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E52663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A274D0E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0C3D11A" w14:textId="77777777" w:rsidR="007E1D6F" w:rsidRDefault="007E1D6F">
            <w:pPr>
              <w:pStyle w:val="Antal"/>
            </w:pPr>
          </w:p>
        </w:tc>
      </w:tr>
      <w:tr w:rsidR="00E45452" w:rsidRPr="00B17837" w14:paraId="7DC1EB1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AE1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DF0D6A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B671816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D13DAE8" w14:textId="77777777" w:rsidR="007E1D6F" w:rsidRDefault="007E1D6F">
            <w:pPr>
              <w:pStyle w:val="Antal"/>
            </w:pPr>
          </w:p>
        </w:tc>
      </w:tr>
      <w:tr w:rsidR="00E45452" w:rsidRPr="00B17837" w14:paraId="4C6DA398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D87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D0A0CD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4B596F7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56D47F1" w14:textId="77777777" w:rsidR="007E1D6F" w:rsidRDefault="007E1D6F">
            <w:pPr>
              <w:pStyle w:val="Antal"/>
            </w:pPr>
          </w:p>
        </w:tc>
      </w:tr>
      <w:tr w:rsidR="00E45452" w:rsidRPr="00B17837" w14:paraId="0184F10A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DD28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2160053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1176438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96C79AE" w14:textId="77777777" w:rsidR="007E1D6F" w:rsidRDefault="007E1D6F">
            <w:pPr>
              <w:pStyle w:val="Antal"/>
            </w:pPr>
          </w:p>
        </w:tc>
      </w:tr>
      <w:tr w:rsidR="00E45452" w:rsidRPr="00B17837" w14:paraId="45325599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C487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1C35C3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EB581DF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4442454" w14:textId="77777777" w:rsidR="007E1D6F" w:rsidRDefault="007E1D6F">
            <w:pPr>
              <w:pStyle w:val="Antal"/>
            </w:pPr>
          </w:p>
        </w:tc>
      </w:tr>
      <w:tr w:rsidR="00E45452" w:rsidRPr="00B17837" w14:paraId="1DEA3BB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B96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1788B8D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8E6AD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A603BE" w14:textId="77777777" w:rsidR="007E1D6F" w:rsidRDefault="007E1D6F">
            <w:pPr>
              <w:pStyle w:val="Antal"/>
            </w:pPr>
          </w:p>
        </w:tc>
      </w:tr>
      <w:tr w:rsidR="00E45452" w:rsidRPr="00B17837" w14:paraId="1043443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649F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67E07BE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BFBF803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C666BD2" w14:textId="77777777" w:rsidR="007E1D6F" w:rsidRDefault="007E1D6F">
            <w:pPr>
              <w:pStyle w:val="Antal"/>
            </w:pPr>
          </w:p>
        </w:tc>
      </w:tr>
      <w:tr w:rsidR="00E45452" w:rsidRPr="00B17837" w14:paraId="26EF51D9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8FA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A9DF6E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915DCF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6CA38BB" w14:textId="77777777" w:rsidR="007E1D6F" w:rsidRDefault="007E1D6F">
            <w:pPr>
              <w:pStyle w:val="Antal"/>
            </w:pPr>
          </w:p>
        </w:tc>
      </w:tr>
      <w:tr w:rsidR="00E45452" w:rsidRPr="00B17837" w14:paraId="177645C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3CB99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6467749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85B0908" w14:textId="77777777" w:rsidR="007E1D6F" w:rsidRDefault="007E1D6F">
            <w:pPr>
              <w:pStyle w:val="Antal"/>
            </w:pPr>
          </w:p>
        </w:tc>
      </w:tr>
    </w:tbl>
    <w:p w14:paraId="2F5EF2C1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3DAA4998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68939055" w14:textId="4C851672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  <w:r w:rsidR="00396090">
              <w:rPr>
                <w:b/>
                <w:sz w:val="28"/>
                <w:szCs w:val="28"/>
              </w:rPr>
              <w:t xml:space="preserve"> Välj ett alternativ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0014EBE4" w14:textId="77777777" w:rsidR="00116BB8" w:rsidRDefault="00116BB8" w:rsidP="00793DF1"/>
        </w:tc>
      </w:tr>
      <w:tr w:rsidR="00116BB8" w:rsidRPr="001076E2" w14:paraId="589DE7D7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48D615CD" w14:textId="0CD70A11" w:rsidR="00116BB8" w:rsidRPr="007D6DF9" w:rsidRDefault="00116BB8" w:rsidP="007C47D6">
            <w:pPr>
              <w:rPr>
                <w:b/>
              </w:rPr>
            </w:pPr>
          </w:p>
        </w:tc>
        <w:tc>
          <w:tcPr>
            <w:tcW w:w="3112" w:type="dxa"/>
            <w:shd w:val="clear" w:color="auto" w:fill="FDEBDD" w:themeFill="accent6" w:themeFillTint="33"/>
          </w:tcPr>
          <w:p w14:paraId="580F28D2" w14:textId="77777777" w:rsidR="00116BB8" w:rsidRDefault="00116BB8" w:rsidP="00793DF1"/>
        </w:tc>
      </w:tr>
      <w:tr w:rsidR="00116BB8" w:rsidRPr="001076E2" w14:paraId="146C9B5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80870E4" w14:textId="4294594A" w:rsidR="00645AF4" w:rsidRPr="00645AF4" w:rsidRDefault="00645AF4" w:rsidP="00645AF4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  <w:sz w:val="27"/>
                <w:szCs w:val="27"/>
              </w:rPr>
              <w:t>☐</w:t>
            </w:r>
            <w:r>
              <w:rPr>
                <w:color w:val="000000"/>
              </w:rPr>
              <w:t>4162 (</w:t>
            </w:r>
            <w:proofErr w:type="spellStart"/>
            <w:r>
              <w:rPr>
                <w:color w:val="000000"/>
              </w:rPr>
              <w:t>Åscupen</w:t>
            </w:r>
            <w:proofErr w:type="spellEnd"/>
            <w:r>
              <w:rPr>
                <w:color w:val="000000"/>
              </w:rPr>
              <w:t xml:space="preserve">) </w:t>
            </w:r>
          </w:p>
          <w:p w14:paraId="3CD3FDFE" w14:textId="6AC4B95F" w:rsidR="00116BB8" w:rsidRPr="001076E2" w:rsidRDefault="00645AF4" w:rsidP="00645AF4">
            <w:r>
              <w:rPr>
                <w:rFonts w:ascii="Segoe UI Symbol" w:hAnsi="Segoe UI Symbol" w:cs="Segoe UI Symbol"/>
                <w:color w:val="000000"/>
                <w:sz w:val="27"/>
                <w:szCs w:val="27"/>
              </w:rPr>
              <w:t>☐</w:t>
            </w:r>
            <w:r>
              <w:t>4</w:t>
            </w:r>
            <w:r w:rsidR="009845C3">
              <w:t>163 (</w:t>
            </w:r>
            <w:r w:rsidR="00116BB8">
              <w:t>Herrlaget</w:t>
            </w:r>
            <w:r w:rsidR="00435C7A">
              <w:t>)</w:t>
            </w:r>
            <w:r>
              <w:t xml:space="preserve"> 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245F249A" w14:textId="77777777" w:rsidR="00396090" w:rsidRDefault="00396090" w:rsidP="00396090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  <w:sz w:val="27"/>
                <w:szCs w:val="27"/>
              </w:rPr>
              <w:t>☐</w:t>
            </w:r>
            <w:r w:rsidRPr="00645AF4">
              <w:rPr>
                <w:color w:val="000000"/>
              </w:rPr>
              <w:t>41</w:t>
            </w:r>
            <w:r>
              <w:rPr>
                <w:color w:val="000000"/>
              </w:rPr>
              <w:t>66 (</w:t>
            </w:r>
            <w:proofErr w:type="spellStart"/>
            <w:r>
              <w:rPr>
                <w:color w:val="000000"/>
              </w:rPr>
              <w:t>Futsal</w:t>
            </w:r>
            <w:proofErr w:type="spellEnd"/>
            <w:r>
              <w:rPr>
                <w:color w:val="000000"/>
              </w:rPr>
              <w:t>)</w:t>
            </w:r>
          </w:p>
          <w:p w14:paraId="2BC3DFC7" w14:textId="34773F34" w:rsidR="00116BB8" w:rsidRPr="00396090" w:rsidRDefault="00396090" w:rsidP="009845C3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  <w:sz w:val="27"/>
                <w:szCs w:val="27"/>
              </w:rPr>
              <w:t>☐</w:t>
            </w:r>
            <w:r>
              <w:rPr>
                <w:color w:val="000000"/>
              </w:rPr>
              <w:t xml:space="preserve">4167 (U16-17) </w:t>
            </w:r>
          </w:p>
        </w:tc>
      </w:tr>
      <w:tr w:rsidR="00116BB8" w:rsidRPr="001076E2" w14:paraId="1FFF99C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082FF7E6" w14:textId="77777777" w:rsidR="00116BB8" w:rsidRDefault="00645AF4" w:rsidP="009845C3">
            <w:r>
              <w:rPr>
                <w:rFonts w:ascii="Segoe UI Symbol" w:hAnsi="Segoe UI Symbol" w:cs="Segoe UI Symbol"/>
                <w:color w:val="000000"/>
                <w:sz w:val="27"/>
                <w:szCs w:val="27"/>
              </w:rPr>
              <w:t>☐</w:t>
            </w:r>
            <w:r w:rsidRPr="00645AF4">
              <w:t>4164</w:t>
            </w:r>
            <w:r>
              <w:t xml:space="preserve"> (</w:t>
            </w:r>
            <w:proofErr w:type="spellStart"/>
            <w:r>
              <w:t>Ulagen</w:t>
            </w:r>
            <w:proofErr w:type="spellEnd"/>
            <w:r>
              <w:t xml:space="preserve"> PF7-PF16)</w:t>
            </w:r>
          </w:p>
          <w:p w14:paraId="56E7DE0A" w14:textId="25F8EA9D" w:rsidR="00645AF4" w:rsidRPr="00645AF4" w:rsidRDefault="00645AF4" w:rsidP="00396090"/>
        </w:tc>
        <w:tc>
          <w:tcPr>
            <w:tcW w:w="3112" w:type="dxa"/>
            <w:shd w:val="clear" w:color="auto" w:fill="FDEBDD" w:themeFill="accent6" w:themeFillTint="33"/>
          </w:tcPr>
          <w:p w14:paraId="183E102F" w14:textId="6E2880CF" w:rsidR="00116BB8" w:rsidRDefault="00396090" w:rsidP="00116BB8">
            <w:r>
              <w:rPr>
                <w:rFonts w:ascii="Segoe UI Symbol" w:hAnsi="Segoe UI Symbol" w:cs="Segoe UI Symbol"/>
                <w:color w:val="000000"/>
                <w:sz w:val="27"/>
                <w:szCs w:val="27"/>
              </w:rPr>
              <w:t>☐</w:t>
            </w:r>
            <w:r w:rsidRPr="00645AF4">
              <w:t>4168</w:t>
            </w:r>
            <w:r>
              <w:t xml:space="preserve"> (Konstgräs)</w:t>
            </w:r>
          </w:p>
        </w:tc>
      </w:tr>
      <w:tr w:rsidR="00116BB8" w:rsidRPr="001076E2" w14:paraId="26772AC5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2BBBB57F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5B2E9E2E" w14:textId="77777777" w:rsidR="00116BB8" w:rsidRDefault="00116BB8" w:rsidP="00116BB8"/>
        </w:tc>
      </w:tr>
    </w:tbl>
    <w:p w14:paraId="44B09C29" w14:textId="77777777" w:rsidR="007E1D6F" w:rsidRDefault="007E1D6F" w:rsidP="00D76E0C"/>
    <w:sectPr w:rsidR="007E1D6F" w:rsidSect="001076E2">
      <w:headerReference w:type="default" r:id="rId12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9AA39" w14:textId="77777777" w:rsidR="00477B94" w:rsidRDefault="00477B94" w:rsidP="006A039C">
      <w:r>
        <w:separator/>
      </w:r>
    </w:p>
  </w:endnote>
  <w:endnote w:type="continuationSeparator" w:id="0">
    <w:p w14:paraId="3547CC31" w14:textId="77777777" w:rsidR="00477B94" w:rsidRDefault="00477B94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92097" w14:textId="77777777" w:rsidR="00477B94" w:rsidRDefault="00477B94" w:rsidP="006A039C">
      <w:r>
        <w:separator/>
      </w:r>
    </w:p>
  </w:footnote>
  <w:footnote w:type="continuationSeparator" w:id="0">
    <w:p w14:paraId="21E5604D" w14:textId="77777777" w:rsidR="00477B94" w:rsidRDefault="00477B94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3EAE1" w14:textId="77777777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4FC18ABB" wp14:editId="4EF4188D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2176B094" w14:textId="77777777" w:rsidR="009B3672" w:rsidRDefault="00984AC3" w:rsidP="009B3672">
        <w:pPr>
          <w:pStyle w:val="Kontaktinformation"/>
        </w:pPr>
        <w:r>
          <w:br/>
        </w:r>
        <w:proofErr w:type="spellStart"/>
        <w:r>
          <w:t>Åsvägen</w:t>
        </w:r>
        <w:proofErr w:type="spellEnd"/>
        <w:r>
          <w:t xml:space="preserve"> 1, 836 94 ÅS</w:t>
        </w:r>
      </w:p>
    </w:sdtContent>
  </w:sdt>
  <w:p w14:paraId="6160D489" w14:textId="77777777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52FE5"/>
    <w:multiLevelType w:val="hybridMultilevel"/>
    <w:tmpl w:val="66F05A6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333EA"/>
    <w:rsid w:val="0009022E"/>
    <w:rsid w:val="001076E2"/>
    <w:rsid w:val="00116BB8"/>
    <w:rsid w:val="00133387"/>
    <w:rsid w:val="001F5768"/>
    <w:rsid w:val="00265B54"/>
    <w:rsid w:val="00304F77"/>
    <w:rsid w:val="00396090"/>
    <w:rsid w:val="003A3680"/>
    <w:rsid w:val="003E2018"/>
    <w:rsid w:val="0043499F"/>
    <w:rsid w:val="00435C7A"/>
    <w:rsid w:val="00477B94"/>
    <w:rsid w:val="004C7286"/>
    <w:rsid w:val="004F4766"/>
    <w:rsid w:val="00590E90"/>
    <w:rsid w:val="00597C90"/>
    <w:rsid w:val="00645AF4"/>
    <w:rsid w:val="00674004"/>
    <w:rsid w:val="00674851"/>
    <w:rsid w:val="006A039C"/>
    <w:rsid w:val="0076436B"/>
    <w:rsid w:val="0079329E"/>
    <w:rsid w:val="007B11CF"/>
    <w:rsid w:val="007C47D6"/>
    <w:rsid w:val="007D6DF9"/>
    <w:rsid w:val="007E1D6F"/>
    <w:rsid w:val="00820546"/>
    <w:rsid w:val="00833F33"/>
    <w:rsid w:val="00844262"/>
    <w:rsid w:val="008A430C"/>
    <w:rsid w:val="008F3206"/>
    <w:rsid w:val="009845C3"/>
    <w:rsid w:val="00984AC3"/>
    <w:rsid w:val="009B3672"/>
    <w:rsid w:val="009B4CBC"/>
    <w:rsid w:val="00A04470"/>
    <w:rsid w:val="00B17837"/>
    <w:rsid w:val="00B33EE9"/>
    <w:rsid w:val="00B361FA"/>
    <w:rsid w:val="00B75CE9"/>
    <w:rsid w:val="00B772C1"/>
    <w:rsid w:val="00CB6905"/>
    <w:rsid w:val="00CD1806"/>
    <w:rsid w:val="00CD4468"/>
    <w:rsid w:val="00D63058"/>
    <w:rsid w:val="00D76E0C"/>
    <w:rsid w:val="00DA4241"/>
    <w:rsid w:val="00DB5E4E"/>
    <w:rsid w:val="00DF7AAF"/>
    <w:rsid w:val="00E45452"/>
    <w:rsid w:val="00F5298F"/>
    <w:rsid w:val="00F9317B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D10DE19"/>
  <w15:docId w15:val="{B6D06953-70B1-40C8-BAC1-6053C504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  <w:style w:type="paragraph" w:styleId="Liststycke">
    <w:name w:val="List Paragraph"/>
    <w:basedOn w:val="Normal"/>
    <w:uiPriority w:val="29"/>
    <w:qFormat/>
    <w:rsid w:val="00645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F90044-6566-4D1C-8806-B6529F2F056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10</TotalTime>
  <Pages>1</Pages>
  <Words>76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3</cp:revision>
  <cp:lastPrinted>2020-06-18T14:23:00Z</cp:lastPrinted>
  <dcterms:created xsi:type="dcterms:W3CDTF">2022-06-20T18:08:00Z</dcterms:created>
  <dcterms:modified xsi:type="dcterms:W3CDTF">2022-06-20T18:10:00Z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