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9908E" w14:textId="2C145ED9" w:rsidR="0033728F" w:rsidRDefault="00985A60" w:rsidP="0033728F">
      <w:pPr>
        <w:pStyle w:val="Logotyp"/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BCB67A" wp14:editId="4E487EAD">
                <wp:simplePos x="0" y="0"/>
                <wp:positionH relativeFrom="column">
                  <wp:posOffset>-1424940</wp:posOffset>
                </wp:positionH>
                <wp:positionV relativeFrom="paragraph">
                  <wp:posOffset>0</wp:posOffset>
                </wp:positionV>
                <wp:extent cx="6732270" cy="9859645"/>
                <wp:effectExtent l="0" t="0" r="11430" b="2730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98596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797F0" w14:textId="77777777" w:rsidR="00985A60" w:rsidRDefault="00985A60" w:rsidP="00985A6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985A60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Trondheim </w:t>
                            </w:r>
                            <w:proofErr w:type="spellStart"/>
                            <w:r w:rsidRPr="00985A60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Open</w:t>
                            </w:r>
                            <w:proofErr w:type="spellEnd"/>
                            <w:r w:rsidRPr="00985A60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30 september - 1 oktober</w:t>
                            </w:r>
                          </w:p>
                          <w:p w14:paraId="6066F6F4" w14:textId="77777777" w:rsidR="00985A60" w:rsidRPr="00985A60" w:rsidRDefault="00985A60" w:rsidP="00985A60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3CCA06A" w14:textId="77777777" w:rsidR="00985A60" w:rsidRPr="00273F43" w:rsidRDefault="00985A60" w:rsidP="00985A60">
                            <w:pPr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Spelhall: </w:t>
                            </w: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  <w:t>Leangen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  <w:t>Bydelshall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  <w:t xml:space="preserve">, </w:t>
                            </w:r>
                            <w:hyperlink r:id="rId11" w:history="1">
                              <w:r w:rsidRPr="00273F43">
                                <w:rPr>
                                  <w:rStyle w:val="Hyperlnk"/>
                                  <w:rFonts w:asciiTheme="majorHAnsi" w:hAnsiTheme="majorHAnsi" w:cs="Calibri"/>
                                  <w:sz w:val="21"/>
                                  <w:szCs w:val="21"/>
                                </w:rPr>
                                <w:t>https://maps.app.goo.gl/FMCenjDFEMd1nz6i6</w:t>
                              </w:r>
                            </w:hyperlink>
                            <w:r w:rsidRPr="00273F43"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750878C1" w14:textId="79FC40D9" w:rsidR="00985A60" w:rsidRPr="00273F43" w:rsidRDefault="00E8263C" w:rsidP="00985A60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Tävlingsinformation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  <w:t xml:space="preserve">: </w:t>
                            </w:r>
                            <w:hyperlink r:id="rId12" w:history="1">
                              <w:r w:rsidRPr="00273F43">
                                <w:rPr>
                                  <w:rStyle w:val="Hyperlnk"/>
                                  <w:rFonts w:asciiTheme="majorHAnsi" w:hAnsiTheme="majorHAnsi" w:cs="Calibri"/>
                                  <w:sz w:val="21"/>
                                  <w:szCs w:val="21"/>
                                </w:rPr>
                                <w:t>https://www.trondheimbtk.no/trondheim-open/</w:t>
                              </w:r>
                            </w:hyperlink>
                            <w:r w:rsidRPr="00273F43">
                              <w:rPr>
                                <w:rFonts w:asciiTheme="majorHAnsi" w:hAnsiTheme="majorHAnsi" w:cs="Calibri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6AA4C9C4" w14:textId="77777777" w:rsidR="007B330C" w:rsidRPr="00273F43" w:rsidRDefault="007B330C" w:rsidP="00985A60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7C32CE42" w14:textId="46529ED9" w:rsidR="00985A60" w:rsidRPr="00273F43" w:rsidRDefault="00985A60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Boende skola: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Trondheim bordtennisklubb Lade, </w:t>
                            </w:r>
                            <w:hyperlink r:id="rId13" w:history="1">
                              <w:r w:rsidRPr="00273F43">
                                <w:rPr>
                                  <w:rStyle w:val="Hyperlnk"/>
                                  <w:rFonts w:asciiTheme="majorHAnsi" w:hAnsiTheme="majorHAnsi" w:cs="Calibri"/>
                                  <w:sz w:val="21"/>
                                  <w:szCs w:val="21"/>
                                </w:rPr>
                                <w:t>https://maps.app.goo.gl/suAVMVEjhdzcEUAv7</w:t>
                              </w:r>
                            </w:hyperlink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15B049AB" w14:textId="22D629C7" w:rsidR="00FB753F" w:rsidRPr="00273F43" w:rsidRDefault="00FB753F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I boendet finns kök för förvaring och tillredning av både kall och varm mat. </w:t>
                            </w:r>
                          </w:p>
                          <w:p w14:paraId="5B808CDD" w14:textId="77777777" w:rsidR="00985A60" w:rsidRPr="00273F43" w:rsidRDefault="00985A60" w:rsidP="00985A60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441FAC51" w14:textId="7CD2CBEA" w:rsidR="00985A60" w:rsidRPr="00273F43" w:rsidRDefault="00985A60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Deltagare och transporter:  </w:t>
                            </w:r>
                            <w:proofErr w:type="gramStart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18 </w:t>
                            </w: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st</w:t>
                            </w:r>
                            <w:proofErr w:type="spellEnd"/>
                            <w:proofErr w:type="gramEnd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spelare, ledare och föräldrar. 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br/>
                            </w: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Förare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: Mikael W, Albin N, Daniel E, Stig, Hans S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br/>
                              <w:t xml:space="preserve">Respektive förare gör upp om </w:t>
                            </w:r>
                            <w:proofErr w:type="gramStart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avresetid </w:t>
                            </w:r>
                            <w:r w:rsidR="004610F6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fredag</w:t>
                            </w:r>
                            <w:proofErr w:type="gramEnd"/>
                            <w:r w:rsidR="004610F6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för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upphämtning med respektive passagerare</w:t>
                            </w:r>
                          </w:p>
                          <w:tbl>
                            <w:tblPr>
                              <w:tblW w:w="9918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45"/>
                              <w:gridCol w:w="1328"/>
                              <w:gridCol w:w="976"/>
                              <w:gridCol w:w="2667"/>
                              <w:gridCol w:w="3402"/>
                            </w:tblGrid>
                            <w:tr w:rsidR="00985A60" w:rsidRPr="00273F43" w14:paraId="1AE5400E" w14:textId="77777777" w:rsidTr="003D2FAA">
                              <w:trPr>
                                <w:trHeight w:val="60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9BC2E6"/>
                                    <w:left w:val="single" w:sz="4" w:space="0" w:color="9BC2E6"/>
                                    <w:bottom w:val="single" w:sz="4" w:space="0" w:color="70AD47" w:themeColor="accent6"/>
                                    <w:right w:val="nil"/>
                                  </w:tcBorders>
                                  <w:shd w:val="clear" w:color="auto" w:fill="70AD47" w:themeFill="accent6"/>
                                  <w:noWrap/>
                                  <w:vAlign w:val="bottom"/>
                                  <w:hideMark/>
                                </w:tcPr>
                                <w:p w14:paraId="0E228076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  <w:t>Efternamn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9BC2E6"/>
                                    <w:left w:val="nil"/>
                                    <w:bottom w:val="single" w:sz="4" w:space="0" w:color="70AD47" w:themeColor="accent6"/>
                                    <w:right w:val="nil"/>
                                  </w:tcBorders>
                                  <w:shd w:val="clear" w:color="auto" w:fill="70AD47" w:themeFill="accent6"/>
                                  <w:noWrap/>
                                  <w:vAlign w:val="bottom"/>
                                  <w:hideMark/>
                                </w:tcPr>
                                <w:p w14:paraId="5CA6EAF5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  <w:t>Förnamn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9BC2E6"/>
                                    <w:left w:val="nil"/>
                                    <w:bottom w:val="single" w:sz="4" w:space="0" w:color="70AD47" w:themeColor="accent6"/>
                                    <w:right w:val="nil"/>
                                  </w:tcBorders>
                                  <w:shd w:val="clear" w:color="auto" w:fill="70AD47" w:themeFill="accent6"/>
                                  <w:noWrap/>
                                  <w:vAlign w:val="bottom"/>
                                  <w:hideMark/>
                                </w:tcPr>
                                <w:p w14:paraId="0A90ACC6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  <w:t>Skola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9BC2E6"/>
                                    <w:left w:val="nil"/>
                                    <w:bottom w:val="single" w:sz="4" w:space="0" w:color="70AD47" w:themeColor="accent6"/>
                                    <w:right w:val="nil"/>
                                  </w:tcBorders>
                                  <w:shd w:val="clear" w:color="auto" w:fill="70AD47" w:themeFill="accent6"/>
                                  <w:noWrap/>
                                  <w:vAlign w:val="bottom"/>
                                  <w:hideMark/>
                                </w:tcPr>
                                <w:p w14:paraId="6B40CD64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  <w:t>Passagerare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9BC2E6"/>
                                    <w:left w:val="nil"/>
                                    <w:bottom w:val="single" w:sz="4" w:space="0" w:color="70AD47" w:themeColor="accent6"/>
                                    <w:right w:val="single" w:sz="4" w:space="0" w:color="9BC2E6"/>
                                  </w:tcBorders>
                                  <w:shd w:val="clear" w:color="auto" w:fill="70AD47" w:themeFill="accent6"/>
                                  <w:noWrap/>
                                  <w:vAlign w:val="bottom"/>
                                  <w:hideMark/>
                                </w:tcPr>
                                <w:p w14:paraId="30146EA3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FFFFFF" w:themeColor="background1"/>
                                      <w:sz w:val="21"/>
                                      <w:szCs w:val="21"/>
                                    </w:rPr>
                                    <w:t>Kör</w:t>
                                  </w:r>
                                </w:p>
                              </w:tc>
                            </w:tr>
                            <w:tr w:rsidR="003A59A4" w:rsidRPr="00273F43" w14:paraId="295844AA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7D70E95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Widaad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0575E7E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Gukhool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2D0E4FB" w14:textId="21FA7464" w:rsidR="00985A60" w:rsidRPr="00273F43" w:rsidRDefault="00AD6C9A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Eget boende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2ED6FE3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9EA374B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4BCA868D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A4EF085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Westerlund 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16DF217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Olivia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1ED12AD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EF26B24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504FF80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0762CF14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39899C7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Petersson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05036DF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Patrik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055B8BE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39D1F8E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DD033E0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6521A0F0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4AED64E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Nybom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2605655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Albin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4DCFF93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D459E9D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Patrik P, Alex Å, 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2E2E2BF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Albin</w:t>
                                  </w:r>
                                </w:p>
                              </w:tc>
                            </w:tr>
                            <w:tr w:rsidR="003A59A4" w:rsidRPr="00273F43" w14:paraId="04B6A4EC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627F213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Åsberg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57EA967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Alex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735C0D6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433CB93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215ADBB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79A182F2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DE197DF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Wassdahl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28C3150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Mikael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74C81BC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D19E191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Widaad</w:t>
                                  </w:r>
                                  <w:proofErr w:type="spellEnd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, Olivia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4EF411B" w14:textId="2AE677E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Mikael W</w:t>
                                  </w:r>
                                  <w:r w:rsidR="003F2646"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 (prel. Avresa 1600)</w:t>
                                  </w:r>
                                </w:p>
                              </w:tc>
                            </w:tr>
                            <w:tr w:rsidR="003A59A4" w:rsidRPr="00273F43" w14:paraId="689259CF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4296B76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Edfalk</w:t>
                                  </w:r>
                                  <w:proofErr w:type="spellEnd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40C56ED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Daniel 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86F7965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790F37B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Adrian T, Elias D, Rio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ED97CB8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Daniel E</w:t>
                                  </w:r>
                                </w:p>
                              </w:tc>
                            </w:tr>
                            <w:tr w:rsidR="003A59A4" w:rsidRPr="00273F43" w14:paraId="75B4C1B2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18C5887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Kilander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02D1654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Anton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CBE3B7B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8FCA28C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EF48590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41CDE84E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277C872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Edfalk</w:t>
                                  </w:r>
                                  <w:proofErr w:type="spellEnd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8517DC7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Rio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9531642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389A915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32872EF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10F52EB0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355DBFF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Jungholm</w:t>
                                  </w:r>
                                  <w:proofErr w:type="spellEnd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FE58014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Alvin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26F732F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8A2857B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DE76406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34F4328F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90CCB70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Olofsson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AE555B0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Viggo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B151E25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4327024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E051B46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6DE6F9C7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7446188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Rennestraum</w:t>
                                  </w:r>
                                  <w:proofErr w:type="spellEnd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55E601F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Oskar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09A4435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937488C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Alvin, Viggo, Oskar R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8E6EB8B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Stig</w:t>
                                  </w:r>
                                </w:p>
                              </w:tc>
                            </w:tr>
                            <w:tr w:rsidR="003A59A4" w:rsidRPr="00273F43" w14:paraId="226024B4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1092FAB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Beckung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8768E02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Hugo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2732C93B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25EA27D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Anton Kilander, Hugo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638C8F3E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Hans L</w:t>
                                  </w:r>
                                </w:p>
                              </w:tc>
                            </w:tr>
                            <w:tr w:rsidR="003A59A4" w:rsidRPr="00273F43" w14:paraId="6DF25BB0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5D6CC56F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Thorén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0DF2E6F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Adrian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D051C81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8238C4E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16CA6787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23DA4604" w14:textId="77777777" w:rsidTr="003D2FAA">
                              <w:trPr>
                                <w:trHeight w:val="33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5B4713E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Danielsson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6690633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Elias</w:t>
                                  </w: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61FD8F3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ED2B705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single" w:sz="4" w:space="0" w:color="70AD47" w:themeColor="accent6"/>
                                    <w:bottom w:val="single" w:sz="4" w:space="0" w:color="70AD47" w:themeColor="accent6"/>
                                    <w:right w:val="single" w:sz="4" w:space="0" w:color="70AD47" w:themeColor="accent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4C4255D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color w:val="385623" w:themeColor="accent6" w:themeShade="8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3A59A4" w:rsidRPr="00273F43" w14:paraId="3BE38625" w14:textId="77777777" w:rsidTr="003D2FAA">
                              <w:trPr>
                                <w:trHeight w:val="300"/>
                              </w:trPr>
                              <w:tc>
                                <w:tcPr>
                                  <w:tcW w:w="1545" w:type="dxa"/>
                                  <w:tcBorders>
                                    <w:top w:val="single" w:sz="4" w:space="0" w:color="70AD47" w:themeColor="accent6"/>
                                    <w:left w:val="single" w:sz="4" w:space="0" w:color="9BC2E6"/>
                                    <w:bottom w:val="single" w:sz="4" w:space="0" w:color="9BC2E6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07BCCA38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70AD47" w:themeColor="accent6"/>
                                    <w:left w:val="nil"/>
                                    <w:bottom w:val="single" w:sz="4" w:space="0" w:color="9BC2E6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70A673BF" w14:textId="77777777" w:rsidR="00985A60" w:rsidRPr="00273F43" w:rsidRDefault="00985A60" w:rsidP="001308A5">
                                  <w:pPr>
                                    <w:rPr>
                                      <w:rFonts w:asciiTheme="majorHAnsi" w:hAnsiTheme="majorHAnsi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6" w:type="dxa"/>
                                  <w:tcBorders>
                                    <w:top w:val="single" w:sz="4" w:space="0" w:color="70AD47" w:themeColor="accent6"/>
                                    <w:left w:val="nil"/>
                                    <w:bottom w:val="single" w:sz="4" w:space="0" w:color="9BC2E6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3CB36970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273F43"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667" w:type="dxa"/>
                                  <w:tcBorders>
                                    <w:top w:val="single" w:sz="4" w:space="0" w:color="70AD47" w:themeColor="accent6"/>
                                    <w:left w:val="nil"/>
                                    <w:bottom w:val="single" w:sz="4" w:space="0" w:color="9BC2E6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9E0BBB0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4" w:space="0" w:color="70AD47" w:themeColor="accent6"/>
                                    <w:left w:val="nil"/>
                                    <w:bottom w:val="single" w:sz="4" w:space="0" w:color="9BC2E6"/>
                                    <w:right w:val="single" w:sz="4" w:space="0" w:color="9BC2E6"/>
                                  </w:tcBorders>
                                  <w:shd w:val="clear" w:color="auto" w:fill="FFFFFF" w:themeFill="background1"/>
                                  <w:noWrap/>
                                  <w:vAlign w:val="bottom"/>
                                  <w:hideMark/>
                                </w:tcPr>
                                <w:p w14:paraId="4D8D2C26" w14:textId="77777777" w:rsidR="00985A60" w:rsidRPr="00273F43" w:rsidRDefault="00985A60" w:rsidP="001308A5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77A1B4" w14:textId="2AB81707" w:rsidR="00B06E87" w:rsidRPr="00273F43" w:rsidRDefault="00985A60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Ledare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förläggning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Daniel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, Hans S, Lena B, Stig</w:t>
                            </w:r>
                            <w:r w:rsidR="0027761D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, </w:t>
                            </w:r>
                            <w:r w:rsidR="00DC5961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(</w:t>
                            </w:r>
                            <w:r w:rsidR="0027761D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Mikael</w:t>
                            </w:r>
                            <w:r w:rsidR="00DC5961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4199DA25" w14:textId="77777777" w:rsidR="007B330C" w:rsidRPr="00273F43" w:rsidRDefault="007B330C" w:rsidP="00985A60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1C7C850F" w14:textId="052A44B0" w:rsidR="00985A60" w:rsidRPr="00273F43" w:rsidRDefault="00985A60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Ledare hall: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Mikael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, Daniel, Hans S, </w:t>
                            </w: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Widaad</w:t>
                            </w:r>
                            <w:proofErr w:type="spellEnd"/>
                          </w:p>
                          <w:p w14:paraId="4D325590" w14:textId="77777777" w:rsidR="003C23E1" w:rsidRPr="00273F43" w:rsidRDefault="003C23E1" w:rsidP="00985A60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57CFE3F9" w14:textId="3C1C51BC" w:rsidR="004610F6" w:rsidRPr="00273F43" w:rsidRDefault="00C32250" w:rsidP="00985A60">
                            <w:pPr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Fika fredag, f</w:t>
                            </w:r>
                            <w:r w:rsidR="00985A60"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rukost 17 personer lördag och söndag</w:t>
                            </w:r>
                            <w:r w:rsidR="00985A60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985A60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 xml:space="preserve">Lena B, Hans </w:t>
                            </w:r>
                            <w:proofErr w:type="gramStart"/>
                            <w:r w:rsidR="00985A60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S ,</w:t>
                            </w:r>
                            <w:proofErr w:type="gramEnd"/>
                            <w:r w:rsidR="00985A60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 xml:space="preserve"> </w:t>
                            </w:r>
                            <w:r w:rsidR="00985A60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  <w:t xml:space="preserve">(Stig stödjer) </w:t>
                            </w:r>
                          </w:p>
                          <w:p w14:paraId="6BFD9984" w14:textId="7395BC0D" w:rsidR="00161D98" w:rsidRPr="00273F43" w:rsidRDefault="00871E15" w:rsidP="0033298B">
                            <w:pPr>
                              <w:pStyle w:val="Liststycke"/>
                              <w:numPr>
                                <w:ilvl w:val="0"/>
                                <w:numId w:val="45"/>
                              </w:numPr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Juice, Smörgås, </w:t>
                            </w:r>
                            <w:r w:rsidR="00500C14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Smör, 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Pålägg, </w:t>
                            </w: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Youghurt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, Flingor, </w:t>
                            </w: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Nescafe</w:t>
                            </w:r>
                            <w:proofErr w:type="spellEnd"/>
                          </w:p>
                          <w:p w14:paraId="3EA250B4" w14:textId="7AFC2194" w:rsidR="00A23353" w:rsidRPr="00273F43" w:rsidRDefault="00477EC5" w:rsidP="00985A60">
                            <w:pPr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Middag </w:t>
                            </w:r>
                            <w:r w:rsidR="00DF54F5"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17 personer lördag</w:t>
                            </w:r>
                            <w:r w:rsidR="00DF54F5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F04B38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  <w:t>Albin</w:t>
                            </w:r>
                            <w:r w:rsidR="001A0651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  <w:t>, Patrik</w:t>
                            </w:r>
                            <w:r w:rsidR="00465FD2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  <w:t>.</w:t>
                            </w:r>
                            <w:r w:rsidR="00D729E0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  <w:t xml:space="preserve"> (Alex stödjer</w:t>
                            </w:r>
                            <w:r w:rsidR="00465FD2" w:rsidRPr="00273F43">
                              <w:rPr>
                                <w:rFonts w:asciiTheme="majorHAnsi" w:hAnsiTheme="majorHAnsi" w:cs="Calibri"/>
                                <w:color w:val="FF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634077FB" w14:textId="3CCA2EA5" w:rsidR="00500C14" w:rsidRPr="00273F43" w:rsidRDefault="00500C14" w:rsidP="00500C14">
                            <w:pPr>
                              <w:pStyle w:val="Liststycke"/>
                              <w:numPr>
                                <w:ilvl w:val="0"/>
                                <w:numId w:val="45"/>
                              </w:num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Pasta</w:t>
                            </w:r>
                            <w:r w:rsidR="00A52516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, köttbullar, ketchup, sallad</w:t>
                            </w:r>
                          </w:p>
                          <w:p w14:paraId="2F3B6AEB" w14:textId="77777777" w:rsidR="0039290B" w:rsidRPr="00273F43" w:rsidRDefault="0039290B" w:rsidP="007B330C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</w:p>
                          <w:p w14:paraId="4B389C06" w14:textId="798CAD8D" w:rsidR="00985A60" w:rsidRPr="00273F43" w:rsidRDefault="00A91EBC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Ersättning utlägg: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85A60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Respektive chaufför tecknar reseräkning till föreningen enl. blankett Ås IF. Övriga utlägg mot frukost redovisas mot blankett Ås IF. Conny Gradin eller Anna-Carin verifierar. </w:t>
                            </w:r>
                          </w:p>
                          <w:p w14:paraId="3DC3FEEA" w14:textId="77777777" w:rsidR="003C23E1" w:rsidRPr="00273F43" w:rsidRDefault="003C23E1" w:rsidP="00985A60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37B419EA" w14:textId="07F0EFE6" w:rsidR="004610F6" w:rsidRPr="00273F43" w:rsidRDefault="004711AD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Utrustning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: Medför madrass, sovsäck, kudde</w:t>
                            </w:r>
                            <w:r w:rsidR="00FC763D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för boende golv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, toalettartiklar,</w:t>
                            </w:r>
                            <w:r w:rsidR="00FC3E42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FC3E42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matchkäder</w:t>
                            </w:r>
                            <w:proofErr w:type="spellEnd"/>
                            <w:r w:rsidR="00FC3E42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/utrustning</w:t>
                            </w:r>
                            <w:r w:rsidR="0090227F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 samt fritidskläder på kvällarna.</w:t>
                            </w:r>
                          </w:p>
                          <w:p w14:paraId="689EAB50" w14:textId="77777777" w:rsidR="0090227F" w:rsidRPr="00273F43" w:rsidRDefault="0090227F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</w:p>
                          <w:p w14:paraId="6E4E461E" w14:textId="752E9925" w:rsidR="004610F6" w:rsidRPr="00273F43" w:rsidRDefault="004C2C8C" w:rsidP="00985A60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sz w:val="21"/>
                                <w:szCs w:val="21"/>
                              </w:rPr>
                              <w:t>Egenavgift</w:t>
                            </w: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9F2E21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Spelare inbetalar 300 kr egenavgift. (Täcker </w:t>
                            </w:r>
                            <w:r w:rsidR="003F18E2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 xml:space="preserve">boende, mat/fika i </w:t>
                            </w:r>
                            <w:r w:rsidR="0052590B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boendet</w:t>
                            </w:r>
                            <w:r w:rsidR="009F2E21"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, resa, anmälningsavgifter)</w:t>
                            </w:r>
                          </w:p>
                          <w:p w14:paraId="66189BFE" w14:textId="16E8904D" w:rsidR="00514DCF" w:rsidRPr="00273F43" w:rsidRDefault="00514DCF" w:rsidP="00985A60">
                            <w:pPr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 w:rsidRPr="00D4648B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  <w:u w:val="single"/>
                              </w:rPr>
                              <w:t>Betalning till Bankgiro</w:t>
                            </w:r>
                            <w:r w:rsidR="0067767B" w:rsidRPr="00D4648B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  <w:u w:val="single"/>
                              </w:rPr>
                              <w:t xml:space="preserve">: </w:t>
                            </w:r>
                            <w:r w:rsidRPr="00D4648B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Pr="00D4648B"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345-3065</w:t>
                            </w:r>
                            <w:proofErr w:type="gramEnd"/>
                            <w:r w:rsidR="0067767B" w:rsidRPr="00273F43"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(Märk betalningen med Trondheim </w:t>
                            </w:r>
                            <w:proofErr w:type="spellStart"/>
                            <w:r w:rsidR="0067767B" w:rsidRPr="00273F43"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  <w:t>Open</w:t>
                            </w:r>
                            <w:proofErr w:type="spellEnd"/>
                            <w:r w:rsidR="0067767B" w:rsidRPr="00273F43"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och Namn)</w:t>
                            </w:r>
                          </w:p>
                          <w:p w14:paraId="6ED40F50" w14:textId="77777777" w:rsidR="00D16066" w:rsidRPr="00273F43" w:rsidRDefault="00017E0E" w:rsidP="00985A60">
                            <w:pPr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 w:rsidRPr="00273F43"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  <w:t>Betalning genomförd före tävlingen startar.</w:t>
                            </w:r>
                          </w:p>
                          <w:p w14:paraId="68080E90" w14:textId="20120845" w:rsidR="002F5A9E" w:rsidRPr="00273F43" w:rsidRDefault="002F5A9E" w:rsidP="00985A60">
                            <w:pPr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 w:rsidRPr="00273F43"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61A94466" w14:textId="77777777" w:rsidR="00A91EBC" w:rsidRDefault="00A91EBC" w:rsidP="00A91EBC">
                            <w:pPr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 w:rsidRPr="00273F43"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  <w:t>Kontaktuppgifter: Mikael Wassdahl +46 70 395 74 72</w:t>
                            </w:r>
                          </w:p>
                          <w:p w14:paraId="67D57A39" w14:textId="77777777" w:rsidR="00FC763D" w:rsidRPr="00273F43" w:rsidRDefault="00FC763D" w:rsidP="00A91EBC">
                            <w:pPr>
                              <w:rPr>
                                <w:rFonts w:asciiTheme="majorHAnsi" w:hAnsiTheme="majorHAnsi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14:paraId="22045B8F" w14:textId="38213A6E" w:rsidR="002F5A9E" w:rsidRPr="00273F43" w:rsidRDefault="00D16066" w:rsidP="00A91EBC">
                            <w:pPr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sz w:val="21"/>
                                <w:szCs w:val="21"/>
                              </w:rPr>
                              <w:t>Ås IF Bordtennis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CB67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-112.2pt;margin-top:0;width:530.1pt;height:776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" fillcolor="white [3201]" strokecolor="#70ad47 [3209]" strokeweight="2pt">
                <v:textbox>
                  <w:txbxContent>
                    <w:p w14:paraId="443797F0" w14:textId="77777777" w:rsidR="00985A60" w:rsidRDefault="00985A60" w:rsidP="00985A60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985A60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 xml:space="preserve">Trondheim </w:t>
                      </w:r>
                      <w:proofErr w:type="spellStart"/>
                      <w:r w:rsidRPr="00985A60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Open</w:t>
                      </w:r>
                      <w:proofErr w:type="spellEnd"/>
                      <w:r w:rsidRPr="00985A60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 xml:space="preserve"> 30 september - 1 oktober</w:t>
                      </w:r>
                    </w:p>
                    <w:p w14:paraId="6066F6F4" w14:textId="77777777" w:rsidR="00985A60" w:rsidRPr="00985A60" w:rsidRDefault="00985A60" w:rsidP="00985A60">
                      <w:pPr>
                        <w:rPr>
                          <w:rFonts w:asciiTheme="majorHAnsi" w:hAnsiTheme="majorHAnsi" w:cs="Calibr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3CCA06A" w14:textId="77777777" w:rsidR="00985A60" w:rsidRPr="00273F43" w:rsidRDefault="00985A60" w:rsidP="00985A60">
                      <w:pPr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 xml:space="preserve">Spelhall: </w:t>
                      </w:r>
                      <w:proofErr w:type="spellStart"/>
                      <w:r w:rsidRPr="00273F43"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  <w:t>Leangen</w:t>
                      </w:r>
                      <w:proofErr w:type="spellEnd"/>
                      <w:r w:rsidRPr="00273F43"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273F43"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  <w:t>Bydelshall</w:t>
                      </w:r>
                      <w:proofErr w:type="spellEnd"/>
                      <w:r w:rsidRPr="00273F43"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  <w:t xml:space="preserve">, </w:t>
                      </w:r>
                      <w:hyperlink r:id="rId14" w:history="1">
                        <w:r w:rsidRPr="00273F43">
                          <w:rPr>
                            <w:rStyle w:val="Hyperlnk"/>
                            <w:rFonts w:asciiTheme="majorHAnsi" w:hAnsiTheme="majorHAnsi" w:cs="Calibri"/>
                            <w:sz w:val="21"/>
                            <w:szCs w:val="21"/>
                          </w:rPr>
                          <w:t>https://maps.app.goo.gl/FMCenjDFEMd1nz6i6</w:t>
                        </w:r>
                      </w:hyperlink>
                      <w:r w:rsidRPr="00273F43"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750878C1" w14:textId="79FC40D9" w:rsidR="00985A60" w:rsidRPr="00273F43" w:rsidRDefault="00E8263C" w:rsidP="00985A60">
                      <w:pPr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color w:val="000000"/>
                          <w:sz w:val="21"/>
                          <w:szCs w:val="21"/>
                        </w:rPr>
                        <w:t>Tävlingsinformation</w:t>
                      </w:r>
                      <w:r w:rsidRPr="00273F43"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  <w:t xml:space="preserve">: </w:t>
                      </w:r>
                      <w:hyperlink r:id="rId15" w:history="1">
                        <w:r w:rsidRPr="00273F43">
                          <w:rPr>
                            <w:rStyle w:val="Hyperlnk"/>
                            <w:rFonts w:asciiTheme="majorHAnsi" w:hAnsiTheme="majorHAnsi" w:cs="Calibri"/>
                            <w:sz w:val="21"/>
                            <w:szCs w:val="21"/>
                          </w:rPr>
                          <w:t>https://www.trondheimbtk.no/trondheim-open/</w:t>
                        </w:r>
                      </w:hyperlink>
                      <w:r w:rsidRPr="00273F43">
                        <w:rPr>
                          <w:rFonts w:asciiTheme="majorHAnsi" w:hAnsiTheme="majorHAnsi" w:cs="Calibri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6AA4C9C4" w14:textId="77777777" w:rsidR="007B330C" w:rsidRPr="00273F43" w:rsidRDefault="007B330C" w:rsidP="00985A60">
                      <w:pPr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7C32CE42" w14:textId="46529ED9" w:rsidR="00985A60" w:rsidRPr="00273F43" w:rsidRDefault="00985A60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Boende skola: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Trondheim bordtennisklubb Lade, </w:t>
                      </w:r>
                      <w:hyperlink r:id="rId16" w:history="1">
                        <w:r w:rsidRPr="00273F43">
                          <w:rPr>
                            <w:rStyle w:val="Hyperlnk"/>
                            <w:rFonts w:asciiTheme="majorHAnsi" w:hAnsiTheme="majorHAnsi" w:cs="Calibri"/>
                            <w:sz w:val="21"/>
                            <w:szCs w:val="21"/>
                          </w:rPr>
                          <w:t>https://maps.app.goo.gl/suAVMVEjhdzcEUAv7</w:t>
                        </w:r>
                      </w:hyperlink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15B049AB" w14:textId="22D629C7" w:rsidR="00FB753F" w:rsidRPr="00273F43" w:rsidRDefault="00FB753F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I boendet finns kök för förvaring och tillredning av både kall och varm mat. </w:t>
                      </w:r>
                    </w:p>
                    <w:p w14:paraId="5B808CDD" w14:textId="77777777" w:rsidR="00985A60" w:rsidRPr="00273F43" w:rsidRDefault="00985A60" w:rsidP="00985A60">
                      <w:pPr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441FAC51" w14:textId="7CD2CBEA" w:rsidR="00985A60" w:rsidRPr="00273F43" w:rsidRDefault="00985A60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 xml:space="preserve">Deltagare och transporter:  </w:t>
                      </w:r>
                      <w:proofErr w:type="gramStart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18 </w:t>
                      </w:r>
                      <w:proofErr w:type="spellStart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st</w:t>
                      </w:r>
                      <w:proofErr w:type="spellEnd"/>
                      <w:proofErr w:type="gramEnd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spelare, ledare och föräldrar. 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br/>
                      </w: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Förare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: Mikael W, Albin N, Daniel E, Stig, Hans S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br/>
                        <w:t xml:space="preserve">Respektive förare gör upp om </w:t>
                      </w:r>
                      <w:proofErr w:type="gramStart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avresetid </w:t>
                      </w:r>
                      <w:r w:rsidR="004610F6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fredag</w:t>
                      </w:r>
                      <w:proofErr w:type="gramEnd"/>
                      <w:r w:rsidR="004610F6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för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upphämtning med respektive passagerare</w:t>
                      </w:r>
                    </w:p>
                    <w:tbl>
                      <w:tblPr>
                        <w:tblW w:w="9918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45"/>
                        <w:gridCol w:w="1328"/>
                        <w:gridCol w:w="976"/>
                        <w:gridCol w:w="2667"/>
                        <w:gridCol w:w="3402"/>
                      </w:tblGrid>
                      <w:tr w:rsidR="00985A60" w:rsidRPr="00273F43" w14:paraId="1AE5400E" w14:textId="77777777" w:rsidTr="003D2FAA">
                        <w:trPr>
                          <w:trHeight w:val="60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9BC2E6"/>
                              <w:left w:val="single" w:sz="4" w:space="0" w:color="9BC2E6"/>
                              <w:bottom w:val="single" w:sz="4" w:space="0" w:color="70AD47" w:themeColor="accent6"/>
                              <w:right w:val="nil"/>
                            </w:tcBorders>
                            <w:shd w:val="clear" w:color="auto" w:fill="70AD47" w:themeFill="accent6"/>
                            <w:noWrap/>
                            <w:vAlign w:val="bottom"/>
                            <w:hideMark/>
                          </w:tcPr>
                          <w:p w14:paraId="0E228076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Efternamn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9BC2E6"/>
                              <w:left w:val="nil"/>
                              <w:bottom w:val="single" w:sz="4" w:space="0" w:color="70AD47" w:themeColor="accent6"/>
                              <w:right w:val="nil"/>
                            </w:tcBorders>
                            <w:shd w:val="clear" w:color="auto" w:fill="70AD47" w:themeFill="accent6"/>
                            <w:noWrap/>
                            <w:vAlign w:val="bottom"/>
                            <w:hideMark/>
                          </w:tcPr>
                          <w:p w14:paraId="5CA6EAF5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Förnamn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9BC2E6"/>
                              <w:left w:val="nil"/>
                              <w:bottom w:val="single" w:sz="4" w:space="0" w:color="70AD47" w:themeColor="accent6"/>
                              <w:right w:val="nil"/>
                            </w:tcBorders>
                            <w:shd w:val="clear" w:color="auto" w:fill="70AD47" w:themeFill="accent6"/>
                            <w:noWrap/>
                            <w:vAlign w:val="bottom"/>
                            <w:hideMark/>
                          </w:tcPr>
                          <w:p w14:paraId="0A90ACC6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Skola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9BC2E6"/>
                              <w:left w:val="nil"/>
                              <w:bottom w:val="single" w:sz="4" w:space="0" w:color="70AD47" w:themeColor="accent6"/>
                              <w:right w:val="nil"/>
                            </w:tcBorders>
                            <w:shd w:val="clear" w:color="auto" w:fill="70AD47" w:themeFill="accent6"/>
                            <w:noWrap/>
                            <w:vAlign w:val="bottom"/>
                            <w:hideMark/>
                          </w:tcPr>
                          <w:p w14:paraId="6B40CD64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Passagerare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9BC2E6"/>
                              <w:left w:val="nil"/>
                              <w:bottom w:val="single" w:sz="4" w:space="0" w:color="70AD47" w:themeColor="accent6"/>
                              <w:right w:val="single" w:sz="4" w:space="0" w:color="9BC2E6"/>
                            </w:tcBorders>
                            <w:shd w:val="clear" w:color="auto" w:fill="70AD47" w:themeFill="accent6"/>
                            <w:noWrap/>
                            <w:vAlign w:val="bottom"/>
                            <w:hideMark/>
                          </w:tcPr>
                          <w:p w14:paraId="30146EA3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>Kör</w:t>
                            </w:r>
                          </w:p>
                        </w:tc>
                      </w:tr>
                      <w:tr w:rsidR="003A59A4" w:rsidRPr="00273F43" w14:paraId="295844AA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7D70E95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Widaad</w:t>
                            </w:r>
                            <w:proofErr w:type="spellEnd"/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0575E7E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Gukhool</w:t>
                            </w:r>
                            <w:proofErr w:type="spellEnd"/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2D0E4FB" w14:textId="21FA7464" w:rsidR="00985A60" w:rsidRPr="00273F43" w:rsidRDefault="00AD6C9A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Eget boende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2ED6FE3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9EA374B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4BCA868D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A4EF085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Westerlund 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16DF217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Olivia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1ED12AD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EF26B24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504FF80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0762CF14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39899C7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Petersson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05036DF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Patrik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055B8BE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39D1F8E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DD033E0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6521A0F0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4AED64E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Nybom</w:t>
                            </w:r>
                            <w:proofErr w:type="spellEnd"/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2605655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Albin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4DCFF93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D459E9D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Patrik P, Alex Å, 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2E2E2BF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Albin</w:t>
                            </w:r>
                          </w:p>
                        </w:tc>
                      </w:tr>
                      <w:tr w:rsidR="003A59A4" w:rsidRPr="00273F43" w14:paraId="04B6A4EC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627F213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Åsberg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57EA967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Alex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735C0D6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433CB93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215ADBB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79A182F2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DE197DF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Wassdahl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28C3150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Mikael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74C81BC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D19E191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Widaad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, Olivia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4EF411B" w14:textId="2AE677E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Mikael W</w:t>
                            </w:r>
                            <w:r w:rsidR="003F2646"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 (prel. Avresa 1600)</w:t>
                            </w:r>
                          </w:p>
                        </w:tc>
                      </w:tr>
                      <w:tr w:rsidR="003A59A4" w:rsidRPr="00273F43" w14:paraId="689259CF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4296B76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Edfalk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40C56ED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Daniel 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86F7965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790F37B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Adrian T, Elias D, Rio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ED97CB8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Daniel E</w:t>
                            </w:r>
                          </w:p>
                        </w:tc>
                      </w:tr>
                      <w:tr w:rsidR="003A59A4" w:rsidRPr="00273F43" w14:paraId="75B4C1B2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18C5887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Kilander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02D1654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Anton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CBE3B7B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8FCA28C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EF48590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41CDE84E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277C872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Edfalk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8517DC7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Rio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9531642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389A915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32872EF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10F52EB0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355DBFF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Jungholm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FE58014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Alvin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26F732F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8A2857B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DE76406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34F4328F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90CCB70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Olofsson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AE555B0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Viggo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B151E25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4327024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E051B46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6DE6F9C7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7446188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Rennestraum</w:t>
                            </w:r>
                            <w:proofErr w:type="spellEnd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55E601F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Oskar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09A4435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937488C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Alvin, Viggo, Oskar R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8E6EB8B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Stig</w:t>
                            </w:r>
                          </w:p>
                        </w:tc>
                      </w:tr>
                      <w:tr w:rsidR="003A59A4" w:rsidRPr="00273F43" w14:paraId="226024B4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1092FAB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Beckung</w:t>
                            </w:r>
                            <w:proofErr w:type="spellEnd"/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8768E02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Hugo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2732C93B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25EA27D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Anton Kilander, Hugo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638C8F3E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Hans L</w:t>
                            </w:r>
                          </w:p>
                        </w:tc>
                      </w:tr>
                      <w:tr w:rsidR="003A59A4" w:rsidRPr="00273F43" w14:paraId="6DF25BB0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5D6CC56F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Thorén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0DF2E6F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Adrian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D051C81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8238C4E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16CA6787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23DA4604" w14:textId="77777777" w:rsidTr="003D2FAA">
                        <w:trPr>
                          <w:trHeight w:val="33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5B4713E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Danielsson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6690633" w14:textId="77777777" w:rsidR="00985A60" w:rsidRPr="00273F43" w:rsidRDefault="00985A60" w:rsidP="001308A5">
                            <w:pPr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Elias</w:t>
                            </w: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61FD8F3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ED2B705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single" w:sz="4" w:space="0" w:color="70AD47" w:themeColor="accent6"/>
                              <w:bottom w:val="single" w:sz="4" w:space="0" w:color="70AD47" w:themeColor="accent6"/>
                              <w:right w:val="single" w:sz="4" w:space="0" w:color="70AD47" w:themeColor="accent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4C4255D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color w:val="385623" w:themeColor="accent6" w:themeShade="8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3A59A4" w:rsidRPr="00273F43" w14:paraId="3BE38625" w14:textId="77777777" w:rsidTr="003D2FAA">
                        <w:trPr>
                          <w:trHeight w:val="300"/>
                        </w:trPr>
                        <w:tc>
                          <w:tcPr>
                            <w:tcW w:w="1545" w:type="dxa"/>
                            <w:tcBorders>
                              <w:top w:val="single" w:sz="4" w:space="0" w:color="70AD47" w:themeColor="accent6"/>
                              <w:left w:val="single" w:sz="4" w:space="0" w:color="9BC2E6"/>
                              <w:bottom w:val="single" w:sz="4" w:space="0" w:color="9BC2E6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07BCCA38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4" w:space="0" w:color="70AD47" w:themeColor="accent6"/>
                              <w:left w:val="nil"/>
                              <w:bottom w:val="single" w:sz="4" w:space="0" w:color="9BC2E6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70A673BF" w14:textId="77777777" w:rsidR="00985A60" w:rsidRPr="00273F43" w:rsidRDefault="00985A60" w:rsidP="001308A5">
                            <w:pPr>
                              <w:rPr>
                                <w:rFonts w:asciiTheme="majorHAnsi" w:hAnsiTheme="majorHAnsi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976" w:type="dxa"/>
                            <w:tcBorders>
                              <w:top w:val="single" w:sz="4" w:space="0" w:color="70AD47" w:themeColor="accent6"/>
                              <w:left w:val="nil"/>
                              <w:bottom w:val="single" w:sz="4" w:space="0" w:color="9BC2E6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3CB36970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73F43">
                              <w:rPr>
                                <w:rFonts w:asciiTheme="majorHAnsi" w:hAnsiTheme="majorHAnsi" w:cs="Calibri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667" w:type="dxa"/>
                            <w:tcBorders>
                              <w:top w:val="single" w:sz="4" w:space="0" w:color="70AD47" w:themeColor="accent6"/>
                              <w:left w:val="nil"/>
                              <w:bottom w:val="single" w:sz="4" w:space="0" w:color="9BC2E6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9E0BBB0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 w:cs="Calibri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single" w:sz="4" w:space="0" w:color="70AD47" w:themeColor="accent6"/>
                              <w:left w:val="nil"/>
                              <w:bottom w:val="single" w:sz="4" w:space="0" w:color="9BC2E6"/>
                              <w:right w:val="single" w:sz="4" w:space="0" w:color="9BC2E6"/>
                            </w:tcBorders>
                            <w:shd w:val="clear" w:color="auto" w:fill="FFFFFF" w:themeFill="background1"/>
                            <w:noWrap/>
                            <w:vAlign w:val="bottom"/>
                            <w:hideMark/>
                          </w:tcPr>
                          <w:p w14:paraId="4D8D2C26" w14:textId="77777777" w:rsidR="00985A60" w:rsidRPr="00273F43" w:rsidRDefault="00985A60" w:rsidP="001308A5">
                            <w:pPr>
                              <w:jc w:val="center"/>
                              <w:rPr>
                                <w:rFonts w:asciiTheme="majorHAnsi" w:hAnsiTheme="majorHAnsi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3F77A1B4" w14:textId="2AB81707" w:rsidR="00B06E87" w:rsidRPr="00273F43" w:rsidRDefault="00985A60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Ledare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</w:t>
                      </w: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förläggning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: </w:t>
                      </w:r>
                      <w:r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  <w:u w:val="single"/>
                        </w:rPr>
                        <w:t>Daniel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, Hans S, Lena B, Stig</w:t>
                      </w:r>
                      <w:r w:rsidR="0027761D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, </w:t>
                      </w:r>
                      <w:r w:rsidR="00DC5961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(</w:t>
                      </w:r>
                      <w:r w:rsidR="0027761D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Mikael</w:t>
                      </w:r>
                      <w:r w:rsidR="00DC5961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)</w:t>
                      </w:r>
                    </w:p>
                    <w:p w14:paraId="4199DA25" w14:textId="77777777" w:rsidR="007B330C" w:rsidRPr="00273F43" w:rsidRDefault="007B330C" w:rsidP="00985A60">
                      <w:pPr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1C7C850F" w14:textId="052A44B0" w:rsidR="00985A60" w:rsidRPr="00273F43" w:rsidRDefault="00985A60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Ledare hall: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</w:t>
                      </w:r>
                      <w:r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  <w:u w:val="single"/>
                        </w:rPr>
                        <w:t>Mikael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, Daniel, Hans S, </w:t>
                      </w:r>
                      <w:proofErr w:type="spellStart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Widaad</w:t>
                      </w:r>
                      <w:proofErr w:type="spellEnd"/>
                    </w:p>
                    <w:p w14:paraId="4D325590" w14:textId="77777777" w:rsidR="003C23E1" w:rsidRPr="00273F43" w:rsidRDefault="003C23E1" w:rsidP="00985A60">
                      <w:pPr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57CFE3F9" w14:textId="3C1C51BC" w:rsidR="004610F6" w:rsidRPr="00273F43" w:rsidRDefault="00C32250" w:rsidP="00985A60">
                      <w:pPr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Fika fredag, f</w:t>
                      </w:r>
                      <w:r w:rsidR="00985A60"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rukost 17 personer lördag och söndag</w:t>
                      </w:r>
                      <w:r w:rsidR="00985A60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: </w:t>
                      </w:r>
                      <w:r w:rsidR="00985A60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  <w:u w:val="single"/>
                        </w:rPr>
                        <w:t xml:space="preserve">Lena B, Hans </w:t>
                      </w:r>
                      <w:proofErr w:type="gramStart"/>
                      <w:r w:rsidR="00985A60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  <w:u w:val="single"/>
                        </w:rPr>
                        <w:t>S ,</w:t>
                      </w:r>
                      <w:proofErr w:type="gramEnd"/>
                      <w:r w:rsidR="00985A60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  <w:u w:val="single"/>
                        </w:rPr>
                        <w:t xml:space="preserve"> </w:t>
                      </w:r>
                      <w:r w:rsidR="00985A60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  <w:t xml:space="preserve">(Stig stödjer) </w:t>
                      </w:r>
                    </w:p>
                    <w:p w14:paraId="6BFD9984" w14:textId="7395BC0D" w:rsidR="00161D98" w:rsidRPr="00273F43" w:rsidRDefault="00871E15" w:rsidP="0033298B">
                      <w:pPr>
                        <w:pStyle w:val="Liststycke"/>
                        <w:numPr>
                          <w:ilvl w:val="0"/>
                          <w:numId w:val="45"/>
                        </w:numPr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Juice, Smörgås, </w:t>
                      </w:r>
                      <w:r w:rsidR="00500C14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Smör, 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Pålägg, </w:t>
                      </w:r>
                      <w:proofErr w:type="spellStart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Youghurt</w:t>
                      </w:r>
                      <w:proofErr w:type="spellEnd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, Flingor, </w:t>
                      </w:r>
                      <w:proofErr w:type="spellStart"/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Nescafe</w:t>
                      </w:r>
                      <w:proofErr w:type="spellEnd"/>
                    </w:p>
                    <w:p w14:paraId="3EA250B4" w14:textId="7AFC2194" w:rsidR="00A23353" w:rsidRPr="00273F43" w:rsidRDefault="00477EC5" w:rsidP="00985A60">
                      <w:pPr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 xml:space="preserve">Middag </w:t>
                      </w:r>
                      <w:r w:rsidR="00DF54F5"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17 personer lördag</w:t>
                      </w:r>
                      <w:r w:rsidR="00DF54F5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: </w:t>
                      </w:r>
                      <w:r w:rsidR="00F04B38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  <w:u w:val="single"/>
                        </w:rPr>
                        <w:t>Albin</w:t>
                      </w:r>
                      <w:r w:rsidR="001A0651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  <w:t>, Patrik</w:t>
                      </w:r>
                      <w:r w:rsidR="00465FD2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  <w:t>.</w:t>
                      </w:r>
                      <w:r w:rsidR="00D729E0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  <w:t xml:space="preserve"> (Alex stödjer</w:t>
                      </w:r>
                      <w:r w:rsidR="00465FD2" w:rsidRPr="00273F43">
                        <w:rPr>
                          <w:rFonts w:asciiTheme="majorHAnsi" w:hAnsiTheme="majorHAnsi" w:cs="Calibri"/>
                          <w:color w:val="FF0000"/>
                          <w:sz w:val="21"/>
                          <w:szCs w:val="21"/>
                        </w:rPr>
                        <w:t>)</w:t>
                      </w:r>
                    </w:p>
                    <w:p w14:paraId="634077FB" w14:textId="3CCA2EA5" w:rsidR="00500C14" w:rsidRPr="00273F43" w:rsidRDefault="00500C14" w:rsidP="00500C14">
                      <w:pPr>
                        <w:pStyle w:val="Liststycke"/>
                        <w:numPr>
                          <w:ilvl w:val="0"/>
                          <w:numId w:val="45"/>
                        </w:num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Pasta</w:t>
                      </w:r>
                      <w:r w:rsidR="00A52516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, köttbullar, ketchup, sallad</w:t>
                      </w:r>
                    </w:p>
                    <w:p w14:paraId="2F3B6AEB" w14:textId="77777777" w:rsidR="0039290B" w:rsidRPr="00273F43" w:rsidRDefault="0039290B" w:rsidP="007B330C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</w:p>
                    <w:p w14:paraId="4B389C06" w14:textId="798CAD8D" w:rsidR="00985A60" w:rsidRPr="00273F43" w:rsidRDefault="00A91EBC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Ersättning utlägg: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</w:t>
                      </w:r>
                      <w:r w:rsidR="00985A60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Respektive chaufför tecknar reseräkning till föreningen enl. blankett Ås IF. Övriga utlägg mot frukost redovisas mot blankett Ås IF. Conny Gradin eller Anna-Carin verifierar. </w:t>
                      </w:r>
                    </w:p>
                    <w:p w14:paraId="3DC3FEEA" w14:textId="77777777" w:rsidR="003C23E1" w:rsidRPr="00273F43" w:rsidRDefault="003C23E1" w:rsidP="00985A60">
                      <w:pPr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</w:pPr>
                    </w:p>
                    <w:p w14:paraId="37B419EA" w14:textId="07F0EFE6" w:rsidR="004610F6" w:rsidRPr="00273F43" w:rsidRDefault="004711AD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Utrustning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: Medför madrass, sovsäck, kudde</w:t>
                      </w:r>
                      <w:r w:rsidR="00FC763D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för boende golv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, toalettartiklar,</w:t>
                      </w:r>
                      <w:r w:rsidR="00FC3E42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="00FC3E42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matchkäder</w:t>
                      </w:r>
                      <w:proofErr w:type="spellEnd"/>
                      <w:r w:rsidR="00FC3E42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/utrustning</w:t>
                      </w:r>
                      <w:r w:rsidR="0090227F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 samt fritidskläder på kvällarna.</w:t>
                      </w:r>
                    </w:p>
                    <w:p w14:paraId="689EAB50" w14:textId="77777777" w:rsidR="0090227F" w:rsidRPr="00273F43" w:rsidRDefault="0090227F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</w:p>
                    <w:p w14:paraId="6E4E461E" w14:textId="752E9925" w:rsidR="004610F6" w:rsidRPr="00273F43" w:rsidRDefault="004C2C8C" w:rsidP="00985A60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b/>
                          <w:bCs/>
                          <w:sz w:val="21"/>
                          <w:szCs w:val="21"/>
                        </w:rPr>
                        <w:t>Egenavgift</w:t>
                      </w: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: </w:t>
                      </w:r>
                      <w:r w:rsidR="009F2E21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Spelare inbetalar 300 kr egenavgift. (Täcker </w:t>
                      </w:r>
                      <w:r w:rsidR="003F18E2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 xml:space="preserve">boende, mat/fika i </w:t>
                      </w:r>
                      <w:r w:rsidR="0052590B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boendet</w:t>
                      </w:r>
                      <w:r w:rsidR="009F2E21"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, resa, anmälningsavgifter)</w:t>
                      </w:r>
                    </w:p>
                    <w:p w14:paraId="66189BFE" w14:textId="16E8904D" w:rsidR="00514DCF" w:rsidRPr="00273F43" w:rsidRDefault="00514DCF" w:rsidP="00985A60">
                      <w:pPr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</w:pPr>
                      <w:r w:rsidRPr="00D4648B">
                        <w:rPr>
                          <w:rFonts w:asciiTheme="majorHAnsi" w:hAnsiTheme="majorHAnsi" w:cs="Calibri"/>
                          <w:sz w:val="21"/>
                          <w:szCs w:val="21"/>
                          <w:u w:val="single"/>
                        </w:rPr>
                        <w:t>Betalning till Bankgiro</w:t>
                      </w:r>
                      <w:r w:rsidR="0067767B" w:rsidRPr="00D4648B">
                        <w:rPr>
                          <w:rFonts w:asciiTheme="majorHAnsi" w:hAnsiTheme="majorHAnsi" w:cs="Calibri"/>
                          <w:sz w:val="21"/>
                          <w:szCs w:val="21"/>
                          <w:u w:val="single"/>
                        </w:rPr>
                        <w:t xml:space="preserve">: </w:t>
                      </w:r>
                      <w:r w:rsidRPr="00D4648B">
                        <w:rPr>
                          <w:rFonts w:asciiTheme="majorHAnsi" w:hAnsiTheme="majorHAnsi" w:cs="Calibri"/>
                          <w:sz w:val="21"/>
                          <w:szCs w:val="21"/>
                          <w:u w:val="single"/>
                        </w:rPr>
                        <w:t xml:space="preserve"> </w:t>
                      </w:r>
                      <w:proofErr w:type="gramStart"/>
                      <w:r w:rsidRPr="00D4648B"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345-3065</w:t>
                      </w:r>
                      <w:proofErr w:type="gramEnd"/>
                      <w:r w:rsidR="0067767B" w:rsidRPr="00273F43"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  <w:t xml:space="preserve"> (Märk betalningen med Trondheim </w:t>
                      </w:r>
                      <w:proofErr w:type="spellStart"/>
                      <w:r w:rsidR="0067767B" w:rsidRPr="00273F43"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  <w:t>Open</w:t>
                      </w:r>
                      <w:proofErr w:type="spellEnd"/>
                      <w:r w:rsidR="0067767B" w:rsidRPr="00273F43"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  <w:t xml:space="preserve"> och Namn)</w:t>
                      </w:r>
                    </w:p>
                    <w:p w14:paraId="6ED40F50" w14:textId="77777777" w:rsidR="00D16066" w:rsidRPr="00273F43" w:rsidRDefault="00017E0E" w:rsidP="00985A60">
                      <w:pPr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</w:pPr>
                      <w:r w:rsidRPr="00273F43"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  <w:t>Betalning genomförd före tävlingen startar.</w:t>
                      </w:r>
                    </w:p>
                    <w:p w14:paraId="68080E90" w14:textId="20120845" w:rsidR="002F5A9E" w:rsidRPr="00273F43" w:rsidRDefault="002F5A9E" w:rsidP="00985A60">
                      <w:pPr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</w:pPr>
                      <w:r w:rsidRPr="00273F43"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</w:p>
                    <w:p w14:paraId="61A94466" w14:textId="77777777" w:rsidR="00A91EBC" w:rsidRDefault="00A91EBC" w:rsidP="00A91EBC">
                      <w:pPr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</w:pPr>
                      <w:r w:rsidRPr="00273F43"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  <w:t>Kontaktuppgifter: Mikael Wassdahl +46 70 395 74 72</w:t>
                      </w:r>
                    </w:p>
                    <w:p w14:paraId="67D57A39" w14:textId="77777777" w:rsidR="00FC763D" w:rsidRPr="00273F43" w:rsidRDefault="00FC763D" w:rsidP="00A91EBC">
                      <w:pPr>
                        <w:rPr>
                          <w:rFonts w:asciiTheme="majorHAnsi" w:hAnsiTheme="majorHAnsi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  <w:p w14:paraId="22045B8F" w14:textId="38213A6E" w:rsidR="002F5A9E" w:rsidRPr="00273F43" w:rsidRDefault="00D16066" w:rsidP="00A91EBC">
                      <w:pPr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</w:pPr>
                      <w:r w:rsidRPr="00273F43">
                        <w:rPr>
                          <w:rFonts w:asciiTheme="majorHAnsi" w:hAnsiTheme="majorHAnsi" w:cs="Calibri"/>
                          <w:sz w:val="21"/>
                          <w:szCs w:val="21"/>
                        </w:rPr>
                        <w:t>Ås IF Bordtennis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439E" w:rsidRPr="00875D51">
        <w:rPr>
          <w:lang w:bidi="sv-SE"/>
        </w:rPr>
        <mc:AlternateContent>
          <mc:Choice Requires="wps">
            <w:drawing>
              <wp:inline distT="0" distB="0" distL="0" distR="0" wp14:anchorId="77E08276" wp14:editId="5CE7F10B">
                <wp:extent cx="3030071" cy="407670"/>
                <wp:effectExtent l="19050" t="19050" r="18415" b="25400"/>
                <wp:docPr id="18" name="Figur 61" descr="Infoga logotyp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A099E0-27DA-42BD-9D42-E4CA07B78F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0071" cy="40767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miter lim="400000"/>
                        </a:ln>
                        <a:extLst>
                          <a:ext uri="{C572A759-6A51-4108-AA02-DFA0A04FC94B}">
                            <ma14:wrappingTextBoxFlag xmlns:lc="http://schemas.openxmlformats.org/drawingml/2006/lockedCanvas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6375108" w14:textId="77777777" w:rsidR="00A3439E" w:rsidRPr="00043961" w:rsidRDefault="00A3439E" w:rsidP="00A3439E">
                            <w:pPr>
                              <w:pStyle w:val="Normalwebb"/>
                              <w:spacing w:after="0"/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2"/>
                              </w:rPr>
                            </w:pPr>
                            <w:r w:rsidRPr="00043961">
                              <w:rPr>
                                <w:rFonts w:asciiTheme="majorHAnsi" w:eastAsia="Calibri" w:hAnsiTheme="majorHAnsi" w:cstheme="minorBidi"/>
                                <w:b/>
                                <w:color w:val="000000" w:themeColor="text1"/>
                                <w:spacing w:val="120"/>
                                <w:kern w:val="24"/>
                                <w:sz w:val="44"/>
                                <w:szCs w:val="48"/>
                                <w:lang w:bidi="sv-SE"/>
                              </w:rPr>
                              <w:t>LOGOTYP HÄR</w:t>
                            </w:r>
                          </w:p>
                        </w:txbxContent>
                      </wps:txbx>
                      <wps:bodyPr wrap="square" lIns="19050" tIns="19050" rIns="19050" bIns="19050" anchor="ctr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E08276" id="Figur 61" o:spid="_x0000_s1027" alt="Infoga logotyp" style="width:238.6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" filled="f" strokecolor="black [3213]" strokeweight="3pt">
                <v:stroke miterlimit="4"/>
                <v:textbox style="mso-fit-shape-to-text:t" inset="1.5pt,1.5pt,1.5pt,1.5pt">
                  <w:txbxContent>
                    <w:p w14:paraId="46375108" w14:textId="77777777" w:rsidR="00A3439E" w:rsidRPr="00043961" w:rsidRDefault="00A3439E" w:rsidP="00A3439E">
                      <w:pPr>
                        <w:pStyle w:val="Normalwebb"/>
                        <w:spacing w:after="0"/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2"/>
                        </w:rPr>
                      </w:pPr>
                      <w:r w:rsidRPr="00043961">
                        <w:rPr>
                          <w:rFonts w:asciiTheme="majorHAnsi" w:eastAsia="Calibri" w:hAnsiTheme="majorHAnsi" w:cstheme="minorBidi"/>
                          <w:b/>
                          <w:color w:val="000000" w:themeColor="text1"/>
                          <w:spacing w:val="120"/>
                          <w:kern w:val="24"/>
                          <w:sz w:val="44"/>
                          <w:szCs w:val="48"/>
                          <w:lang w:bidi="sv-SE"/>
                        </w:rPr>
                        <w:t>LOGOTYP HÄR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33728F" w:rsidSect="00A92C1D">
      <w:headerReference w:type="default" r:id="rId17"/>
      <w:pgSz w:w="11906" w:h="16838" w:code="9"/>
      <w:pgMar w:top="72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38C30" w14:textId="77777777" w:rsidR="009E08C4" w:rsidRDefault="009E08C4" w:rsidP="001E7D29">
      <w:r>
        <w:separator/>
      </w:r>
    </w:p>
  </w:endnote>
  <w:endnote w:type="continuationSeparator" w:id="0">
    <w:p w14:paraId="15760F99" w14:textId="77777777" w:rsidR="009E08C4" w:rsidRDefault="009E08C4" w:rsidP="001E7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8C2B5" w14:textId="77777777" w:rsidR="009E08C4" w:rsidRDefault="009E08C4" w:rsidP="001E7D29">
      <w:r>
        <w:separator/>
      </w:r>
    </w:p>
  </w:footnote>
  <w:footnote w:type="continuationSeparator" w:id="0">
    <w:p w14:paraId="751B6C5C" w14:textId="77777777" w:rsidR="009E08C4" w:rsidRDefault="009E08C4" w:rsidP="001E7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7C7C" w14:textId="77777777" w:rsidR="000F4987" w:rsidRPr="004230D9" w:rsidRDefault="00875D51">
    <w:pPr>
      <w:pStyle w:val="Sidhuvud"/>
      <w:rPr>
        <w:lang w:val="en-GB"/>
      </w:rPr>
    </w:pPr>
    <w:r>
      <w:rPr>
        <w:noProof/>
        <w:lang w:bidi="sv-S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084718B" wp14:editId="0404C647">
              <wp:simplePos x="0" y="0"/>
              <wp:positionH relativeFrom="column">
                <wp:posOffset>-2004365</wp:posOffset>
              </wp:positionH>
              <wp:positionV relativeFrom="paragraph">
                <wp:posOffset>-530352</wp:posOffset>
              </wp:positionV>
              <wp:extent cx="8119990" cy="10816753"/>
              <wp:effectExtent l="0" t="0" r="0" b="3810"/>
              <wp:wrapNone/>
              <wp:docPr id="1" name="Grup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816753"/>
                        <a:chOff x="0" y="0"/>
                        <a:chExt cx="8119990" cy="10816753"/>
                      </a:xfrm>
                    </wpg:grpSpPr>
                    <wpg:grpSp>
                      <wpg:cNvPr id="30" name="Grup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751505"/>
                          <a:ext cx="2979420" cy="4065248"/>
                          <a:chOff x="-4193" y="-111162"/>
                          <a:chExt cx="2979872" cy="4065753"/>
                        </a:xfrm>
                      </wpg:grpSpPr>
                      <wps:wsp>
                        <wps:cNvPr id="2" name="Rektangel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614556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ätvinklig triangel 27"/>
                        <wps:cNvSpPr/>
                        <wps:spPr>
                          <a:xfrm>
                            <a:off x="172801" y="-111162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717343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el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2262357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ihandsfigur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646135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el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1012694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upp 29"/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ktangel 28"/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ätvinklig triangel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/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el 5"/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ihandsfigur 45"/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el 26"/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FBFDFD" id="Grupp 1" o:spid="_x0000_s1026" alt="&quot;&quot;" style="position:absolute;margin-left:-157.8pt;margin-top:-41.75pt;width:639.35pt;height:851.7pt;z-index:251660288;mso-height-relative:margin" coordsize="81199,108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">
              <v:group id="Grupp 29" o:spid="_x0000_s1027" style="position:absolute;top:67515;width:29794;height:40652" coordorigin="-41,-1111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ktangel 28" o:spid="_x0000_s1028" style="position:absolute;left:1700;top:6145;width:8564;height:20655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ätvinklig triangel 27" o:spid="_x0000_s1029" style="position:absolute;left:1728;top:-1111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7173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el 5" o:spid="_x0000_s1031" style="position:absolute;left:10462;top:22622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ihandsfigur 6" o:spid="_x0000_s1032" style="position:absolute;left:10761;top:16461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el 26" o:spid="_x0000_s1033" style="position:absolute;left:2616;top:10127;width:10964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  <v:group id="Grup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ktangel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ätvinklig triangel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el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ihandsfigur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el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Numreradlista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99522AD"/>
    <w:multiLevelType w:val="multilevel"/>
    <w:tmpl w:val="F2FE7F5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56772"/>
    <w:multiLevelType w:val="multilevel"/>
    <w:tmpl w:val="2F74F8C0"/>
    <w:lvl w:ilvl="0">
      <w:start w:val="1"/>
      <w:numFmt w:val="upperRoman"/>
      <w:pStyle w:val="Numreradlista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sz w:val="20"/>
      </w:rPr>
    </w:lvl>
    <w:lvl w:ilvl="1">
      <w:start w:val="1"/>
      <w:numFmt w:val="lowerLetter"/>
      <w:pStyle w:val="Numreradlista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kelsektion"/>
    <w:lvl w:ilvl="0">
      <w:start w:val="1"/>
      <w:numFmt w:val="upperRoman"/>
      <w:lvlText w:val="Punkt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646625"/>
    <w:multiLevelType w:val="hybridMultilevel"/>
    <w:tmpl w:val="AB684484"/>
    <w:lvl w:ilvl="0" w:tplc="21EA8FB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0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731656304">
    <w:abstractNumId w:val="37"/>
  </w:num>
  <w:num w:numId="2" w16cid:durableId="1139306378">
    <w:abstractNumId w:val="20"/>
  </w:num>
  <w:num w:numId="3" w16cid:durableId="1740444394">
    <w:abstractNumId w:val="21"/>
  </w:num>
  <w:num w:numId="4" w16cid:durableId="1566257436">
    <w:abstractNumId w:val="12"/>
  </w:num>
  <w:num w:numId="5" w16cid:durableId="1459445621">
    <w:abstractNumId w:val="38"/>
  </w:num>
  <w:num w:numId="6" w16cid:durableId="364253250">
    <w:abstractNumId w:val="9"/>
  </w:num>
  <w:num w:numId="7" w16cid:durableId="2089188564">
    <w:abstractNumId w:val="7"/>
  </w:num>
  <w:num w:numId="8" w16cid:durableId="1265919384">
    <w:abstractNumId w:val="6"/>
  </w:num>
  <w:num w:numId="9" w16cid:durableId="1063259744">
    <w:abstractNumId w:val="5"/>
  </w:num>
  <w:num w:numId="10" w16cid:durableId="460194191">
    <w:abstractNumId w:val="4"/>
  </w:num>
  <w:num w:numId="11" w16cid:durableId="1026491928">
    <w:abstractNumId w:val="8"/>
  </w:num>
  <w:num w:numId="12" w16cid:durableId="250506418">
    <w:abstractNumId w:val="3"/>
  </w:num>
  <w:num w:numId="13" w16cid:durableId="819689161">
    <w:abstractNumId w:val="2"/>
  </w:num>
  <w:num w:numId="14" w16cid:durableId="1639146547">
    <w:abstractNumId w:val="1"/>
  </w:num>
  <w:num w:numId="15" w16cid:durableId="669480249">
    <w:abstractNumId w:val="0"/>
  </w:num>
  <w:num w:numId="16" w16cid:durableId="833374851">
    <w:abstractNumId w:val="13"/>
  </w:num>
  <w:num w:numId="17" w16cid:durableId="972906148">
    <w:abstractNumId w:val="19"/>
  </w:num>
  <w:num w:numId="18" w16cid:durableId="1513840714">
    <w:abstractNumId w:val="17"/>
  </w:num>
  <w:num w:numId="19" w16cid:durableId="1387949199">
    <w:abstractNumId w:val="16"/>
  </w:num>
  <w:num w:numId="20" w16cid:durableId="165558104">
    <w:abstractNumId w:val="14"/>
  </w:num>
  <w:num w:numId="21" w16cid:durableId="1970361070">
    <w:abstractNumId w:val="23"/>
  </w:num>
  <w:num w:numId="22" w16cid:durableId="222101948">
    <w:abstractNumId w:val="3"/>
    <w:lvlOverride w:ilvl="0">
      <w:startOverride w:val="1"/>
    </w:lvlOverride>
  </w:num>
  <w:num w:numId="23" w16cid:durableId="1452824034">
    <w:abstractNumId w:val="3"/>
    <w:lvlOverride w:ilvl="0">
      <w:startOverride w:val="1"/>
    </w:lvlOverride>
  </w:num>
  <w:num w:numId="24" w16cid:durableId="1990400414">
    <w:abstractNumId w:val="2"/>
    <w:lvlOverride w:ilvl="0">
      <w:startOverride w:val="1"/>
    </w:lvlOverride>
  </w:num>
  <w:num w:numId="25" w16cid:durableId="751779774">
    <w:abstractNumId w:val="33"/>
  </w:num>
  <w:num w:numId="26" w16cid:durableId="471799164">
    <w:abstractNumId w:val="11"/>
  </w:num>
  <w:num w:numId="27" w16cid:durableId="482742648">
    <w:abstractNumId w:val="24"/>
  </w:num>
  <w:num w:numId="28" w16cid:durableId="1684550708">
    <w:abstractNumId w:val="11"/>
  </w:num>
  <w:num w:numId="29" w16cid:durableId="111673349">
    <w:abstractNumId w:val="32"/>
  </w:num>
  <w:num w:numId="30" w16cid:durableId="2123838861">
    <w:abstractNumId w:val="25"/>
  </w:num>
  <w:num w:numId="31" w16cid:durableId="644698334">
    <w:abstractNumId w:val="40"/>
  </w:num>
  <w:num w:numId="32" w16cid:durableId="1454638403">
    <w:abstractNumId w:val="34"/>
  </w:num>
  <w:num w:numId="33" w16cid:durableId="178814121">
    <w:abstractNumId w:val="18"/>
  </w:num>
  <w:num w:numId="34" w16cid:durableId="476994502">
    <w:abstractNumId w:val="27"/>
  </w:num>
  <w:num w:numId="35" w16cid:durableId="1041133130">
    <w:abstractNumId w:val="10"/>
  </w:num>
  <w:num w:numId="36" w16cid:durableId="501969814">
    <w:abstractNumId w:val="28"/>
  </w:num>
  <w:num w:numId="37" w16cid:durableId="728698324">
    <w:abstractNumId w:val="31"/>
  </w:num>
  <w:num w:numId="38" w16cid:durableId="1624073291">
    <w:abstractNumId w:val="26"/>
  </w:num>
  <w:num w:numId="39" w16cid:durableId="879168944">
    <w:abstractNumId w:val="39"/>
  </w:num>
  <w:num w:numId="40" w16cid:durableId="767040325">
    <w:abstractNumId w:val="29"/>
  </w:num>
  <w:num w:numId="41" w16cid:durableId="953559538">
    <w:abstractNumId w:val="22"/>
  </w:num>
  <w:num w:numId="42" w16cid:durableId="2023701804">
    <w:abstractNumId w:val="30"/>
  </w:num>
  <w:num w:numId="43" w16cid:durableId="921446662">
    <w:abstractNumId w:val="35"/>
  </w:num>
  <w:num w:numId="44" w16cid:durableId="92015207">
    <w:abstractNumId w:val="15"/>
  </w:num>
  <w:num w:numId="45" w16cid:durableId="33654249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60"/>
    <w:rsid w:val="0000418E"/>
    <w:rsid w:val="00016839"/>
    <w:rsid w:val="00017E0E"/>
    <w:rsid w:val="00043961"/>
    <w:rsid w:val="00057671"/>
    <w:rsid w:val="0009013A"/>
    <w:rsid w:val="000951E3"/>
    <w:rsid w:val="000B748F"/>
    <w:rsid w:val="000D445D"/>
    <w:rsid w:val="000D5AE9"/>
    <w:rsid w:val="000D6BF1"/>
    <w:rsid w:val="000F4987"/>
    <w:rsid w:val="000F65EC"/>
    <w:rsid w:val="0011573E"/>
    <w:rsid w:val="001269DE"/>
    <w:rsid w:val="00140DAE"/>
    <w:rsid w:val="00150A02"/>
    <w:rsid w:val="0015180F"/>
    <w:rsid w:val="001544DB"/>
    <w:rsid w:val="00161D98"/>
    <w:rsid w:val="001746FC"/>
    <w:rsid w:val="00193653"/>
    <w:rsid w:val="001A0651"/>
    <w:rsid w:val="001C329C"/>
    <w:rsid w:val="001E7D29"/>
    <w:rsid w:val="002404F5"/>
    <w:rsid w:val="00273F43"/>
    <w:rsid w:val="00275260"/>
    <w:rsid w:val="00276FA1"/>
    <w:rsid w:val="0027761D"/>
    <w:rsid w:val="00285B87"/>
    <w:rsid w:val="00291B4A"/>
    <w:rsid w:val="002C00C2"/>
    <w:rsid w:val="002C3D7E"/>
    <w:rsid w:val="002F5A9E"/>
    <w:rsid w:val="0032131A"/>
    <w:rsid w:val="003310BF"/>
    <w:rsid w:val="0033298B"/>
    <w:rsid w:val="00333DF8"/>
    <w:rsid w:val="0033728F"/>
    <w:rsid w:val="00352B99"/>
    <w:rsid w:val="00357641"/>
    <w:rsid w:val="00360B6E"/>
    <w:rsid w:val="00361DEE"/>
    <w:rsid w:val="003915BB"/>
    <w:rsid w:val="0039290B"/>
    <w:rsid w:val="00394EF4"/>
    <w:rsid w:val="003A59A4"/>
    <w:rsid w:val="003C23E1"/>
    <w:rsid w:val="003D2FAA"/>
    <w:rsid w:val="003F18E2"/>
    <w:rsid w:val="003F2646"/>
    <w:rsid w:val="00410612"/>
    <w:rsid w:val="00411F8B"/>
    <w:rsid w:val="004230D9"/>
    <w:rsid w:val="00450670"/>
    <w:rsid w:val="004610F6"/>
    <w:rsid w:val="00465FD2"/>
    <w:rsid w:val="004711AD"/>
    <w:rsid w:val="004724BD"/>
    <w:rsid w:val="00477352"/>
    <w:rsid w:val="00477EC5"/>
    <w:rsid w:val="004917C4"/>
    <w:rsid w:val="00491C23"/>
    <w:rsid w:val="004B5B43"/>
    <w:rsid w:val="004B5C09"/>
    <w:rsid w:val="004C2C8C"/>
    <w:rsid w:val="004E227E"/>
    <w:rsid w:val="00500C14"/>
    <w:rsid w:val="00500DD1"/>
    <w:rsid w:val="00514DCF"/>
    <w:rsid w:val="00515252"/>
    <w:rsid w:val="00521AE3"/>
    <w:rsid w:val="0052590B"/>
    <w:rsid w:val="00535B54"/>
    <w:rsid w:val="00554276"/>
    <w:rsid w:val="00564D17"/>
    <w:rsid w:val="005758DE"/>
    <w:rsid w:val="00575C51"/>
    <w:rsid w:val="005E0ED9"/>
    <w:rsid w:val="00616B41"/>
    <w:rsid w:val="00620AE8"/>
    <w:rsid w:val="0064628C"/>
    <w:rsid w:val="0065214E"/>
    <w:rsid w:val="00655EE2"/>
    <w:rsid w:val="0067767B"/>
    <w:rsid w:val="00680296"/>
    <w:rsid w:val="006853BC"/>
    <w:rsid w:val="00687389"/>
    <w:rsid w:val="006928C1"/>
    <w:rsid w:val="006B7802"/>
    <w:rsid w:val="006C4B0E"/>
    <w:rsid w:val="006D5463"/>
    <w:rsid w:val="006E015E"/>
    <w:rsid w:val="006E3C09"/>
    <w:rsid w:val="006F03D4"/>
    <w:rsid w:val="00700B1F"/>
    <w:rsid w:val="007257E9"/>
    <w:rsid w:val="00740105"/>
    <w:rsid w:val="00744B1E"/>
    <w:rsid w:val="0075519B"/>
    <w:rsid w:val="00756D9C"/>
    <w:rsid w:val="007619BD"/>
    <w:rsid w:val="0076652A"/>
    <w:rsid w:val="00771C24"/>
    <w:rsid w:val="00781863"/>
    <w:rsid w:val="007B330C"/>
    <w:rsid w:val="007D5836"/>
    <w:rsid w:val="007F34A4"/>
    <w:rsid w:val="00815563"/>
    <w:rsid w:val="008240DA"/>
    <w:rsid w:val="008429E5"/>
    <w:rsid w:val="00867EA4"/>
    <w:rsid w:val="00871E15"/>
    <w:rsid w:val="00875D51"/>
    <w:rsid w:val="0088686C"/>
    <w:rsid w:val="008954BE"/>
    <w:rsid w:val="00897D88"/>
    <w:rsid w:val="008A0319"/>
    <w:rsid w:val="008A6F10"/>
    <w:rsid w:val="008D43E9"/>
    <w:rsid w:val="008E3C0E"/>
    <w:rsid w:val="008E421A"/>
    <w:rsid w:val="008E476B"/>
    <w:rsid w:val="0090227F"/>
    <w:rsid w:val="00927C63"/>
    <w:rsid w:val="00932F50"/>
    <w:rsid w:val="0094637B"/>
    <w:rsid w:val="00955A78"/>
    <w:rsid w:val="00985A60"/>
    <w:rsid w:val="009921B8"/>
    <w:rsid w:val="009D4984"/>
    <w:rsid w:val="009D6901"/>
    <w:rsid w:val="009E08C4"/>
    <w:rsid w:val="009F2E21"/>
    <w:rsid w:val="009F4E19"/>
    <w:rsid w:val="00A07662"/>
    <w:rsid w:val="00A21B71"/>
    <w:rsid w:val="00A23353"/>
    <w:rsid w:val="00A3439E"/>
    <w:rsid w:val="00A37F9E"/>
    <w:rsid w:val="00A40085"/>
    <w:rsid w:val="00A47DF6"/>
    <w:rsid w:val="00A52516"/>
    <w:rsid w:val="00A60E11"/>
    <w:rsid w:val="00A63D35"/>
    <w:rsid w:val="00A91EBC"/>
    <w:rsid w:val="00A9231C"/>
    <w:rsid w:val="00A92C1D"/>
    <w:rsid w:val="00AA0B0F"/>
    <w:rsid w:val="00AA2532"/>
    <w:rsid w:val="00AD6C9A"/>
    <w:rsid w:val="00AE1F88"/>
    <w:rsid w:val="00AE361F"/>
    <w:rsid w:val="00AE5370"/>
    <w:rsid w:val="00AE6F39"/>
    <w:rsid w:val="00B06E87"/>
    <w:rsid w:val="00B247A9"/>
    <w:rsid w:val="00B435B5"/>
    <w:rsid w:val="00B565D8"/>
    <w:rsid w:val="00B5779A"/>
    <w:rsid w:val="00B64D24"/>
    <w:rsid w:val="00B64D55"/>
    <w:rsid w:val="00B7147D"/>
    <w:rsid w:val="00B75CFC"/>
    <w:rsid w:val="00B853F9"/>
    <w:rsid w:val="00BB018B"/>
    <w:rsid w:val="00BD1747"/>
    <w:rsid w:val="00BD2B06"/>
    <w:rsid w:val="00C14973"/>
    <w:rsid w:val="00C1643D"/>
    <w:rsid w:val="00C261A9"/>
    <w:rsid w:val="00C32250"/>
    <w:rsid w:val="00C42793"/>
    <w:rsid w:val="00C47179"/>
    <w:rsid w:val="00C601ED"/>
    <w:rsid w:val="00CE5A5C"/>
    <w:rsid w:val="00D16066"/>
    <w:rsid w:val="00D31AB7"/>
    <w:rsid w:val="00D34BC4"/>
    <w:rsid w:val="00D4648B"/>
    <w:rsid w:val="00D50D23"/>
    <w:rsid w:val="00D512BB"/>
    <w:rsid w:val="00D729E0"/>
    <w:rsid w:val="00D95555"/>
    <w:rsid w:val="00DA3B1A"/>
    <w:rsid w:val="00DC5961"/>
    <w:rsid w:val="00DC6078"/>
    <w:rsid w:val="00DC79AD"/>
    <w:rsid w:val="00DD2075"/>
    <w:rsid w:val="00DF2868"/>
    <w:rsid w:val="00DF54F5"/>
    <w:rsid w:val="00E17712"/>
    <w:rsid w:val="00E26090"/>
    <w:rsid w:val="00E463CF"/>
    <w:rsid w:val="00E557A0"/>
    <w:rsid w:val="00E8263C"/>
    <w:rsid w:val="00EC4509"/>
    <w:rsid w:val="00EF6435"/>
    <w:rsid w:val="00F04B38"/>
    <w:rsid w:val="00F10F6B"/>
    <w:rsid w:val="00F23697"/>
    <w:rsid w:val="00F36BB7"/>
    <w:rsid w:val="00F76079"/>
    <w:rsid w:val="00F87EAA"/>
    <w:rsid w:val="00F92B25"/>
    <w:rsid w:val="00FB3809"/>
    <w:rsid w:val="00FB753F"/>
    <w:rsid w:val="00FB78B2"/>
    <w:rsid w:val="00FC3E42"/>
    <w:rsid w:val="00FC763D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16B4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85A60"/>
    <w:pPr>
      <w:spacing w:after="0" w:line="240" w:lineRule="auto"/>
      <w:ind w:left="0"/>
    </w:pPr>
    <w:rPr>
      <w:rFonts w:ascii="Times New Roman" w:hAnsi="Times New Roman"/>
      <w:lang w:eastAsia="sv-SE"/>
    </w:rPr>
  </w:style>
  <w:style w:type="paragraph" w:styleId="Rubrik1">
    <w:name w:val="heading 1"/>
    <w:basedOn w:val="Normal"/>
    <w:uiPriority w:val="9"/>
    <w:qFormat/>
    <w:rsid w:val="00515252"/>
    <w:pPr>
      <w:keepNext/>
      <w:outlineLvl w:val="0"/>
    </w:pPr>
    <w:rPr>
      <w:rFonts w:asciiTheme="majorHAnsi" w:hAnsiTheme="majorHAnsi" w:cs="Arial"/>
      <w:b/>
      <w:bCs/>
      <w:kern w:val="32"/>
      <w:sz w:val="32"/>
      <w:szCs w:val="32"/>
      <w:lang w:eastAsia="en-US"/>
    </w:rPr>
  </w:style>
  <w:style w:type="paragraph" w:styleId="Rubrik2">
    <w:name w:val="heading 2"/>
    <w:basedOn w:val="Normal"/>
    <w:uiPriority w:val="9"/>
    <w:semiHidden/>
    <w:unhideWhenUsed/>
    <w:qFormat/>
    <w:rsid w:val="004230D9"/>
    <w:pPr>
      <w:keepNext/>
      <w:spacing w:before="240" w:after="60" w:line="276" w:lineRule="auto"/>
      <w:contextualSpacing/>
      <w:outlineLvl w:val="1"/>
    </w:pPr>
    <w:rPr>
      <w:rFonts w:ascii="Arial" w:hAnsi="Arial" w:cs="Arial"/>
      <w:b/>
      <w:bCs/>
      <w:iCs/>
      <w:sz w:val="20"/>
      <w:szCs w:val="28"/>
      <w:lang w:eastAsia="en-US"/>
    </w:rPr>
  </w:style>
  <w:style w:type="paragraph" w:styleId="Rubrik3">
    <w:name w:val="heading 3"/>
    <w:basedOn w:val="Normal"/>
    <w:uiPriority w:val="9"/>
    <w:semiHidden/>
    <w:unhideWhenUsed/>
    <w:qFormat/>
    <w:rsid w:val="004230D9"/>
    <w:pPr>
      <w:keepNext/>
      <w:spacing w:before="240" w:after="60" w:line="276" w:lineRule="auto"/>
      <w:ind w:left="173"/>
      <w:contextualSpacing/>
      <w:outlineLvl w:val="2"/>
    </w:pPr>
    <w:rPr>
      <w:rFonts w:ascii="Arial" w:hAnsi="Arial" w:cs="Arial"/>
      <w:b/>
      <w:bCs/>
      <w:sz w:val="20"/>
      <w:szCs w:val="26"/>
      <w:lang w:eastAsia="en-US"/>
    </w:rPr>
  </w:style>
  <w:style w:type="paragraph" w:styleId="Rubrik4">
    <w:name w:val="heading 4"/>
    <w:basedOn w:val="Normal"/>
    <w:link w:val="Rubrik4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3"/>
    </w:pPr>
    <w:rPr>
      <w:rFonts w:ascii="Arial" w:eastAsiaTheme="majorEastAsia" w:hAnsi="Arial" w:cs="Arial"/>
      <w:i/>
      <w:iCs/>
      <w:color w:val="2F5496" w:themeColor="accent1" w:themeShade="BF"/>
      <w:sz w:val="20"/>
      <w:lang w:eastAsia="en-US"/>
    </w:rPr>
  </w:style>
  <w:style w:type="paragraph" w:styleId="Rubrik5">
    <w:name w:val="heading 5"/>
    <w:basedOn w:val="Normal"/>
    <w:link w:val="Rubrik5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4"/>
    </w:pPr>
    <w:rPr>
      <w:rFonts w:ascii="Arial" w:eastAsiaTheme="majorEastAsia" w:hAnsi="Arial" w:cs="Arial"/>
      <w:color w:val="2F5496" w:themeColor="accent1" w:themeShade="BF"/>
      <w:sz w:val="20"/>
      <w:lang w:eastAsia="en-US"/>
    </w:rPr>
  </w:style>
  <w:style w:type="paragraph" w:styleId="Rubrik6">
    <w:name w:val="heading 6"/>
    <w:basedOn w:val="Normal"/>
    <w:link w:val="Rubrik6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5"/>
    </w:pPr>
    <w:rPr>
      <w:rFonts w:ascii="Arial" w:eastAsiaTheme="majorEastAsia" w:hAnsi="Arial" w:cs="Arial"/>
      <w:color w:val="1F3763" w:themeColor="accent1" w:themeShade="7F"/>
      <w:sz w:val="20"/>
      <w:lang w:eastAsia="en-US"/>
    </w:rPr>
  </w:style>
  <w:style w:type="paragraph" w:styleId="Rubrik7">
    <w:name w:val="heading 7"/>
    <w:basedOn w:val="Normal"/>
    <w:link w:val="Rubrik7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6"/>
    </w:pPr>
    <w:rPr>
      <w:rFonts w:ascii="Arial" w:eastAsiaTheme="majorEastAsia" w:hAnsi="Arial" w:cs="Arial"/>
      <w:i/>
      <w:iCs/>
      <w:color w:val="1F3763" w:themeColor="accent1" w:themeShade="7F"/>
      <w:sz w:val="20"/>
      <w:lang w:eastAsia="en-US"/>
    </w:rPr>
  </w:style>
  <w:style w:type="paragraph" w:styleId="Rubrik8">
    <w:name w:val="heading 8"/>
    <w:basedOn w:val="Normal"/>
    <w:link w:val="Rubrik8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  <w:lang w:eastAsia="en-US"/>
    </w:rPr>
  </w:style>
  <w:style w:type="paragraph" w:styleId="Rubrik9">
    <w:name w:val="heading 9"/>
    <w:basedOn w:val="Normal"/>
    <w:link w:val="Rubrik9Char"/>
    <w:uiPriority w:val="9"/>
    <w:semiHidden/>
    <w:unhideWhenUsed/>
    <w:qFormat/>
    <w:rsid w:val="004230D9"/>
    <w:pPr>
      <w:keepNext/>
      <w:keepLines/>
      <w:spacing w:before="40" w:line="276" w:lineRule="auto"/>
      <w:ind w:left="173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umreradlista">
    <w:name w:val="List Number"/>
    <w:basedOn w:val="Normal"/>
    <w:uiPriority w:val="99"/>
    <w:qFormat/>
    <w:rsid w:val="00875D51"/>
    <w:pPr>
      <w:numPr>
        <w:numId w:val="40"/>
      </w:numPr>
      <w:spacing w:after="200" w:line="276" w:lineRule="auto"/>
      <w:ind w:left="360" w:hanging="180"/>
    </w:pPr>
    <w:rPr>
      <w:rFonts w:asciiTheme="minorHAnsi" w:hAnsiTheme="minorHAnsi"/>
      <w:sz w:val="20"/>
      <w:lang w:eastAsia="en-US"/>
    </w:rPr>
  </w:style>
  <w:style w:type="character" w:styleId="Platshllartext">
    <w:name w:val="Placeholder Text"/>
    <w:basedOn w:val="Standardstycketeckensnit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um">
    <w:name w:val="Date"/>
    <w:basedOn w:val="Normal"/>
    <w:next w:val="Normal"/>
    <w:uiPriority w:val="10"/>
    <w:semiHidden/>
    <w:qFormat/>
    <w:rsid w:val="004230D9"/>
    <w:pPr>
      <w:spacing w:after="480" w:line="276" w:lineRule="auto"/>
      <w:ind w:left="173"/>
      <w:jc w:val="center"/>
    </w:pPr>
    <w:rPr>
      <w:rFonts w:asciiTheme="minorHAnsi" w:hAnsiTheme="minorHAnsi"/>
      <w:sz w:val="20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230D9"/>
    <w:rPr>
      <w:rFonts w:ascii="Tahoma" w:hAnsi="Tahoma" w:cs="Tahoma"/>
      <w:sz w:val="22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Punktlista">
    <w:name w:val="List Bullet"/>
    <w:basedOn w:val="Normal"/>
    <w:uiPriority w:val="13"/>
    <w:semiHidden/>
    <w:qFormat/>
    <w:rsid w:val="004230D9"/>
    <w:pPr>
      <w:numPr>
        <w:numId w:val="6"/>
      </w:numPr>
      <w:spacing w:after="200" w:line="276" w:lineRule="auto"/>
      <w:contextualSpacing/>
    </w:pPr>
    <w:rPr>
      <w:rFonts w:asciiTheme="minorHAnsi" w:hAnsiTheme="minorHAnsi"/>
      <w:b/>
      <w:sz w:val="20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230D9"/>
    <w:rPr>
      <w:rFonts w:ascii="Arial" w:eastAsiaTheme="majorEastAsia" w:hAnsi="Arial" w:cs="Arial"/>
      <w:i/>
      <w:iCs/>
      <w:color w:val="2F5496" w:themeColor="accent1" w:themeShade="BF"/>
    </w:rPr>
  </w:style>
  <w:style w:type="character" w:styleId="Betoning">
    <w:name w:val="Emphasis"/>
    <w:basedOn w:val="Standardstycketeckensnit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230D9"/>
    <w:rPr>
      <w:rFonts w:ascii="Arial" w:eastAsiaTheme="majorEastAsia" w:hAnsi="Arial" w:cs="Arial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230D9"/>
    <w:rPr>
      <w:rFonts w:ascii="Arial" w:eastAsiaTheme="majorEastAsia" w:hAnsi="Arial" w:cs="Arial"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230D9"/>
    <w:rPr>
      <w:rFonts w:ascii="Arial" w:eastAsiaTheme="majorEastAsia" w:hAnsi="Arial" w:cs="Arial"/>
      <w:i/>
      <w:iCs/>
      <w:color w:val="1F3763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Rubrik">
    <w:name w:val="Title"/>
    <w:basedOn w:val="Normal"/>
    <w:link w:val="RubrikChar"/>
    <w:uiPriority w:val="10"/>
    <w:semiHidden/>
    <w:unhideWhenUsed/>
    <w:qFormat/>
    <w:rsid w:val="004230D9"/>
    <w:pPr>
      <w:ind w:left="173"/>
      <w:contextualSpacing/>
    </w:pPr>
    <w:rPr>
      <w:rFonts w:ascii="Arial" w:eastAsiaTheme="majorEastAsia" w:hAnsi="Arial" w:cs="Arial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Underrubrik">
    <w:name w:val="Subtitle"/>
    <w:basedOn w:val="Normal"/>
    <w:link w:val="Underrubrik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Stark">
    <w:name w:val="Strong"/>
    <w:basedOn w:val="Standardstycketeckensnit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Citat">
    <w:name w:val="Quote"/>
    <w:basedOn w:val="Normal"/>
    <w:link w:val="CitatChar"/>
    <w:uiPriority w:val="29"/>
    <w:semiHidden/>
    <w:unhideWhenUsed/>
    <w:qFormat/>
    <w:rsid w:val="004230D9"/>
    <w:pPr>
      <w:spacing w:before="200" w:after="160" w:line="276" w:lineRule="auto"/>
      <w:jc w:val="center"/>
    </w:pPr>
    <w:rPr>
      <w:rFonts w:asciiTheme="minorHAnsi" w:hAnsiTheme="minorHAnsi"/>
      <w:i/>
      <w:iCs/>
      <w:color w:val="404040" w:themeColor="text1" w:themeTint="BF"/>
      <w:sz w:val="20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4230D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F5496" w:themeColor="accent1" w:themeShade="BF"/>
      <w:spacing w:val="0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stycke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Beskrivning">
    <w:name w:val="caption"/>
    <w:basedOn w:val="Normal"/>
    <w:next w:val="Normal"/>
    <w:uiPriority w:val="35"/>
    <w:semiHidden/>
    <w:unhideWhenUsed/>
    <w:qFormat/>
    <w:rsid w:val="004230D9"/>
    <w:pPr>
      <w:spacing w:after="200"/>
      <w:ind w:left="173"/>
    </w:pPr>
    <w:rPr>
      <w:rFonts w:asciiTheme="minorHAnsi" w:hAnsiTheme="minorHAnsi"/>
      <w:i/>
      <w:iCs/>
      <w:color w:val="44546A" w:themeColor="text2"/>
      <w:sz w:val="22"/>
      <w:szCs w:val="18"/>
      <w:lang w:eastAsia="en-US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4230D9"/>
    <w:pPr>
      <w:spacing w:after="200" w:line="276" w:lineRule="auto"/>
      <w:ind w:left="173"/>
    </w:pPr>
    <w:rPr>
      <w:rFonts w:asciiTheme="minorHAnsi" w:hAnsiTheme="minorHAnsi"/>
      <w:sz w:val="20"/>
      <w:lang w:eastAsia="en-US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4230D9"/>
    <w:pPr>
      <w:spacing w:after="100" w:line="276" w:lineRule="auto"/>
    </w:pPr>
    <w:rPr>
      <w:rFonts w:asciiTheme="minorHAnsi" w:hAnsiTheme="minorHAnsi"/>
      <w:sz w:val="20"/>
      <w:lang w:eastAsia="en-US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920"/>
    </w:pPr>
    <w:rPr>
      <w:rFonts w:asciiTheme="minorHAnsi" w:hAnsiTheme="minorHAnsi"/>
      <w:sz w:val="20"/>
      <w:lang w:eastAsia="en-US"/>
    </w:rPr>
  </w:style>
  <w:style w:type="paragraph" w:styleId="Innehllsfrteckningsrubrik">
    <w:name w:val="TOC Heading"/>
    <w:basedOn w:val="Rubrik1"/>
    <w:next w:val="Rubrik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Indragetstycke">
    <w:name w:val="Block Text"/>
    <w:basedOn w:val="Normal"/>
    <w:uiPriority w:val="99"/>
    <w:semiHidden/>
    <w:unhideWhenUsed/>
    <w:rsid w:val="004230D9"/>
    <w:pPr>
      <w:pBdr>
        <w:top w:val="single" w:sz="2" w:space="10" w:color="2F5496" w:themeColor="accent1" w:themeShade="BF"/>
        <w:left w:val="single" w:sz="2" w:space="10" w:color="2F5496" w:themeColor="accent1" w:themeShade="BF"/>
        <w:bottom w:val="single" w:sz="2" w:space="10" w:color="2F5496" w:themeColor="accent1" w:themeShade="BF"/>
        <w:right w:val="single" w:sz="2" w:space="10" w:color="2F5496" w:themeColor="accent1" w:themeShade="BF"/>
      </w:pBdr>
      <w:ind w:left="1152" w:right="1152"/>
    </w:pPr>
    <w:rPr>
      <w:rFonts w:eastAsiaTheme="minorEastAsia"/>
      <w:i/>
      <w:iCs/>
      <w:color w:val="2F5496" w:themeColor="accent1" w:themeShade="BF"/>
    </w:rPr>
  </w:style>
  <w:style w:type="paragraph" w:styleId="Brdtext">
    <w:name w:val="Body Text"/>
    <w:basedOn w:val="Normal"/>
    <w:link w:val="BrdtextChar"/>
    <w:uiPriority w:val="99"/>
    <w:semiHidden/>
    <w:unhideWhenUsed/>
    <w:rsid w:val="004230D9"/>
    <w:pPr>
      <w:spacing w:after="120" w:line="276" w:lineRule="auto"/>
      <w:ind w:left="173"/>
    </w:pPr>
    <w:rPr>
      <w:rFonts w:asciiTheme="minorHAnsi" w:hAnsiTheme="minorHAnsi"/>
      <w:sz w:val="20"/>
      <w:lang w:eastAsia="en-US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4230D9"/>
    <w:rPr>
      <w:rFonts w:ascii="Times New Roman" w:hAnsi="Times New Roman" w:cs="Times New Roman"/>
    </w:rPr>
  </w:style>
  <w:style w:type="paragraph" w:styleId="Brdtext2">
    <w:name w:val="Body Text 2"/>
    <w:basedOn w:val="Normal"/>
    <w:link w:val="Brdtext2Char"/>
    <w:uiPriority w:val="99"/>
    <w:semiHidden/>
    <w:unhideWhenUsed/>
    <w:rsid w:val="004230D9"/>
    <w:pPr>
      <w:spacing w:after="120" w:line="480" w:lineRule="auto"/>
      <w:ind w:left="173"/>
    </w:pPr>
    <w:rPr>
      <w:rFonts w:asciiTheme="minorHAnsi" w:hAnsiTheme="minorHAnsi"/>
      <w:sz w:val="20"/>
      <w:lang w:eastAsia="en-US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4230D9"/>
    <w:rPr>
      <w:rFonts w:ascii="Times New Roman" w:hAnsi="Times New Roman" w:cs="Times New Roman"/>
    </w:rPr>
  </w:style>
  <w:style w:type="paragraph" w:styleId="Brdtext3">
    <w:name w:val="Body Text 3"/>
    <w:basedOn w:val="Normal"/>
    <w:link w:val="Brdtext3Char"/>
    <w:uiPriority w:val="99"/>
    <w:semiHidden/>
    <w:unhideWhenUsed/>
    <w:rsid w:val="004230D9"/>
    <w:pPr>
      <w:spacing w:after="120" w:line="276" w:lineRule="auto"/>
      <w:ind w:left="173"/>
    </w:pPr>
    <w:rPr>
      <w:rFonts w:asciiTheme="minorHAnsi" w:hAnsiTheme="minorHAnsi"/>
      <w:sz w:val="22"/>
      <w:szCs w:val="16"/>
      <w:lang w:eastAsia="en-US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4230D9"/>
    <w:pPr>
      <w:spacing w:after="120" w:line="276" w:lineRule="auto"/>
      <w:ind w:left="283"/>
    </w:pPr>
    <w:rPr>
      <w:rFonts w:asciiTheme="minorHAnsi" w:hAnsiTheme="minorHAnsi"/>
      <w:sz w:val="22"/>
      <w:szCs w:val="16"/>
      <w:lang w:eastAsia="en-US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230D9"/>
    <w:pPr>
      <w:spacing w:after="200"/>
      <w:ind w:left="173"/>
    </w:pPr>
    <w:rPr>
      <w:rFonts w:asciiTheme="minorHAnsi" w:hAnsiTheme="minorHAnsi"/>
      <w:sz w:val="22"/>
      <w:szCs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230D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4230D9"/>
    <w:rPr>
      <w:rFonts w:ascii="Segoe UI" w:hAnsi="Segoe UI" w:cs="Segoe UI"/>
      <w:sz w:val="22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Slutnotsreferens">
    <w:name w:val="endnote reference"/>
    <w:basedOn w:val="Standardstycketeckensnit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4230D9"/>
    <w:pPr>
      <w:ind w:left="173"/>
    </w:pPr>
    <w:rPr>
      <w:rFonts w:asciiTheme="minorHAnsi" w:hAnsiTheme="minorHAnsi"/>
      <w:sz w:val="22"/>
      <w:szCs w:val="20"/>
      <w:lang w:eastAsia="en-US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4230D9"/>
    <w:pPr>
      <w:ind w:left="173"/>
    </w:pPr>
    <w:rPr>
      <w:rFonts w:ascii="Arial" w:eastAsiaTheme="majorEastAsia" w:hAnsi="Arial" w:cs="Arial"/>
      <w:sz w:val="22"/>
      <w:szCs w:val="20"/>
      <w:lang w:eastAsia="en-US"/>
    </w:rPr>
  </w:style>
  <w:style w:type="paragraph" w:styleId="Adress-brev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="Arial"/>
      <w:sz w:val="20"/>
      <w:lang w:eastAsia="en-US"/>
    </w:rPr>
  </w:style>
  <w:style w:type="character" w:styleId="AnvndHyperlnk">
    <w:name w:val="FollowedHyperlink"/>
    <w:basedOn w:val="Standardstycketeckensnit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Sidfot">
    <w:name w:val="footer"/>
    <w:basedOn w:val="Normal"/>
    <w:link w:val="SidfotChar"/>
    <w:uiPriority w:val="99"/>
    <w:semiHidden/>
    <w:rsid w:val="004230D9"/>
    <w:pPr>
      <w:ind w:left="173"/>
    </w:pPr>
    <w:rPr>
      <w:rFonts w:asciiTheme="minorHAnsi" w:hAnsiTheme="minorHAnsi"/>
      <w:sz w:val="20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875D51"/>
    <w:rPr>
      <w:sz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4230D9"/>
    <w:pPr>
      <w:ind w:left="173"/>
    </w:pPr>
    <w:rPr>
      <w:rFonts w:asciiTheme="minorHAnsi" w:hAnsiTheme="minorHAnsi"/>
      <w:sz w:val="22"/>
      <w:szCs w:val="20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g">
    <w:name w:val="Hashtag"/>
    <w:basedOn w:val="Standardstycketeckensnit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Sidhuvud">
    <w:name w:val="header"/>
    <w:basedOn w:val="Normal"/>
    <w:link w:val="SidhuvudChar"/>
    <w:uiPriority w:val="99"/>
    <w:semiHidden/>
    <w:rsid w:val="004230D9"/>
    <w:pPr>
      <w:ind w:left="173"/>
    </w:pPr>
    <w:rPr>
      <w:rFonts w:asciiTheme="minorHAnsi" w:hAnsiTheme="minorHAnsi"/>
      <w:sz w:val="20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875D51"/>
    <w:rPr>
      <w:sz w:val="20"/>
    </w:rPr>
  </w:style>
  <w:style w:type="character" w:styleId="HTML-akronym">
    <w:name w:val="HTML Acronym"/>
    <w:basedOn w:val="Standardstycketeckensnit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4230D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4230D9"/>
    <w:rPr>
      <w:rFonts w:ascii="Consolas" w:hAnsi="Consolas"/>
      <w:sz w:val="22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nk">
    <w:name w:val="Hyperlink"/>
    <w:basedOn w:val="Standardstycketeckensnitt"/>
    <w:uiPriority w:val="99"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ind w:left="240" w:hanging="240"/>
    </w:pPr>
    <w:rPr>
      <w:rFonts w:asciiTheme="minorHAnsi" w:hAnsiTheme="minorHAnsi"/>
      <w:sz w:val="20"/>
      <w:lang w:eastAsia="en-US"/>
    </w:rPr>
  </w:style>
  <w:style w:type="paragraph" w:styleId="Indexrubrik">
    <w:name w:val="index heading"/>
    <w:basedOn w:val="Normal"/>
    <w:next w:val="Index1"/>
    <w:uiPriority w:val="99"/>
    <w:semiHidden/>
    <w:unhideWhenUsed/>
    <w:rsid w:val="004230D9"/>
    <w:pPr>
      <w:spacing w:after="200" w:line="276" w:lineRule="auto"/>
      <w:ind w:left="173"/>
    </w:pPr>
    <w:rPr>
      <w:rFonts w:ascii="Arial" w:eastAsiaTheme="majorEastAsia" w:hAnsi="Arial" w:cs="Arial"/>
      <w:b/>
      <w:bCs/>
      <w:sz w:val="20"/>
      <w:lang w:eastAsia="en-US"/>
    </w:rPr>
  </w:style>
  <w:style w:type="character" w:styleId="Radnummer">
    <w:name w:val="line number"/>
    <w:basedOn w:val="Standardstycketeckensnit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krotext">
    <w:name w:val="macro"/>
    <w:link w:val="Mak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Theme="majorEastAsia" w:hAnsi="Arial" w:cs="Arial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4230D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4230D9"/>
    <w:rPr>
      <w:rFonts w:ascii="Times New Roman" w:hAnsi="Times New Roman" w:cs="Times New Roman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4230D9"/>
    <w:rPr>
      <w:rFonts w:ascii="Consolas" w:hAnsi="Consolas"/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4230D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4230D9"/>
    <w:rPr>
      <w:rFonts w:ascii="Times New Roman" w:hAnsi="Times New Roman" w:cs="Times New Roman"/>
    </w:rPr>
  </w:style>
  <w:style w:type="paragraph" w:styleId="Signatur">
    <w:name w:val="Signature"/>
    <w:basedOn w:val="Normal"/>
    <w:link w:val="SignaturChar"/>
    <w:uiPriority w:val="99"/>
    <w:semiHidden/>
    <w:unhideWhenUsed/>
    <w:rsid w:val="004230D9"/>
    <w:pPr>
      <w:ind w:left="4252"/>
    </w:pPr>
    <w:rPr>
      <w:rFonts w:asciiTheme="minorHAnsi" w:hAnsiTheme="minorHAnsi"/>
      <w:sz w:val="20"/>
      <w:lang w:eastAsia="en-US"/>
    </w:r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4230D9"/>
    <w:rPr>
      <w:rFonts w:ascii="Times New Roman" w:hAnsi="Times New Roman" w:cs="Times New Roman"/>
    </w:rPr>
  </w:style>
  <w:style w:type="character" w:styleId="Smarthyperlnk">
    <w:name w:val="Smart Hyperlink"/>
    <w:basedOn w:val="Standardstycketeckensnit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Olstomnmnande">
    <w:name w:val="Unresolved Mention"/>
    <w:basedOn w:val="Standardstycketeckensnit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Numreradlista2">
    <w:name w:val="List Number 2"/>
    <w:basedOn w:val="Normal"/>
    <w:uiPriority w:val="99"/>
    <w:unhideWhenUsed/>
    <w:qFormat/>
    <w:rsid w:val="00515252"/>
    <w:pPr>
      <w:numPr>
        <w:ilvl w:val="1"/>
        <w:numId w:val="40"/>
      </w:numPr>
      <w:spacing w:after="120" w:line="276" w:lineRule="auto"/>
      <w:ind w:hanging="590"/>
    </w:pPr>
    <w:rPr>
      <w:rFonts w:asciiTheme="minorHAnsi" w:hAnsiTheme="minorHAnsi"/>
      <w:sz w:val="20"/>
      <w:lang w:eastAsia="en-US"/>
    </w:rPr>
  </w:style>
  <w:style w:type="numbering" w:styleId="111111">
    <w:name w:val="Outline List 2"/>
    <w:basedOn w:val="Ingenlista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Ingenlista"/>
    <w:uiPriority w:val="99"/>
    <w:semiHidden/>
    <w:unhideWhenUsed/>
    <w:rsid w:val="004230D9"/>
    <w:pPr>
      <w:numPr>
        <w:numId w:val="42"/>
      </w:numPr>
    </w:pPr>
  </w:style>
  <w:style w:type="numbering" w:styleId="Artikelsektion">
    <w:name w:val="Outline List 3"/>
    <w:basedOn w:val="Ingenlista"/>
    <w:uiPriority w:val="99"/>
    <w:semiHidden/>
    <w:unhideWhenUsed/>
    <w:rsid w:val="004230D9"/>
    <w:pPr>
      <w:numPr>
        <w:numId w:val="43"/>
      </w:numPr>
    </w:p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4230D9"/>
    <w:pPr>
      <w:spacing w:after="2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4230D9"/>
    <w:rPr>
      <w:rFonts w:ascii="Times New Roman" w:hAnsi="Times New Roman" w:cs="Times New Roman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4230D9"/>
    <w:pPr>
      <w:spacing w:after="120" w:line="276" w:lineRule="auto"/>
      <w:ind w:left="360"/>
    </w:pPr>
    <w:rPr>
      <w:rFonts w:asciiTheme="minorHAnsi" w:hAnsiTheme="minorHAnsi"/>
      <w:sz w:val="20"/>
      <w:lang w:eastAsia="en-US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4230D9"/>
    <w:rPr>
      <w:rFonts w:ascii="Times New Roman" w:hAnsi="Times New Roman" w:cs="Times New Roman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4230D9"/>
    <w:pPr>
      <w:spacing w:after="20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4230D9"/>
    <w:rPr>
      <w:rFonts w:ascii="Times New Roman" w:hAnsi="Times New Roman" w:cs="Times New Roman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4230D9"/>
    <w:pPr>
      <w:spacing w:after="120" w:line="480" w:lineRule="auto"/>
      <w:ind w:left="360"/>
    </w:pPr>
    <w:rPr>
      <w:rFonts w:asciiTheme="minorHAnsi" w:hAnsiTheme="minorHAnsi"/>
      <w:sz w:val="20"/>
      <w:lang w:eastAsia="en-US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4230D9"/>
    <w:rPr>
      <w:rFonts w:ascii="Times New Roman" w:hAnsi="Times New Roman" w:cs="Times New Roman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4230D9"/>
    <w:pPr>
      <w:ind w:left="4320"/>
    </w:pPr>
    <w:rPr>
      <w:rFonts w:asciiTheme="minorHAnsi" w:hAnsiTheme="minorHAnsi"/>
      <w:sz w:val="20"/>
      <w:lang w:eastAsia="en-US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4230D9"/>
    <w:rPr>
      <w:rFonts w:ascii="Times New Roman" w:hAnsi="Times New Roman" w:cs="Times New Roman"/>
    </w:rPr>
  </w:style>
  <w:style w:type="table" w:styleId="Frgatrutnt">
    <w:name w:val="Colorful Grid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a">
    <w:name w:val="Dark List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4230D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4230D9"/>
    <w:rPr>
      <w:rFonts w:ascii="Times New Roman" w:hAnsi="Times New Roman" w:cs="Times New Roman"/>
    </w:rPr>
  </w:style>
  <w:style w:type="table" w:styleId="Rutntstabell1ljus">
    <w:name w:val="Grid Table 1 Light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3">
    <w:name w:val="Grid Table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TML-exempel">
    <w:name w:val="HTML Sample"/>
    <w:basedOn w:val="Standardstycketeckensnit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ind w:left="480" w:hanging="240"/>
    </w:pPr>
    <w:rPr>
      <w:rFonts w:asciiTheme="minorHAnsi" w:hAnsiTheme="minorHAnsi"/>
      <w:sz w:val="20"/>
      <w:lang w:eastAsia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ind w:left="720" w:hanging="240"/>
    </w:pPr>
    <w:rPr>
      <w:rFonts w:asciiTheme="minorHAnsi" w:hAnsiTheme="minorHAnsi"/>
      <w:sz w:val="20"/>
      <w:lang w:eastAsia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ind w:left="960" w:hanging="240"/>
    </w:pPr>
    <w:rPr>
      <w:rFonts w:asciiTheme="minorHAnsi" w:hAnsiTheme="minorHAnsi"/>
      <w:sz w:val="20"/>
      <w:lang w:eastAsia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ind w:left="1200" w:hanging="240"/>
    </w:pPr>
    <w:rPr>
      <w:rFonts w:asciiTheme="minorHAnsi" w:hAnsiTheme="minorHAnsi"/>
      <w:sz w:val="20"/>
      <w:lang w:eastAsia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ind w:left="1440" w:hanging="240"/>
    </w:pPr>
    <w:rPr>
      <w:rFonts w:asciiTheme="minorHAnsi" w:hAnsiTheme="minorHAnsi"/>
      <w:sz w:val="20"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ind w:left="1680" w:hanging="240"/>
    </w:pPr>
    <w:rPr>
      <w:rFonts w:asciiTheme="minorHAnsi" w:hAnsiTheme="minorHAnsi"/>
      <w:sz w:val="20"/>
      <w:lang w:eastAsia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ind w:left="1920" w:hanging="240"/>
    </w:pPr>
    <w:rPr>
      <w:rFonts w:asciiTheme="minorHAnsi" w:hAnsiTheme="minorHAnsi"/>
      <w:sz w:val="20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ind w:left="2160" w:hanging="240"/>
    </w:pPr>
    <w:rPr>
      <w:rFonts w:asciiTheme="minorHAnsi" w:hAnsiTheme="minorHAnsi"/>
      <w:sz w:val="20"/>
      <w:lang w:eastAsia="en-US"/>
    </w:rPr>
  </w:style>
  <w:style w:type="table" w:styleId="Ljustrutnt">
    <w:name w:val="Light Grid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a">
    <w:name w:val="List"/>
    <w:basedOn w:val="Normal"/>
    <w:uiPriority w:val="99"/>
    <w:semiHidden/>
    <w:unhideWhenUsed/>
    <w:rsid w:val="004230D9"/>
    <w:pPr>
      <w:spacing w:after="200" w:line="276" w:lineRule="auto"/>
      <w:ind w:left="360" w:hanging="360"/>
      <w:contextualSpacing/>
    </w:pPr>
    <w:rPr>
      <w:rFonts w:asciiTheme="minorHAnsi" w:hAnsiTheme="minorHAnsi"/>
      <w:sz w:val="20"/>
      <w:lang w:eastAsia="en-US"/>
    </w:rPr>
  </w:style>
  <w:style w:type="paragraph" w:styleId="Lista2">
    <w:name w:val="List 2"/>
    <w:basedOn w:val="Normal"/>
    <w:uiPriority w:val="99"/>
    <w:semiHidden/>
    <w:unhideWhenUsed/>
    <w:rsid w:val="004230D9"/>
    <w:pPr>
      <w:spacing w:after="200" w:line="276" w:lineRule="auto"/>
      <w:ind w:left="720" w:hanging="360"/>
      <w:contextualSpacing/>
    </w:pPr>
    <w:rPr>
      <w:rFonts w:asciiTheme="minorHAnsi" w:hAnsiTheme="minorHAnsi"/>
      <w:sz w:val="20"/>
      <w:lang w:eastAsia="en-US"/>
    </w:rPr>
  </w:style>
  <w:style w:type="paragraph" w:styleId="Lista3">
    <w:name w:val="List 3"/>
    <w:basedOn w:val="Normal"/>
    <w:uiPriority w:val="99"/>
    <w:semiHidden/>
    <w:unhideWhenUsed/>
    <w:rsid w:val="004230D9"/>
    <w:pPr>
      <w:spacing w:after="200" w:line="276" w:lineRule="auto"/>
      <w:ind w:left="1080" w:hanging="360"/>
      <w:contextualSpacing/>
    </w:pPr>
    <w:rPr>
      <w:rFonts w:asciiTheme="minorHAnsi" w:hAnsiTheme="minorHAnsi"/>
      <w:sz w:val="20"/>
      <w:lang w:eastAsia="en-US"/>
    </w:rPr>
  </w:style>
  <w:style w:type="paragraph" w:styleId="Lista4">
    <w:name w:val="List 4"/>
    <w:basedOn w:val="Normal"/>
    <w:uiPriority w:val="99"/>
    <w:semiHidden/>
    <w:unhideWhenUsed/>
    <w:rsid w:val="004230D9"/>
    <w:pPr>
      <w:spacing w:after="200" w:line="276" w:lineRule="auto"/>
      <w:ind w:left="1440" w:hanging="360"/>
      <w:contextualSpacing/>
    </w:pPr>
    <w:rPr>
      <w:rFonts w:asciiTheme="minorHAnsi" w:hAnsiTheme="minorHAnsi"/>
      <w:sz w:val="20"/>
      <w:lang w:eastAsia="en-US"/>
    </w:rPr>
  </w:style>
  <w:style w:type="paragraph" w:styleId="Lista5">
    <w:name w:val="List 5"/>
    <w:basedOn w:val="Normal"/>
    <w:uiPriority w:val="99"/>
    <w:semiHidden/>
    <w:unhideWhenUsed/>
    <w:rsid w:val="004230D9"/>
    <w:pPr>
      <w:spacing w:after="200" w:line="276" w:lineRule="auto"/>
      <w:ind w:left="1800" w:hanging="360"/>
      <w:contextualSpacing/>
    </w:pPr>
    <w:rPr>
      <w:rFonts w:asciiTheme="minorHAnsi" w:hAnsiTheme="minorHAnsi"/>
      <w:sz w:val="20"/>
      <w:lang w:eastAsia="en-US"/>
    </w:rPr>
  </w:style>
  <w:style w:type="paragraph" w:styleId="Punktlista2">
    <w:name w:val="List Bullet 2"/>
    <w:basedOn w:val="Normal"/>
    <w:uiPriority w:val="99"/>
    <w:semiHidden/>
    <w:unhideWhenUsed/>
    <w:rsid w:val="004230D9"/>
    <w:pPr>
      <w:numPr>
        <w:numId w:val="7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Punktlista3">
    <w:name w:val="List Bullet 3"/>
    <w:basedOn w:val="Normal"/>
    <w:uiPriority w:val="99"/>
    <w:semiHidden/>
    <w:unhideWhenUsed/>
    <w:rsid w:val="004230D9"/>
    <w:pPr>
      <w:numPr>
        <w:numId w:val="8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Punktlista4">
    <w:name w:val="List Bullet 4"/>
    <w:basedOn w:val="Normal"/>
    <w:uiPriority w:val="99"/>
    <w:semiHidden/>
    <w:unhideWhenUsed/>
    <w:rsid w:val="004230D9"/>
    <w:pPr>
      <w:numPr>
        <w:numId w:val="9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Punktlista5">
    <w:name w:val="List Bullet 5"/>
    <w:basedOn w:val="Normal"/>
    <w:uiPriority w:val="99"/>
    <w:semiHidden/>
    <w:unhideWhenUsed/>
    <w:rsid w:val="004230D9"/>
    <w:pPr>
      <w:numPr>
        <w:numId w:val="10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Listafortstt">
    <w:name w:val="List Continue"/>
    <w:basedOn w:val="Normal"/>
    <w:uiPriority w:val="99"/>
    <w:semiHidden/>
    <w:unhideWhenUsed/>
    <w:rsid w:val="004230D9"/>
    <w:pPr>
      <w:spacing w:after="120" w:line="276" w:lineRule="auto"/>
      <w:ind w:left="360"/>
      <w:contextualSpacing/>
    </w:pPr>
    <w:rPr>
      <w:rFonts w:asciiTheme="minorHAnsi" w:hAnsiTheme="minorHAnsi"/>
      <w:sz w:val="20"/>
      <w:lang w:eastAsia="en-US"/>
    </w:rPr>
  </w:style>
  <w:style w:type="paragraph" w:styleId="Listafortstt2">
    <w:name w:val="List Continue 2"/>
    <w:basedOn w:val="Normal"/>
    <w:uiPriority w:val="99"/>
    <w:semiHidden/>
    <w:unhideWhenUsed/>
    <w:rsid w:val="004230D9"/>
    <w:pPr>
      <w:spacing w:after="120" w:line="276" w:lineRule="auto"/>
      <w:ind w:left="720"/>
      <w:contextualSpacing/>
    </w:pPr>
    <w:rPr>
      <w:rFonts w:asciiTheme="minorHAnsi" w:hAnsiTheme="minorHAnsi"/>
      <w:sz w:val="20"/>
      <w:lang w:eastAsia="en-US"/>
    </w:rPr>
  </w:style>
  <w:style w:type="paragraph" w:styleId="Listafortstt3">
    <w:name w:val="List Continue 3"/>
    <w:basedOn w:val="Normal"/>
    <w:uiPriority w:val="99"/>
    <w:semiHidden/>
    <w:unhideWhenUsed/>
    <w:rsid w:val="004230D9"/>
    <w:pPr>
      <w:spacing w:after="120" w:line="276" w:lineRule="auto"/>
      <w:ind w:left="1080"/>
      <w:contextualSpacing/>
    </w:pPr>
    <w:rPr>
      <w:rFonts w:asciiTheme="minorHAnsi" w:hAnsiTheme="minorHAnsi"/>
      <w:sz w:val="20"/>
      <w:lang w:eastAsia="en-US"/>
    </w:rPr>
  </w:style>
  <w:style w:type="paragraph" w:styleId="Listafortstt4">
    <w:name w:val="List Continue 4"/>
    <w:basedOn w:val="Normal"/>
    <w:uiPriority w:val="99"/>
    <w:semiHidden/>
    <w:unhideWhenUsed/>
    <w:rsid w:val="004230D9"/>
    <w:pPr>
      <w:spacing w:after="120" w:line="276" w:lineRule="auto"/>
      <w:ind w:left="1440"/>
      <w:contextualSpacing/>
    </w:pPr>
    <w:rPr>
      <w:rFonts w:asciiTheme="minorHAnsi" w:hAnsiTheme="minorHAnsi"/>
      <w:sz w:val="20"/>
      <w:lang w:eastAsia="en-US"/>
    </w:rPr>
  </w:style>
  <w:style w:type="paragraph" w:styleId="Listafortstt5">
    <w:name w:val="List Continue 5"/>
    <w:basedOn w:val="Normal"/>
    <w:uiPriority w:val="99"/>
    <w:semiHidden/>
    <w:unhideWhenUsed/>
    <w:rsid w:val="004230D9"/>
    <w:pPr>
      <w:spacing w:after="120" w:line="276" w:lineRule="auto"/>
      <w:ind w:left="1800"/>
      <w:contextualSpacing/>
    </w:pPr>
    <w:rPr>
      <w:rFonts w:asciiTheme="minorHAnsi" w:hAnsiTheme="minorHAnsi"/>
      <w:sz w:val="20"/>
      <w:lang w:eastAsia="en-US"/>
    </w:rPr>
  </w:style>
  <w:style w:type="paragraph" w:styleId="Numreradlista3">
    <w:name w:val="List Number 3"/>
    <w:basedOn w:val="Normal"/>
    <w:uiPriority w:val="99"/>
    <w:semiHidden/>
    <w:unhideWhenUsed/>
    <w:rsid w:val="004230D9"/>
    <w:pPr>
      <w:numPr>
        <w:numId w:val="13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Numreradlista4">
    <w:name w:val="List Number 4"/>
    <w:basedOn w:val="Normal"/>
    <w:uiPriority w:val="99"/>
    <w:semiHidden/>
    <w:unhideWhenUsed/>
    <w:rsid w:val="004230D9"/>
    <w:pPr>
      <w:numPr>
        <w:numId w:val="14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paragraph" w:styleId="Numreradlista5">
    <w:name w:val="List Number 5"/>
    <w:basedOn w:val="Normal"/>
    <w:uiPriority w:val="99"/>
    <w:semiHidden/>
    <w:unhideWhenUsed/>
    <w:rsid w:val="004230D9"/>
    <w:pPr>
      <w:numPr>
        <w:numId w:val="15"/>
      </w:numPr>
      <w:spacing w:after="200" w:line="276" w:lineRule="auto"/>
      <w:contextualSpacing/>
    </w:pPr>
    <w:rPr>
      <w:rFonts w:asciiTheme="minorHAnsi" w:hAnsiTheme="minorHAnsi"/>
      <w:sz w:val="20"/>
      <w:lang w:eastAsia="en-US"/>
    </w:rPr>
  </w:style>
  <w:style w:type="table" w:styleId="Listtabell1ljus">
    <w:name w:val="List Table 1 Light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2">
    <w:name w:val="List Table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3">
    <w:name w:val="List Table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getavstnd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b">
    <w:name w:val="Normal (Web)"/>
    <w:basedOn w:val="Normal"/>
    <w:uiPriority w:val="99"/>
    <w:semiHidden/>
    <w:unhideWhenUsed/>
    <w:rsid w:val="004230D9"/>
    <w:pPr>
      <w:spacing w:after="200" w:line="276" w:lineRule="auto"/>
      <w:ind w:left="173"/>
    </w:pPr>
    <w:rPr>
      <w:rFonts w:asciiTheme="minorHAnsi" w:hAnsiTheme="minorHAnsi"/>
      <w:sz w:val="20"/>
      <w:lang w:eastAsia="en-US"/>
    </w:rPr>
  </w:style>
  <w:style w:type="paragraph" w:styleId="Normaltindrag">
    <w:name w:val="Normal Indent"/>
    <w:basedOn w:val="Normal"/>
    <w:uiPriority w:val="99"/>
    <w:semiHidden/>
    <w:unhideWhenUsed/>
    <w:rsid w:val="004230D9"/>
    <w:pPr>
      <w:spacing w:after="200" w:line="276" w:lineRule="auto"/>
      <w:ind w:left="708"/>
    </w:pPr>
    <w:rPr>
      <w:rFonts w:asciiTheme="minorHAnsi" w:hAnsiTheme="minorHAnsi"/>
      <w:sz w:val="20"/>
      <w:lang w:eastAsia="en-US"/>
    </w:rPr>
  </w:style>
  <w:style w:type="character" w:styleId="Sidnummer">
    <w:name w:val="page number"/>
    <w:basedOn w:val="Standardstycketeckensnitt"/>
    <w:uiPriority w:val="99"/>
    <w:semiHidden/>
    <w:unhideWhenUsed/>
    <w:rsid w:val="004230D9"/>
    <w:rPr>
      <w:rFonts w:ascii="Times New Roman" w:hAnsi="Times New Roman" w:cs="Times New Roman"/>
    </w:rPr>
  </w:style>
  <w:style w:type="table" w:styleId="Oformateradtabell1">
    <w:name w:val="Plain Table 1"/>
    <w:basedOn w:val="Normaltabel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med3D-effekter1">
    <w:name w:val="Table 3D effects 1"/>
    <w:basedOn w:val="Normaltabel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">
    <w:name w:val="Table Grid"/>
    <w:basedOn w:val="Normaltabel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4230D9"/>
    <w:pPr>
      <w:spacing w:line="276" w:lineRule="auto"/>
      <w:ind w:left="240" w:hanging="240"/>
    </w:pPr>
    <w:rPr>
      <w:rFonts w:asciiTheme="minorHAnsi" w:hAnsiTheme="minorHAnsi"/>
      <w:sz w:val="20"/>
      <w:lang w:eastAsia="en-US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4230D9"/>
    <w:pPr>
      <w:spacing w:line="276" w:lineRule="auto"/>
    </w:pPr>
    <w:rPr>
      <w:rFonts w:asciiTheme="minorHAnsi" w:hAnsiTheme="minorHAnsi"/>
      <w:sz w:val="20"/>
      <w:lang w:eastAsia="en-US"/>
    </w:rPr>
  </w:style>
  <w:style w:type="table" w:styleId="Professionelltabell">
    <w:name w:val="Table Professional"/>
    <w:basedOn w:val="Normaltabel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4230D9"/>
    <w:pPr>
      <w:spacing w:before="120" w:after="200" w:line="276" w:lineRule="auto"/>
      <w:ind w:left="173"/>
    </w:pPr>
    <w:rPr>
      <w:rFonts w:ascii="Arial" w:eastAsiaTheme="majorEastAsia" w:hAnsi="Arial" w:cs="Arial"/>
      <w:b/>
      <w:bCs/>
      <w:sz w:val="20"/>
      <w:lang w:eastAsia="en-US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240"/>
    </w:pPr>
    <w:rPr>
      <w:rFonts w:asciiTheme="minorHAnsi" w:hAnsiTheme="minorHAnsi"/>
      <w:sz w:val="20"/>
      <w:lang w:eastAsia="en-US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480"/>
    </w:pPr>
    <w:rPr>
      <w:rFonts w:asciiTheme="minorHAnsi" w:hAnsiTheme="minorHAnsi"/>
      <w:sz w:val="20"/>
      <w:lang w:eastAsia="en-US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720"/>
    </w:pPr>
    <w:rPr>
      <w:rFonts w:asciiTheme="minorHAnsi" w:hAnsiTheme="minorHAnsi"/>
      <w:sz w:val="20"/>
      <w:lang w:eastAsia="en-US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960"/>
    </w:pPr>
    <w:rPr>
      <w:rFonts w:asciiTheme="minorHAnsi" w:hAnsiTheme="minorHAnsi"/>
      <w:sz w:val="20"/>
      <w:lang w:eastAsia="en-US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200"/>
    </w:pPr>
    <w:rPr>
      <w:rFonts w:asciiTheme="minorHAnsi" w:hAnsiTheme="minorHAnsi"/>
      <w:sz w:val="20"/>
      <w:lang w:eastAsia="en-US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440"/>
    </w:pPr>
    <w:rPr>
      <w:rFonts w:asciiTheme="minorHAnsi" w:hAnsiTheme="minorHAnsi"/>
      <w:sz w:val="20"/>
      <w:lang w:eastAsia="en-US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4230D9"/>
    <w:pPr>
      <w:spacing w:after="100" w:line="276" w:lineRule="auto"/>
      <w:ind w:left="1680"/>
    </w:pPr>
    <w:rPr>
      <w:rFonts w:asciiTheme="minorHAnsi" w:hAnsiTheme="minorHAnsi"/>
      <w:sz w:val="20"/>
      <w:lang w:eastAsia="en-US"/>
    </w:rPr>
  </w:style>
  <w:style w:type="paragraph" w:customStyle="1" w:styleId="Information">
    <w:name w:val="Information"/>
    <w:basedOn w:val="Datum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Objektsbeskrivning">
    <w:name w:val="Objektsbeskrivning"/>
    <w:basedOn w:val="Normal"/>
    <w:qFormat/>
    <w:rsid w:val="00875D51"/>
    <w:pPr>
      <w:spacing w:before="40" w:after="120"/>
      <w:ind w:right="360"/>
    </w:pPr>
    <w:rPr>
      <w:rFonts w:asciiTheme="minorHAnsi" w:eastAsiaTheme="minorHAnsi" w:hAnsiTheme="minorHAnsi" w:cstheme="minorBidi"/>
      <w:kern w:val="20"/>
      <w:sz w:val="20"/>
      <w:szCs w:val="20"/>
      <w:lang w:eastAsia="ja-JP"/>
    </w:rPr>
  </w:style>
  <w:style w:type="paragraph" w:customStyle="1" w:styleId="Logotyp">
    <w:name w:val="Logotyp"/>
    <w:basedOn w:val="Rubrik1"/>
    <w:qFormat/>
    <w:rsid w:val="0033728F"/>
    <w:pPr>
      <w:spacing w:after="360"/>
      <w:jc w:val="center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ps.app.goo.gl/suAVMVEjhdzcEUAv7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rondheimbtk.no/trondheim-open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aps.app.goo.gl/suAVMVEjhdzcEUAv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ps.app.goo.gl/FMCenjDFEMd1nz6i6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trondheimbtk.no/trondheim-open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aps.app.goo.gl/FMCenjDFEMd1nz6i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ssd\AppData\Roaming\Microsoft\Templates\Trianglar,%20m&#246;tesprotoko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EB01E5-A0A7-4B19-B30C-265F0E0B6E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7DBA63-C4D2-4243-BE5F-A8CA16E8E79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8EFA7DE-57D1-4825-9202-CE72004BB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Trianglar, mötesprotokoll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2023-09-19T19:43:00Z</dcterms:created>
  <dcterms:modified xsi:type="dcterms:W3CDTF">2023-09-23T06:10:00Z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