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412"/>
        <w:gridCol w:w="798"/>
        <w:gridCol w:w="6"/>
        <w:gridCol w:w="1524"/>
        <w:gridCol w:w="1530"/>
        <w:gridCol w:w="1530"/>
      </w:tblGrid>
      <w:tr w:rsidR="00E45452" w:rsidRPr="00B17837" w14:paraId="01BDFE96" w14:textId="77777777">
        <w:trPr>
          <w:trHeight w:val="795"/>
          <w:jc w:val="center"/>
        </w:trPr>
        <w:tc>
          <w:tcPr>
            <w:tcW w:w="5412" w:type="dxa"/>
            <w:vMerge w:val="restart"/>
          </w:tcPr>
          <w:p w14:paraId="66281AC6" w14:textId="50EF5FE8" w:rsidR="007E1D6F" w:rsidRPr="009B3672" w:rsidRDefault="007E1D6F" w:rsidP="009B3672">
            <w:pPr>
              <w:pStyle w:val="Fretagsnamn"/>
            </w:pPr>
          </w:p>
        </w:tc>
        <w:tc>
          <w:tcPr>
            <w:tcW w:w="5388" w:type="dxa"/>
            <w:gridSpan w:val="5"/>
          </w:tcPr>
          <w:p w14:paraId="2CC5024C" w14:textId="77777777" w:rsidR="00940C94" w:rsidRDefault="00265B54" w:rsidP="00940C94">
            <w:pPr>
              <w:pStyle w:val="Faktura"/>
            </w:pPr>
            <w:r w:rsidRPr="00B17837">
              <w:t>FAKTURA</w:t>
            </w:r>
            <w:r w:rsidR="00940C94">
              <w:t xml:space="preserve">underlaG </w:t>
            </w:r>
          </w:p>
          <w:p w14:paraId="2B980329" w14:textId="7FCCB1E4" w:rsidR="00360214" w:rsidRDefault="00360214" w:rsidP="00940C94">
            <w:pPr>
              <w:pStyle w:val="Faktura"/>
            </w:pPr>
            <w:r>
              <w:t>gymnastik</w:t>
            </w:r>
          </w:p>
        </w:tc>
      </w:tr>
      <w:tr w:rsidR="00E45452" w:rsidRPr="00B17837" w14:paraId="1EB5D0B3" w14:textId="77777777">
        <w:trPr>
          <w:trHeight w:val="795"/>
          <w:jc w:val="center"/>
        </w:trPr>
        <w:tc>
          <w:tcPr>
            <w:tcW w:w="5412" w:type="dxa"/>
            <w:vMerge/>
          </w:tcPr>
          <w:p w14:paraId="70DC66EE" w14:textId="3975F607" w:rsidR="007E1D6F" w:rsidRDefault="007E1D6F">
            <w:pPr>
              <w:pStyle w:val="rubrik2"/>
            </w:pPr>
          </w:p>
        </w:tc>
        <w:tc>
          <w:tcPr>
            <w:tcW w:w="5388" w:type="dxa"/>
            <w:gridSpan w:val="5"/>
            <w:vAlign w:val="bottom"/>
          </w:tcPr>
          <w:p w14:paraId="52659945" w14:textId="2A665D54"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14:paraId="6EED6156" w14:textId="7777777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14:paraId="00D45E3E" w14:textId="777777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D5CC849" w14:textId="54A2456B"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B7C7654" w14:textId="538A8D5A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14:paraId="4BBD51F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6E302F50" w14:textId="17485F8A" w:rsidR="001076E2" w:rsidRDefault="003E27F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Er</w:t>
                  </w:r>
                  <w:r w:rsidR="001076E2">
                    <w:rPr>
                      <w:b w:val="0"/>
                    </w:rPr>
                    <w:t xml:space="preserve"> </w:t>
                  </w:r>
                  <w:r w:rsidR="001076E2"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993F225" w14:textId="5122BE20" w:rsidR="001076E2" w:rsidRPr="009B3672" w:rsidRDefault="001076E2" w:rsidP="00130A24">
                  <w:pPr>
                    <w:pStyle w:val="Tabelltext"/>
                  </w:pPr>
                </w:p>
              </w:tc>
            </w:tr>
            <w:tr w:rsidR="001076E2" w14:paraId="5C6649C3" w14:textId="77777777" w:rsidTr="00D76E0C">
              <w:tc>
                <w:tcPr>
                  <w:tcW w:w="1650" w:type="dxa"/>
                </w:tcPr>
                <w:p w14:paraId="38FECA2C" w14:textId="77777777" w:rsidR="001076E2" w:rsidRDefault="001076E2">
                  <w:pPr>
                    <w:pStyle w:val="Kolumnrubrik"/>
                  </w:pPr>
                </w:p>
                <w:p w14:paraId="219ED879" w14:textId="77777777"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E34F4E" w14:textId="77777777"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14:paraId="3623378B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B28A34B" w14:textId="15A1D3B6" w:rsidR="001076E2" w:rsidRDefault="003E27F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10D4BD6" w14:textId="3CE4B98D" w:rsidR="001076E2" w:rsidRPr="009B3672" w:rsidRDefault="001076E2" w:rsidP="00130A24">
                  <w:pPr>
                    <w:pStyle w:val="Tabelltext"/>
                  </w:pPr>
                </w:p>
              </w:tc>
            </w:tr>
            <w:tr w:rsidR="00304F77" w14:paraId="2D82AB97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016B16E" w14:textId="48313EDB" w:rsidR="00304F77" w:rsidRPr="001076E2" w:rsidRDefault="003E27F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1A18BF3" w14:textId="2DAF2D9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103279E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8FD9DD6" w14:textId="2376D951" w:rsidR="00304F77" w:rsidRPr="001076E2" w:rsidRDefault="003E27F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postnr, ort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49CD8B6" w14:textId="3474CBC1" w:rsidR="00130A24" w:rsidRPr="009B3672" w:rsidRDefault="00130A24" w:rsidP="009B3672">
                  <w:pPr>
                    <w:pStyle w:val="Tabelltext"/>
                  </w:pPr>
                </w:p>
              </w:tc>
            </w:tr>
            <w:tr w:rsidR="00304F77" w14:paraId="3E46FA14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7B7BB788" w14:textId="50ADF6A8" w:rsidR="00304F77" w:rsidRPr="003E27FC" w:rsidRDefault="003E27FC" w:rsidP="001076E2">
                  <w:pPr>
                    <w:pStyle w:val="Kolumnrubrik"/>
                    <w:rPr>
                      <w:bCs/>
                    </w:rPr>
                  </w:pPr>
                  <w:r w:rsidRPr="003E27FC">
                    <w:rPr>
                      <w:bCs/>
                    </w:rPr>
                    <w:t>mailadress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543CDF15" w14:textId="7FB9730A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D76E0C" w14:paraId="083F2167" w14:textId="77777777" w:rsidTr="00D76E0C">
              <w:tc>
                <w:tcPr>
                  <w:tcW w:w="1650" w:type="dxa"/>
                </w:tcPr>
                <w:p w14:paraId="1D9293A0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B362BE8" w14:textId="77777777" w:rsidR="00D76E0C" w:rsidRPr="009B3672" w:rsidRDefault="00D76E0C" w:rsidP="009B3672">
                  <w:pPr>
                    <w:pStyle w:val="Tabelltext"/>
                  </w:pPr>
                </w:p>
              </w:tc>
            </w:tr>
            <w:tr w:rsidR="00D76E0C" w14:paraId="78027F8C" w14:textId="77777777" w:rsidTr="00D76E0C">
              <w:tc>
                <w:tcPr>
                  <w:tcW w:w="1650" w:type="dxa"/>
                </w:tcPr>
                <w:p w14:paraId="2556055D" w14:textId="48B4473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Betalningsvillkor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14:paraId="1F1450E1" w14:textId="17F538A9" w:rsidR="00D76E0C" w:rsidRDefault="00F478CB" w:rsidP="009B3672">
                  <w:pPr>
                    <w:pStyle w:val="Tabelltext"/>
                  </w:pPr>
                  <w:sdt>
                    <w:sdtPr>
                      <w:id w:val="-2034413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B3DAF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30 dagar</w:t>
                  </w:r>
                </w:p>
                <w:p w14:paraId="70188711" w14:textId="52910678" w:rsidR="00D76E0C" w:rsidRPr="009B3672" w:rsidRDefault="00F478CB" w:rsidP="009B3672">
                  <w:pPr>
                    <w:pStyle w:val="Tabelltext"/>
                  </w:pPr>
                  <w:sdt>
                    <w:sdtPr>
                      <w:id w:val="-3010821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6E0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10 dagar</w:t>
                  </w:r>
                </w:p>
              </w:tc>
            </w:tr>
          </w:tbl>
          <w:p w14:paraId="1921C157" w14:textId="593605EB"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14:paraId="3F02F13C" w14:textId="77777777" w:rsidR="007E1D6F" w:rsidRDefault="007E1D6F">
            <w:pPr>
              <w:pStyle w:val="Kontaktinformation"/>
            </w:pPr>
          </w:p>
        </w:tc>
      </w:tr>
      <w:tr w:rsidR="00E45452" w:rsidRPr="00B17837" w14:paraId="78986C6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07B4D2" w14:textId="77777777"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B0819A" w14:textId="561CD7FD" w:rsidR="007E1D6F" w:rsidRDefault="00130A24">
            <w:pPr>
              <w:pStyle w:val="Centreradkolumnrubrik"/>
            </w:pPr>
            <w:r>
              <w:t>Antal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68DC53" w14:textId="77777777"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D90B6F" w14:textId="77777777"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14:paraId="2A1FA68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569" w14:textId="358B73C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2A1C676" w14:textId="176B1476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3479B59" w14:textId="41E55E9A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1F7030" w14:textId="4B13785A" w:rsidR="007E1D6F" w:rsidRDefault="007E1D6F">
            <w:pPr>
              <w:pStyle w:val="Antal"/>
            </w:pPr>
          </w:p>
        </w:tc>
      </w:tr>
      <w:tr w:rsidR="00E45452" w:rsidRPr="00B17837" w14:paraId="24E014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284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0CA6E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0D93D3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0ECBB73" w14:textId="77777777" w:rsidR="007E1D6F" w:rsidRDefault="007E1D6F">
            <w:pPr>
              <w:pStyle w:val="Antal"/>
            </w:pPr>
          </w:p>
        </w:tc>
      </w:tr>
      <w:tr w:rsidR="00E45452" w:rsidRPr="00B17837" w14:paraId="4B04314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1765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3DF5787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A2DCE1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A47AEA8" w14:textId="77777777" w:rsidR="007E1D6F" w:rsidRDefault="007E1D6F">
            <w:pPr>
              <w:pStyle w:val="Antal"/>
            </w:pPr>
          </w:p>
        </w:tc>
      </w:tr>
      <w:tr w:rsidR="00E45452" w:rsidRPr="00B17837" w14:paraId="723064BC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7CB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DD7DD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6914A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34B134F" w14:textId="77777777" w:rsidR="007E1D6F" w:rsidRDefault="007E1D6F">
            <w:pPr>
              <w:pStyle w:val="Antal"/>
            </w:pPr>
          </w:p>
        </w:tc>
      </w:tr>
      <w:tr w:rsidR="00E45452" w:rsidRPr="00B17837" w14:paraId="0668E3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27D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560F70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9AEFF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BF58E82" w14:textId="77777777" w:rsidR="007E1D6F" w:rsidRDefault="007E1D6F">
            <w:pPr>
              <w:pStyle w:val="Antal"/>
            </w:pPr>
          </w:p>
        </w:tc>
      </w:tr>
      <w:tr w:rsidR="00E45452" w:rsidRPr="00B17837" w14:paraId="37C253C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C6E4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421C482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E7CAB7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FCA87A4" w14:textId="77777777" w:rsidR="007E1D6F" w:rsidRDefault="007E1D6F">
            <w:pPr>
              <w:pStyle w:val="Antal"/>
            </w:pPr>
          </w:p>
        </w:tc>
      </w:tr>
      <w:tr w:rsidR="00E45452" w:rsidRPr="00B17837" w14:paraId="053B16B0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D1C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AC0D35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278FA8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63047B1" w14:textId="77777777" w:rsidR="007E1D6F" w:rsidRDefault="007E1D6F">
            <w:pPr>
              <w:pStyle w:val="Antal"/>
            </w:pPr>
          </w:p>
        </w:tc>
      </w:tr>
      <w:tr w:rsidR="00E45452" w:rsidRPr="00B17837" w14:paraId="6A3EDBBE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190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AE813FC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453ABF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F8576D" w14:textId="77777777" w:rsidR="007E1D6F" w:rsidRDefault="007E1D6F">
            <w:pPr>
              <w:pStyle w:val="Antal"/>
            </w:pPr>
          </w:p>
        </w:tc>
      </w:tr>
      <w:tr w:rsidR="00E45452" w:rsidRPr="00B17837" w14:paraId="3FCFACD1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FEA3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7B57B4B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847E268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8C59AC8" w14:textId="77777777" w:rsidR="007E1D6F" w:rsidRDefault="007E1D6F">
            <w:pPr>
              <w:pStyle w:val="Antal"/>
            </w:pPr>
          </w:p>
        </w:tc>
      </w:tr>
      <w:tr w:rsidR="00E45452" w:rsidRPr="00B17837" w14:paraId="74198C24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B6A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ADDE224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394A0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9D8FAC7" w14:textId="77777777" w:rsidR="007E1D6F" w:rsidRDefault="007E1D6F">
            <w:pPr>
              <w:pStyle w:val="Antal"/>
            </w:pPr>
          </w:p>
        </w:tc>
      </w:tr>
      <w:tr w:rsidR="00E45452" w:rsidRPr="00B17837" w14:paraId="54B1E243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37D8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2C50933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BFEB80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5E7B258" w14:textId="77777777" w:rsidR="007E1D6F" w:rsidRDefault="007E1D6F">
            <w:pPr>
              <w:pStyle w:val="Antal"/>
            </w:pPr>
          </w:p>
        </w:tc>
      </w:tr>
      <w:tr w:rsidR="00E45452" w:rsidRPr="00B17837" w14:paraId="1EF64CAD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20DC4" w14:textId="77777777"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C16E17C" w14:textId="77777777"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4D51E40" w14:textId="56F333B5" w:rsidR="007E1D6F" w:rsidRDefault="007E1D6F">
            <w:pPr>
              <w:pStyle w:val="Antal"/>
            </w:pPr>
          </w:p>
        </w:tc>
      </w:tr>
    </w:tbl>
    <w:p w14:paraId="69E85100" w14:textId="77777777"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14:paraId="0186B930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0786A22" w14:textId="77777777"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768C5ADD" w14:textId="77777777" w:rsidR="00116BB8" w:rsidRDefault="00116BB8" w:rsidP="00793DF1"/>
        </w:tc>
      </w:tr>
      <w:tr w:rsidR="00116BB8" w:rsidRPr="001076E2" w14:paraId="6202927B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287B254E" w14:textId="77777777" w:rsidR="00116BB8" w:rsidRPr="007D6DF9" w:rsidRDefault="00116BB8" w:rsidP="00793DF1">
            <w:pPr>
              <w:rPr>
                <w:b/>
              </w:rPr>
            </w:pPr>
            <w:r w:rsidRPr="007D6DF9">
              <w:rPr>
                <w:b/>
              </w:rPr>
              <w:t>Typ av intäkt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1752E407" w14:textId="77777777" w:rsidR="00116BB8" w:rsidRDefault="00116BB8" w:rsidP="00793DF1"/>
        </w:tc>
      </w:tr>
      <w:tr w:rsidR="00116BB8" w:rsidRPr="001076E2" w14:paraId="7C5F2B9A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7BA6824" w14:textId="1F0ABBFE" w:rsidR="00116BB8" w:rsidRPr="001076E2" w:rsidRDefault="00F478CB" w:rsidP="008174F3">
            <w:sdt>
              <w:sdtPr>
                <w:id w:val="-62630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02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214">
              <w:t xml:space="preserve"> Gymnastik 3120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6539FB00" w14:textId="78E5BDBA" w:rsidR="00116BB8" w:rsidRPr="001076E2" w:rsidRDefault="00F478CB" w:rsidP="008174F3">
            <w:sdt>
              <w:sdtPr>
                <w:id w:val="160769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E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16BB8" w:rsidRPr="001076E2" w14:paraId="4BC44418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592C322D" w14:textId="77777777"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14:paraId="0F8DBE25" w14:textId="77777777" w:rsidR="00116BB8" w:rsidRDefault="00116BB8" w:rsidP="00116BB8"/>
        </w:tc>
      </w:tr>
    </w:tbl>
    <w:p w14:paraId="43751E77" w14:textId="77777777"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4059F" w14:textId="77777777" w:rsidR="00F478CB" w:rsidRDefault="00F478CB" w:rsidP="006A039C">
      <w:r>
        <w:separator/>
      </w:r>
    </w:p>
  </w:endnote>
  <w:endnote w:type="continuationSeparator" w:id="0">
    <w:p w14:paraId="3560CBCE" w14:textId="77777777" w:rsidR="00F478CB" w:rsidRDefault="00F478CB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0FA04" w14:textId="77777777" w:rsidR="00F478CB" w:rsidRDefault="00F478CB" w:rsidP="006A039C">
      <w:r>
        <w:separator/>
      </w:r>
    </w:p>
  </w:footnote>
  <w:footnote w:type="continuationSeparator" w:id="0">
    <w:p w14:paraId="05B6BC7D" w14:textId="77777777" w:rsidR="00F478CB" w:rsidRDefault="00F478CB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A713" w14:textId="5069787C"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 wp14:anchorId="794005E9" wp14:editId="615A01F3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0B86D601" w14:textId="197CA9B2" w:rsidR="009B3672" w:rsidRDefault="009B3672" w:rsidP="009B3672">
        <w:pPr>
          <w:pStyle w:val="Kontaktinformation"/>
        </w:pPr>
        <w:r>
          <w:br/>
        </w:r>
        <w:proofErr w:type="spellStart"/>
        <w:r>
          <w:t>Åsvägen</w:t>
        </w:r>
        <w:proofErr w:type="spellEnd"/>
        <w:r>
          <w:t xml:space="preserve"> 1, 836 94 ÅS</w:t>
        </w:r>
      </w:p>
    </w:sdtContent>
  </w:sdt>
  <w:p w14:paraId="621251FD" w14:textId="4ECC94FE"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GrammaticalErrors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D0EA0"/>
    <w:rsid w:val="001076E2"/>
    <w:rsid w:val="00116BB8"/>
    <w:rsid w:val="00130A24"/>
    <w:rsid w:val="001A730A"/>
    <w:rsid w:val="001D76D4"/>
    <w:rsid w:val="001F5768"/>
    <w:rsid w:val="00265B54"/>
    <w:rsid w:val="00296C3D"/>
    <w:rsid w:val="00304F77"/>
    <w:rsid w:val="00360214"/>
    <w:rsid w:val="003A3680"/>
    <w:rsid w:val="003B3DAF"/>
    <w:rsid w:val="003E2018"/>
    <w:rsid w:val="003E27FC"/>
    <w:rsid w:val="00435C7A"/>
    <w:rsid w:val="005E5062"/>
    <w:rsid w:val="006902B0"/>
    <w:rsid w:val="006A039C"/>
    <w:rsid w:val="007D6DF9"/>
    <w:rsid w:val="007E1D6F"/>
    <w:rsid w:val="008174F3"/>
    <w:rsid w:val="00820546"/>
    <w:rsid w:val="008D46EC"/>
    <w:rsid w:val="00940C94"/>
    <w:rsid w:val="009B3672"/>
    <w:rsid w:val="00B17837"/>
    <w:rsid w:val="00B56F93"/>
    <w:rsid w:val="00C45CC8"/>
    <w:rsid w:val="00CD1806"/>
    <w:rsid w:val="00D14F62"/>
    <w:rsid w:val="00D76E0C"/>
    <w:rsid w:val="00DA4241"/>
    <w:rsid w:val="00E45452"/>
    <w:rsid w:val="00E92A1C"/>
    <w:rsid w:val="00F478CB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B8EAFA0"/>
  <w15:docId w15:val="{CF249954-94DB-4C24-86C3-C6360CDF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7B8CC4-D68E-4B52-B156-3AF86E7741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0</TotalTime>
  <Pages>1</Pages>
  <Words>51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creator>Lars</dc:creator>
  <cp:lastModifiedBy>Eva Jansson</cp:lastModifiedBy>
  <cp:revision>2</cp:revision>
  <cp:lastPrinted>2014-06-05T09:03:00Z</cp:lastPrinted>
  <dcterms:created xsi:type="dcterms:W3CDTF">2022-07-01T14:42:00Z</dcterms:created>
  <dcterms:modified xsi:type="dcterms:W3CDTF">2022-07-01T14:42:00Z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