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1390"/>
        <w:gridCol w:w="6"/>
        <w:gridCol w:w="1524"/>
        <w:gridCol w:w="1530"/>
        <w:gridCol w:w="1530"/>
      </w:tblGrid>
      <w:tr w:rsidR="00E45452" w:rsidRPr="00B17837" w:rsidTr="00B361FA">
        <w:trPr>
          <w:trHeight w:val="795"/>
          <w:jc w:val="center"/>
        </w:trPr>
        <w:tc>
          <w:tcPr>
            <w:tcW w:w="4820" w:type="dxa"/>
            <w:vMerge w:val="restart"/>
          </w:tcPr>
          <w:p w:rsidR="007E1D6F" w:rsidRPr="009B3672" w:rsidRDefault="007E1D6F" w:rsidP="009B3672">
            <w:pPr>
              <w:pStyle w:val="Fretagsnamn"/>
            </w:pPr>
            <w:bookmarkStart w:id="0" w:name="_GoBack"/>
            <w:bookmarkEnd w:id="0"/>
          </w:p>
        </w:tc>
        <w:tc>
          <w:tcPr>
            <w:tcW w:w="5980" w:type="dxa"/>
            <w:gridSpan w:val="5"/>
          </w:tcPr>
          <w:p w:rsidR="007E1D6F" w:rsidRDefault="00B361FA" w:rsidP="00B361FA">
            <w:pPr>
              <w:pStyle w:val="Faktura"/>
              <w:jc w:val="left"/>
            </w:pPr>
            <w:r>
              <w:t>UNDERLAG FÖR UTBETALNING</w:t>
            </w:r>
          </w:p>
          <w:p w:rsidR="00A04470" w:rsidRDefault="00A04470" w:rsidP="00B361FA">
            <w:pPr>
              <w:pStyle w:val="Faktura"/>
              <w:jc w:val="left"/>
            </w:pPr>
            <w:r>
              <w:t>ÅS IF</w:t>
            </w:r>
            <w:r w:rsidR="00290910">
              <w:t>, Skidor</w:t>
            </w:r>
          </w:p>
        </w:tc>
      </w:tr>
      <w:tr w:rsidR="00E45452" w:rsidRPr="00B17837" w:rsidTr="00B361FA">
        <w:trPr>
          <w:trHeight w:val="795"/>
          <w:jc w:val="center"/>
        </w:trPr>
        <w:tc>
          <w:tcPr>
            <w:tcW w:w="4820" w:type="dxa"/>
            <w:vMerge/>
          </w:tcPr>
          <w:p w:rsidR="007E1D6F" w:rsidRDefault="007E1D6F">
            <w:pPr>
              <w:pStyle w:val="rubrik2"/>
            </w:pPr>
          </w:p>
        </w:tc>
        <w:tc>
          <w:tcPr>
            <w:tcW w:w="5980" w:type="dxa"/>
            <w:gridSpan w:val="5"/>
            <w:vAlign w:val="bottom"/>
          </w:tcPr>
          <w:p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1076E2" w:rsidRDefault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vår </w:t>
                  </w:r>
                  <w:r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:rsidTr="00D76E0C">
              <w:tc>
                <w:tcPr>
                  <w:tcW w:w="1650" w:type="dxa"/>
                </w:tcPr>
                <w:p w:rsidR="001076E2" w:rsidRDefault="001076E2">
                  <w:pPr>
                    <w:pStyle w:val="Kolumnrubrik"/>
                  </w:pPr>
                </w:p>
                <w:p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Kontonummer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e-post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:rsidR="00304F77" w:rsidRPr="001076E2" w:rsidRDefault="000333EA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Person 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:rsidR="00CD4468" w:rsidRDefault="00CD4468" w:rsidP="009B3672">
                  <w:pPr>
                    <w:pStyle w:val="Tabelltext"/>
                  </w:pPr>
                </w:p>
                <w:p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D76E0C" w:rsidTr="00D76E0C">
              <w:tc>
                <w:tcPr>
                  <w:tcW w:w="1650" w:type="dxa"/>
                </w:tcPr>
                <w:p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D76E0C" w:rsidRPr="009B3672" w:rsidRDefault="000333EA" w:rsidP="009B3672">
                  <w:pPr>
                    <w:pStyle w:val="Tabelltext"/>
                  </w:pPr>
                  <w:r>
                    <w:t xml:space="preserve">Vid arvoden och ersättningar behövs </w:t>
                  </w:r>
                  <w:proofErr w:type="spellStart"/>
                  <w:r>
                    <w:t>pers</w:t>
                  </w:r>
                  <w:proofErr w:type="spellEnd"/>
                  <w:r>
                    <w:t xml:space="preserve"> nr, då föreningen är skyldig att lämna kontrolluppgift till Skatteverket. </w:t>
                  </w:r>
                </w:p>
              </w:tc>
            </w:tr>
            <w:tr w:rsidR="00D76E0C" w:rsidTr="00D76E0C">
              <w:tc>
                <w:tcPr>
                  <w:tcW w:w="1650" w:type="dxa"/>
                </w:tcPr>
                <w:p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shd w:val="clear" w:color="auto" w:fill="auto"/>
                </w:tcPr>
                <w:p w:rsidR="00D76E0C" w:rsidRPr="009B3672" w:rsidRDefault="00D76E0C" w:rsidP="009B3672">
                  <w:pPr>
                    <w:pStyle w:val="Tabelltext"/>
                  </w:pPr>
                </w:p>
              </w:tc>
            </w:tr>
          </w:tbl>
          <w:p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:rsidR="007E1D6F" w:rsidRDefault="007E1D6F">
            <w:pPr>
              <w:pStyle w:val="Kontaktinformation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  <w:tr w:rsidR="00E45452" w:rsidRPr="00B1783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:rsidR="007E1D6F" w:rsidRDefault="007E1D6F">
            <w:pPr>
              <w:pStyle w:val="Antal"/>
            </w:pPr>
          </w:p>
        </w:tc>
      </w:tr>
    </w:tbl>
    <w:p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Default="00116BB8" w:rsidP="00793DF1"/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Pr="007D6DF9" w:rsidRDefault="00116BB8" w:rsidP="007C47D6">
            <w:pPr>
              <w:rPr>
                <w:b/>
              </w:rPr>
            </w:pPr>
            <w:r w:rsidRPr="007D6DF9">
              <w:rPr>
                <w:b/>
              </w:rPr>
              <w:t xml:space="preserve">Typ av </w:t>
            </w:r>
            <w:r w:rsidR="007C47D6">
              <w:rPr>
                <w:b/>
              </w:rPr>
              <w:t>kostnad</w:t>
            </w:r>
            <w:r w:rsidRPr="007D6DF9">
              <w:rPr>
                <w:b/>
              </w:rPr>
              <w:t xml:space="preserve">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Default="00116BB8" w:rsidP="00793DF1"/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Pr="001076E2" w:rsidRDefault="000660D5" w:rsidP="009845C3">
            <w:sdt>
              <w:sdtPr>
                <w:id w:val="-626307581"/>
              </w:sdtPr>
              <w:sdtEndPr/>
              <w:sdtContent>
                <w:r w:rsidR="009845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0910">
              <w:t>4192 (Skidskola</w:t>
            </w:r>
            <w:r w:rsidR="00435C7A">
              <w:t>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Pr="001076E2" w:rsidRDefault="000660D5" w:rsidP="009845C3">
            <w:sdt>
              <w:sdtPr>
                <w:id w:val="1607696704"/>
              </w:sdtPr>
              <w:sdtEndPr/>
              <w:sdtContent>
                <w:r w:rsidR="007C47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0910">
              <w:t>4603</w:t>
            </w:r>
            <w:r w:rsidR="009845C3">
              <w:t xml:space="preserve"> (</w:t>
            </w:r>
            <w:r w:rsidR="000333EA">
              <w:t>Idrottslyftet)</w:t>
            </w:r>
          </w:p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Pr="001076E2" w:rsidRDefault="000660D5" w:rsidP="009845C3">
            <w:sdt>
              <w:sdtPr>
                <w:id w:val="1962225154"/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0910">
              <w:t>4193 (Träningsavgifter</w:t>
            </w:r>
            <w:r w:rsidR="007C47D6">
              <w:t>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6A039C" w:rsidRPr="001076E2" w:rsidRDefault="000660D5" w:rsidP="00116BB8">
            <w:sdt>
              <w:sdtPr>
                <w:id w:val="-611356737"/>
              </w:sdtPr>
              <w:sdtEndPr/>
              <w:sdtContent>
                <w:r w:rsidR="000708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:rsidTr="007D6DF9">
        <w:tc>
          <w:tcPr>
            <w:tcW w:w="3997" w:type="dxa"/>
            <w:shd w:val="clear" w:color="auto" w:fill="FDEBDD" w:themeFill="accent6" w:themeFillTint="33"/>
          </w:tcPr>
          <w:p w:rsidR="00116BB8" w:rsidRDefault="000660D5" w:rsidP="009845C3">
            <w:sdt>
              <w:sdtPr>
                <w:id w:val="-477992240"/>
              </w:sdtPr>
              <w:sdtEndPr/>
              <w:sdtContent>
                <w:r w:rsidR="008A43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0910">
              <w:t>4194 (Elljusskidan</w:t>
            </w:r>
            <w:r w:rsidR="007C47D6">
              <w:t>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116BB8" w:rsidRDefault="006A039C" w:rsidP="00116BB8">
            <w:r>
              <w:t>……………………</w:t>
            </w:r>
          </w:p>
        </w:tc>
      </w:tr>
      <w:tr w:rsidR="00290910" w:rsidRPr="001076E2" w:rsidTr="007D6DF9">
        <w:tc>
          <w:tcPr>
            <w:tcW w:w="3997" w:type="dxa"/>
            <w:shd w:val="clear" w:color="auto" w:fill="FDEBDD" w:themeFill="accent6" w:themeFillTint="33"/>
          </w:tcPr>
          <w:p w:rsidR="00290910" w:rsidRDefault="000660D5" w:rsidP="00290910">
            <w:sdt>
              <w:sdtPr>
                <w:id w:val="-1927329629"/>
              </w:sdtPr>
              <w:sdtEndPr/>
              <w:sdtContent>
                <w:r w:rsidR="002909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90910">
              <w:t>4196 (</w:t>
            </w:r>
            <w:proofErr w:type="spellStart"/>
            <w:r w:rsidR="00290910">
              <w:t>Pannlampsskidan</w:t>
            </w:r>
            <w:proofErr w:type="spellEnd"/>
            <w:r w:rsidR="00290910">
              <w:t>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:rsidR="00290910" w:rsidRDefault="00290910" w:rsidP="00290910"/>
        </w:tc>
      </w:tr>
    </w:tbl>
    <w:p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0D5" w:rsidRDefault="000660D5" w:rsidP="006A039C">
      <w:r>
        <w:separator/>
      </w:r>
    </w:p>
  </w:endnote>
  <w:endnote w:type="continuationSeparator" w:id="0">
    <w:p w:rsidR="000660D5" w:rsidRDefault="000660D5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0D5" w:rsidRDefault="000660D5" w:rsidP="006A039C">
      <w:r>
        <w:separator/>
      </w:r>
    </w:p>
  </w:footnote>
  <w:footnote w:type="continuationSeparator" w:id="0">
    <w:p w:rsidR="000660D5" w:rsidRDefault="000660D5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:rsidR="009B3672" w:rsidRDefault="00DE7410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333EA"/>
    <w:rsid w:val="000660D5"/>
    <w:rsid w:val="00070887"/>
    <w:rsid w:val="001076E2"/>
    <w:rsid w:val="00116BB8"/>
    <w:rsid w:val="00133387"/>
    <w:rsid w:val="00150906"/>
    <w:rsid w:val="001F5768"/>
    <w:rsid w:val="00265B54"/>
    <w:rsid w:val="00290910"/>
    <w:rsid w:val="00304F77"/>
    <w:rsid w:val="003A3680"/>
    <w:rsid w:val="003E2018"/>
    <w:rsid w:val="00435C7A"/>
    <w:rsid w:val="004F4766"/>
    <w:rsid w:val="00590E90"/>
    <w:rsid w:val="00674851"/>
    <w:rsid w:val="006A039C"/>
    <w:rsid w:val="007C47D6"/>
    <w:rsid w:val="007D6DF9"/>
    <w:rsid w:val="007E1D6F"/>
    <w:rsid w:val="00820546"/>
    <w:rsid w:val="008A430C"/>
    <w:rsid w:val="008E49FF"/>
    <w:rsid w:val="009845C3"/>
    <w:rsid w:val="009B3672"/>
    <w:rsid w:val="00A04470"/>
    <w:rsid w:val="00B17837"/>
    <w:rsid w:val="00B361FA"/>
    <w:rsid w:val="00CB6905"/>
    <w:rsid w:val="00CD1806"/>
    <w:rsid w:val="00CD4468"/>
    <w:rsid w:val="00D70D6F"/>
    <w:rsid w:val="00D76E0C"/>
    <w:rsid w:val="00DA4241"/>
    <w:rsid w:val="00DE7410"/>
    <w:rsid w:val="00DF7AAF"/>
    <w:rsid w:val="00E45452"/>
    <w:rsid w:val="00F9317B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22B8E3B-9279-42B4-9B1D-46C100F7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ADBEE6C-611C-43AD-89FF-AA1C4D5D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</TotalTime>
  <Pages>1</Pages>
  <Words>85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2020-11-21T17:33:00Z</dcterms:created>
  <dcterms:modified xsi:type="dcterms:W3CDTF">2020-11-21T17:33:00Z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