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14C7EB9" w14:textId="77777777" w:rsidR="007E1D6F" w:rsidRDefault="00265B54">
            <w:pPr>
              <w:pStyle w:val="Faktura"/>
            </w:pPr>
            <w:r w:rsidRPr="00B17837">
              <w:t>FAKTURA</w:t>
            </w:r>
            <w:r w:rsidR="00304F77">
              <w:t>underlag</w:t>
            </w:r>
          </w:p>
          <w:p w14:paraId="2B980329" w14:textId="781D19B0" w:rsidR="008E7E2B" w:rsidRDefault="008E7E2B">
            <w:pPr>
              <w:pStyle w:val="Faktura"/>
            </w:pPr>
            <w:r>
              <w:t xml:space="preserve">Ås IF Fotboll  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7777777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04688BAC" w:rsidR="001076E2" w:rsidRDefault="00E31F77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Er</w:t>
                  </w:r>
                  <w:r w:rsidR="001076E2">
                    <w:rPr>
                      <w:b w:val="0"/>
                    </w:rPr>
                    <w:t xml:space="preserve">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77777777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2765242C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0CB39987" w:rsid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0D06E845" w:rsidR="001076E2" w:rsidRPr="009B3672" w:rsidRDefault="001076E2" w:rsidP="009B3672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3887FC5D" w:rsidR="00304F77" w:rsidRP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68DC04B6" w:rsidR="00304F77" w:rsidRPr="001076E2" w:rsidRDefault="00CD270B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38910B13" w:rsidR="00304F77" w:rsidRPr="00CD270B" w:rsidRDefault="00CD270B" w:rsidP="001076E2">
                  <w:pPr>
                    <w:pStyle w:val="Kolumnrubrik"/>
                    <w:rPr>
                      <w:bCs/>
                    </w:rPr>
                  </w:pPr>
                  <w:r w:rsidRPr="00CD270B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777777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3C3D2D54" w:rsidR="00D76E0C" w:rsidRDefault="00C219C1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C219C1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77777777" w:rsidR="007E1D6F" w:rsidRDefault="00265B54">
            <w:pPr>
              <w:pStyle w:val="Centreradkolumnrubrik"/>
            </w:pPr>
            <w:r w:rsidRPr="00B17837">
              <w:t>TIMMAR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77777777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77777777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38C666F6" w:rsidR="00116BB8" w:rsidRPr="001076E2" w:rsidRDefault="00C219C1" w:rsidP="00DA4241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Herrlaget</w:t>
            </w:r>
            <w:r w:rsidR="00435C7A">
              <w:t>, inkl sponsring</w:t>
            </w:r>
            <w:r w:rsidR="00DA4241">
              <w:t xml:space="preserve"> (316</w:t>
            </w:r>
            <w:r w:rsidR="00435C7A">
              <w:t>3)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3B7CFFE8" w:rsidR="00116BB8" w:rsidRPr="001076E2" w:rsidRDefault="00C219C1" w:rsidP="00116BB8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270B">
              <w:t>U-lagen (3164</w:t>
            </w:r>
            <w:r w:rsidR="006A039C">
              <w:t>)</w:t>
            </w:r>
          </w:p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A18B5C5" w14:textId="78D40D65" w:rsidR="00116BB8" w:rsidRPr="001076E2" w:rsidRDefault="00C219C1" w:rsidP="00116BB8">
            <w:sdt>
              <w:sdtPr>
                <w:id w:val="19622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Ås-cupen</w:t>
            </w:r>
            <w:r w:rsidR="006A039C">
              <w:t xml:space="preserve"> (3162)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51022619" w14:textId="4F67E9B2" w:rsidR="006A039C" w:rsidRPr="001076E2" w:rsidRDefault="00C219C1" w:rsidP="00116BB8">
            <w:sdt>
              <w:sdtPr>
                <w:id w:val="-611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9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40FD7F94" w:rsidR="00116BB8" w:rsidRDefault="00C219C1" w:rsidP="00435C7A">
            <w:sdt>
              <w:sdtPr>
                <w:id w:val="-4779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6BB8">
              <w:t>Sponsring fotbollssektionen</w:t>
            </w:r>
            <w:r w:rsidR="00435C7A">
              <w:t xml:space="preserve">, ej Herrlaget </w:t>
            </w:r>
            <w:r w:rsidR="006A039C">
              <w:t xml:space="preserve"> (3201)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24E8ED0B" w14:textId="5877F09E" w:rsidR="00116BB8" w:rsidRDefault="006A039C" w:rsidP="00116BB8">
            <w:r>
              <w:t>……………………</w:t>
            </w:r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390F2" w14:textId="77777777" w:rsidR="00C219C1" w:rsidRDefault="00C219C1" w:rsidP="006A039C">
      <w:r>
        <w:separator/>
      </w:r>
    </w:p>
  </w:endnote>
  <w:endnote w:type="continuationSeparator" w:id="0">
    <w:p w14:paraId="35A59B5F" w14:textId="77777777" w:rsidR="00C219C1" w:rsidRDefault="00C219C1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4C92E" w14:textId="77777777" w:rsidR="00C219C1" w:rsidRDefault="00C219C1" w:rsidP="006A039C">
      <w:r>
        <w:separator/>
      </w:r>
    </w:p>
  </w:footnote>
  <w:footnote w:type="continuationSeparator" w:id="0">
    <w:p w14:paraId="37A2CE17" w14:textId="77777777" w:rsidR="00C219C1" w:rsidRDefault="00C219C1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  <w:t>Åsvägen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E4259"/>
    <w:rsid w:val="001076E2"/>
    <w:rsid w:val="00116BB8"/>
    <w:rsid w:val="001743DA"/>
    <w:rsid w:val="001F5768"/>
    <w:rsid w:val="002265FD"/>
    <w:rsid w:val="00265B54"/>
    <w:rsid w:val="00304F77"/>
    <w:rsid w:val="003A3680"/>
    <w:rsid w:val="003E2018"/>
    <w:rsid w:val="00435C7A"/>
    <w:rsid w:val="005375E4"/>
    <w:rsid w:val="006A039C"/>
    <w:rsid w:val="0076732F"/>
    <w:rsid w:val="007D6DF9"/>
    <w:rsid w:val="007E1D6F"/>
    <w:rsid w:val="00820546"/>
    <w:rsid w:val="008E7E2B"/>
    <w:rsid w:val="009B3672"/>
    <w:rsid w:val="00B17837"/>
    <w:rsid w:val="00C219C1"/>
    <w:rsid w:val="00CD1806"/>
    <w:rsid w:val="00CD270B"/>
    <w:rsid w:val="00D76E0C"/>
    <w:rsid w:val="00DA4241"/>
    <w:rsid w:val="00E31F77"/>
    <w:rsid w:val="00E45452"/>
    <w:rsid w:val="00EE5953"/>
    <w:rsid w:val="00F72BAE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BC185B99-E841-48F3-963D-7205A0E3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8DB2A0-9981-4FA3-813B-CB98A6050D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0</TotalTime>
  <Pages>2</Pages>
  <Words>74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subject/>
  <dc:creator>Lars</dc:creator>
  <cp:keywords/>
  <cp:lastModifiedBy>Eva Jansson</cp:lastModifiedBy>
  <cp:revision>2</cp:revision>
  <cp:lastPrinted>2014-06-05T09:03:00Z</cp:lastPrinted>
  <dcterms:created xsi:type="dcterms:W3CDTF">2022-05-07T06:00:00Z</dcterms:created>
  <dcterms:modified xsi:type="dcterms:W3CDTF">2022-05-07T06:00:00Z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