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1390"/>
        <w:gridCol w:w="6"/>
        <w:gridCol w:w="1524"/>
        <w:gridCol w:w="1530"/>
        <w:gridCol w:w="1530"/>
      </w:tblGrid>
      <w:tr w:rsidR="00E45452" w:rsidRPr="00B17837" w:rsidTr="00B361FA">
        <w:trPr>
          <w:trHeight w:val="795"/>
          <w:jc w:val="center"/>
        </w:trPr>
        <w:tc>
          <w:tcPr>
            <w:tcW w:w="4820" w:type="dxa"/>
            <w:vMerge w:val="restart"/>
          </w:tcPr>
          <w:p w:rsidR="007E1D6F" w:rsidRPr="009B3672" w:rsidRDefault="007E1D6F" w:rsidP="009B3672">
            <w:pPr>
              <w:pStyle w:val="Fretagsnamn"/>
            </w:pPr>
            <w:bookmarkStart w:id="0" w:name="_GoBack"/>
            <w:bookmarkEnd w:id="0"/>
          </w:p>
        </w:tc>
        <w:tc>
          <w:tcPr>
            <w:tcW w:w="5980" w:type="dxa"/>
            <w:gridSpan w:val="5"/>
          </w:tcPr>
          <w:p w:rsidR="007E1D6F" w:rsidRDefault="00B361FA" w:rsidP="00B361FA">
            <w:pPr>
              <w:pStyle w:val="Faktura"/>
              <w:jc w:val="left"/>
            </w:pPr>
            <w:r>
              <w:t>UNDERLAG FÖR UTBETALNING</w:t>
            </w:r>
          </w:p>
          <w:p w:rsidR="00A04470" w:rsidRDefault="00A04470" w:rsidP="00B361FA">
            <w:pPr>
              <w:pStyle w:val="Faktura"/>
              <w:jc w:val="left"/>
            </w:pPr>
            <w:r>
              <w:t>ÅS IF</w:t>
            </w:r>
            <w:r w:rsidR="00DF7AAF">
              <w:t>,</w:t>
            </w:r>
            <w:r w:rsidR="005400CA">
              <w:t xml:space="preserve"> Bordtennis</w:t>
            </w:r>
          </w:p>
        </w:tc>
      </w:tr>
      <w:tr w:rsidR="00E45452" w:rsidRPr="00B17837" w:rsidTr="00B361FA">
        <w:trPr>
          <w:trHeight w:val="795"/>
          <w:jc w:val="center"/>
        </w:trPr>
        <w:tc>
          <w:tcPr>
            <w:tcW w:w="4820" w:type="dxa"/>
            <w:vMerge/>
          </w:tcPr>
          <w:p w:rsidR="007E1D6F" w:rsidRDefault="007E1D6F">
            <w:pPr>
              <w:pStyle w:val="rubrik2"/>
            </w:pPr>
          </w:p>
        </w:tc>
        <w:tc>
          <w:tcPr>
            <w:tcW w:w="5980" w:type="dxa"/>
            <w:gridSpan w:val="5"/>
            <w:vAlign w:val="bottom"/>
          </w:tcPr>
          <w:p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1076E2" w:rsidRDefault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vår </w:t>
                  </w:r>
                  <w:r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:rsidTr="00D76E0C">
              <w:tc>
                <w:tcPr>
                  <w:tcW w:w="1650" w:type="dxa"/>
                </w:tcPr>
                <w:p w:rsidR="001076E2" w:rsidRDefault="001076E2">
                  <w:pPr>
                    <w:pStyle w:val="Kolumnrubrik"/>
                  </w:pPr>
                </w:p>
                <w:p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Kontonummer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e-post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0333EA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Person 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D76E0C" w:rsidTr="00D76E0C">
              <w:tc>
                <w:tcPr>
                  <w:tcW w:w="1650" w:type="dxa"/>
                </w:tcPr>
                <w:p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D76E0C" w:rsidRPr="009B3672" w:rsidRDefault="000333EA" w:rsidP="009B3672">
                  <w:pPr>
                    <w:pStyle w:val="Tabelltext"/>
                  </w:pPr>
                  <w:r>
                    <w:t xml:space="preserve">Vid arvoden och ersättningar behövs pers nr, då föreningen är skyldig att lämna kontrolluppgift till Skatteverket. </w:t>
                  </w:r>
                </w:p>
              </w:tc>
            </w:tr>
            <w:tr w:rsidR="00D76E0C" w:rsidTr="00D76E0C">
              <w:tc>
                <w:tcPr>
                  <w:tcW w:w="1650" w:type="dxa"/>
                </w:tcPr>
                <w:p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shd w:val="clear" w:color="auto" w:fill="auto"/>
                </w:tcPr>
                <w:p w:rsidR="00D76E0C" w:rsidRPr="009B3672" w:rsidRDefault="00D76E0C" w:rsidP="009B3672">
                  <w:pPr>
                    <w:pStyle w:val="Tabelltext"/>
                  </w:pPr>
                </w:p>
              </w:tc>
            </w:tr>
          </w:tbl>
          <w:p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:rsidR="007E1D6F" w:rsidRDefault="007E1D6F">
            <w:pPr>
              <w:pStyle w:val="Kontaktinformation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</w:tbl>
    <w:p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Default="00116BB8" w:rsidP="00793DF1"/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Pr="007D6DF9" w:rsidRDefault="00116BB8" w:rsidP="007C47D6">
            <w:pPr>
              <w:rPr>
                <w:b/>
              </w:rPr>
            </w:pPr>
            <w:r w:rsidRPr="007D6DF9">
              <w:rPr>
                <w:b/>
              </w:rPr>
              <w:t xml:space="preserve">Typ av </w:t>
            </w:r>
            <w:r w:rsidR="007C47D6">
              <w:rPr>
                <w:b/>
              </w:rPr>
              <w:t>kostnad</w:t>
            </w:r>
            <w:r w:rsidRPr="007D6DF9">
              <w:rPr>
                <w:b/>
              </w:rPr>
              <w:t xml:space="preserve">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Default="00116BB8" w:rsidP="00793DF1"/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Pr="001076E2" w:rsidRDefault="00DB6018" w:rsidP="009956C4">
            <w:sdt>
              <w:sdtPr>
                <w:id w:val="-626307581"/>
              </w:sdtPr>
              <w:sdtEndPr/>
              <w:sdtContent>
                <w:r w:rsidR="00995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56C4">
              <w:t>4141 (</w:t>
            </w:r>
            <w:r w:rsidR="005400CA">
              <w:t>Pingisskola</w:t>
            </w:r>
            <w:r w:rsidR="00435C7A">
              <w:t>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Pr="001076E2" w:rsidRDefault="00DB6018" w:rsidP="000333EA">
            <w:sdt>
              <w:sdtPr>
                <w:id w:val="1607696704"/>
              </w:sdtPr>
              <w:sdtEndPr/>
              <w:sdtContent>
                <w:r w:rsidR="007C47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0CA">
              <w:t>Idrottslyftet (4602</w:t>
            </w:r>
            <w:r w:rsidR="000333EA">
              <w:t>)</w:t>
            </w:r>
          </w:p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Pr="001076E2" w:rsidRDefault="00DB6018" w:rsidP="009956C4">
            <w:sdt>
              <w:sdtPr>
                <w:id w:val="1962225154"/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56C4">
              <w:t>4146 (Seriespel)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6A039C" w:rsidRPr="001076E2" w:rsidRDefault="00DB6018" w:rsidP="00116BB8">
            <w:sdt>
              <w:sdtPr>
                <w:id w:val="-611356737"/>
              </w:sdtPr>
              <w:sdtEndPr/>
              <w:sdtContent>
                <w:r w:rsidR="007C47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Default="00DB6018" w:rsidP="009956C4">
            <w:sdt>
              <w:sdtPr>
                <w:id w:val="-477992240"/>
              </w:sdtPr>
              <w:sdtEndPr/>
              <w:sdtContent>
                <w:r w:rsidR="008A43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56C4">
              <w:t>4144 (</w:t>
            </w:r>
            <w:r w:rsidR="005400CA">
              <w:t>Licensavgifter</w:t>
            </w:r>
            <w:r w:rsidR="007C47D6">
              <w:t>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Default="006A039C" w:rsidP="00116BB8">
            <w:r>
              <w:t>……………………</w:t>
            </w:r>
          </w:p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:rsidR="00116BB8" w:rsidRDefault="00116BB8" w:rsidP="00116BB8"/>
        </w:tc>
      </w:tr>
    </w:tbl>
    <w:p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018" w:rsidRDefault="00DB6018" w:rsidP="006A039C">
      <w:r>
        <w:separator/>
      </w:r>
    </w:p>
  </w:endnote>
  <w:endnote w:type="continuationSeparator" w:id="0">
    <w:p w:rsidR="00DB6018" w:rsidRDefault="00DB6018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018" w:rsidRDefault="00DB6018" w:rsidP="006A039C">
      <w:r>
        <w:separator/>
      </w:r>
    </w:p>
  </w:footnote>
  <w:footnote w:type="continuationSeparator" w:id="0">
    <w:p w:rsidR="00DB6018" w:rsidRDefault="00DB6018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:rsidR="009B3672" w:rsidRDefault="0042515A" w:rsidP="009B3672">
        <w:pPr>
          <w:pStyle w:val="Kontaktinformation"/>
        </w:pPr>
        <w:r>
          <w:br/>
          <w:t>Åsvägen 1, 836 94 ÅS</w:t>
        </w:r>
      </w:p>
    </w:sdtContent>
  </w:sdt>
  <w:p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333EA"/>
    <w:rsid w:val="001076E2"/>
    <w:rsid w:val="00116BB8"/>
    <w:rsid w:val="00133387"/>
    <w:rsid w:val="001F5768"/>
    <w:rsid w:val="00265B54"/>
    <w:rsid w:val="00304F77"/>
    <w:rsid w:val="003A3680"/>
    <w:rsid w:val="003E2018"/>
    <w:rsid w:val="0042515A"/>
    <w:rsid w:val="00435C7A"/>
    <w:rsid w:val="004F4766"/>
    <w:rsid w:val="005400CA"/>
    <w:rsid w:val="00590E90"/>
    <w:rsid w:val="00674851"/>
    <w:rsid w:val="006A039C"/>
    <w:rsid w:val="006B6928"/>
    <w:rsid w:val="007C47D6"/>
    <w:rsid w:val="007D6DF9"/>
    <w:rsid w:val="007E1D6F"/>
    <w:rsid w:val="00820546"/>
    <w:rsid w:val="008A430C"/>
    <w:rsid w:val="009956C4"/>
    <w:rsid w:val="009B3672"/>
    <w:rsid w:val="00A04470"/>
    <w:rsid w:val="00B17837"/>
    <w:rsid w:val="00B361FA"/>
    <w:rsid w:val="00CB6905"/>
    <w:rsid w:val="00CD1806"/>
    <w:rsid w:val="00CD4468"/>
    <w:rsid w:val="00D76E0C"/>
    <w:rsid w:val="00DA4241"/>
    <w:rsid w:val="00DB6018"/>
    <w:rsid w:val="00DF5C95"/>
    <w:rsid w:val="00DF7AAF"/>
    <w:rsid w:val="00E102B0"/>
    <w:rsid w:val="00E45452"/>
    <w:rsid w:val="00F9317B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F7FBAE9-D47E-48B8-BDDE-C2310C3C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F3008B6-4848-4DF1-8FF0-E1741DA40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</TotalTime>
  <Pages>1</Pages>
  <Words>81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2020-11-21T17:31:00Z</dcterms:created>
  <dcterms:modified xsi:type="dcterms:W3CDTF">2020-11-21T17:31:00Z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