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412"/>
        <w:gridCol w:w="798"/>
        <w:gridCol w:w="6"/>
        <w:gridCol w:w="1524"/>
        <w:gridCol w:w="1530"/>
        <w:gridCol w:w="1530"/>
      </w:tblGrid>
      <w:tr w:rsidR="00E45452" w:rsidRPr="00B17837" w14:paraId="01BDFE96" w14:textId="77777777">
        <w:trPr>
          <w:trHeight w:val="795"/>
          <w:jc w:val="center"/>
        </w:trPr>
        <w:tc>
          <w:tcPr>
            <w:tcW w:w="5412" w:type="dxa"/>
            <w:vMerge w:val="restart"/>
          </w:tcPr>
          <w:p w14:paraId="66281AC6" w14:textId="50EF5FE8" w:rsidR="007E1D6F" w:rsidRPr="009B3672" w:rsidRDefault="007E1D6F" w:rsidP="009B3672">
            <w:pPr>
              <w:pStyle w:val="Fretagsnamn"/>
            </w:pPr>
          </w:p>
        </w:tc>
        <w:tc>
          <w:tcPr>
            <w:tcW w:w="5388" w:type="dxa"/>
            <w:gridSpan w:val="5"/>
          </w:tcPr>
          <w:p w14:paraId="24964FA1" w14:textId="77777777" w:rsidR="007E1D6F" w:rsidRDefault="00265B54">
            <w:pPr>
              <w:pStyle w:val="Faktura"/>
            </w:pPr>
            <w:r w:rsidRPr="00B17837">
              <w:t>FAKTURA</w:t>
            </w:r>
            <w:r w:rsidR="00304F77">
              <w:t>underlag</w:t>
            </w:r>
          </w:p>
          <w:p w14:paraId="2B980329" w14:textId="56B72AF1" w:rsidR="00AD199C" w:rsidRDefault="00AD199C">
            <w:pPr>
              <w:pStyle w:val="Faktura"/>
            </w:pPr>
            <w:r>
              <w:t>Skidor</w:t>
            </w:r>
          </w:p>
        </w:tc>
      </w:tr>
      <w:tr w:rsidR="00E45452" w:rsidRPr="00B17837" w14:paraId="1EB5D0B3" w14:textId="77777777">
        <w:trPr>
          <w:trHeight w:val="795"/>
          <w:jc w:val="center"/>
        </w:trPr>
        <w:tc>
          <w:tcPr>
            <w:tcW w:w="5412" w:type="dxa"/>
            <w:vMerge/>
          </w:tcPr>
          <w:p w14:paraId="70DC66EE" w14:textId="77777777" w:rsidR="007E1D6F" w:rsidRDefault="007E1D6F">
            <w:pPr>
              <w:pStyle w:val="rubrik2"/>
            </w:pPr>
          </w:p>
        </w:tc>
        <w:tc>
          <w:tcPr>
            <w:tcW w:w="5388" w:type="dxa"/>
            <w:gridSpan w:val="5"/>
            <w:vAlign w:val="bottom"/>
          </w:tcPr>
          <w:p w14:paraId="52659945" w14:textId="2A665D54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EED6156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0D45E3E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D5CC849" w14:textId="54A2456B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B7C7654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BD51F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E302F50" w14:textId="24521BFE" w:rsidR="001076E2" w:rsidRDefault="000A4173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er </w:t>
                  </w:r>
                  <w:r w:rsidR="001076E2"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93F225" w14:textId="77777777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14:paraId="5C6649C3" w14:textId="77777777" w:rsidTr="00D76E0C">
              <w:tc>
                <w:tcPr>
                  <w:tcW w:w="1650" w:type="dxa"/>
                </w:tcPr>
                <w:p w14:paraId="38FECA2C" w14:textId="77777777" w:rsidR="001076E2" w:rsidRDefault="001076E2">
                  <w:pPr>
                    <w:pStyle w:val="Kolumnrubrik"/>
                  </w:pPr>
                </w:p>
                <w:p w14:paraId="219ED879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E34F4E" w14:textId="77777777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3623378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28A34B" w14:textId="70F3C65B" w:rsidR="001076E2" w:rsidRDefault="000A4173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10D4BD6" w14:textId="0D06E845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304F77" w14:paraId="2D82AB97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016B16E" w14:textId="7AD2B62D" w:rsidR="00304F77" w:rsidRPr="001076E2" w:rsidRDefault="000A4173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1A18BF3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103279E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8FD9DD6" w14:textId="21CD9CC4" w:rsidR="00304F77" w:rsidRPr="001076E2" w:rsidRDefault="000A4173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postnr, ort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49CD8B6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3E46FA1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7B7BB788" w14:textId="27A76912" w:rsidR="00304F77" w:rsidRPr="000A4173" w:rsidRDefault="000A4173" w:rsidP="001076E2">
                  <w:pPr>
                    <w:pStyle w:val="Kolumnrubrik"/>
                    <w:rPr>
                      <w:bCs/>
                    </w:rPr>
                  </w:pPr>
                  <w:r w:rsidRPr="000A4173">
                    <w:rPr>
                      <w:bCs/>
                    </w:rPr>
                    <w:t>mailadress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43CDF15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D76E0C" w14:paraId="083F2167" w14:textId="77777777" w:rsidTr="00D76E0C">
              <w:tc>
                <w:tcPr>
                  <w:tcW w:w="1650" w:type="dxa"/>
                </w:tcPr>
                <w:p w14:paraId="1D9293A0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B362BE8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  <w:tr w:rsidR="00D76E0C" w14:paraId="78027F8C" w14:textId="77777777" w:rsidTr="00D76E0C">
              <w:tc>
                <w:tcPr>
                  <w:tcW w:w="1650" w:type="dxa"/>
                </w:tcPr>
                <w:p w14:paraId="2556055D" w14:textId="48B4473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Betalningsvillkor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14:paraId="1F1450E1" w14:textId="3C3D2D54" w:rsidR="00D76E0C" w:rsidRDefault="0052569F" w:rsidP="009B3672">
                  <w:pPr>
                    <w:pStyle w:val="Tabelltext"/>
                  </w:pPr>
                  <w:sdt>
                    <w:sdtPr>
                      <w:id w:val="-2034413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30 dagar</w:t>
                  </w:r>
                </w:p>
                <w:p w14:paraId="70188711" w14:textId="52910678" w:rsidR="00D76E0C" w:rsidRPr="009B3672" w:rsidRDefault="0052569F" w:rsidP="009B3672">
                  <w:pPr>
                    <w:pStyle w:val="Tabelltext"/>
                  </w:pPr>
                  <w:sdt>
                    <w:sdtPr>
                      <w:id w:val="-301082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10 dagar</w:t>
                  </w:r>
                </w:p>
              </w:tc>
            </w:tr>
          </w:tbl>
          <w:p w14:paraId="1921C157" w14:textId="593605EB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3F02F13C" w14:textId="77777777" w:rsidR="007E1D6F" w:rsidRDefault="007E1D6F">
            <w:pPr>
              <w:pStyle w:val="Kontaktinformation"/>
            </w:pPr>
          </w:p>
        </w:tc>
      </w:tr>
      <w:tr w:rsidR="00E45452" w:rsidRPr="00B17837" w14:paraId="78986C6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07B4D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0819A" w14:textId="77777777" w:rsidR="007E1D6F" w:rsidRDefault="00265B54">
            <w:pPr>
              <w:pStyle w:val="Centreradkolumnrubrik"/>
            </w:pPr>
            <w:r w:rsidRPr="00B17837">
              <w:t>TIMMAR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68DC53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90B6F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A1FA68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56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2A1C676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3479B5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1F7030" w14:textId="77777777" w:rsidR="007E1D6F" w:rsidRDefault="007E1D6F">
            <w:pPr>
              <w:pStyle w:val="Antal"/>
            </w:pPr>
          </w:p>
        </w:tc>
      </w:tr>
      <w:tr w:rsidR="00E45452" w:rsidRPr="00B17837" w14:paraId="24E014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28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0CA6E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0D93D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0ECBB73" w14:textId="77777777" w:rsidR="007E1D6F" w:rsidRDefault="007E1D6F">
            <w:pPr>
              <w:pStyle w:val="Antal"/>
            </w:pPr>
          </w:p>
        </w:tc>
      </w:tr>
      <w:tr w:rsidR="00E45452" w:rsidRPr="00B17837" w14:paraId="4B04314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76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DF578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DCE1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47AEA8" w14:textId="77777777" w:rsidR="007E1D6F" w:rsidRDefault="007E1D6F">
            <w:pPr>
              <w:pStyle w:val="Antal"/>
            </w:pPr>
          </w:p>
        </w:tc>
      </w:tr>
      <w:tr w:rsidR="00E45452" w:rsidRPr="00B17837" w14:paraId="723064B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7CB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DD7DD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6914A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34B134F" w14:textId="77777777" w:rsidR="007E1D6F" w:rsidRDefault="007E1D6F">
            <w:pPr>
              <w:pStyle w:val="Antal"/>
            </w:pPr>
          </w:p>
        </w:tc>
      </w:tr>
      <w:tr w:rsidR="00E45452" w:rsidRPr="00B17837" w14:paraId="0668E3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27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560F7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9AEFF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F58E82" w14:textId="77777777" w:rsidR="007E1D6F" w:rsidRDefault="007E1D6F">
            <w:pPr>
              <w:pStyle w:val="Antal"/>
            </w:pPr>
          </w:p>
        </w:tc>
      </w:tr>
      <w:tr w:rsidR="00E45452" w:rsidRPr="00B17837" w14:paraId="37C253C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C6E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421C48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E7CAB7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FCA87A4" w14:textId="77777777" w:rsidR="007E1D6F" w:rsidRDefault="007E1D6F">
            <w:pPr>
              <w:pStyle w:val="Antal"/>
            </w:pPr>
          </w:p>
        </w:tc>
      </w:tr>
      <w:tr w:rsidR="00E45452" w:rsidRPr="00B17837" w14:paraId="053B16B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D1C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AC0D35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78FA8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3047B1" w14:textId="77777777" w:rsidR="007E1D6F" w:rsidRDefault="007E1D6F">
            <w:pPr>
              <w:pStyle w:val="Antal"/>
            </w:pPr>
          </w:p>
        </w:tc>
      </w:tr>
      <w:tr w:rsidR="00E45452" w:rsidRPr="00B17837" w14:paraId="6A3EDB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190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AE813FC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453AB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F8576D" w14:textId="77777777" w:rsidR="007E1D6F" w:rsidRDefault="007E1D6F">
            <w:pPr>
              <w:pStyle w:val="Antal"/>
            </w:pPr>
          </w:p>
        </w:tc>
      </w:tr>
      <w:tr w:rsidR="00E45452" w:rsidRPr="00B17837" w14:paraId="3FCFACD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FEA3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7B57B4B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847E26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59AC8" w14:textId="77777777" w:rsidR="007E1D6F" w:rsidRDefault="007E1D6F">
            <w:pPr>
              <w:pStyle w:val="Antal"/>
            </w:pPr>
          </w:p>
        </w:tc>
      </w:tr>
      <w:tr w:rsidR="00E45452" w:rsidRPr="00B17837" w14:paraId="74198C24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B6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DDE22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94A0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9D8FAC7" w14:textId="77777777" w:rsidR="007E1D6F" w:rsidRDefault="007E1D6F">
            <w:pPr>
              <w:pStyle w:val="Antal"/>
            </w:pPr>
          </w:p>
        </w:tc>
      </w:tr>
      <w:tr w:rsidR="00E45452" w:rsidRPr="00B17837" w14:paraId="54B1E243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7D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2C5093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FEB80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5E7B258" w14:textId="77777777" w:rsidR="007E1D6F" w:rsidRDefault="007E1D6F">
            <w:pPr>
              <w:pStyle w:val="Antal"/>
            </w:pPr>
          </w:p>
        </w:tc>
      </w:tr>
      <w:tr w:rsidR="00E45452" w:rsidRPr="00B17837" w14:paraId="1EF64CA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0DC4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16E17C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4D51E40" w14:textId="77777777" w:rsidR="007E1D6F" w:rsidRDefault="007E1D6F">
            <w:pPr>
              <w:pStyle w:val="Antal"/>
            </w:pPr>
          </w:p>
        </w:tc>
      </w:tr>
    </w:tbl>
    <w:p w14:paraId="69E85100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186B930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0786A22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768C5ADD" w14:textId="77777777" w:rsidR="00116BB8" w:rsidRDefault="00116BB8" w:rsidP="00793DF1"/>
        </w:tc>
      </w:tr>
      <w:tr w:rsidR="00116BB8" w:rsidRPr="001076E2" w14:paraId="6202927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87B254E" w14:textId="77777777" w:rsidR="00116BB8" w:rsidRPr="007D6DF9" w:rsidRDefault="00116BB8" w:rsidP="00793DF1">
            <w:pPr>
              <w:rPr>
                <w:b/>
              </w:rPr>
            </w:pPr>
            <w:r w:rsidRPr="007D6DF9">
              <w:rPr>
                <w:b/>
              </w:rPr>
              <w:t>Typ av intäkt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752E407" w14:textId="77777777" w:rsidR="00116BB8" w:rsidRDefault="00116BB8" w:rsidP="00793DF1"/>
        </w:tc>
      </w:tr>
      <w:tr w:rsidR="00116BB8" w:rsidRPr="001076E2" w14:paraId="7C5F2B9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7BA6824" w14:textId="0188C165" w:rsidR="00116BB8" w:rsidRPr="001076E2" w:rsidRDefault="0052569F" w:rsidP="00191069">
            <w:sdt>
              <w:sdtPr>
                <w:id w:val="-6263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1069">
              <w:t>3192 (skidskola)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6539FB00" w14:textId="7A03F981" w:rsidR="00116BB8" w:rsidRPr="001076E2" w:rsidRDefault="0052569F" w:rsidP="00191069">
            <w:sdt>
              <w:sdtPr>
                <w:id w:val="160769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E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1069">
              <w:t>3195 (Parkour)</w:t>
            </w:r>
          </w:p>
        </w:tc>
      </w:tr>
      <w:tr w:rsidR="00116BB8" w:rsidRPr="001076E2" w14:paraId="5A7C7D9F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6A18B5C5" w14:textId="1F4C71B2" w:rsidR="00116BB8" w:rsidRPr="001076E2" w:rsidRDefault="0052569F" w:rsidP="00191069">
            <w:sdt>
              <w:sdtPr>
                <w:id w:val="196222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1069">
              <w:t xml:space="preserve">3193 (träningsavgift, </w:t>
            </w:r>
            <w:proofErr w:type="spellStart"/>
            <w:r w:rsidR="00191069">
              <w:t>startavg</w:t>
            </w:r>
            <w:proofErr w:type="spellEnd"/>
            <w:r w:rsidR="00191069">
              <w:t xml:space="preserve"> mm)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51022619" w14:textId="4F67E9B2" w:rsidR="006A039C" w:rsidRPr="001076E2" w:rsidRDefault="0052569F" w:rsidP="00116BB8">
            <w:sdt>
              <w:sdtPr>
                <w:id w:val="-61135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3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39C">
              <w:t>Annat, var god ange konto</w:t>
            </w:r>
          </w:p>
        </w:tc>
      </w:tr>
      <w:tr w:rsidR="00116BB8" w:rsidRPr="001076E2" w14:paraId="16DA8BA7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74EC3638" w14:textId="633BE3B8" w:rsidR="00116BB8" w:rsidRDefault="0052569F" w:rsidP="00191069">
            <w:sdt>
              <w:sdtPr>
                <w:id w:val="-47799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1069">
              <w:t>3194 (Ås Elljusslinga)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24E8ED0B" w14:textId="5877F09E" w:rsidR="00116BB8" w:rsidRDefault="006A039C" w:rsidP="00116BB8">
            <w:r>
              <w:t>……………………</w:t>
            </w:r>
          </w:p>
        </w:tc>
      </w:tr>
      <w:tr w:rsidR="00116BB8" w:rsidRPr="001076E2" w14:paraId="4BC4441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92C322D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0F8DBE25" w14:textId="77777777" w:rsidR="00116BB8" w:rsidRDefault="00116BB8" w:rsidP="00116BB8"/>
        </w:tc>
      </w:tr>
    </w:tbl>
    <w:p w14:paraId="43751E77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56E7A" w14:textId="77777777" w:rsidR="0052569F" w:rsidRDefault="0052569F" w:rsidP="006A039C">
      <w:r>
        <w:separator/>
      </w:r>
    </w:p>
  </w:endnote>
  <w:endnote w:type="continuationSeparator" w:id="0">
    <w:p w14:paraId="26E61A39" w14:textId="77777777" w:rsidR="0052569F" w:rsidRDefault="0052569F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F74A8" w14:textId="77777777" w:rsidR="0052569F" w:rsidRDefault="0052569F" w:rsidP="006A039C">
      <w:r>
        <w:separator/>
      </w:r>
    </w:p>
  </w:footnote>
  <w:footnote w:type="continuationSeparator" w:id="0">
    <w:p w14:paraId="5510FD30" w14:textId="77777777" w:rsidR="0052569F" w:rsidRDefault="0052569F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2A713" w14:textId="5069787C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794005E9" wp14:editId="615A01F3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0B86D601" w14:textId="197CA9B2" w:rsidR="009B3672" w:rsidRDefault="009B3672" w:rsidP="009B3672">
        <w:pPr>
          <w:pStyle w:val="Kontaktinformation"/>
        </w:pPr>
        <w:r>
          <w:br/>
        </w:r>
        <w:proofErr w:type="spellStart"/>
        <w:r>
          <w:t>Åsvägen</w:t>
        </w:r>
        <w:proofErr w:type="spellEnd"/>
        <w:r>
          <w:t xml:space="preserve"> 1, 836 94 ÅS</w:t>
        </w:r>
      </w:p>
    </w:sdtContent>
  </w:sdt>
  <w:p w14:paraId="621251FD" w14:textId="4ECC94FE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A4173"/>
    <w:rsid w:val="001076E2"/>
    <w:rsid w:val="00116BB8"/>
    <w:rsid w:val="00191069"/>
    <w:rsid w:val="001F5768"/>
    <w:rsid w:val="00265B54"/>
    <w:rsid w:val="00304F77"/>
    <w:rsid w:val="003A3680"/>
    <w:rsid w:val="003E2018"/>
    <w:rsid w:val="00435C7A"/>
    <w:rsid w:val="0052569F"/>
    <w:rsid w:val="00672A60"/>
    <w:rsid w:val="006A039C"/>
    <w:rsid w:val="00760524"/>
    <w:rsid w:val="007D23C6"/>
    <w:rsid w:val="007D6DF9"/>
    <w:rsid w:val="007E1D6F"/>
    <w:rsid w:val="00820546"/>
    <w:rsid w:val="009B3672"/>
    <w:rsid w:val="00AD199C"/>
    <w:rsid w:val="00B17837"/>
    <w:rsid w:val="00C45CC8"/>
    <w:rsid w:val="00CD1806"/>
    <w:rsid w:val="00D76E0C"/>
    <w:rsid w:val="00DA4241"/>
    <w:rsid w:val="00E45452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8EAFA0"/>
  <w15:docId w15:val="{7F2FC996-CD10-4D54-8C37-A67F989D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6DCD39-1BD1-42AB-81B2-314B96FC67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1</TotalTime>
  <Pages>1</Pages>
  <Words>69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2014-06-05T09:03:00Z</cp:lastPrinted>
  <dcterms:created xsi:type="dcterms:W3CDTF">2021-11-06T13:41:00Z</dcterms:created>
  <dcterms:modified xsi:type="dcterms:W3CDTF">2021-11-06T13:41:00Z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