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2627"/>
      </w:tblGrid>
      <w:tr w:rsidR="004E7D29" w:rsidRPr="00134BFF" w14:paraId="05AF4CA2" w14:textId="77777777" w:rsidTr="00D608DC">
        <w:trPr>
          <w:trHeight w:val="273"/>
        </w:trPr>
        <w:tc>
          <w:tcPr>
            <w:tcW w:w="1033" w:type="dxa"/>
            <w:hideMark/>
          </w:tcPr>
          <w:p w14:paraId="308B3BA8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Tid:</w:t>
            </w:r>
          </w:p>
        </w:tc>
        <w:tc>
          <w:tcPr>
            <w:tcW w:w="2627" w:type="dxa"/>
            <w:hideMark/>
          </w:tcPr>
          <w:p w14:paraId="687C5AAB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  <w:r w:rsidR="00D77A2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4E7D29" w:rsidRPr="00134BFF" w14:paraId="2EABDFD0" w14:textId="77777777" w:rsidTr="00D608DC">
        <w:trPr>
          <w:trHeight w:val="273"/>
        </w:trPr>
        <w:tc>
          <w:tcPr>
            <w:tcW w:w="1033" w:type="dxa"/>
            <w:hideMark/>
          </w:tcPr>
          <w:p w14:paraId="311B95A7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Plats:</w:t>
            </w:r>
          </w:p>
        </w:tc>
        <w:tc>
          <w:tcPr>
            <w:tcW w:w="2627" w:type="dxa"/>
            <w:hideMark/>
          </w:tcPr>
          <w:p w14:paraId="0A49075B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Övrevi</w:t>
            </w:r>
          </w:p>
        </w:tc>
      </w:tr>
    </w:tbl>
    <w:p w14:paraId="12B5F96B" w14:textId="77777777" w:rsidR="004E7D29" w:rsidRDefault="004E7D29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6A2E42F4" w14:textId="2890AB94" w:rsidR="004E7D29" w:rsidRPr="004E7D29" w:rsidRDefault="004E7D29" w:rsidP="004E7D29">
      <w:pPr>
        <w:pStyle w:val="Brdtext"/>
        <w:tabs>
          <w:tab w:val="left" w:pos="4111"/>
        </w:tabs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Närvarande styrelseledamöter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  <w:r w:rsidR="005259CF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                   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Kallade (utöver styrelsen)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</w:p>
    <w:tbl>
      <w:tblPr>
        <w:tblStyle w:val="Tabellrutnt"/>
        <w:tblW w:w="8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5"/>
        <w:gridCol w:w="4012"/>
      </w:tblGrid>
      <w:tr w:rsidR="0028150D" w:rsidRPr="00134BFF" w14:paraId="46C15A94" w14:textId="77777777" w:rsidTr="005259CF">
        <w:trPr>
          <w:trHeight w:val="1086"/>
        </w:trPr>
        <w:tc>
          <w:tcPr>
            <w:tcW w:w="4265" w:type="dxa"/>
            <w:hideMark/>
          </w:tcPr>
          <w:p w14:paraId="0BCB769E" w14:textId="77777777" w:rsidR="0047759A" w:rsidRDefault="0047759A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Råger Ivarsson</w:t>
            </w: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, ordförande</w:t>
            </w:r>
          </w:p>
          <w:p w14:paraId="17923510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Mikael Ekwall</w:t>
            </w:r>
          </w:p>
          <w:p w14:paraId="5F0A59FD" w14:textId="77777777" w:rsidR="0028150D" w:rsidRDefault="00CA5397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Sven-Anders Svensson </w:t>
            </w:r>
          </w:p>
          <w:p w14:paraId="2B2B1B13" w14:textId="77777777" w:rsidR="0028150D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Loth (Sponsorgruppen)</w:t>
            </w:r>
          </w:p>
          <w:p w14:paraId="2FBA6B6A" w14:textId="77777777" w:rsidR="0028150D" w:rsidRDefault="008B16CC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Jacob Dranvik </w:t>
            </w:r>
          </w:p>
          <w:p w14:paraId="1DB78E3D" w14:textId="77777777" w:rsidR="00FD2C6A" w:rsidRDefault="00FD2C6A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Rylin</w:t>
            </w:r>
          </w:p>
          <w:p w14:paraId="25D86DA3" w14:textId="77777777" w:rsidR="0028150D" w:rsidRPr="00134BFF" w:rsidRDefault="0028150D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12" w:type="dxa"/>
            <w:hideMark/>
          </w:tcPr>
          <w:p w14:paraId="7AF2D7E2" w14:textId="77777777" w:rsidR="0028150D" w:rsidRDefault="008B16CC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M Carlsson</w:t>
            </w:r>
          </w:p>
          <w:p w14:paraId="5150F8DB" w14:textId="77777777" w:rsidR="00CA5397" w:rsidRDefault="00CA5397" w:rsidP="00CA5397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Karlsson</w:t>
            </w:r>
          </w:p>
          <w:p w14:paraId="2A67B7DC" w14:textId="77777777" w:rsidR="0028150D" w:rsidRDefault="0028150D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0545A4" w14:textId="77777777" w:rsidR="0028150D" w:rsidRDefault="0028150D" w:rsidP="00E267EF">
            <w:pPr>
              <w:pStyle w:val="Rubrik1"/>
              <w:tabs>
                <w:tab w:val="left" w:pos="4253"/>
              </w:tabs>
              <w:ind w:left="925"/>
              <w:rPr>
                <w:rFonts w:asciiTheme="minorHAnsi" w:hAnsiTheme="minorHAnsi" w:cstheme="minorHAnsi"/>
                <w:szCs w:val="24"/>
              </w:rPr>
            </w:pPr>
            <w:r w:rsidRPr="005544B7">
              <w:rPr>
                <w:rFonts w:asciiTheme="minorHAnsi" w:hAnsiTheme="minorHAnsi" w:cstheme="minorHAnsi"/>
                <w:szCs w:val="24"/>
              </w:rPr>
              <w:t>Förhindrad</w:t>
            </w:r>
          </w:p>
          <w:p w14:paraId="2D4D92CD" w14:textId="77777777" w:rsidR="00912C22" w:rsidRPr="00FD2C6A" w:rsidRDefault="008B16CC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t xml:space="preserve">                 </w:t>
            </w:r>
            <w:r w:rsidR="00912C22">
              <w:t xml:space="preserve">  </w:t>
            </w:r>
            <w:r w:rsidR="00FD2C6A" w:rsidRPr="00FD2C6A">
              <w:rPr>
                <w:rFonts w:asciiTheme="minorHAnsi" w:hAnsiTheme="minorHAnsi" w:cstheme="minorHAnsi"/>
                <w:sz w:val="22"/>
                <w:szCs w:val="22"/>
              </w:rPr>
              <w:t>Therese Rosander</w:t>
            </w:r>
          </w:p>
          <w:p w14:paraId="14057D5F" w14:textId="77777777" w:rsidR="00CA5397" w:rsidRDefault="00CA5397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Jens Lund</w:t>
            </w:r>
          </w:p>
          <w:p w14:paraId="31A75026" w14:textId="77777777" w:rsidR="00CA5397" w:rsidRDefault="00CA5397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Anna Gunnarsson</w:t>
            </w:r>
          </w:p>
          <w:p w14:paraId="7ABA82D7" w14:textId="77777777" w:rsidR="00912C22" w:rsidRPr="00134BFF" w:rsidRDefault="00912C22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3A656B" w14:textId="77777777" w:rsidR="008B16CC" w:rsidRPr="00134BFF" w:rsidRDefault="008B16CC" w:rsidP="008B16CC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51A8B1" w14:textId="77777777" w:rsidR="008B16CC" w:rsidRPr="008B16CC" w:rsidRDefault="008B16CC" w:rsidP="008B16CC"/>
        </w:tc>
      </w:tr>
      <w:tr w:rsidR="0028150D" w:rsidRPr="00134BFF" w14:paraId="7BE8A14D" w14:textId="77777777" w:rsidTr="005259CF">
        <w:trPr>
          <w:trHeight w:val="400"/>
        </w:trPr>
        <w:tc>
          <w:tcPr>
            <w:tcW w:w="4265" w:type="dxa"/>
          </w:tcPr>
          <w:p w14:paraId="02BCB629" w14:textId="77777777" w:rsidR="0028150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1CA506EF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12" w:type="dxa"/>
          </w:tcPr>
          <w:p w14:paraId="0207AF9C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680F891" w14:textId="77777777" w:rsidR="00915AE4" w:rsidRDefault="00545367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  <w:r w:rsidRPr="001C624A">
        <w:rPr>
          <w:b/>
          <w:sz w:val="24"/>
          <w:szCs w:val="24"/>
          <w:u w:val="single"/>
        </w:rPr>
        <w:t>BESLUT</w:t>
      </w:r>
    </w:p>
    <w:p w14:paraId="3CCCAB51" w14:textId="77777777" w:rsidR="005846AF" w:rsidRDefault="005846AF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12D517B2" w14:textId="77777777" w:rsidR="005846AF" w:rsidRPr="005846AF" w:rsidRDefault="005846AF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Herr tar dialog med GBK</w:t>
      </w:r>
    </w:p>
    <w:p w14:paraId="13FAD644" w14:textId="77777777" w:rsidR="005846AF" w:rsidRPr="00C54B38" w:rsidRDefault="005846AF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Råger kollar med Linda om hon kan tänka sig ansvaret för Hemsidan. Linda kan vara med som bollplank. Råger kallar Linda, Åsa Johannesson, </w:t>
      </w:r>
      <w:proofErr w:type="spellStart"/>
      <w:r>
        <w:t>Carro</w:t>
      </w:r>
      <w:proofErr w:type="spellEnd"/>
      <w:r>
        <w:t xml:space="preserve"> Von Bahr, Sven-A</w:t>
      </w:r>
      <w:r w:rsidR="004C2BB4">
        <w:t>nders, M</w:t>
      </w:r>
      <w:r>
        <w:t>onika och Noa för ett uppstartsmöte</w:t>
      </w:r>
    </w:p>
    <w:p w14:paraId="18FAB6F0" w14:textId="77777777" w:rsidR="00C54B38" w:rsidRPr="00E0413C" w:rsidRDefault="00C54B38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Råger kollar upp arrangemangsavstängning med Viktor Ivarsson och styrelsen tar upp frågan vid nästa möte.</w:t>
      </w:r>
    </w:p>
    <w:p w14:paraId="6548CC8F" w14:textId="77777777" w:rsidR="00E0413C" w:rsidRPr="00C01A8D" w:rsidRDefault="00E0413C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Sven-Anders återkopplar när det gäller ekonomin</w:t>
      </w:r>
    </w:p>
    <w:p w14:paraId="34DC6CB5" w14:textId="77777777" w:rsidR="00C01A8D" w:rsidRPr="00F921E6" w:rsidRDefault="00C01A8D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En förfrågan </w:t>
      </w:r>
      <w:r w:rsidR="00F921E6">
        <w:t xml:space="preserve">om hjälp med mental träning kommer att behandlas på nästa ungdomsledarmöte </w:t>
      </w:r>
    </w:p>
    <w:p w14:paraId="07431EAB" w14:textId="35FA3AA5" w:rsidR="00F921E6" w:rsidRPr="004C2BB4" w:rsidRDefault="00F921E6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Styrelsen beslutar att lägga till Moni</w:t>
      </w:r>
      <w:r w:rsidR="005259CF">
        <w:t>c</w:t>
      </w:r>
      <w:r>
        <w:t>a Jansson (</w:t>
      </w:r>
      <w:proofErr w:type="gramStart"/>
      <w:r w:rsidR="005259CF">
        <w:t>610315-5005</w:t>
      </w:r>
      <w:proofErr w:type="gramEnd"/>
      <w:r>
        <w:t>) som företrädare gentemot Varbergs Sparbank jämte de övriga beslutade enl</w:t>
      </w:r>
      <w:r w:rsidR="00CF0394">
        <w:t>igt</w:t>
      </w:r>
      <w:r>
        <w:t xml:space="preserve"> § 7 på </w:t>
      </w:r>
      <w:r w:rsidR="00CF0394">
        <w:t>konstituerande styrelsemötet</w:t>
      </w:r>
      <w:r>
        <w:t xml:space="preserve"> 2023.</w:t>
      </w:r>
    </w:p>
    <w:p w14:paraId="34FC4177" w14:textId="77777777" w:rsidR="004C2BB4" w:rsidRPr="001C624A" w:rsidRDefault="004C2BB4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Styrelsen beslutar att </w:t>
      </w:r>
      <w:r w:rsidR="00CB3ED2">
        <w:t>gå vidare med offerten från Teknikpartner.</w:t>
      </w:r>
    </w:p>
    <w:p w14:paraId="6B81C8E0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6D04395A" w14:textId="77777777" w:rsidR="001D2C29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Mötets öppnande</w:t>
      </w:r>
    </w:p>
    <w:p w14:paraId="561914D3" w14:textId="77777777" w:rsidR="00912C22" w:rsidRPr="00912C22" w:rsidRDefault="00FD2C6A" w:rsidP="00912C22">
      <w:pPr>
        <w:pStyle w:val="Liststycke"/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</w:t>
      </w:r>
      <w:r w:rsidR="00912C22" w:rsidRPr="00912C22">
        <w:rPr>
          <w:bCs/>
          <w:sz w:val="22"/>
          <w:szCs w:val="22"/>
        </w:rPr>
        <w:t>ger hälsar alla välkomna och öppnar mötet</w:t>
      </w:r>
    </w:p>
    <w:p w14:paraId="1B40C87C" w14:textId="77777777" w:rsidR="008D3E2E" w:rsidRPr="001C624A" w:rsidRDefault="008D3E2E" w:rsidP="008D3E2E">
      <w:pPr>
        <w:pStyle w:val="Liststycke"/>
        <w:ind w:left="720"/>
        <w:rPr>
          <w:b/>
          <w:bCs/>
          <w:sz w:val="22"/>
          <w:szCs w:val="22"/>
        </w:rPr>
      </w:pPr>
    </w:p>
    <w:p w14:paraId="1F57EAC1" w14:textId="77777777" w:rsidR="002A2F34" w:rsidRPr="001C624A" w:rsidRDefault="002A2F3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Godkännande dagordning.</w:t>
      </w:r>
    </w:p>
    <w:p w14:paraId="0AD5C050" w14:textId="77777777" w:rsidR="008D3E2E" w:rsidRPr="00AD2198" w:rsidRDefault="00AD2198" w:rsidP="00AD2198">
      <w:pPr>
        <w:ind w:left="720"/>
        <w:rPr>
          <w:bCs/>
          <w:sz w:val="22"/>
          <w:szCs w:val="22"/>
        </w:rPr>
      </w:pPr>
      <w:r w:rsidRPr="00AD2198">
        <w:rPr>
          <w:bCs/>
          <w:sz w:val="22"/>
          <w:szCs w:val="22"/>
        </w:rPr>
        <w:t>Dagordn</w:t>
      </w:r>
      <w:r w:rsidR="008A33B8">
        <w:rPr>
          <w:bCs/>
          <w:sz w:val="22"/>
          <w:szCs w:val="22"/>
        </w:rPr>
        <w:t xml:space="preserve">ingen godkändes </w:t>
      </w:r>
    </w:p>
    <w:p w14:paraId="453F7A81" w14:textId="77777777" w:rsidR="00AD2198" w:rsidRDefault="00AD2198" w:rsidP="00AD2198">
      <w:pPr>
        <w:pStyle w:val="Liststycke"/>
        <w:ind w:left="720"/>
        <w:rPr>
          <w:b/>
          <w:bCs/>
          <w:sz w:val="22"/>
          <w:szCs w:val="22"/>
        </w:rPr>
      </w:pPr>
    </w:p>
    <w:p w14:paraId="2F4B7E9B" w14:textId="77777777" w:rsidR="0087635D" w:rsidRPr="001C624A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Protokollsjusterare</w:t>
      </w:r>
      <w:r w:rsidR="00AE069F" w:rsidRPr="001C624A">
        <w:rPr>
          <w:b/>
          <w:bCs/>
          <w:sz w:val="22"/>
          <w:szCs w:val="22"/>
        </w:rPr>
        <w:t xml:space="preserve">: </w:t>
      </w:r>
      <w:r w:rsidR="00543183">
        <w:rPr>
          <w:bCs/>
          <w:sz w:val="22"/>
          <w:szCs w:val="22"/>
        </w:rPr>
        <w:t>Inger Karlss</w:t>
      </w:r>
      <w:r w:rsidR="005846AF">
        <w:rPr>
          <w:bCs/>
          <w:sz w:val="22"/>
          <w:szCs w:val="22"/>
        </w:rPr>
        <w:t>on</w:t>
      </w:r>
    </w:p>
    <w:p w14:paraId="7E44CEAE" w14:textId="77777777" w:rsidR="00AD2198" w:rsidRPr="00AD2198" w:rsidRDefault="00AD2198" w:rsidP="00543183">
      <w:pPr>
        <w:rPr>
          <w:bCs/>
          <w:sz w:val="22"/>
          <w:szCs w:val="22"/>
        </w:rPr>
      </w:pPr>
    </w:p>
    <w:p w14:paraId="30B9E944" w14:textId="77777777" w:rsidR="009E472E" w:rsidRPr="001C624A" w:rsidRDefault="00C6247D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Föregående protokoll</w:t>
      </w:r>
      <w:r w:rsidR="002B6D3E" w:rsidRPr="001C624A">
        <w:rPr>
          <w:b/>
          <w:bCs/>
          <w:sz w:val="22"/>
          <w:szCs w:val="22"/>
        </w:rPr>
        <w:t xml:space="preserve"> </w:t>
      </w:r>
    </w:p>
    <w:p w14:paraId="67369983" w14:textId="77777777" w:rsidR="00AD2198" w:rsidRDefault="00C54B38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Beslutspunkterna gicks igenom</w:t>
      </w:r>
    </w:p>
    <w:p w14:paraId="34AC1F31" w14:textId="77777777" w:rsidR="00C54B38" w:rsidRPr="00AD2198" w:rsidRDefault="00C54B38" w:rsidP="00AD2198">
      <w:pPr>
        <w:ind w:left="720"/>
        <w:rPr>
          <w:bCs/>
          <w:sz w:val="22"/>
          <w:szCs w:val="22"/>
        </w:rPr>
      </w:pPr>
    </w:p>
    <w:p w14:paraId="4A356428" w14:textId="77777777" w:rsidR="00973B54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Information och rapporter</w:t>
      </w:r>
    </w:p>
    <w:p w14:paraId="7D5025B3" w14:textId="77777777" w:rsidR="002A2F34" w:rsidRDefault="00946837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Ekonomi </w:t>
      </w:r>
    </w:p>
    <w:p w14:paraId="06C335B3" w14:textId="77777777" w:rsidR="00C54B38" w:rsidRDefault="00C54B38" w:rsidP="00C54B3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Sven-Anders gick igenom det ekonomiska läget. Vi väntar på en del pengar som är på väg in.</w:t>
      </w:r>
    </w:p>
    <w:p w14:paraId="09EFB646" w14:textId="77777777" w:rsidR="006D2598" w:rsidRPr="00C54B38" w:rsidRDefault="006D2598" w:rsidP="00C54B3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Sven-Anders tar med sig frågor tillbaka och återkopplar till nästa möte.</w:t>
      </w:r>
    </w:p>
    <w:p w14:paraId="4C304F48" w14:textId="77777777" w:rsidR="0004477D" w:rsidRDefault="009C162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Dam</w:t>
      </w:r>
    </w:p>
    <w:p w14:paraId="745E4B4E" w14:textId="77777777" w:rsidR="00E0413C" w:rsidRDefault="00E0413C" w:rsidP="00E0413C">
      <w:pPr>
        <w:pStyle w:val="Liststycke"/>
        <w:ind w:left="1440"/>
        <w:rPr>
          <w:bCs/>
          <w:sz w:val="22"/>
          <w:szCs w:val="22"/>
        </w:rPr>
      </w:pPr>
      <w:r w:rsidRPr="00E0413C">
        <w:rPr>
          <w:bCs/>
          <w:sz w:val="22"/>
          <w:szCs w:val="22"/>
        </w:rPr>
        <w:t>Inget att rapportera</w:t>
      </w:r>
    </w:p>
    <w:p w14:paraId="0A79974C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</w:p>
    <w:p w14:paraId="292F9E28" w14:textId="77777777" w:rsidR="008D3E2E" w:rsidRDefault="00FB0873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Ungdom</w:t>
      </w:r>
      <w:r w:rsidR="00F330DF" w:rsidRPr="001C624A">
        <w:rPr>
          <w:b/>
          <w:bCs/>
          <w:sz w:val="22"/>
          <w:szCs w:val="22"/>
        </w:rPr>
        <w:t xml:space="preserve"> </w:t>
      </w:r>
    </w:p>
    <w:p w14:paraId="22D32DAA" w14:textId="77777777" w:rsidR="00E0413C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Protokoll är bifogat i kallelsen.</w:t>
      </w:r>
    </w:p>
    <w:p w14:paraId="1A8B9107" w14:textId="77777777" w:rsidR="00846C83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Fotbollslägret har genomförts och fungerade bra. </w:t>
      </w:r>
    </w:p>
    <w:p w14:paraId="77476AD8" w14:textId="77777777" w:rsidR="00846C83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Det planeras </w:t>
      </w:r>
      <w:r w:rsidR="004E046E">
        <w:rPr>
          <w:bCs/>
          <w:sz w:val="22"/>
          <w:szCs w:val="22"/>
        </w:rPr>
        <w:t xml:space="preserve">för en föreläsning </w:t>
      </w:r>
      <w:proofErr w:type="spellStart"/>
      <w:r w:rsidR="004E046E">
        <w:rPr>
          <w:bCs/>
          <w:sz w:val="22"/>
          <w:szCs w:val="22"/>
        </w:rPr>
        <w:t>ang</w:t>
      </w:r>
      <w:proofErr w:type="spellEnd"/>
      <w:r w:rsidR="004E046E">
        <w:rPr>
          <w:bCs/>
          <w:sz w:val="22"/>
          <w:szCs w:val="22"/>
        </w:rPr>
        <w:t xml:space="preserve"> träning/vila/hälsa.</w:t>
      </w:r>
    </w:p>
    <w:p w14:paraId="09DACE3E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Förbrukningsmaterial kommer att inventeras löpande.</w:t>
      </w:r>
    </w:p>
    <w:p w14:paraId="2A26D80C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Målvaktsträning kommer att planeras en gång i månaden.</w:t>
      </w:r>
    </w:p>
    <w:p w14:paraId="2F3B0EB1" w14:textId="77777777" w:rsidR="00C01A8D" w:rsidRPr="00F921E6" w:rsidRDefault="004E046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Vi behöver få till två sarger för att kunna spela tre mot tre. Vi k</w:t>
      </w:r>
      <w:r w:rsidR="00C01A8D">
        <w:rPr>
          <w:bCs/>
          <w:sz w:val="22"/>
          <w:szCs w:val="22"/>
        </w:rPr>
        <w:t>ommer att söka pengar för detta men det kommer troligen att ligga på nästa år.</w:t>
      </w:r>
    </w:p>
    <w:p w14:paraId="07AF56F9" w14:textId="77777777" w:rsidR="004E046E" w:rsidRPr="004E046E" w:rsidRDefault="00C01A8D" w:rsidP="004E046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6CA84A8C" w14:textId="77777777" w:rsidR="008D3E2E" w:rsidRDefault="009C1625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Herr</w:t>
      </w:r>
    </w:p>
    <w:p w14:paraId="0F40D0A0" w14:textId="77777777" w:rsidR="00F921E6" w:rsidRDefault="008272D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Spelare</w:t>
      </w:r>
      <w:r w:rsidR="00F921E6">
        <w:rPr>
          <w:bCs/>
          <w:sz w:val="22"/>
          <w:szCs w:val="22"/>
        </w:rPr>
        <w:t xml:space="preserve"> har kommit och lämnat. </w:t>
      </w:r>
      <w:r w:rsidR="00012500">
        <w:rPr>
          <w:bCs/>
          <w:sz w:val="22"/>
          <w:szCs w:val="22"/>
        </w:rPr>
        <w:t>Transferfönstret stänger 1/9 och mer kommer att hända innan dess…</w:t>
      </w:r>
    </w:p>
    <w:p w14:paraId="44905607" w14:textId="77777777" w:rsidR="00012500" w:rsidRDefault="008272D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Sektionen fungerar bra och allt flyter på.</w:t>
      </w:r>
    </w:p>
    <w:p w14:paraId="70412474" w14:textId="77777777" w:rsidR="008272DE" w:rsidRPr="00F921E6" w:rsidRDefault="008272DE" w:rsidP="00F921E6">
      <w:pPr>
        <w:pStyle w:val="Liststycke"/>
        <w:ind w:left="1440"/>
        <w:rPr>
          <w:bCs/>
          <w:sz w:val="22"/>
          <w:szCs w:val="22"/>
        </w:rPr>
      </w:pPr>
    </w:p>
    <w:p w14:paraId="0E207526" w14:textId="77777777" w:rsidR="008D3E2E" w:rsidRDefault="009B5D8F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Sponsor</w:t>
      </w:r>
    </w:p>
    <w:p w14:paraId="0E3AE1CA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 w:rsidRPr="008272DE">
        <w:rPr>
          <w:bCs/>
          <w:sz w:val="22"/>
          <w:szCs w:val="22"/>
        </w:rPr>
        <w:t>16/9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kommer det att bli en kombinerad sponsor och 1920 resa till Gamla Ullevi.</w:t>
      </w:r>
    </w:p>
    <w:p w14:paraId="03F4B197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30/9 blir det grindslant när vi möter </w:t>
      </w:r>
      <w:proofErr w:type="spellStart"/>
      <w:r>
        <w:rPr>
          <w:bCs/>
          <w:sz w:val="22"/>
          <w:szCs w:val="22"/>
        </w:rPr>
        <w:t>Arlafors</w:t>
      </w:r>
      <w:proofErr w:type="spellEnd"/>
      <w:r>
        <w:rPr>
          <w:bCs/>
          <w:sz w:val="22"/>
          <w:szCs w:val="22"/>
        </w:rPr>
        <w:t>.</w:t>
      </w:r>
    </w:p>
    <w:p w14:paraId="5D4DB1F7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Matlotteriet kommer att starta igång.</w:t>
      </w:r>
    </w:p>
    <w:p w14:paraId="08B12ED8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Diskussioner kring material pågår med </w:t>
      </w:r>
      <w:proofErr w:type="spellStart"/>
      <w:r>
        <w:rPr>
          <w:bCs/>
          <w:sz w:val="22"/>
          <w:szCs w:val="22"/>
        </w:rPr>
        <w:t>Umbro</w:t>
      </w:r>
      <w:proofErr w:type="spellEnd"/>
      <w:r>
        <w:rPr>
          <w:bCs/>
          <w:sz w:val="22"/>
          <w:szCs w:val="22"/>
        </w:rPr>
        <w:t xml:space="preserve"> och Craft.</w:t>
      </w:r>
    </w:p>
    <w:p w14:paraId="105ECD58" w14:textId="77777777" w:rsidR="008272DE" w:rsidRPr="008272DE" w:rsidRDefault="008272DE" w:rsidP="008272DE">
      <w:pPr>
        <w:pStyle w:val="Liststycke"/>
        <w:ind w:left="1440"/>
        <w:rPr>
          <w:bCs/>
          <w:sz w:val="22"/>
          <w:szCs w:val="22"/>
        </w:rPr>
      </w:pPr>
    </w:p>
    <w:p w14:paraId="1FF85747" w14:textId="77777777" w:rsidR="008D3E2E" w:rsidRDefault="008D3E2E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Kommun</w:t>
      </w:r>
    </w:p>
    <w:p w14:paraId="1538FC03" w14:textId="77777777" w:rsidR="008272DE" w:rsidRP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 w:rsidRPr="00DF5C19">
        <w:rPr>
          <w:bCs/>
          <w:sz w:val="22"/>
          <w:szCs w:val="22"/>
        </w:rPr>
        <w:t>Ett nytt avtal skall fram till nästa år</w:t>
      </w:r>
      <w:r>
        <w:rPr>
          <w:bCs/>
          <w:sz w:val="22"/>
          <w:szCs w:val="22"/>
        </w:rPr>
        <w:t>.</w:t>
      </w:r>
    </w:p>
    <w:p w14:paraId="4628C1ED" w14:textId="77777777" w:rsid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Läktaren är brandbesiktigad men inte besiktigad när det gäller hållfasthet.</w:t>
      </w:r>
    </w:p>
    <w:p w14:paraId="24A47BD6" w14:textId="77777777" w:rsid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Råger har begärt att få in en ritning på nytt förråd, Råger delar ritningen med styrelsen när han fått den.</w:t>
      </w:r>
    </w:p>
    <w:p w14:paraId="552F994E" w14:textId="77777777" w:rsidR="00DF5C19" w:rsidRPr="00DF5C19" w:rsidRDefault="00DF5C19" w:rsidP="008272DE">
      <w:pPr>
        <w:pStyle w:val="Liststycke"/>
        <w:ind w:left="1440"/>
        <w:rPr>
          <w:bCs/>
          <w:sz w:val="22"/>
          <w:szCs w:val="22"/>
        </w:rPr>
      </w:pPr>
    </w:p>
    <w:p w14:paraId="1E193A00" w14:textId="77777777" w:rsidR="00825165" w:rsidRDefault="008D3E2E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Hallands Fotbollsförbund</w:t>
      </w:r>
      <w:r w:rsidR="00912C22">
        <w:rPr>
          <w:b/>
          <w:bCs/>
          <w:sz w:val="22"/>
          <w:szCs w:val="22"/>
        </w:rPr>
        <w:t>/Ettan fotboll</w:t>
      </w:r>
    </w:p>
    <w:p w14:paraId="48D2E4B8" w14:textId="77777777" w:rsidR="00CD6E39" w:rsidRDefault="00CD6E39" w:rsidP="00CD6E39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Inget att rapportera vad gäller HFF. Ettan fotboll har haft ordförandemöte.</w:t>
      </w:r>
    </w:p>
    <w:p w14:paraId="5D9D5510" w14:textId="77777777" w:rsidR="00CD6E39" w:rsidRPr="00CD6E39" w:rsidRDefault="00CD6E39" w:rsidP="00CD6E39">
      <w:pPr>
        <w:pStyle w:val="Liststycke"/>
        <w:ind w:left="1440"/>
        <w:rPr>
          <w:bCs/>
          <w:sz w:val="22"/>
          <w:szCs w:val="22"/>
        </w:rPr>
      </w:pPr>
    </w:p>
    <w:p w14:paraId="77D52811" w14:textId="77777777" w:rsidR="00AD2198" w:rsidRDefault="00F84055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Supporterklubben</w:t>
      </w:r>
    </w:p>
    <w:p w14:paraId="476F0B89" w14:textId="77777777" w:rsidR="00CD6E39" w:rsidRDefault="00CD6E39" w:rsidP="00CD6E39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Supporterklubben går som tåget. Bemanningen är på plats och allt fungerar bra.</w:t>
      </w:r>
    </w:p>
    <w:p w14:paraId="0A1A6E40" w14:textId="77777777" w:rsidR="00CD6E39" w:rsidRPr="00CD6E39" w:rsidRDefault="00CD6E39" w:rsidP="00CD6E39">
      <w:pPr>
        <w:pStyle w:val="Liststycke"/>
        <w:ind w:left="1440"/>
        <w:rPr>
          <w:bCs/>
          <w:sz w:val="22"/>
          <w:szCs w:val="22"/>
        </w:rPr>
      </w:pPr>
    </w:p>
    <w:p w14:paraId="33043ACF" w14:textId="77777777" w:rsidR="00AD2198" w:rsidRPr="001C624A" w:rsidRDefault="00AD2198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Kansli/vaktmästare</w:t>
      </w:r>
    </w:p>
    <w:p w14:paraId="4450DB75" w14:textId="77777777" w:rsidR="008D3E2E" w:rsidRPr="00CD6E39" w:rsidRDefault="004C2BB4" w:rsidP="00CD6E39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Protokollet gicks igenom</w:t>
      </w:r>
    </w:p>
    <w:p w14:paraId="6D00038C" w14:textId="77777777" w:rsidR="00B57458" w:rsidRPr="00A34D0B" w:rsidRDefault="00AF4C4E" w:rsidP="00A34D0B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Organisation</w:t>
      </w:r>
      <w:r w:rsidR="008D3E2E" w:rsidRPr="001C624A">
        <w:rPr>
          <w:b/>
          <w:bCs/>
          <w:sz w:val="22"/>
          <w:szCs w:val="22"/>
        </w:rPr>
        <w:t>/Föreningsutveckling</w:t>
      </w:r>
    </w:p>
    <w:p w14:paraId="34950F37" w14:textId="77777777" w:rsidR="008D3E2E" w:rsidRDefault="004C2BB4" w:rsidP="004C2BB4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Finns inget att rapportera. Råger kollar nästa möte</w:t>
      </w:r>
    </w:p>
    <w:p w14:paraId="55758679" w14:textId="77777777" w:rsidR="004C2BB4" w:rsidRPr="004C2BB4" w:rsidRDefault="004C2BB4" w:rsidP="004C2BB4">
      <w:pPr>
        <w:ind w:left="720"/>
        <w:rPr>
          <w:bCs/>
          <w:sz w:val="22"/>
          <w:szCs w:val="22"/>
        </w:rPr>
      </w:pPr>
    </w:p>
    <w:p w14:paraId="18B4B377" w14:textId="77777777" w:rsidR="008D3E2E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Beslutsärenden</w:t>
      </w:r>
    </w:p>
    <w:p w14:paraId="67559819" w14:textId="77777777" w:rsidR="008D3E2E" w:rsidRDefault="008272DE" w:rsidP="008272DE">
      <w:pPr>
        <w:ind w:left="720"/>
        <w:rPr>
          <w:bCs/>
          <w:sz w:val="22"/>
          <w:szCs w:val="22"/>
        </w:rPr>
      </w:pPr>
      <w:r w:rsidRPr="008272DE">
        <w:rPr>
          <w:bCs/>
          <w:sz w:val="22"/>
          <w:szCs w:val="22"/>
        </w:rPr>
        <w:t>Se ovan</w:t>
      </w:r>
    </w:p>
    <w:p w14:paraId="59B8D5F1" w14:textId="77777777" w:rsidR="008272DE" w:rsidRPr="008272DE" w:rsidRDefault="008272DE" w:rsidP="008272DE">
      <w:pPr>
        <w:ind w:left="720"/>
        <w:rPr>
          <w:bCs/>
          <w:sz w:val="22"/>
          <w:szCs w:val="22"/>
        </w:rPr>
      </w:pPr>
    </w:p>
    <w:p w14:paraId="22F456BE" w14:textId="77777777" w:rsidR="00167894" w:rsidRPr="001C624A" w:rsidRDefault="0016789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Övriga frågor</w:t>
      </w:r>
    </w:p>
    <w:p w14:paraId="12B088D9" w14:textId="77777777" w:rsidR="008D3E2E" w:rsidRDefault="00CB3ED2" w:rsidP="004C2BB4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Offerten från Teknikpartner diskuterades</w:t>
      </w:r>
    </w:p>
    <w:p w14:paraId="197EADCC" w14:textId="77777777" w:rsidR="00CB3ED2" w:rsidRPr="004C2BB4" w:rsidRDefault="00CB3ED2" w:rsidP="00CB3ED2">
      <w:pPr>
        <w:rPr>
          <w:bCs/>
          <w:sz w:val="22"/>
          <w:szCs w:val="22"/>
        </w:rPr>
      </w:pPr>
    </w:p>
    <w:p w14:paraId="2BDE3118" w14:textId="77777777" w:rsidR="00AB6940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Nästa möte och fika </w:t>
      </w:r>
    </w:p>
    <w:p w14:paraId="060E3239" w14:textId="77777777" w:rsidR="008D3E2E" w:rsidRDefault="00CB3ED2" w:rsidP="00CB3ED2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19/9 </w:t>
      </w:r>
      <w:proofErr w:type="spellStart"/>
      <w:r>
        <w:rPr>
          <w:bCs/>
          <w:sz w:val="22"/>
          <w:szCs w:val="22"/>
        </w:rPr>
        <w:t>kl</w:t>
      </w:r>
      <w:proofErr w:type="spellEnd"/>
      <w:r>
        <w:rPr>
          <w:bCs/>
          <w:sz w:val="22"/>
          <w:szCs w:val="22"/>
        </w:rPr>
        <w:t xml:space="preserve"> 18:30 Råger fixar fika. </w:t>
      </w:r>
    </w:p>
    <w:p w14:paraId="1A514B0C" w14:textId="77777777" w:rsidR="00CB3ED2" w:rsidRPr="00CB3ED2" w:rsidRDefault="00CB3ED2" w:rsidP="00CB3ED2">
      <w:pPr>
        <w:ind w:left="720"/>
        <w:rPr>
          <w:bCs/>
          <w:sz w:val="22"/>
          <w:szCs w:val="22"/>
        </w:rPr>
      </w:pPr>
    </w:p>
    <w:p w14:paraId="3BB8D1B8" w14:textId="77777777" w:rsidR="008D3E2E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 avslutas</w:t>
      </w:r>
      <w:r w:rsidR="00B7220D" w:rsidRPr="001C624A">
        <w:rPr>
          <w:b/>
          <w:bCs/>
          <w:sz w:val="22"/>
          <w:szCs w:val="22"/>
        </w:rPr>
        <w:t xml:space="preserve">  </w:t>
      </w:r>
    </w:p>
    <w:p w14:paraId="3C5248D3" w14:textId="77777777" w:rsidR="008D3E2E" w:rsidRDefault="002B53D0" w:rsidP="002B53D0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Råger tackar alla och avslutar mötet</w:t>
      </w:r>
    </w:p>
    <w:p w14:paraId="3BC09D58" w14:textId="77777777" w:rsidR="002B53D0" w:rsidRDefault="002B53D0" w:rsidP="002B53D0">
      <w:pPr>
        <w:ind w:left="720"/>
        <w:rPr>
          <w:bCs/>
          <w:sz w:val="22"/>
          <w:szCs w:val="22"/>
        </w:rPr>
      </w:pPr>
    </w:p>
    <w:p w14:paraId="13043666" w14:textId="77777777" w:rsidR="002B53D0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Vid protokollet</w:t>
      </w:r>
      <w:r w:rsidR="002B53D0">
        <w:rPr>
          <w:sz w:val="22"/>
          <w:szCs w:val="22"/>
        </w:rPr>
        <w:tab/>
      </w:r>
    </w:p>
    <w:p w14:paraId="23A7A58C" w14:textId="77777777" w:rsidR="002B53D0" w:rsidRDefault="002B53D0" w:rsidP="008D3E2E">
      <w:pPr>
        <w:rPr>
          <w:sz w:val="22"/>
          <w:szCs w:val="22"/>
        </w:rPr>
      </w:pPr>
    </w:p>
    <w:p w14:paraId="7186B211" w14:textId="77777777" w:rsidR="008D3E2E" w:rsidRPr="002B53D0" w:rsidRDefault="002B53D0" w:rsidP="008D3E2E">
      <w:pPr>
        <w:rPr>
          <w:sz w:val="22"/>
          <w:szCs w:val="22"/>
        </w:rPr>
      </w:pPr>
      <w:r>
        <w:rPr>
          <w:sz w:val="22"/>
          <w:szCs w:val="22"/>
        </w:rPr>
        <w:t>Jacob Dranvik</w:t>
      </w:r>
    </w:p>
    <w:p w14:paraId="576A1795" w14:textId="77777777" w:rsidR="008D3E2E" w:rsidRPr="001C624A" w:rsidRDefault="008D3E2E" w:rsidP="008D3E2E">
      <w:pPr>
        <w:rPr>
          <w:sz w:val="22"/>
          <w:szCs w:val="22"/>
        </w:rPr>
      </w:pPr>
    </w:p>
    <w:p w14:paraId="1C178E11" w14:textId="77777777" w:rsidR="008D3E2E" w:rsidRPr="001C624A" w:rsidRDefault="008D3E2E" w:rsidP="001D2C29">
      <w:pPr>
        <w:rPr>
          <w:sz w:val="22"/>
          <w:szCs w:val="22"/>
        </w:rPr>
      </w:pPr>
    </w:p>
    <w:p w14:paraId="4EB1DAF9" w14:textId="77777777" w:rsidR="00BC1656" w:rsidRPr="001C624A" w:rsidRDefault="00BC1656" w:rsidP="001D2C29">
      <w:pPr>
        <w:rPr>
          <w:sz w:val="22"/>
          <w:szCs w:val="22"/>
        </w:rPr>
      </w:pPr>
      <w:r w:rsidRPr="001C624A">
        <w:rPr>
          <w:sz w:val="22"/>
          <w:szCs w:val="22"/>
        </w:rPr>
        <w:t xml:space="preserve">Justerare: </w:t>
      </w:r>
      <w:r w:rsidR="00470F1B" w:rsidRPr="001C624A">
        <w:rPr>
          <w:sz w:val="22"/>
          <w:szCs w:val="22"/>
        </w:rPr>
        <w:t xml:space="preserve">  </w:t>
      </w:r>
      <w:r w:rsidRPr="001C624A">
        <w:rPr>
          <w:sz w:val="22"/>
          <w:szCs w:val="22"/>
        </w:rPr>
        <w:t>________________________</w:t>
      </w:r>
      <w:r w:rsidR="008D3E2E" w:rsidRPr="001C624A">
        <w:rPr>
          <w:sz w:val="22"/>
          <w:szCs w:val="22"/>
        </w:rPr>
        <w:tab/>
      </w:r>
      <w:r w:rsidR="008D3E2E" w:rsidRPr="001C624A">
        <w:rPr>
          <w:sz w:val="22"/>
          <w:szCs w:val="22"/>
        </w:rPr>
        <w:tab/>
        <w:t>___________________________</w:t>
      </w:r>
    </w:p>
    <w:p w14:paraId="7375A83C" w14:textId="38F84948" w:rsidR="001C624A" w:rsidRPr="001C624A" w:rsidRDefault="002B53D0" w:rsidP="001D2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Inger Karlsson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Råger Ivarsson</w:t>
      </w:r>
    </w:p>
    <w:sectPr w:rsidR="001C624A" w:rsidRPr="001C624A" w:rsidSect="001D2C2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567" w:bottom="567" w:left="1418" w:header="284" w:footer="454" w:gutter="0"/>
      <w:cols w:space="720" w:equalWidth="0">
        <w:col w:w="9922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C30D" w14:textId="77777777" w:rsidR="00E825CC" w:rsidRDefault="00E825CC">
      <w:r>
        <w:separator/>
      </w:r>
    </w:p>
  </w:endnote>
  <w:endnote w:type="continuationSeparator" w:id="0">
    <w:p w14:paraId="6B1D63E9" w14:textId="77777777" w:rsidR="00E825CC" w:rsidRDefault="00E82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DBC6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3481F96C" w14:textId="0E94FFC4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</w:r>
    <w:proofErr w:type="spellStart"/>
    <w:r w:rsidRPr="001C624A">
      <w:rPr>
        <w:sz w:val="24"/>
        <w:szCs w:val="24"/>
      </w:rPr>
      <w:t>Styrelsemöt</w:t>
    </w:r>
    <w:r w:rsidRPr="001C624A">
      <w:rPr>
        <w:sz w:val="24"/>
        <w:szCs w:val="24"/>
      </w:rPr>
      <w:fldChar w:fldCharType="begin"/>
    </w:r>
    <w:r w:rsidRPr="001C624A">
      <w:rPr>
        <w:sz w:val="24"/>
        <w:szCs w:val="24"/>
      </w:rPr>
      <w:instrText xml:space="preserve"> AUTOTEXT  " Enkel textruta"  \* MERGEFORMAT </w:instrText>
    </w:r>
    <w:r w:rsidR="005259CF">
      <w:rPr>
        <w:sz w:val="24"/>
        <w:szCs w:val="24"/>
      </w:rPr>
      <w:fldChar w:fldCharType="separate"/>
    </w:r>
    <w:r w:rsidR="005259CF">
      <w:rPr>
        <w:b/>
        <w:bCs/>
        <w:sz w:val="24"/>
        <w:szCs w:val="24"/>
      </w:rPr>
      <w:t>Fel</w:t>
    </w:r>
    <w:proofErr w:type="spellEnd"/>
    <w:r w:rsidR="005259CF">
      <w:rPr>
        <w:b/>
        <w:bCs/>
        <w:sz w:val="24"/>
        <w:szCs w:val="24"/>
      </w:rPr>
      <w:t xml:space="preserve">! Autotextposten är inte </w:t>
    </w:r>
    <w:proofErr w:type="spellStart"/>
    <w:r w:rsidR="005259CF">
      <w:rPr>
        <w:b/>
        <w:bCs/>
        <w:sz w:val="24"/>
        <w:szCs w:val="24"/>
      </w:rPr>
      <w:t>definierad.</w:t>
    </w:r>
    <w:r w:rsidRPr="001C624A">
      <w:rPr>
        <w:sz w:val="24"/>
        <w:szCs w:val="24"/>
      </w:rPr>
      <w:fldChar w:fldCharType="end"/>
    </w:r>
    <w:r w:rsidRPr="001C624A">
      <w:rPr>
        <w:sz w:val="24"/>
        <w:szCs w:val="24"/>
      </w:rPr>
      <w:t>e</w:t>
    </w:r>
    <w:proofErr w:type="spellEnd"/>
    <w:r w:rsidRPr="001C624A">
      <w:rPr>
        <w:sz w:val="24"/>
        <w:szCs w:val="24"/>
      </w:rPr>
      <w:t xml:space="preserve"> 202</w:t>
    </w:r>
    <w:r w:rsidR="00CA5397">
      <w:rPr>
        <w:sz w:val="24"/>
        <w:szCs w:val="24"/>
      </w:rPr>
      <w:t>3-08-22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794A6A70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36E25275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  <w:p w14:paraId="23823171" w14:textId="77777777" w:rsidR="00944A9C" w:rsidRPr="001C624A" w:rsidRDefault="00944A9C" w:rsidP="001C62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3A28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3E6BB4CC" w14:textId="77777777" w:rsidR="00944A9C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Styrelsemöte 202</w:t>
    </w:r>
    <w:r w:rsidR="00CA5397">
      <w:rPr>
        <w:sz w:val="24"/>
        <w:szCs w:val="24"/>
      </w:rPr>
      <w:t>3-08-22</w:t>
    </w:r>
    <w:r w:rsidRPr="001C624A">
      <w:rPr>
        <w:sz w:val="24"/>
        <w:szCs w:val="24"/>
      </w:rPr>
      <w:tab/>
      <w:t>849600-2562</w:t>
    </w:r>
  </w:p>
  <w:p w14:paraId="4503CCA7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3DCEF4A4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FED5" w14:textId="77777777" w:rsidR="00E825CC" w:rsidRDefault="00E825CC">
      <w:r>
        <w:separator/>
      </w:r>
    </w:p>
  </w:footnote>
  <w:footnote w:type="continuationSeparator" w:id="0">
    <w:p w14:paraId="3D8669D6" w14:textId="77777777" w:rsidR="00E825CC" w:rsidRDefault="00E82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488046"/>
      <w:docPartObj>
        <w:docPartGallery w:val="Page Numbers (Top of Page)"/>
        <w:docPartUnique/>
      </w:docPartObj>
    </w:sdtPr>
    <w:sdtEndPr/>
    <w:sdtContent>
      <w:p w14:paraId="664636B2" w14:textId="77777777" w:rsidR="001C624A" w:rsidRDefault="001C624A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6C502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6C502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EAD47B9" w14:textId="77777777" w:rsidR="001C624A" w:rsidRDefault="001C62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6A227688" w14:textId="77777777" w:rsidR="001D2C29" w:rsidRDefault="001D2C2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B3ED2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B3ED2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tbl>
    <w:tblPr>
      <w:tblW w:w="9781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4819"/>
      <w:gridCol w:w="3544"/>
    </w:tblGrid>
    <w:tr w:rsidR="001D2C29" w14:paraId="37DADDA5" w14:textId="77777777" w:rsidTr="001A75F8">
      <w:tc>
        <w:tcPr>
          <w:tcW w:w="1418" w:type="dxa"/>
        </w:tcPr>
        <w:p w14:paraId="472A271B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sz w:val="16"/>
            </w:rPr>
          </w:pPr>
          <w:r>
            <w:rPr>
              <w:noProof/>
              <w:snapToGrid/>
              <w:sz w:val="16"/>
              <w:lang w:eastAsia="sv-SE"/>
            </w:rPr>
            <w:drawing>
              <wp:anchor distT="0" distB="0" distL="114300" distR="114300" simplePos="0" relativeHeight="251658752" behindDoc="1" locked="0" layoutInCell="1" allowOverlap="1" wp14:anchorId="1D56D4DA" wp14:editId="27306D17">
                <wp:simplePos x="0" y="0"/>
                <wp:positionH relativeFrom="column">
                  <wp:posOffset>32385</wp:posOffset>
                </wp:positionH>
                <wp:positionV relativeFrom="paragraph">
                  <wp:posOffset>143124</wp:posOffset>
                </wp:positionV>
                <wp:extent cx="895350" cy="790575"/>
                <wp:effectExtent l="0" t="0" r="0" b="9525"/>
                <wp:wrapNone/>
                <wp:docPr id="1" name="Bild 1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</w:tcPr>
        <w:p w14:paraId="372B1FA2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0C69681D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42CBE758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2376E766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Protokoll Styrelsemöte nr </w:t>
          </w:r>
          <w:r w:rsidR="00543183">
            <w:rPr>
              <w:rFonts w:ascii="Arial" w:hAnsi="Arial"/>
              <w:sz w:val="32"/>
            </w:rPr>
            <w:t>6</w:t>
          </w:r>
        </w:p>
        <w:p w14:paraId="2397F206" w14:textId="46EDD6F0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>202</w:t>
          </w:r>
          <w:r w:rsidR="00912C22">
            <w:rPr>
              <w:rFonts w:ascii="Arial" w:hAnsi="Arial"/>
              <w:sz w:val="32"/>
            </w:rPr>
            <w:t>3</w:t>
          </w:r>
          <w:r>
            <w:rPr>
              <w:rFonts w:ascii="Arial" w:hAnsi="Arial"/>
              <w:sz w:val="32"/>
            </w:rPr>
            <w:t>-</w:t>
          </w:r>
          <w:r w:rsidR="00CA5397">
            <w:rPr>
              <w:rFonts w:ascii="Arial" w:hAnsi="Arial"/>
              <w:sz w:val="32"/>
            </w:rPr>
            <w:t>08</w:t>
          </w:r>
          <w:r w:rsidR="00DB20E1">
            <w:rPr>
              <w:rFonts w:ascii="Arial" w:hAnsi="Arial"/>
              <w:sz w:val="32"/>
            </w:rPr>
            <w:t>-</w:t>
          </w:r>
          <w:r w:rsidR="00CA5397">
            <w:rPr>
              <w:rFonts w:ascii="Arial" w:hAnsi="Arial"/>
              <w:sz w:val="32"/>
            </w:rPr>
            <w:t>22</w:t>
          </w:r>
        </w:p>
        <w:p w14:paraId="172C8BFA" w14:textId="77777777" w:rsidR="001D2C29" w:rsidRPr="008D13E0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24"/>
            </w:rPr>
          </w:pPr>
        </w:p>
      </w:tc>
      <w:tc>
        <w:tcPr>
          <w:tcW w:w="3544" w:type="dxa"/>
          <w:vAlign w:val="center"/>
        </w:tcPr>
        <w:p w14:paraId="2302A75A" w14:textId="77777777" w:rsidR="001D2C29" w:rsidRPr="00E20892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  <w:r>
            <w:rPr>
              <w:rFonts w:ascii="Arial" w:hAnsi="Arial"/>
              <w:noProof/>
              <w:snapToGrid/>
              <w:sz w:val="19"/>
              <w:lang w:eastAsia="sv-SE"/>
            </w:rPr>
            <w:drawing>
              <wp:inline distT="0" distB="0" distL="0" distR="0" wp14:anchorId="07D5C02F" wp14:editId="2E3A80B9">
                <wp:extent cx="904875" cy="800100"/>
                <wp:effectExtent l="0" t="0" r="9525" b="0"/>
                <wp:docPr id="2" name="Bild 2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75D463" w14:textId="77777777" w:rsidR="00944A9C" w:rsidRDefault="00944A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9B5"/>
    <w:multiLevelType w:val="hybridMultilevel"/>
    <w:tmpl w:val="739EF084"/>
    <w:lvl w:ilvl="0" w:tplc="41FE0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F28F8"/>
    <w:multiLevelType w:val="hybridMultilevel"/>
    <w:tmpl w:val="B7F00C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698134">
    <w:abstractNumId w:val="1"/>
  </w:num>
  <w:num w:numId="2" w16cid:durableId="157235204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8" w:dllVersion="513" w:checkStyle="1"/>
  <w:activeWritingStyle w:appName="MSWord" w:lang="en-GB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da-DK" w:vendorID="666" w:dllVersion="513" w:checkStyle="1"/>
  <w:activeWritingStyle w:appName="MSWord" w:lang="pl-PL" w:vendorID="12" w:dllVersion="512" w:checkStyle="1"/>
  <w:activeWritingStyle w:appName="MSWord" w:lang="sv-SE" w:vendorID="22" w:dllVersion="513" w:checkStyle="1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8F"/>
    <w:rsid w:val="0000095F"/>
    <w:rsid w:val="00001368"/>
    <w:rsid w:val="0000144B"/>
    <w:rsid w:val="00001E1B"/>
    <w:rsid w:val="000044EA"/>
    <w:rsid w:val="00004824"/>
    <w:rsid w:val="00005359"/>
    <w:rsid w:val="000054BD"/>
    <w:rsid w:val="000059E2"/>
    <w:rsid w:val="00005B5E"/>
    <w:rsid w:val="00006292"/>
    <w:rsid w:val="0000681F"/>
    <w:rsid w:val="00006855"/>
    <w:rsid w:val="00006B51"/>
    <w:rsid w:val="00006C4C"/>
    <w:rsid w:val="00006DAA"/>
    <w:rsid w:val="000077B6"/>
    <w:rsid w:val="00007D6A"/>
    <w:rsid w:val="00010041"/>
    <w:rsid w:val="0001010D"/>
    <w:rsid w:val="000107CD"/>
    <w:rsid w:val="00010C61"/>
    <w:rsid w:val="00010FC3"/>
    <w:rsid w:val="00011690"/>
    <w:rsid w:val="00012500"/>
    <w:rsid w:val="000135B2"/>
    <w:rsid w:val="00014808"/>
    <w:rsid w:val="0001496B"/>
    <w:rsid w:val="00014B50"/>
    <w:rsid w:val="00016100"/>
    <w:rsid w:val="0001623D"/>
    <w:rsid w:val="0002082F"/>
    <w:rsid w:val="000213A2"/>
    <w:rsid w:val="00022917"/>
    <w:rsid w:val="00023B5A"/>
    <w:rsid w:val="00023C03"/>
    <w:rsid w:val="00023D1F"/>
    <w:rsid w:val="00023E2C"/>
    <w:rsid w:val="000240C6"/>
    <w:rsid w:val="00024632"/>
    <w:rsid w:val="000248C9"/>
    <w:rsid w:val="00024974"/>
    <w:rsid w:val="00024E21"/>
    <w:rsid w:val="00025366"/>
    <w:rsid w:val="000253C8"/>
    <w:rsid w:val="000254B1"/>
    <w:rsid w:val="000257E4"/>
    <w:rsid w:val="00027A08"/>
    <w:rsid w:val="000302E3"/>
    <w:rsid w:val="00030514"/>
    <w:rsid w:val="00031305"/>
    <w:rsid w:val="00031D59"/>
    <w:rsid w:val="00031F3F"/>
    <w:rsid w:val="00031F89"/>
    <w:rsid w:val="000321B2"/>
    <w:rsid w:val="0003283E"/>
    <w:rsid w:val="00032D60"/>
    <w:rsid w:val="00033E31"/>
    <w:rsid w:val="0003404F"/>
    <w:rsid w:val="0003408A"/>
    <w:rsid w:val="000341CE"/>
    <w:rsid w:val="00036201"/>
    <w:rsid w:val="0003621D"/>
    <w:rsid w:val="0003782D"/>
    <w:rsid w:val="0004083A"/>
    <w:rsid w:val="00041067"/>
    <w:rsid w:val="00042A3F"/>
    <w:rsid w:val="00042E93"/>
    <w:rsid w:val="00043DFA"/>
    <w:rsid w:val="000441D3"/>
    <w:rsid w:val="0004477D"/>
    <w:rsid w:val="00046B99"/>
    <w:rsid w:val="000473AF"/>
    <w:rsid w:val="00047B2A"/>
    <w:rsid w:val="0005024C"/>
    <w:rsid w:val="000503EE"/>
    <w:rsid w:val="0005120D"/>
    <w:rsid w:val="00051466"/>
    <w:rsid w:val="000518F4"/>
    <w:rsid w:val="00051F13"/>
    <w:rsid w:val="0005238B"/>
    <w:rsid w:val="000523A3"/>
    <w:rsid w:val="00052682"/>
    <w:rsid w:val="000527BE"/>
    <w:rsid w:val="0005296C"/>
    <w:rsid w:val="0005319B"/>
    <w:rsid w:val="000533F1"/>
    <w:rsid w:val="000534E3"/>
    <w:rsid w:val="000539E2"/>
    <w:rsid w:val="00053EFE"/>
    <w:rsid w:val="00053F2D"/>
    <w:rsid w:val="000549B5"/>
    <w:rsid w:val="00054EE9"/>
    <w:rsid w:val="00055D3D"/>
    <w:rsid w:val="00056F47"/>
    <w:rsid w:val="00057554"/>
    <w:rsid w:val="00057CFA"/>
    <w:rsid w:val="00057D8B"/>
    <w:rsid w:val="00057FC7"/>
    <w:rsid w:val="00057FEE"/>
    <w:rsid w:val="0006011D"/>
    <w:rsid w:val="00061864"/>
    <w:rsid w:val="000624BD"/>
    <w:rsid w:val="000634F9"/>
    <w:rsid w:val="0006403E"/>
    <w:rsid w:val="00065793"/>
    <w:rsid w:val="00065D9C"/>
    <w:rsid w:val="00065EAF"/>
    <w:rsid w:val="00066156"/>
    <w:rsid w:val="00066707"/>
    <w:rsid w:val="000669BD"/>
    <w:rsid w:val="00066CC1"/>
    <w:rsid w:val="00067694"/>
    <w:rsid w:val="00071B40"/>
    <w:rsid w:val="00074301"/>
    <w:rsid w:val="000747FE"/>
    <w:rsid w:val="0007636C"/>
    <w:rsid w:val="00077591"/>
    <w:rsid w:val="000802EB"/>
    <w:rsid w:val="000812FB"/>
    <w:rsid w:val="000815E6"/>
    <w:rsid w:val="00081F15"/>
    <w:rsid w:val="0008212D"/>
    <w:rsid w:val="00082A18"/>
    <w:rsid w:val="00082C4A"/>
    <w:rsid w:val="00082E00"/>
    <w:rsid w:val="00084FF7"/>
    <w:rsid w:val="000853A2"/>
    <w:rsid w:val="00085D73"/>
    <w:rsid w:val="00085EE9"/>
    <w:rsid w:val="00086DB7"/>
    <w:rsid w:val="00087AFB"/>
    <w:rsid w:val="0009037B"/>
    <w:rsid w:val="0009191A"/>
    <w:rsid w:val="000920AF"/>
    <w:rsid w:val="00094448"/>
    <w:rsid w:val="00094697"/>
    <w:rsid w:val="0009712B"/>
    <w:rsid w:val="000973D8"/>
    <w:rsid w:val="00097840"/>
    <w:rsid w:val="000A1927"/>
    <w:rsid w:val="000A19C1"/>
    <w:rsid w:val="000A2473"/>
    <w:rsid w:val="000A2EEC"/>
    <w:rsid w:val="000A409F"/>
    <w:rsid w:val="000A5288"/>
    <w:rsid w:val="000A5748"/>
    <w:rsid w:val="000A6085"/>
    <w:rsid w:val="000A6F86"/>
    <w:rsid w:val="000A71EE"/>
    <w:rsid w:val="000A7A93"/>
    <w:rsid w:val="000B002B"/>
    <w:rsid w:val="000B0C63"/>
    <w:rsid w:val="000B0E7D"/>
    <w:rsid w:val="000B15E1"/>
    <w:rsid w:val="000B1C01"/>
    <w:rsid w:val="000B1DE9"/>
    <w:rsid w:val="000B2401"/>
    <w:rsid w:val="000B31E3"/>
    <w:rsid w:val="000B40DB"/>
    <w:rsid w:val="000B4520"/>
    <w:rsid w:val="000B45EF"/>
    <w:rsid w:val="000B4A8D"/>
    <w:rsid w:val="000B5B14"/>
    <w:rsid w:val="000B6CE8"/>
    <w:rsid w:val="000B6E9F"/>
    <w:rsid w:val="000B7115"/>
    <w:rsid w:val="000C0A5F"/>
    <w:rsid w:val="000C1703"/>
    <w:rsid w:val="000C232C"/>
    <w:rsid w:val="000C3129"/>
    <w:rsid w:val="000C316B"/>
    <w:rsid w:val="000C31EB"/>
    <w:rsid w:val="000C35D9"/>
    <w:rsid w:val="000C375D"/>
    <w:rsid w:val="000C3EF8"/>
    <w:rsid w:val="000C429D"/>
    <w:rsid w:val="000C42AD"/>
    <w:rsid w:val="000C49F9"/>
    <w:rsid w:val="000C543A"/>
    <w:rsid w:val="000C57FC"/>
    <w:rsid w:val="000C6176"/>
    <w:rsid w:val="000C6188"/>
    <w:rsid w:val="000C62F7"/>
    <w:rsid w:val="000C67A3"/>
    <w:rsid w:val="000C68C9"/>
    <w:rsid w:val="000C6ECD"/>
    <w:rsid w:val="000D046C"/>
    <w:rsid w:val="000D04D3"/>
    <w:rsid w:val="000D0A06"/>
    <w:rsid w:val="000D16D5"/>
    <w:rsid w:val="000D1A2E"/>
    <w:rsid w:val="000D1A7C"/>
    <w:rsid w:val="000D395E"/>
    <w:rsid w:val="000D3ECD"/>
    <w:rsid w:val="000D4AAF"/>
    <w:rsid w:val="000D4CAB"/>
    <w:rsid w:val="000D5B20"/>
    <w:rsid w:val="000D5B77"/>
    <w:rsid w:val="000D5D0B"/>
    <w:rsid w:val="000D73A0"/>
    <w:rsid w:val="000E002E"/>
    <w:rsid w:val="000E0060"/>
    <w:rsid w:val="000E129B"/>
    <w:rsid w:val="000E1704"/>
    <w:rsid w:val="000E174A"/>
    <w:rsid w:val="000E1A1A"/>
    <w:rsid w:val="000E2899"/>
    <w:rsid w:val="000E3A16"/>
    <w:rsid w:val="000E3DAA"/>
    <w:rsid w:val="000E52CA"/>
    <w:rsid w:val="000E6301"/>
    <w:rsid w:val="000E645D"/>
    <w:rsid w:val="000E778D"/>
    <w:rsid w:val="000F01C7"/>
    <w:rsid w:val="000F03BA"/>
    <w:rsid w:val="000F0462"/>
    <w:rsid w:val="000F09D3"/>
    <w:rsid w:val="000F0CAB"/>
    <w:rsid w:val="000F0D74"/>
    <w:rsid w:val="000F113F"/>
    <w:rsid w:val="000F19A2"/>
    <w:rsid w:val="000F37DA"/>
    <w:rsid w:val="000F3CEA"/>
    <w:rsid w:val="000F3DC6"/>
    <w:rsid w:val="000F424F"/>
    <w:rsid w:val="000F4583"/>
    <w:rsid w:val="000F49A6"/>
    <w:rsid w:val="000F5204"/>
    <w:rsid w:val="000F5517"/>
    <w:rsid w:val="000F5A8D"/>
    <w:rsid w:val="000F5C65"/>
    <w:rsid w:val="000F684D"/>
    <w:rsid w:val="000F68B7"/>
    <w:rsid w:val="000F6B33"/>
    <w:rsid w:val="001001AF"/>
    <w:rsid w:val="00101365"/>
    <w:rsid w:val="001020FA"/>
    <w:rsid w:val="0010238F"/>
    <w:rsid w:val="001032F5"/>
    <w:rsid w:val="00103870"/>
    <w:rsid w:val="00105085"/>
    <w:rsid w:val="00105BB5"/>
    <w:rsid w:val="00105F64"/>
    <w:rsid w:val="001062B5"/>
    <w:rsid w:val="0010657B"/>
    <w:rsid w:val="00106824"/>
    <w:rsid w:val="00106A54"/>
    <w:rsid w:val="00106C5D"/>
    <w:rsid w:val="00110F47"/>
    <w:rsid w:val="0011187E"/>
    <w:rsid w:val="001134D5"/>
    <w:rsid w:val="00114508"/>
    <w:rsid w:val="00114F84"/>
    <w:rsid w:val="001152F3"/>
    <w:rsid w:val="00115C63"/>
    <w:rsid w:val="001165FC"/>
    <w:rsid w:val="00117E05"/>
    <w:rsid w:val="0012082A"/>
    <w:rsid w:val="00120939"/>
    <w:rsid w:val="00121942"/>
    <w:rsid w:val="00121970"/>
    <w:rsid w:val="00122579"/>
    <w:rsid w:val="00122B2E"/>
    <w:rsid w:val="00122E05"/>
    <w:rsid w:val="001234F8"/>
    <w:rsid w:val="001239FB"/>
    <w:rsid w:val="001242C2"/>
    <w:rsid w:val="00124D2B"/>
    <w:rsid w:val="00125292"/>
    <w:rsid w:val="001258AF"/>
    <w:rsid w:val="00125D19"/>
    <w:rsid w:val="00125EA0"/>
    <w:rsid w:val="00126379"/>
    <w:rsid w:val="001264FF"/>
    <w:rsid w:val="00126D7C"/>
    <w:rsid w:val="00127697"/>
    <w:rsid w:val="00127F27"/>
    <w:rsid w:val="00127FEB"/>
    <w:rsid w:val="001302A5"/>
    <w:rsid w:val="00131364"/>
    <w:rsid w:val="0013175B"/>
    <w:rsid w:val="00131854"/>
    <w:rsid w:val="00132FED"/>
    <w:rsid w:val="00133522"/>
    <w:rsid w:val="00134B44"/>
    <w:rsid w:val="001360E6"/>
    <w:rsid w:val="00136956"/>
    <w:rsid w:val="00137046"/>
    <w:rsid w:val="00140B9C"/>
    <w:rsid w:val="00141DAC"/>
    <w:rsid w:val="0014216F"/>
    <w:rsid w:val="00142CDA"/>
    <w:rsid w:val="00142FA0"/>
    <w:rsid w:val="0014305D"/>
    <w:rsid w:val="00143066"/>
    <w:rsid w:val="001430F9"/>
    <w:rsid w:val="0014354C"/>
    <w:rsid w:val="0014468B"/>
    <w:rsid w:val="00144F99"/>
    <w:rsid w:val="00145457"/>
    <w:rsid w:val="00145D62"/>
    <w:rsid w:val="00146C5D"/>
    <w:rsid w:val="001472B9"/>
    <w:rsid w:val="001530E5"/>
    <w:rsid w:val="0015338B"/>
    <w:rsid w:val="00153526"/>
    <w:rsid w:val="00153D96"/>
    <w:rsid w:val="00154EED"/>
    <w:rsid w:val="0015513E"/>
    <w:rsid w:val="001558ED"/>
    <w:rsid w:val="00155BF5"/>
    <w:rsid w:val="00156675"/>
    <w:rsid w:val="00156E63"/>
    <w:rsid w:val="00156EC2"/>
    <w:rsid w:val="00157846"/>
    <w:rsid w:val="001579A5"/>
    <w:rsid w:val="00157AA1"/>
    <w:rsid w:val="00157C89"/>
    <w:rsid w:val="0016041C"/>
    <w:rsid w:val="001604C6"/>
    <w:rsid w:val="001635C4"/>
    <w:rsid w:val="00163BB9"/>
    <w:rsid w:val="00164523"/>
    <w:rsid w:val="00164B3B"/>
    <w:rsid w:val="0016590F"/>
    <w:rsid w:val="00165C7B"/>
    <w:rsid w:val="00165D57"/>
    <w:rsid w:val="00165E5D"/>
    <w:rsid w:val="001666B2"/>
    <w:rsid w:val="00166CCF"/>
    <w:rsid w:val="00166FA4"/>
    <w:rsid w:val="00167894"/>
    <w:rsid w:val="00167FE0"/>
    <w:rsid w:val="001706F2"/>
    <w:rsid w:val="001707A3"/>
    <w:rsid w:val="00170D3C"/>
    <w:rsid w:val="001712B8"/>
    <w:rsid w:val="00171D2E"/>
    <w:rsid w:val="0017269C"/>
    <w:rsid w:val="0017271D"/>
    <w:rsid w:val="001728BC"/>
    <w:rsid w:val="001729DB"/>
    <w:rsid w:val="00172AD9"/>
    <w:rsid w:val="0017302D"/>
    <w:rsid w:val="001733E2"/>
    <w:rsid w:val="00173AF7"/>
    <w:rsid w:val="00175098"/>
    <w:rsid w:val="001761AD"/>
    <w:rsid w:val="00177372"/>
    <w:rsid w:val="001804A7"/>
    <w:rsid w:val="00180530"/>
    <w:rsid w:val="001805E6"/>
    <w:rsid w:val="00180874"/>
    <w:rsid w:val="0018089A"/>
    <w:rsid w:val="00180968"/>
    <w:rsid w:val="00180F20"/>
    <w:rsid w:val="0018103E"/>
    <w:rsid w:val="00181C78"/>
    <w:rsid w:val="0018298C"/>
    <w:rsid w:val="00182E7F"/>
    <w:rsid w:val="00183D14"/>
    <w:rsid w:val="00185469"/>
    <w:rsid w:val="001902C2"/>
    <w:rsid w:val="00190727"/>
    <w:rsid w:val="001908A7"/>
    <w:rsid w:val="00190AA5"/>
    <w:rsid w:val="00191149"/>
    <w:rsid w:val="001919F1"/>
    <w:rsid w:val="001921F2"/>
    <w:rsid w:val="00192338"/>
    <w:rsid w:val="00192B64"/>
    <w:rsid w:val="00193080"/>
    <w:rsid w:val="001934F9"/>
    <w:rsid w:val="00193A3D"/>
    <w:rsid w:val="00193D20"/>
    <w:rsid w:val="001942DF"/>
    <w:rsid w:val="00194D57"/>
    <w:rsid w:val="00194EAC"/>
    <w:rsid w:val="00194FE5"/>
    <w:rsid w:val="00195DE1"/>
    <w:rsid w:val="0019620D"/>
    <w:rsid w:val="00196C05"/>
    <w:rsid w:val="00196ED0"/>
    <w:rsid w:val="00196F45"/>
    <w:rsid w:val="001971BA"/>
    <w:rsid w:val="00197945"/>
    <w:rsid w:val="001A0FDA"/>
    <w:rsid w:val="001A12B0"/>
    <w:rsid w:val="001A1DFA"/>
    <w:rsid w:val="001A2135"/>
    <w:rsid w:val="001A2C1E"/>
    <w:rsid w:val="001A342E"/>
    <w:rsid w:val="001A413B"/>
    <w:rsid w:val="001A4635"/>
    <w:rsid w:val="001A48D4"/>
    <w:rsid w:val="001A4DD4"/>
    <w:rsid w:val="001A5D33"/>
    <w:rsid w:val="001A6BEA"/>
    <w:rsid w:val="001A79BA"/>
    <w:rsid w:val="001A7FE7"/>
    <w:rsid w:val="001B09F4"/>
    <w:rsid w:val="001B0AD9"/>
    <w:rsid w:val="001B11BB"/>
    <w:rsid w:val="001B146A"/>
    <w:rsid w:val="001B1B52"/>
    <w:rsid w:val="001B1C64"/>
    <w:rsid w:val="001B1D25"/>
    <w:rsid w:val="001B30B8"/>
    <w:rsid w:val="001B3FB0"/>
    <w:rsid w:val="001B7182"/>
    <w:rsid w:val="001B7421"/>
    <w:rsid w:val="001B7723"/>
    <w:rsid w:val="001B7CE1"/>
    <w:rsid w:val="001C072D"/>
    <w:rsid w:val="001C0A3C"/>
    <w:rsid w:val="001C1BD2"/>
    <w:rsid w:val="001C1E11"/>
    <w:rsid w:val="001C275B"/>
    <w:rsid w:val="001C2D18"/>
    <w:rsid w:val="001C2D7E"/>
    <w:rsid w:val="001C3274"/>
    <w:rsid w:val="001C372A"/>
    <w:rsid w:val="001C5181"/>
    <w:rsid w:val="001C624A"/>
    <w:rsid w:val="001C6DFB"/>
    <w:rsid w:val="001D05EE"/>
    <w:rsid w:val="001D17F8"/>
    <w:rsid w:val="001D1DDF"/>
    <w:rsid w:val="001D296C"/>
    <w:rsid w:val="001D2C29"/>
    <w:rsid w:val="001D2CA1"/>
    <w:rsid w:val="001D30F5"/>
    <w:rsid w:val="001D339A"/>
    <w:rsid w:val="001D33BA"/>
    <w:rsid w:val="001D3912"/>
    <w:rsid w:val="001D4E4B"/>
    <w:rsid w:val="001D54D5"/>
    <w:rsid w:val="001D631D"/>
    <w:rsid w:val="001D793D"/>
    <w:rsid w:val="001D7F3B"/>
    <w:rsid w:val="001E030E"/>
    <w:rsid w:val="001E04AE"/>
    <w:rsid w:val="001E0596"/>
    <w:rsid w:val="001E0844"/>
    <w:rsid w:val="001E0DF6"/>
    <w:rsid w:val="001E124B"/>
    <w:rsid w:val="001E16C9"/>
    <w:rsid w:val="001E198B"/>
    <w:rsid w:val="001E21B0"/>
    <w:rsid w:val="001E279E"/>
    <w:rsid w:val="001E35AB"/>
    <w:rsid w:val="001E4BE0"/>
    <w:rsid w:val="001E5D99"/>
    <w:rsid w:val="001E6311"/>
    <w:rsid w:val="001E7012"/>
    <w:rsid w:val="001E7F62"/>
    <w:rsid w:val="001F0297"/>
    <w:rsid w:val="001F041E"/>
    <w:rsid w:val="001F0848"/>
    <w:rsid w:val="001F0971"/>
    <w:rsid w:val="001F09A6"/>
    <w:rsid w:val="001F0EBE"/>
    <w:rsid w:val="001F126A"/>
    <w:rsid w:val="001F2582"/>
    <w:rsid w:val="001F2708"/>
    <w:rsid w:val="001F2DA2"/>
    <w:rsid w:val="001F2ED4"/>
    <w:rsid w:val="001F35E4"/>
    <w:rsid w:val="001F38D2"/>
    <w:rsid w:val="001F3F57"/>
    <w:rsid w:val="001F485C"/>
    <w:rsid w:val="001F5919"/>
    <w:rsid w:val="001F5DCE"/>
    <w:rsid w:val="001F5E90"/>
    <w:rsid w:val="001F773E"/>
    <w:rsid w:val="001F793A"/>
    <w:rsid w:val="001F7956"/>
    <w:rsid w:val="00200013"/>
    <w:rsid w:val="00201DA9"/>
    <w:rsid w:val="00202584"/>
    <w:rsid w:val="002025E0"/>
    <w:rsid w:val="002026EB"/>
    <w:rsid w:val="002028B5"/>
    <w:rsid w:val="00202A1A"/>
    <w:rsid w:val="00202B59"/>
    <w:rsid w:val="00203391"/>
    <w:rsid w:val="00203C04"/>
    <w:rsid w:val="002040AB"/>
    <w:rsid w:val="002042BF"/>
    <w:rsid w:val="00204485"/>
    <w:rsid w:val="00204837"/>
    <w:rsid w:val="0020567B"/>
    <w:rsid w:val="00205857"/>
    <w:rsid w:val="00205E77"/>
    <w:rsid w:val="00207A7B"/>
    <w:rsid w:val="00210E36"/>
    <w:rsid w:val="002115B1"/>
    <w:rsid w:val="00211FD9"/>
    <w:rsid w:val="0021202A"/>
    <w:rsid w:val="00212BD9"/>
    <w:rsid w:val="002144D3"/>
    <w:rsid w:val="0021461E"/>
    <w:rsid w:val="0021499F"/>
    <w:rsid w:val="00215893"/>
    <w:rsid w:val="002159A4"/>
    <w:rsid w:val="00215B91"/>
    <w:rsid w:val="00215FDD"/>
    <w:rsid w:val="002163C6"/>
    <w:rsid w:val="00216A3A"/>
    <w:rsid w:val="00217279"/>
    <w:rsid w:val="00217905"/>
    <w:rsid w:val="0022015E"/>
    <w:rsid w:val="00221186"/>
    <w:rsid w:val="002214CD"/>
    <w:rsid w:val="002214FF"/>
    <w:rsid w:val="002223CC"/>
    <w:rsid w:val="002223E3"/>
    <w:rsid w:val="002227D8"/>
    <w:rsid w:val="00222E4A"/>
    <w:rsid w:val="00223045"/>
    <w:rsid w:val="002238F7"/>
    <w:rsid w:val="00223A16"/>
    <w:rsid w:val="00223E63"/>
    <w:rsid w:val="0022472E"/>
    <w:rsid w:val="00224EE6"/>
    <w:rsid w:val="0022691E"/>
    <w:rsid w:val="0023018C"/>
    <w:rsid w:val="00230352"/>
    <w:rsid w:val="0023089C"/>
    <w:rsid w:val="00231328"/>
    <w:rsid w:val="00231890"/>
    <w:rsid w:val="00232349"/>
    <w:rsid w:val="00232D19"/>
    <w:rsid w:val="002337D1"/>
    <w:rsid w:val="00233DFB"/>
    <w:rsid w:val="002340B7"/>
    <w:rsid w:val="002342D8"/>
    <w:rsid w:val="00234783"/>
    <w:rsid w:val="00234FC2"/>
    <w:rsid w:val="00235DA0"/>
    <w:rsid w:val="00235F6A"/>
    <w:rsid w:val="002376AE"/>
    <w:rsid w:val="002378C3"/>
    <w:rsid w:val="00237DF2"/>
    <w:rsid w:val="00241F4C"/>
    <w:rsid w:val="00242285"/>
    <w:rsid w:val="002422DF"/>
    <w:rsid w:val="00244053"/>
    <w:rsid w:val="002449FB"/>
    <w:rsid w:val="00245002"/>
    <w:rsid w:val="0024590B"/>
    <w:rsid w:val="00247A77"/>
    <w:rsid w:val="00250511"/>
    <w:rsid w:val="00250756"/>
    <w:rsid w:val="00250D55"/>
    <w:rsid w:val="00251651"/>
    <w:rsid w:val="0025165C"/>
    <w:rsid w:val="002530FD"/>
    <w:rsid w:val="00253AC0"/>
    <w:rsid w:val="00254294"/>
    <w:rsid w:val="00255F12"/>
    <w:rsid w:val="0025612D"/>
    <w:rsid w:val="00257053"/>
    <w:rsid w:val="00257C4C"/>
    <w:rsid w:val="00257E57"/>
    <w:rsid w:val="00257ED2"/>
    <w:rsid w:val="0026072B"/>
    <w:rsid w:val="002608F8"/>
    <w:rsid w:val="0026174E"/>
    <w:rsid w:val="0026180E"/>
    <w:rsid w:val="00262235"/>
    <w:rsid w:val="00263312"/>
    <w:rsid w:val="0026442F"/>
    <w:rsid w:val="0026458E"/>
    <w:rsid w:val="002656D7"/>
    <w:rsid w:val="00265823"/>
    <w:rsid w:val="00265BA7"/>
    <w:rsid w:val="00265CD0"/>
    <w:rsid w:val="00266AA9"/>
    <w:rsid w:val="00267E71"/>
    <w:rsid w:val="00270184"/>
    <w:rsid w:val="00270661"/>
    <w:rsid w:val="00270721"/>
    <w:rsid w:val="002710EE"/>
    <w:rsid w:val="002715B8"/>
    <w:rsid w:val="002719C7"/>
    <w:rsid w:val="0027320E"/>
    <w:rsid w:val="00273607"/>
    <w:rsid w:val="0027521F"/>
    <w:rsid w:val="002771B9"/>
    <w:rsid w:val="00277817"/>
    <w:rsid w:val="00277B91"/>
    <w:rsid w:val="00280115"/>
    <w:rsid w:val="0028063E"/>
    <w:rsid w:val="00280A9E"/>
    <w:rsid w:val="0028150D"/>
    <w:rsid w:val="00281C26"/>
    <w:rsid w:val="00281CF7"/>
    <w:rsid w:val="00281FB7"/>
    <w:rsid w:val="0028242C"/>
    <w:rsid w:val="00283E24"/>
    <w:rsid w:val="0028569F"/>
    <w:rsid w:val="00287A7A"/>
    <w:rsid w:val="00287AB4"/>
    <w:rsid w:val="00287FE0"/>
    <w:rsid w:val="00290E91"/>
    <w:rsid w:val="00291C7B"/>
    <w:rsid w:val="00292535"/>
    <w:rsid w:val="00294EC1"/>
    <w:rsid w:val="00296DF0"/>
    <w:rsid w:val="002A0207"/>
    <w:rsid w:val="002A115B"/>
    <w:rsid w:val="002A129E"/>
    <w:rsid w:val="002A134E"/>
    <w:rsid w:val="002A1946"/>
    <w:rsid w:val="002A2006"/>
    <w:rsid w:val="002A236A"/>
    <w:rsid w:val="002A2394"/>
    <w:rsid w:val="002A2974"/>
    <w:rsid w:val="002A2F34"/>
    <w:rsid w:val="002A3DC4"/>
    <w:rsid w:val="002A3DD1"/>
    <w:rsid w:val="002A4EC4"/>
    <w:rsid w:val="002A546E"/>
    <w:rsid w:val="002A56A9"/>
    <w:rsid w:val="002A61F1"/>
    <w:rsid w:val="002A794F"/>
    <w:rsid w:val="002B0230"/>
    <w:rsid w:val="002B0E07"/>
    <w:rsid w:val="002B11E2"/>
    <w:rsid w:val="002B198A"/>
    <w:rsid w:val="002B1A4D"/>
    <w:rsid w:val="002B3F6E"/>
    <w:rsid w:val="002B50AE"/>
    <w:rsid w:val="002B53D0"/>
    <w:rsid w:val="002B575A"/>
    <w:rsid w:val="002B6D3E"/>
    <w:rsid w:val="002B70CF"/>
    <w:rsid w:val="002B74C2"/>
    <w:rsid w:val="002C0759"/>
    <w:rsid w:val="002C102F"/>
    <w:rsid w:val="002C23D4"/>
    <w:rsid w:val="002C26BF"/>
    <w:rsid w:val="002C29BE"/>
    <w:rsid w:val="002C4F42"/>
    <w:rsid w:val="002C58ED"/>
    <w:rsid w:val="002C5E96"/>
    <w:rsid w:val="002C66A5"/>
    <w:rsid w:val="002C768B"/>
    <w:rsid w:val="002D0E30"/>
    <w:rsid w:val="002D1517"/>
    <w:rsid w:val="002D2609"/>
    <w:rsid w:val="002D27E0"/>
    <w:rsid w:val="002D3634"/>
    <w:rsid w:val="002D3849"/>
    <w:rsid w:val="002D4815"/>
    <w:rsid w:val="002D51A7"/>
    <w:rsid w:val="002D5536"/>
    <w:rsid w:val="002D588B"/>
    <w:rsid w:val="002D6339"/>
    <w:rsid w:val="002E0716"/>
    <w:rsid w:val="002E0B31"/>
    <w:rsid w:val="002E0CAF"/>
    <w:rsid w:val="002E1221"/>
    <w:rsid w:val="002E24F4"/>
    <w:rsid w:val="002E272D"/>
    <w:rsid w:val="002E2EA3"/>
    <w:rsid w:val="002E3901"/>
    <w:rsid w:val="002E3963"/>
    <w:rsid w:val="002E47CC"/>
    <w:rsid w:val="002E58CC"/>
    <w:rsid w:val="002E5D18"/>
    <w:rsid w:val="002E5F0C"/>
    <w:rsid w:val="002E6C34"/>
    <w:rsid w:val="002E6F75"/>
    <w:rsid w:val="002E75FA"/>
    <w:rsid w:val="002E7A02"/>
    <w:rsid w:val="002E7C00"/>
    <w:rsid w:val="002E7E12"/>
    <w:rsid w:val="002F002B"/>
    <w:rsid w:val="002F005C"/>
    <w:rsid w:val="002F0C8D"/>
    <w:rsid w:val="002F157B"/>
    <w:rsid w:val="002F2014"/>
    <w:rsid w:val="002F2132"/>
    <w:rsid w:val="002F24AD"/>
    <w:rsid w:val="002F3140"/>
    <w:rsid w:val="002F3148"/>
    <w:rsid w:val="002F337B"/>
    <w:rsid w:val="002F3765"/>
    <w:rsid w:val="002F3933"/>
    <w:rsid w:val="002F3D0D"/>
    <w:rsid w:val="002F3F9A"/>
    <w:rsid w:val="002F4243"/>
    <w:rsid w:val="002F53AA"/>
    <w:rsid w:val="002F6834"/>
    <w:rsid w:val="002F6E0B"/>
    <w:rsid w:val="002F70CC"/>
    <w:rsid w:val="0030086A"/>
    <w:rsid w:val="003009A0"/>
    <w:rsid w:val="003010C0"/>
    <w:rsid w:val="003015ED"/>
    <w:rsid w:val="0030183E"/>
    <w:rsid w:val="003019EB"/>
    <w:rsid w:val="00301E1A"/>
    <w:rsid w:val="00301FDC"/>
    <w:rsid w:val="00302242"/>
    <w:rsid w:val="00302D8E"/>
    <w:rsid w:val="003032CD"/>
    <w:rsid w:val="003035FD"/>
    <w:rsid w:val="0030361C"/>
    <w:rsid w:val="00303BA0"/>
    <w:rsid w:val="00305150"/>
    <w:rsid w:val="00305911"/>
    <w:rsid w:val="00305D74"/>
    <w:rsid w:val="0030635A"/>
    <w:rsid w:val="00307061"/>
    <w:rsid w:val="00310A81"/>
    <w:rsid w:val="00310B22"/>
    <w:rsid w:val="00312DD3"/>
    <w:rsid w:val="00312FB5"/>
    <w:rsid w:val="003130C9"/>
    <w:rsid w:val="00313173"/>
    <w:rsid w:val="003156F9"/>
    <w:rsid w:val="003164CB"/>
    <w:rsid w:val="003179B3"/>
    <w:rsid w:val="00317B62"/>
    <w:rsid w:val="003211E8"/>
    <w:rsid w:val="00322A2C"/>
    <w:rsid w:val="00322B7C"/>
    <w:rsid w:val="0032344D"/>
    <w:rsid w:val="00323ED5"/>
    <w:rsid w:val="0032408C"/>
    <w:rsid w:val="00324DE4"/>
    <w:rsid w:val="00325303"/>
    <w:rsid w:val="0032544A"/>
    <w:rsid w:val="0032643F"/>
    <w:rsid w:val="0032751C"/>
    <w:rsid w:val="003275A1"/>
    <w:rsid w:val="00330013"/>
    <w:rsid w:val="00330262"/>
    <w:rsid w:val="003307E4"/>
    <w:rsid w:val="00331C58"/>
    <w:rsid w:val="003323D2"/>
    <w:rsid w:val="003324BC"/>
    <w:rsid w:val="0033286A"/>
    <w:rsid w:val="00332E02"/>
    <w:rsid w:val="00333601"/>
    <w:rsid w:val="003357EA"/>
    <w:rsid w:val="00335872"/>
    <w:rsid w:val="00335889"/>
    <w:rsid w:val="00335B35"/>
    <w:rsid w:val="003363E3"/>
    <w:rsid w:val="00337252"/>
    <w:rsid w:val="00340886"/>
    <w:rsid w:val="003425FA"/>
    <w:rsid w:val="003428C5"/>
    <w:rsid w:val="00343F0C"/>
    <w:rsid w:val="00344E55"/>
    <w:rsid w:val="00344EB2"/>
    <w:rsid w:val="0034530D"/>
    <w:rsid w:val="00345DC8"/>
    <w:rsid w:val="00345E39"/>
    <w:rsid w:val="00345FA1"/>
    <w:rsid w:val="00346958"/>
    <w:rsid w:val="0034701C"/>
    <w:rsid w:val="00347A54"/>
    <w:rsid w:val="00347FFA"/>
    <w:rsid w:val="0035092A"/>
    <w:rsid w:val="00350F4B"/>
    <w:rsid w:val="003511FD"/>
    <w:rsid w:val="00351ACB"/>
    <w:rsid w:val="00351F9D"/>
    <w:rsid w:val="00352A87"/>
    <w:rsid w:val="00353134"/>
    <w:rsid w:val="00353875"/>
    <w:rsid w:val="0035482B"/>
    <w:rsid w:val="0035540B"/>
    <w:rsid w:val="00355ACF"/>
    <w:rsid w:val="00355B05"/>
    <w:rsid w:val="00355DB8"/>
    <w:rsid w:val="00356490"/>
    <w:rsid w:val="003567E7"/>
    <w:rsid w:val="00356D3F"/>
    <w:rsid w:val="0035700D"/>
    <w:rsid w:val="003572C4"/>
    <w:rsid w:val="003577DF"/>
    <w:rsid w:val="003577E9"/>
    <w:rsid w:val="00357BA8"/>
    <w:rsid w:val="00360CE2"/>
    <w:rsid w:val="00361AEC"/>
    <w:rsid w:val="003625CB"/>
    <w:rsid w:val="0036309D"/>
    <w:rsid w:val="00363809"/>
    <w:rsid w:val="00364EC0"/>
    <w:rsid w:val="00365410"/>
    <w:rsid w:val="00366502"/>
    <w:rsid w:val="00367207"/>
    <w:rsid w:val="0037004B"/>
    <w:rsid w:val="00370818"/>
    <w:rsid w:val="00370855"/>
    <w:rsid w:val="00371553"/>
    <w:rsid w:val="003715DE"/>
    <w:rsid w:val="0037271F"/>
    <w:rsid w:val="00373363"/>
    <w:rsid w:val="0037376A"/>
    <w:rsid w:val="00374CBF"/>
    <w:rsid w:val="00374DCE"/>
    <w:rsid w:val="00374DFC"/>
    <w:rsid w:val="003756C3"/>
    <w:rsid w:val="003761D2"/>
    <w:rsid w:val="003763C8"/>
    <w:rsid w:val="003766C8"/>
    <w:rsid w:val="003766D6"/>
    <w:rsid w:val="0037673E"/>
    <w:rsid w:val="00377283"/>
    <w:rsid w:val="00380924"/>
    <w:rsid w:val="00381471"/>
    <w:rsid w:val="00381482"/>
    <w:rsid w:val="003816F0"/>
    <w:rsid w:val="00381A87"/>
    <w:rsid w:val="00381AED"/>
    <w:rsid w:val="003823FF"/>
    <w:rsid w:val="003824DF"/>
    <w:rsid w:val="00382818"/>
    <w:rsid w:val="00382AB7"/>
    <w:rsid w:val="00382B64"/>
    <w:rsid w:val="003831A4"/>
    <w:rsid w:val="00384229"/>
    <w:rsid w:val="00384AE2"/>
    <w:rsid w:val="00384F34"/>
    <w:rsid w:val="00385B5E"/>
    <w:rsid w:val="00386AEB"/>
    <w:rsid w:val="00386EA6"/>
    <w:rsid w:val="003901DF"/>
    <w:rsid w:val="0039023E"/>
    <w:rsid w:val="00390E24"/>
    <w:rsid w:val="003911A2"/>
    <w:rsid w:val="0039167C"/>
    <w:rsid w:val="0039189A"/>
    <w:rsid w:val="003918E3"/>
    <w:rsid w:val="00391BD9"/>
    <w:rsid w:val="00391F3F"/>
    <w:rsid w:val="00392821"/>
    <w:rsid w:val="00392ABD"/>
    <w:rsid w:val="00393AAF"/>
    <w:rsid w:val="00393CC3"/>
    <w:rsid w:val="00394423"/>
    <w:rsid w:val="003946C5"/>
    <w:rsid w:val="00395018"/>
    <w:rsid w:val="003951CB"/>
    <w:rsid w:val="00395236"/>
    <w:rsid w:val="00395F6F"/>
    <w:rsid w:val="00396239"/>
    <w:rsid w:val="003975DB"/>
    <w:rsid w:val="003A1656"/>
    <w:rsid w:val="003A1F86"/>
    <w:rsid w:val="003A23CC"/>
    <w:rsid w:val="003A2461"/>
    <w:rsid w:val="003A250D"/>
    <w:rsid w:val="003A5020"/>
    <w:rsid w:val="003A55CC"/>
    <w:rsid w:val="003A5F5E"/>
    <w:rsid w:val="003A6C1A"/>
    <w:rsid w:val="003B0402"/>
    <w:rsid w:val="003B096E"/>
    <w:rsid w:val="003B0E69"/>
    <w:rsid w:val="003B117D"/>
    <w:rsid w:val="003B2950"/>
    <w:rsid w:val="003B3163"/>
    <w:rsid w:val="003B3258"/>
    <w:rsid w:val="003B3BE3"/>
    <w:rsid w:val="003B421E"/>
    <w:rsid w:val="003B4C16"/>
    <w:rsid w:val="003B515D"/>
    <w:rsid w:val="003B5612"/>
    <w:rsid w:val="003B5685"/>
    <w:rsid w:val="003B6136"/>
    <w:rsid w:val="003B63D7"/>
    <w:rsid w:val="003B7112"/>
    <w:rsid w:val="003C0041"/>
    <w:rsid w:val="003C04BA"/>
    <w:rsid w:val="003C0D2F"/>
    <w:rsid w:val="003C0DE8"/>
    <w:rsid w:val="003C114F"/>
    <w:rsid w:val="003C1411"/>
    <w:rsid w:val="003C1543"/>
    <w:rsid w:val="003C1EB1"/>
    <w:rsid w:val="003C2998"/>
    <w:rsid w:val="003C2AEF"/>
    <w:rsid w:val="003C41FF"/>
    <w:rsid w:val="003C434F"/>
    <w:rsid w:val="003C5297"/>
    <w:rsid w:val="003C5C86"/>
    <w:rsid w:val="003C6109"/>
    <w:rsid w:val="003C6476"/>
    <w:rsid w:val="003C660F"/>
    <w:rsid w:val="003C6B00"/>
    <w:rsid w:val="003C6C8B"/>
    <w:rsid w:val="003C7309"/>
    <w:rsid w:val="003D00F0"/>
    <w:rsid w:val="003D0F75"/>
    <w:rsid w:val="003D1178"/>
    <w:rsid w:val="003D1C6A"/>
    <w:rsid w:val="003D1DF9"/>
    <w:rsid w:val="003D1F2C"/>
    <w:rsid w:val="003D3F6D"/>
    <w:rsid w:val="003D457E"/>
    <w:rsid w:val="003D4656"/>
    <w:rsid w:val="003D52AB"/>
    <w:rsid w:val="003D549C"/>
    <w:rsid w:val="003D5B59"/>
    <w:rsid w:val="003D66BB"/>
    <w:rsid w:val="003D6954"/>
    <w:rsid w:val="003D6B1F"/>
    <w:rsid w:val="003D6E2C"/>
    <w:rsid w:val="003D756B"/>
    <w:rsid w:val="003D7829"/>
    <w:rsid w:val="003E09D5"/>
    <w:rsid w:val="003E168B"/>
    <w:rsid w:val="003E2845"/>
    <w:rsid w:val="003E3A26"/>
    <w:rsid w:val="003E3B23"/>
    <w:rsid w:val="003E408F"/>
    <w:rsid w:val="003E4B75"/>
    <w:rsid w:val="003E4E9E"/>
    <w:rsid w:val="003E6272"/>
    <w:rsid w:val="003F100E"/>
    <w:rsid w:val="003F1123"/>
    <w:rsid w:val="003F130A"/>
    <w:rsid w:val="003F237C"/>
    <w:rsid w:val="003F26F4"/>
    <w:rsid w:val="003F2960"/>
    <w:rsid w:val="003F2BDE"/>
    <w:rsid w:val="003F31CC"/>
    <w:rsid w:val="003F4110"/>
    <w:rsid w:val="003F4E7D"/>
    <w:rsid w:val="003F51FD"/>
    <w:rsid w:val="003F58C0"/>
    <w:rsid w:val="003F631B"/>
    <w:rsid w:val="003F6CD9"/>
    <w:rsid w:val="003F74C4"/>
    <w:rsid w:val="0040111C"/>
    <w:rsid w:val="004011F3"/>
    <w:rsid w:val="00401AC6"/>
    <w:rsid w:val="004022A7"/>
    <w:rsid w:val="00402C1B"/>
    <w:rsid w:val="00403000"/>
    <w:rsid w:val="00403106"/>
    <w:rsid w:val="00403492"/>
    <w:rsid w:val="0040371D"/>
    <w:rsid w:val="004054EE"/>
    <w:rsid w:val="0040669A"/>
    <w:rsid w:val="00406FF7"/>
    <w:rsid w:val="00410361"/>
    <w:rsid w:val="004104E0"/>
    <w:rsid w:val="0041054F"/>
    <w:rsid w:val="00410C50"/>
    <w:rsid w:val="00411923"/>
    <w:rsid w:val="004128B2"/>
    <w:rsid w:val="004139D4"/>
    <w:rsid w:val="00413CEB"/>
    <w:rsid w:val="00413EF7"/>
    <w:rsid w:val="00414465"/>
    <w:rsid w:val="004157A3"/>
    <w:rsid w:val="00416D4B"/>
    <w:rsid w:val="00417260"/>
    <w:rsid w:val="0041738F"/>
    <w:rsid w:val="00417714"/>
    <w:rsid w:val="00417EDC"/>
    <w:rsid w:val="00420688"/>
    <w:rsid w:val="00421FB8"/>
    <w:rsid w:val="00422254"/>
    <w:rsid w:val="00422725"/>
    <w:rsid w:val="004241E1"/>
    <w:rsid w:val="004243B4"/>
    <w:rsid w:val="00424924"/>
    <w:rsid w:val="00424C21"/>
    <w:rsid w:val="00424C42"/>
    <w:rsid w:val="00424E8E"/>
    <w:rsid w:val="0042629C"/>
    <w:rsid w:val="00426A3E"/>
    <w:rsid w:val="00426A7B"/>
    <w:rsid w:val="00427028"/>
    <w:rsid w:val="00427558"/>
    <w:rsid w:val="0042799B"/>
    <w:rsid w:val="0043135C"/>
    <w:rsid w:val="004315B3"/>
    <w:rsid w:val="00431B56"/>
    <w:rsid w:val="00431F19"/>
    <w:rsid w:val="00433DF7"/>
    <w:rsid w:val="00433E55"/>
    <w:rsid w:val="004356F4"/>
    <w:rsid w:val="00435A1E"/>
    <w:rsid w:val="0043652C"/>
    <w:rsid w:val="004372EE"/>
    <w:rsid w:val="004377DF"/>
    <w:rsid w:val="00437937"/>
    <w:rsid w:val="00437EF7"/>
    <w:rsid w:val="00440500"/>
    <w:rsid w:val="00440607"/>
    <w:rsid w:val="00440710"/>
    <w:rsid w:val="00442D94"/>
    <w:rsid w:val="004433CA"/>
    <w:rsid w:val="00443648"/>
    <w:rsid w:val="00444D1F"/>
    <w:rsid w:val="004456C6"/>
    <w:rsid w:val="0044626F"/>
    <w:rsid w:val="0044655C"/>
    <w:rsid w:val="00446F90"/>
    <w:rsid w:val="00447EBF"/>
    <w:rsid w:val="00450363"/>
    <w:rsid w:val="00450AAC"/>
    <w:rsid w:val="0045159A"/>
    <w:rsid w:val="00451C70"/>
    <w:rsid w:val="004521FA"/>
    <w:rsid w:val="0045253E"/>
    <w:rsid w:val="00452B22"/>
    <w:rsid w:val="004538F9"/>
    <w:rsid w:val="00454017"/>
    <w:rsid w:val="0045429B"/>
    <w:rsid w:val="004544D9"/>
    <w:rsid w:val="00454570"/>
    <w:rsid w:val="00454696"/>
    <w:rsid w:val="00455541"/>
    <w:rsid w:val="004559E7"/>
    <w:rsid w:val="00457659"/>
    <w:rsid w:val="00457704"/>
    <w:rsid w:val="00457935"/>
    <w:rsid w:val="004602DD"/>
    <w:rsid w:val="004632D5"/>
    <w:rsid w:val="004638CD"/>
    <w:rsid w:val="00463E33"/>
    <w:rsid w:val="00464B00"/>
    <w:rsid w:val="00464B60"/>
    <w:rsid w:val="004666AA"/>
    <w:rsid w:val="0046755C"/>
    <w:rsid w:val="00467800"/>
    <w:rsid w:val="004678F0"/>
    <w:rsid w:val="00470F13"/>
    <w:rsid w:val="00470F1B"/>
    <w:rsid w:val="00470FD6"/>
    <w:rsid w:val="004720CE"/>
    <w:rsid w:val="0047226E"/>
    <w:rsid w:val="0047238D"/>
    <w:rsid w:val="004724A6"/>
    <w:rsid w:val="00472C6A"/>
    <w:rsid w:val="00472D76"/>
    <w:rsid w:val="004733DD"/>
    <w:rsid w:val="00473C62"/>
    <w:rsid w:val="004740B7"/>
    <w:rsid w:val="004741DE"/>
    <w:rsid w:val="004751D5"/>
    <w:rsid w:val="0047595E"/>
    <w:rsid w:val="0047700D"/>
    <w:rsid w:val="00477049"/>
    <w:rsid w:val="0047759A"/>
    <w:rsid w:val="00480931"/>
    <w:rsid w:val="00481B05"/>
    <w:rsid w:val="00482792"/>
    <w:rsid w:val="00482A6F"/>
    <w:rsid w:val="00484224"/>
    <w:rsid w:val="004847BA"/>
    <w:rsid w:val="00486AB3"/>
    <w:rsid w:val="00487B7E"/>
    <w:rsid w:val="00487F49"/>
    <w:rsid w:val="00490064"/>
    <w:rsid w:val="004907F2"/>
    <w:rsid w:val="00491480"/>
    <w:rsid w:val="004922A8"/>
    <w:rsid w:val="004924F1"/>
    <w:rsid w:val="00492511"/>
    <w:rsid w:val="00493713"/>
    <w:rsid w:val="00493CEF"/>
    <w:rsid w:val="00494CBA"/>
    <w:rsid w:val="00494CD1"/>
    <w:rsid w:val="00495563"/>
    <w:rsid w:val="004967E3"/>
    <w:rsid w:val="00496B5D"/>
    <w:rsid w:val="00497FEC"/>
    <w:rsid w:val="004A002C"/>
    <w:rsid w:val="004A121A"/>
    <w:rsid w:val="004A264B"/>
    <w:rsid w:val="004A2883"/>
    <w:rsid w:val="004A3677"/>
    <w:rsid w:val="004A3E9E"/>
    <w:rsid w:val="004A4B72"/>
    <w:rsid w:val="004A5BEA"/>
    <w:rsid w:val="004A64DD"/>
    <w:rsid w:val="004A68F7"/>
    <w:rsid w:val="004A6BA8"/>
    <w:rsid w:val="004A6F59"/>
    <w:rsid w:val="004A71F6"/>
    <w:rsid w:val="004B021D"/>
    <w:rsid w:val="004B076A"/>
    <w:rsid w:val="004B09C5"/>
    <w:rsid w:val="004B1F54"/>
    <w:rsid w:val="004B2093"/>
    <w:rsid w:val="004B2DAB"/>
    <w:rsid w:val="004B32DA"/>
    <w:rsid w:val="004B3695"/>
    <w:rsid w:val="004B3FA8"/>
    <w:rsid w:val="004B42EA"/>
    <w:rsid w:val="004B4A10"/>
    <w:rsid w:val="004B4B69"/>
    <w:rsid w:val="004B4FB7"/>
    <w:rsid w:val="004B51D5"/>
    <w:rsid w:val="004B6805"/>
    <w:rsid w:val="004B6EA9"/>
    <w:rsid w:val="004B70BE"/>
    <w:rsid w:val="004B79C6"/>
    <w:rsid w:val="004C071F"/>
    <w:rsid w:val="004C0CA0"/>
    <w:rsid w:val="004C177B"/>
    <w:rsid w:val="004C2BB4"/>
    <w:rsid w:val="004C3178"/>
    <w:rsid w:val="004C3553"/>
    <w:rsid w:val="004C3762"/>
    <w:rsid w:val="004C4F44"/>
    <w:rsid w:val="004C50E0"/>
    <w:rsid w:val="004C5100"/>
    <w:rsid w:val="004C5353"/>
    <w:rsid w:val="004C54EC"/>
    <w:rsid w:val="004C64B7"/>
    <w:rsid w:val="004C7609"/>
    <w:rsid w:val="004C7F19"/>
    <w:rsid w:val="004D11CC"/>
    <w:rsid w:val="004D1920"/>
    <w:rsid w:val="004D1EB9"/>
    <w:rsid w:val="004D269D"/>
    <w:rsid w:val="004D3CB7"/>
    <w:rsid w:val="004D4FDF"/>
    <w:rsid w:val="004D6522"/>
    <w:rsid w:val="004D6838"/>
    <w:rsid w:val="004D71E7"/>
    <w:rsid w:val="004D720A"/>
    <w:rsid w:val="004E046E"/>
    <w:rsid w:val="004E0852"/>
    <w:rsid w:val="004E0937"/>
    <w:rsid w:val="004E0ACA"/>
    <w:rsid w:val="004E2730"/>
    <w:rsid w:val="004E3ED8"/>
    <w:rsid w:val="004E54C4"/>
    <w:rsid w:val="004E58FE"/>
    <w:rsid w:val="004E604D"/>
    <w:rsid w:val="004E658A"/>
    <w:rsid w:val="004E66B3"/>
    <w:rsid w:val="004E7508"/>
    <w:rsid w:val="004E7D29"/>
    <w:rsid w:val="004F0493"/>
    <w:rsid w:val="004F25F4"/>
    <w:rsid w:val="004F28C9"/>
    <w:rsid w:val="004F3486"/>
    <w:rsid w:val="004F3549"/>
    <w:rsid w:val="004F366E"/>
    <w:rsid w:val="004F4705"/>
    <w:rsid w:val="004F4C28"/>
    <w:rsid w:val="004F51DF"/>
    <w:rsid w:val="004F727E"/>
    <w:rsid w:val="004F7AA0"/>
    <w:rsid w:val="00500C81"/>
    <w:rsid w:val="00500EA2"/>
    <w:rsid w:val="00501B29"/>
    <w:rsid w:val="0050257F"/>
    <w:rsid w:val="00502C43"/>
    <w:rsid w:val="00502D49"/>
    <w:rsid w:val="00503338"/>
    <w:rsid w:val="0050351D"/>
    <w:rsid w:val="00503FBB"/>
    <w:rsid w:val="0050480F"/>
    <w:rsid w:val="00504ABC"/>
    <w:rsid w:val="0050538A"/>
    <w:rsid w:val="00505639"/>
    <w:rsid w:val="005056C5"/>
    <w:rsid w:val="00505853"/>
    <w:rsid w:val="00505B8E"/>
    <w:rsid w:val="00506164"/>
    <w:rsid w:val="00506376"/>
    <w:rsid w:val="005063D8"/>
    <w:rsid w:val="00507997"/>
    <w:rsid w:val="00507BE1"/>
    <w:rsid w:val="00507CFD"/>
    <w:rsid w:val="00507EBF"/>
    <w:rsid w:val="005109F9"/>
    <w:rsid w:val="00510F36"/>
    <w:rsid w:val="005116AA"/>
    <w:rsid w:val="0051190F"/>
    <w:rsid w:val="00511ACF"/>
    <w:rsid w:val="00511F70"/>
    <w:rsid w:val="005128EB"/>
    <w:rsid w:val="00512F9B"/>
    <w:rsid w:val="00513EAA"/>
    <w:rsid w:val="005148D6"/>
    <w:rsid w:val="00514D25"/>
    <w:rsid w:val="0051594F"/>
    <w:rsid w:val="005163E1"/>
    <w:rsid w:val="005169C9"/>
    <w:rsid w:val="00516C7A"/>
    <w:rsid w:val="00516D72"/>
    <w:rsid w:val="0051732E"/>
    <w:rsid w:val="00517343"/>
    <w:rsid w:val="00520564"/>
    <w:rsid w:val="00520A08"/>
    <w:rsid w:val="00520B19"/>
    <w:rsid w:val="00522A9D"/>
    <w:rsid w:val="00522CAD"/>
    <w:rsid w:val="00522FE9"/>
    <w:rsid w:val="0052315C"/>
    <w:rsid w:val="00524F43"/>
    <w:rsid w:val="00524FB5"/>
    <w:rsid w:val="005251CC"/>
    <w:rsid w:val="005259CF"/>
    <w:rsid w:val="00525B81"/>
    <w:rsid w:val="00526F05"/>
    <w:rsid w:val="00527A2C"/>
    <w:rsid w:val="00530216"/>
    <w:rsid w:val="00530D5C"/>
    <w:rsid w:val="005311DD"/>
    <w:rsid w:val="00532944"/>
    <w:rsid w:val="0053371B"/>
    <w:rsid w:val="005339D2"/>
    <w:rsid w:val="00534A93"/>
    <w:rsid w:val="00535418"/>
    <w:rsid w:val="00536C14"/>
    <w:rsid w:val="005379FD"/>
    <w:rsid w:val="00537F0A"/>
    <w:rsid w:val="00540715"/>
    <w:rsid w:val="00540B74"/>
    <w:rsid w:val="0054218E"/>
    <w:rsid w:val="00542325"/>
    <w:rsid w:val="005426F1"/>
    <w:rsid w:val="00543183"/>
    <w:rsid w:val="00543B58"/>
    <w:rsid w:val="005452BE"/>
    <w:rsid w:val="00545367"/>
    <w:rsid w:val="00545E15"/>
    <w:rsid w:val="005461EC"/>
    <w:rsid w:val="00546407"/>
    <w:rsid w:val="0054689A"/>
    <w:rsid w:val="00546C86"/>
    <w:rsid w:val="00546C8E"/>
    <w:rsid w:val="00546D35"/>
    <w:rsid w:val="00546DE4"/>
    <w:rsid w:val="005479F8"/>
    <w:rsid w:val="0055065B"/>
    <w:rsid w:val="00550786"/>
    <w:rsid w:val="00550D15"/>
    <w:rsid w:val="005519D9"/>
    <w:rsid w:val="00551CB6"/>
    <w:rsid w:val="005521AF"/>
    <w:rsid w:val="005528D6"/>
    <w:rsid w:val="0055300C"/>
    <w:rsid w:val="0055398E"/>
    <w:rsid w:val="005539C3"/>
    <w:rsid w:val="00553F5A"/>
    <w:rsid w:val="005544A0"/>
    <w:rsid w:val="00554765"/>
    <w:rsid w:val="00554E21"/>
    <w:rsid w:val="00555552"/>
    <w:rsid w:val="00555AD7"/>
    <w:rsid w:val="005607BB"/>
    <w:rsid w:val="0056094C"/>
    <w:rsid w:val="00560C89"/>
    <w:rsid w:val="00560F1F"/>
    <w:rsid w:val="00560FFB"/>
    <w:rsid w:val="005613B7"/>
    <w:rsid w:val="005618D5"/>
    <w:rsid w:val="005619BD"/>
    <w:rsid w:val="00561DDB"/>
    <w:rsid w:val="00562C91"/>
    <w:rsid w:val="0056472D"/>
    <w:rsid w:val="00565189"/>
    <w:rsid w:val="005657C9"/>
    <w:rsid w:val="005661BD"/>
    <w:rsid w:val="00566536"/>
    <w:rsid w:val="005665FC"/>
    <w:rsid w:val="00566961"/>
    <w:rsid w:val="00566A7E"/>
    <w:rsid w:val="00566FC6"/>
    <w:rsid w:val="0056789D"/>
    <w:rsid w:val="00567EAB"/>
    <w:rsid w:val="005713E9"/>
    <w:rsid w:val="005717A0"/>
    <w:rsid w:val="00572C17"/>
    <w:rsid w:val="005734FA"/>
    <w:rsid w:val="005759C3"/>
    <w:rsid w:val="00575A00"/>
    <w:rsid w:val="00575BC5"/>
    <w:rsid w:val="005769D2"/>
    <w:rsid w:val="005776B9"/>
    <w:rsid w:val="00577B2B"/>
    <w:rsid w:val="00580513"/>
    <w:rsid w:val="00580977"/>
    <w:rsid w:val="005815DA"/>
    <w:rsid w:val="0058185A"/>
    <w:rsid w:val="005818E0"/>
    <w:rsid w:val="0058195F"/>
    <w:rsid w:val="005824F6"/>
    <w:rsid w:val="00582886"/>
    <w:rsid w:val="00582A57"/>
    <w:rsid w:val="00583158"/>
    <w:rsid w:val="0058341E"/>
    <w:rsid w:val="005836B5"/>
    <w:rsid w:val="005846AF"/>
    <w:rsid w:val="00584731"/>
    <w:rsid w:val="005847CD"/>
    <w:rsid w:val="0058489A"/>
    <w:rsid w:val="00584905"/>
    <w:rsid w:val="00584B1F"/>
    <w:rsid w:val="00584E72"/>
    <w:rsid w:val="005864FD"/>
    <w:rsid w:val="005869AF"/>
    <w:rsid w:val="00586BA8"/>
    <w:rsid w:val="00586FAA"/>
    <w:rsid w:val="005879F3"/>
    <w:rsid w:val="005900D1"/>
    <w:rsid w:val="005900E2"/>
    <w:rsid w:val="005903C8"/>
    <w:rsid w:val="00591067"/>
    <w:rsid w:val="005933A4"/>
    <w:rsid w:val="00593662"/>
    <w:rsid w:val="005937F1"/>
    <w:rsid w:val="00593BCA"/>
    <w:rsid w:val="00593CEE"/>
    <w:rsid w:val="00593FCC"/>
    <w:rsid w:val="00594522"/>
    <w:rsid w:val="00595221"/>
    <w:rsid w:val="00596A9A"/>
    <w:rsid w:val="00596F63"/>
    <w:rsid w:val="00597458"/>
    <w:rsid w:val="00597F05"/>
    <w:rsid w:val="005A043D"/>
    <w:rsid w:val="005A0814"/>
    <w:rsid w:val="005A13F3"/>
    <w:rsid w:val="005A1603"/>
    <w:rsid w:val="005A1E47"/>
    <w:rsid w:val="005A21D6"/>
    <w:rsid w:val="005A2514"/>
    <w:rsid w:val="005A2923"/>
    <w:rsid w:val="005A389B"/>
    <w:rsid w:val="005A418A"/>
    <w:rsid w:val="005A4873"/>
    <w:rsid w:val="005A51BE"/>
    <w:rsid w:val="005A59FA"/>
    <w:rsid w:val="005A5A5F"/>
    <w:rsid w:val="005A5CC3"/>
    <w:rsid w:val="005A6128"/>
    <w:rsid w:val="005A721E"/>
    <w:rsid w:val="005A73DE"/>
    <w:rsid w:val="005A76F3"/>
    <w:rsid w:val="005A7B45"/>
    <w:rsid w:val="005B0078"/>
    <w:rsid w:val="005B07FD"/>
    <w:rsid w:val="005B1468"/>
    <w:rsid w:val="005B1CEC"/>
    <w:rsid w:val="005B355F"/>
    <w:rsid w:val="005B3592"/>
    <w:rsid w:val="005B3E34"/>
    <w:rsid w:val="005B4221"/>
    <w:rsid w:val="005B4343"/>
    <w:rsid w:val="005B5176"/>
    <w:rsid w:val="005B56FC"/>
    <w:rsid w:val="005B5E1F"/>
    <w:rsid w:val="005B5ED3"/>
    <w:rsid w:val="005B63C0"/>
    <w:rsid w:val="005B6C85"/>
    <w:rsid w:val="005B6E45"/>
    <w:rsid w:val="005B7796"/>
    <w:rsid w:val="005B7EFF"/>
    <w:rsid w:val="005C0941"/>
    <w:rsid w:val="005C12C8"/>
    <w:rsid w:val="005C1D3D"/>
    <w:rsid w:val="005C3410"/>
    <w:rsid w:val="005C4B64"/>
    <w:rsid w:val="005C5342"/>
    <w:rsid w:val="005C617D"/>
    <w:rsid w:val="005C62B6"/>
    <w:rsid w:val="005C6EDB"/>
    <w:rsid w:val="005C7972"/>
    <w:rsid w:val="005C799E"/>
    <w:rsid w:val="005C7FE4"/>
    <w:rsid w:val="005D0DAF"/>
    <w:rsid w:val="005D1A26"/>
    <w:rsid w:val="005D1F9B"/>
    <w:rsid w:val="005D3CDA"/>
    <w:rsid w:val="005D4D78"/>
    <w:rsid w:val="005D52A1"/>
    <w:rsid w:val="005D63FF"/>
    <w:rsid w:val="005D64A3"/>
    <w:rsid w:val="005D665C"/>
    <w:rsid w:val="005D6DF3"/>
    <w:rsid w:val="005D71AD"/>
    <w:rsid w:val="005D7247"/>
    <w:rsid w:val="005D7EC6"/>
    <w:rsid w:val="005E09B9"/>
    <w:rsid w:val="005E229C"/>
    <w:rsid w:val="005E29FD"/>
    <w:rsid w:val="005E2D79"/>
    <w:rsid w:val="005E2E2E"/>
    <w:rsid w:val="005E3225"/>
    <w:rsid w:val="005E3373"/>
    <w:rsid w:val="005E385D"/>
    <w:rsid w:val="005E4A73"/>
    <w:rsid w:val="005E576B"/>
    <w:rsid w:val="005E5BBF"/>
    <w:rsid w:val="005E626E"/>
    <w:rsid w:val="005E7FBE"/>
    <w:rsid w:val="005F07ED"/>
    <w:rsid w:val="005F0DDA"/>
    <w:rsid w:val="005F1C8E"/>
    <w:rsid w:val="005F1EE8"/>
    <w:rsid w:val="005F22C7"/>
    <w:rsid w:val="005F2F79"/>
    <w:rsid w:val="005F3142"/>
    <w:rsid w:val="005F3FE8"/>
    <w:rsid w:val="005F406B"/>
    <w:rsid w:val="005F4633"/>
    <w:rsid w:val="005F4A4E"/>
    <w:rsid w:val="005F59A4"/>
    <w:rsid w:val="005F5A97"/>
    <w:rsid w:val="005F5E51"/>
    <w:rsid w:val="00600CA6"/>
    <w:rsid w:val="006011EB"/>
    <w:rsid w:val="006013CA"/>
    <w:rsid w:val="006015D0"/>
    <w:rsid w:val="00603167"/>
    <w:rsid w:val="006039FC"/>
    <w:rsid w:val="00603E89"/>
    <w:rsid w:val="006041B6"/>
    <w:rsid w:val="00604A49"/>
    <w:rsid w:val="00605338"/>
    <w:rsid w:val="006053B4"/>
    <w:rsid w:val="0060561D"/>
    <w:rsid w:val="006071EE"/>
    <w:rsid w:val="00612181"/>
    <w:rsid w:val="00612414"/>
    <w:rsid w:val="00612B83"/>
    <w:rsid w:val="00612C63"/>
    <w:rsid w:val="0061303B"/>
    <w:rsid w:val="00613433"/>
    <w:rsid w:val="0061353A"/>
    <w:rsid w:val="00613596"/>
    <w:rsid w:val="00613744"/>
    <w:rsid w:val="00613A51"/>
    <w:rsid w:val="00613BA2"/>
    <w:rsid w:val="006146B0"/>
    <w:rsid w:val="00614B2E"/>
    <w:rsid w:val="00615036"/>
    <w:rsid w:val="00617235"/>
    <w:rsid w:val="0061782D"/>
    <w:rsid w:val="00617906"/>
    <w:rsid w:val="00617952"/>
    <w:rsid w:val="00617B40"/>
    <w:rsid w:val="006200CB"/>
    <w:rsid w:val="00620959"/>
    <w:rsid w:val="0062191D"/>
    <w:rsid w:val="0062242B"/>
    <w:rsid w:val="006231B0"/>
    <w:rsid w:val="006234CF"/>
    <w:rsid w:val="00623B6B"/>
    <w:rsid w:val="00623D5D"/>
    <w:rsid w:val="00624BBC"/>
    <w:rsid w:val="0062530A"/>
    <w:rsid w:val="006259A6"/>
    <w:rsid w:val="0062690F"/>
    <w:rsid w:val="00627792"/>
    <w:rsid w:val="006300B3"/>
    <w:rsid w:val="00630690"/>
    <w:rsid w:val="00631500"/>
    <w:rsid w:val="00631A85"/>
    <w:rsid w:val="00633198"/>
    <w:rsid w:val="006335C7"/>
    <w:rsid w:val="00635523"/>
    <w:rsid w:val="0063577C"/>
    <w:rsid w:val="00635D12"/>
    <w:rsid w:val="0063655C"/>
    <w:rsid w:val="006365EE"/>
    <w:rsid w:val="00636939"/>
    <w:rsid w:val="00636AA0"/>
    <w:rsid w:val="00636BC9"/>
    <w:rsid w:val="00637D8B"/>
    <w:rsid w:val="006405EF"/>
    <w:rsid w:val="006405F3"/>
    <w:rsid w:val="006408C0"/>
    <w:rsid w:val="00640D92"/>
    <w:rsid w:val="006416BF"/>
    <w:rsid w:val="00641B59"/>
    <w:rsid w:val="00641C06"/>
    <w:rsid w:val="00643A4B"/>
    <w:rsid w:val="00644291"/>
    <w:rsid w:val="00645772"/>
    <w:rsid w:val="00645EBA"/>
    <w:rsid w:val="0064735D"/>
    <w:rsid w:val="006477AF"/>
    <w:rsid w:val="006503A3"/>
    <w:rsid w:val="00650D70"/>
    <w:rsid w:val="00650D9E"/>
    <w:rsid w:val="00651C69"/>
    <w:rsid w:val="00653B40"/>
    <w:rsid w:val="00654041"/>
    <w:rsid w:val="0065444F"/>
    <w:rsid w:val="0065509F"/>
    <w:rsid w:val="00655499"/>
    <w:rsid w:val="00655B3E"/>
    <w:rsid w:val="00655C9B"/>
    <w:rsid w:val="00656DF2"/>
    <w:rsid w:val="00657207"/>
    <w:rsid w:val="00660515"/>
    <w:rsid w:val="0066095D"/>
    <w:rsid w:val="0066141E"/>
    <w:rsid w:val="006617AC"/>
    <w:rsid w:val="00662FCD"/>
    <w:rsid w:val="00663472"/>
    <w:rsid w:val="00663DE0"/>
    <w:rsid w:val="00664871"/>
    <w:rsid w:val="0066596E"/>
    <w:rsid w:val="00665E85"/>
    <w:rsid w:val="00667350"/>
    <w:rsid w:val="006700DA"/>
    <w:rsid w:val="0067023D"/>
    <w:rsid w:val="0067059F"/>
    <w:rsid w:val="00671077"/>
    <w:rsid w:val="00671B8B"/>
    <w:rsid w:val="00671E35"/>
    <w:rsid w:val="00672002"/>
    <w:rsid w:val="006725E0"/>
    <w:rsid w:val="0067291C"/>
    <w:rsid w:val="006732D6"/>
    <w:rsid w:val="00673697"/>
    <w:rsid w:val="00673770"/>
    <w:rsid w:val="00673B30"/>
    <w:rsid w:val="00673B5E"/>
    <w:rsid w:val="00674420"/>
    <w:rsid w:val="00674737"/>
    <w:rsid w:val="00674B77"/>
    <w:rsid w:val="00674F73"/>
    <w:rsid w:val="00675071"/>
    <w:rsid w:val="00675197"/>
    <w:rsid w:val="0067562D"/>
    <w:rsid w:val="0067614F"/>
    <w:rsid w:val="00676C91"/>
    <w:rsid w:val="00676F21"/>
    <w:rsid w:val="00677225"/>
    <w:rsid w:val="00677BC9"/>
    <w:rsid w:val="0068056B"/>
    <w:rsid w:val="006806E3"/>
    <w:rsid w:val="00681673"/>
    <w:rsid w:val="0068182C"/>
    <w:rsid w:val="00681BE2"/>
    <w:rsid w:val="00682A5E"/>
    <w:rsid w:val="00682CE7"/>
    <w:rsid w:val="00684B83"/>
    <w:rsid w:val="0068519D"/>
    <w:rsid w:val="0068596D"/>
    <w:rsid w:val="006859C0"/>
    <w:rsid w:val="006907C1"/>
    <w:rsid w:val="00691561"/>
    <w:rsid w:val="00691773"/>
    <w:rsid w:val="006918DC"/>
    <w:rsid w:val="00691EA2"/>
    <w:rsid w:val="00693337"/>
    <w:rsid w:val="006940CC"/>
    <w:rsid w:val="0069473E"/>
    <w:rsid w:val="00694968"/>
    <w:rsid w:val="00694B95"/>
    <w:rsid w:val="00694BC4"/>
    <w:rsid w:val="00694C8C"/>
    <w:rsid w:val="00695AAE"/>
    <w:rsid w:val="00695C85"/>
    <w:rsid w:val="00696E82"/>
    <w:rsid w:val="006A1380"/>
    <w:rsid w:val="006A15CC"/>
    <w:rsid w:val="006A1C86"/>
    <w:rsid w:val="006A241B"/>
    <w:rsid w:val="006A3514"/>
    <w:rsid w:val="006A392C"/>
    <w:rsid w:val="006A5075"/>
    <w:rsid w:val="006A64D5"/>
    <w:rsid w:val="006A70FF"/>
    <w:rsid w:val="006A74C0"/>
    <w:rsid w:val="006A794B"/>
    <w:rsid w:val="006B02DC"/>
    <w:rsid w:val="006B0F83"/>
    <w:rsid w:val="006B10E1"/>
    <w:rsid w:val="006B2AA9"/>
    <w:rsid w:val="006B2CFC"/>
    <w:rsid w:val="006B2DC1"/>
    <w:rsid w:val="006B35B2"/>
    <w:rsid w:val="006B3A7D"/>
    <w:rsid w:val="006B3CF1"/>
    <w:rsid w:val="006B3F70"/>
    <w:rsid w:val="006B43B4"/>
    <w:rsid w:val="006B74D5"/>
    <w:rsid w:val="006B7D72"/>
    <w:rsid w:val="006C1BE6"/>
    <w:rsid w:val="006C1D8E"/>
    <w:rsid w:val="006C1ED3"/>
    <w:rsid w:val="006C2CE3"/>
    <w:rsid w:val="006C3081"/>
    <w:rsid w:val="006C326C"/>
    <w:rsid w:val="006C3D23"/>
    <w:rsid w:val="006C3F58"/>
    <w:rsid w:val="006C502D"/>
    <w:rsid w:val="006C59B6"/>
    <w:rsid w:val="006C5EF5"/>
    <w:rsid w:val="006C62D2"/>
    <w:rsid w:val="006C63DF"/>
    <w:rsid w:val="006C6729"/>
    <w:rsid w:val="006C707D"/>
    <w:rsid w:val="006C7475"/>
    <w:rsid w:val="006C7B9A"/>
    <w:rsid w:val="006C7F7E"/>
    <w:rsid w:val="006D1A8C"/>
    <w:rsid w:val="006D1AFA"/>
    <w:rsid w:val="006D22C6"/>
    <w:rsid w:val="006D2598"/>
    <w:rsid w:val="006D311C"/>
    <w:rsid w:val="006D4203"/>
    <w:rsid w:val="006D451E"/>
    <w:rsid w:val="006D4FFB"/>
    <w:rsid w:val="006D5018"/>
    <w:rsid w:val="006D558A"/>
    <w:rsid w:val="006D55E5"/>
    <w:rsid w:val="006D5F09"/>
    <w:rsid w:val="006D6A66"/>
    <w:rsid w:val="006D6B89"/>
    <w:rsid w:val="006D73D6"/>
    <w:rsid w:val="006D7FB1"/>
    <w:rsid w:val="006E084F"/>
    <w:rsid w:val="006E14B3"/>
    <w:rsid w:val="006E25F6"/>
    <w:rsid w:val="006E34E3"/>
    <w:rsid w:val="006E46A1"/>
    <w:rsid w:val="006E46BB"/>
    <w:rsid w:val="006E49CA"/>
    <w:rsid w:val="006E4C7D"/>
    <w:rsid w:val="006E54F2"/>
    <w:rsid w:val="006E56CB"/>
    <w:rsid w:val="006E69DD"/>
    <w:rsid w:val="006E7320"/>
    <w:rsid w:val="006E7524"/>
    <w:rsid w:val="006E7566"/>
    <w:rsid w:val="006E76BA"/>
    <w:rsid w:val="006E7CF2"/>
    <w:rsid w:val="006F10DB"/>
    <w:rsid w:val="006F1E8E"/>
    <w:rsid w:val="006F2992"/>
    <w:rsid w:val="006F3258"/>
    <w:rsid w:val="006F360E"/>
    <w:rsid w:val="006F3637"/>
    <w:rsid w:val="006F39A9"/>
    <w:rsid w:val="006F42D2"/>
    <w:rsid w:val="006F446A"/>
    <w:rsid w:val="006F4A02"/>
    <w:rsid w:val="006F51EB"/>
    <w:rsid w:val="006F5415"/>
    <w:rsid w:val="006F55FB"/>
    <w:rsid w:val="006F5C56"/>
    <w:rsid w:val="006F5CC3"/>
    <w:rsid w:val="006F66F6"/>
    <w:rsid w:val="006F681C"/>
    <w:rsid w:val="006F711C"/>
    <w:rsid w:val="00700350"/>
    <w:rsid w:val="0070082E"/>
    <w:rsid w:val="007011EC"/>
    <w:rsid w:val="007011F8"/>
    <w:rsid w:val="00702D17"/>
    <w:rsid w:val="00703AF1"/>
    <w:rsid w:val="007049D4"/>
    <w:rsid w:val="00705C76"/>
    <w:rsid w:val="00705E4B"/>
    <w:rsid w:val="00706336"/>
    <w:rsid w:val="00706763"/>
    <w:rsid w:val="00706801"/>
    <w:rsid w:val="00706D92"/>
    <w:rsid w:val="00707197"/>
    <w:rsid w:val="0070762A"/>
    <w:rsid w:val="007078AD"/>
    <w:rsid w:val="00710F1F"/>
    <w:rsid w:val="007122D0"/>
    <w:rsid w:val="007122DD"/>
    <w:rsid w:val="0071244F"/>
    <w:rsid w:val="007131FE"/>
    <w:rsid w:val="0071555C"/>
    <w:rsid w:val="00715697"/>
    <w:rsid w:val="007168C9"/>
    <w:rsid w:val="0071747B"/>
    <w:rsid w:val="00717AAD"/>
    <w:rsid w:val="00717AF7"/>
    <w:rsid w:val="007206B6"/>
    <w:rsid w:val="007206F7"/>
    <w:rsid w:val="0072082A"/>
    <w:rsid w:val="00720B9E"/>
    <w:rsid w:val="00720BD2"/>
    <w:rsid w:val="00720E4C"/>
    <w:rsid w:val="00721228"/>
    <w:rsid w:val="00721320"/>
    <w:rsid w:val="0072149F"/>
    <w:rsid w:val="0072167A"/>
    <w:rsid w:val="00721DB2"/>
    <w:rsid w:val="007222D8"/>
    <w:rsid w:val="0072243C"/>
    <w:rsid w:val="007227CD"/>
    <w:rsid w:val="00722F7C"/>
    <w:rsid w:val="00723815"/>
    <w:rsid w:val="00725257"/>
    <w:rsid w:val="0072526E"/>
    <w:rsid w:val="00725CDE"/>
    <w:rsid w:val="0072610B"/>
    <w:rsid w:val="0072663C"/>
    <w:rsid w:val="00726702"/>
    <w:rsid w:val="00727B22"/>
    <w:rsid w:val="00727D2A"/>
    <w:rsid w:val="00730951"/>
    <w:rsid w:val="00730EFE"/>
    <w:rsid w:val="00731314"/>
    <w:rsid w:val="00731919"/>
    <w:rsid w:val="00731D97"/>
    <w:rsid w:val="00731EFE"/>
    <w:rsid w:val="007323DC"/>
    <w:rsid w:val="0073264B"/>
    <w:rsid w:val="00732B28"/>
    <w:rsid w:val="0073360B"/>
    <w:rsid w:val="007342C9"/>
    <w:rsid w:val="0073489D"/>
    <w:rsid w:val="00734DDE"/>
    <w:rsid w:val="00734F34"/>
    <w:rsid w:val="007359CC"/>
    <w:rsid w:val="00737175"/>
    <w:rsid w:val="0073717E"/>
    <w:rsid w:val="00740C7C"/>
    <w:rsid w:val="00742552"/>
    <w:rsid w:val="00743AFF"/>
    <w:rsid w:val="00743B65"/>
    <w:rsid w:val="007444F1"/>
    <w:rsid w:val="007445EF"/>
    <w:rsid w:val="007446C5"/>
    <w:rsid w:val="007454A7"/>
    <w:rsid w:val="0074571A"/>
    <w:rsid w:val="0074583C"/>
    <w:rsid w:val="00745BC7"/>
    <w:rsid w:val="00745C64"/>
    <w:rsid w:val="00745E28"/>
    <w:rsid w:val="00746703"/>
    <w:rsid w:val="007467D0"/>
    <w:rsid w:val="007469FF"/>
    <w:rsid w:val="007478F5"/>
    <w:rsid w:val="00747F1E"/>
    <w:rsid w:val="00750EF6"/>
    <w:rsid w:val="00751F79"/>
    <w:rsid w:val="00752004"/>
    <w:rsid w:val="00752FE3"/>
    <w:rsid w:val="00753DD5"/>
    <w:rsid w:val="00754412"/>
    <w:rsid w:val="00754E17"/>
    <w:rsid w:val="00755487"/>
    <w:rsid w:val="00755892"/>
    <w:rsid w:val="00755EE9"/>
    <w:rsid w:val="007574F3"/>
    <w:rsid w:val="007578C2"/>
    <w:rsid w:val="00757A82"/>
    <w:rsid w:val="00760687"/>
    <w:rsid w:val="00760786"/>
    <w:rsid w:val="00760B14"/>
    <w:rsid w:val="00761FF5"/>
    <w:rsid w:val="00762DF4"/>
    <w:rsid w:val="007631C2"/>
    <w:rsid w:val="007638B7"/>
    <w:rsid w:val="00764051"/>
    <w:rsid w:val="00765529"/>
    <w:rsid w:val="00765B52"/>
    <w:rsid w:val="00765E84"/>
    <w:rsid w:val="0076617D"/>
    <w:rsid w:val="00766D57"/>
    <w:rsid w:val="00767795"/>
    <w:rsid w:val="0077005D"/>
    <w:rsid w:val="00770109"/>
    <w:rsid w:val="007701EA"/>
    <w:rsid w:val="0077030A"/>
    <w:rsid w:val="00770520"/>
    <w:rsid w:val="007713F4"/>
    <w:rsid w:val="00771A2B"/>
    <w:rsid w:val="00771CBA"/>
    <w:rsid w:val="00771E23"/>
    <w:rsid w:val="00772BB6"/>
    <w:rsid w:val="00772C89"/>
    <w:rsid w:val="00772F77"/>
    <w:rsid w:val="00773361"/>
    <w:rsid w:val="00773C0B"/>
    <w:rsid w:val="00774CCB"/>
    <w:rsid w:val="00774FBB"/>
    <w:rsid w:val="007757BA"/>
    <w:rsid w:val="00776739"/>
    <w:rsid w:val="00777DBF"/>
    <w:rsid w:val="007807CF"/>
    <w:rsid w:val="007814D7"/>
    <w:rsid w:val="00781909"/>
    <w:rsid w:val="00781B9E"/>
    <w:rsid w:val="00781C1C"/>
    <w:rsid w:val="00781CCD"/>
    <w:rsid w:val="00783809"/>
    <w:rsid w:val="00783D01"/>
    <w:rsid w:val="0078440D"/>
    <w:rsid w:val="00785CC6"/>
    <w:rsid w:val="0078605C"/>
    <w:rsid w:val="007867A5"/>
    <w:rsid w:val="00787999"/>
    <w:rsid w:val="007914AD"/>
    <w:rsid w:val="007939E1"/>
    <w:rsid w:val="00794075"/>
    <w:rsid w:val="00794986"/>
    <w:rsid w:val="007953AD"/>
    <w:rsid w:val="00795869"/>
    <w:rsid w:val="00797422"/>
    <w:rsid w:val="007979C3"/>
    <w:rsid w:val="007A0A6A"/>
    <w:rsid w:val="007A3030"/>
    <w:rsid w:val="007A41CC"/>
    <w:rsid w:val="007A42D2"/>
    <w:rsid w:val="007A4614"/>
    <w:rsid w:val="007A5021"/>
    <w:rsid w:val="007A54ED"/>
    <w:rsid w:val="007A62C6"/>
    <w:rsid w:val="007A75C3"/>
    <w:rsid w:val="007B10CC"/>
    <w:rsid w:val="007B11FB"/>
    <w:rsid w:val="007B17B5"/>
    <w:rsid w:val="007B2CC2"/>
    <w:rsid w:val="007B2F66"/>
    <w:rsid w:val="007B2FB1"/>
    <w:rsid w:val="007B316C"/>
    <w:rsid w:val="007B36C7"/>
    <w:rsid w:val="007B3D24"/>
    <w:rsid w:val="007B41E0"/>
    <w:rsid w:val="007B4249"/>
    <w:rsid w:val="007B4A82"/>
    <w:rsid w:val="007B4AFA"/>
    <w:rsid w:val="007B58B7"/>
    <w:rsid w:val="007B591A"/>
    <w:rsid w:val="007B5EC5"/>
    <w:rsid w:val="007B5F3B"/>
    <w:rsid w:val="007B6076"/>
    <w:rsid w:val="007B662A"/>
    <w:rsid w:val="007B71B6"/>
    <w:rsid w:val="007B78C0"/>
    <w:rsid w:val="007C1020"/>
    <w:rsid w:val="007C161B"/>
    <w:rsid w:val="007C1C7D"/>
    <w:rsid w:val="007C22B1"/>
    <w:rsid w:val="007C37C6"/>
    <w:rsid w:val="007C3CEC"/>
    <w:rsid w:val="007C3EE8"/>
    <w:rsid w:val="007C4BC9"/>
    <w:rsid w:val="007C4E7D"/>
    <w:rsid w:val="007C4F47"/>
    <w:rsid w:val="007C50EF"/>
    <w:rsid w:val="007C54A5"/>
    <w:rsid w:val="007C5517"/>
    <w:rsid w:val="007C69D0"/>
    <w:rsid w:val="007D0486"/>
    <w:rsid w:val="007D1AA1"/>
    <w:rsid w:val="007D1F11"/>
    <w:rsid w:val="007D25C1"/>
    <w:rsid w:val="007D2D2E"/>
    <w:rsid w:val="007D4118"/>
    <w:rsid w:val="007D4E6E"/>
    <w:rsid w:val="007D5186"/>
    <w:rsid w:val="007D56FB"/>
    <w:rsid w:val="007D78B2"/>
    <w:rsid w:val="007E2E6A"/>
    <w:rsid w:val="007E3B9E"/>
    <w:rsid w:val="007E4507"/>
    <w:rsid w:val="007E4DC8"/>
    <w:rsid w:val="007E4ED8"/>
    <w:rsid w:val="007E50AC"/>
    <w:rsid w:val="007E5D7C"/>
    <w:rsid w:val="007E6368"/>
    <w:rsid w:val="007E6BF1"/>
    <w:rsid w:val="007F03D7"/>
    <w:rsid w:val="007F311F"/>
    <w:rsid w:val="007F370B"/>
    <w:rsid w:val="007F4356"/>
    <w:rsid w:val="007F543C"/>
    <w:rsid w:val="007F69D2"/>
    <w:rsid w:val="007F72F9"/>
    <w:rsid w:val="007F7936"/>
    <w:rsid w:val="007F7E6D"/>
    <w:rsid w:val="008005E0"/>
    <w:rsid w:val="008009B5"/>
    <w:rsid w:val="00800D5A"/>
    <w:rsid w:val="00800EA9"/>
    <w:rsid w:val="008010A6"/>
    <w:rsid w:val="00803980"/>
    <w:rsid w:val="008039FA"/>
    <w:rsid w:val="00804CE6"/>
    <w:rsid w:val="00807790"/>
    <w:rsid w:val="00811406"/>
    <w:rsid w:val="00811CE3"/>
    <w:rsid w:val="00812520"/>
    <w:rsid w:val="00813F4A"/>
    <w:rsid w:val="0081429C"/>
    <w:rsid w:val="0081479E"/>
    <w:rsid w:val="00815172"/>
    <w:rsid w:val="00816132"/>
    <w:rsid w:val="008168A9"/>
    <w:rsid w:val="00816C13"/>
    <w:rsid w:val="008170ED"/>
    <w:rsid w:val="00817253"/>
    <w:rsid w:val="00817C2E"/>
    <w:rsid w:val="008207D8"/>
    <w:rsid w:val="00820E5D"/>
    <w:rsid w:val="00822402"/>
    <w:rsid w:val="00822B14"/>
    <w:rsid w:val="00823441"/>
    <w:rsid w:val="008234C2"/>
    <w:rsid w:val="00824106"/>
    <w:rsid w:val="00825165"/>
    <w:rsid w:val="00825368"/>
    <w:rsid w:val="00825803"/>
    <w:rsid w:val="00826490"/>
    <w:rsid w:val="008266D1"/>
    <w:rsid w:val="008272DE"/>
    <w:rsid w:val="00827369"/>
    <w:rsid w:val="00827A9E"/>
    <w:rsid w:val="00830667"/>
    <w:rsid w:val="008317D9"/>
    <w:rsid w:val="00831868"/>
    <w:rsid w:val="00832012"/>
    <w:rsid w:val="00833320"/>
    <w:rsid w:val="00833E9B"/>
    <w:rsid w:val="00834257"/>
    <w:rsid w:val="008343EF"/>
    <w:rsid w:val="00834B24"/>
    <w:rsid w:val="00834C9F"/>
    <w:rsid w:val="00835258"/>
    <w:rsid w:val="008354A2"/>
    <w:rsid w:val="00835A56"/>
    <w:rsid w:val="00835BD1"/>
    <w:rsid w:val="00836C97"/>
    <w:rsid w:val="00837ABF"/>
    <w:rsid w:val="00840402"/>
    <w:rsid w:val="008411ED"/>
    <w:rsid w:val="00841A2F"/>
    <w:rsid w:val="00841BD9"/>
    <w:rsid w:val="008424D9"/>
    <w:rsid w:val="00842685"/>
    <w:rsid w:val="00843361"/>
    <w:rsid w:val="0084340E"/>
    <w:rsid w:val="00843BBA"/>
    <w:rsid w:val="00843C1C"/>
    <w:rsid w:val="00844BAE"/>
    <w:rsid w:val="008457A3"/>
    <w:rsid w:val="00845BA4"/>
    <w:rsid w:val="00846C83"/>
    <w:rsid w:val="00847652"/>
    <w:rsid w:val="00847A12"/>
    <w:rsid w:val="00850A56"/>
    <w:rsid w:val="00850AE9"/>
    <w:rsid w:val="00850BB6"/>
    <w:rsid w:val="00851A85"/>
    <w:rsid w:val="00851CB2"/>
    <w:rsid w:val="00851EBF"/>
    <w:rsid w:val="0085321C"/>
    <w:rsid w:val="00853E51"/>
    <w:rsid w:val="00854260"/>
    <w:rsid w:val="00855207"/>
    <w:rsid w:val="008552F3"/>
    <w:rsid w:val="0085649B"/>
    <w:rsid w:val="00857DA2"/>
    <w:rsid w:val="00857F74"/>
    <w:rsid w:val="008600CD"/>
    <w:rsid w:val="00861AD0"/>
    <w:rsid w:val="00861B16"/>
    <w:rsid w:val="008625F8"/>
    <w:rsid w:val="00862703"/>
    <w:rsid w:val="0086363F"/>
    <w:rsid w:val="00864192"/>
    <w:rsid w:val="00864388"/>
    <w:rsid w:val="00864CB0"/>
    <w:rsid w:val="00865FF0"/>
    <w:rsid w:val="00866CB4"/>
    <w:rsid w:val="00867302"/>
    <w:rsid w:val="00867A53"/>
    <w:rsid w:val="008710D3"/>
    <w:rsid w:val="0087129F"/>
    <w:rsid w:val="0087159D"/>
    <w:rsid w:val="00871A47"/>
    <w:rsid w:val="008720B0"/>
    <w:rsid w:val="00872F69"/>
    <w:rsid w:val="00873B0F"/>
    <w:rsid w:val="00875044"/>
    <w:rsid w:val="00875697"/>
    <w:rsid w:val="00875C53"/>
    <w:rsid w:val="0087635D"/>
    <w:rsid w:val="0087670C"/>
    <w:rsid w:val="00876BB5"/>
    <w:rsid w:val="0087762F"/>
    <w:rsid w:val="00881CC4"/>
    <w:rsid w:val="008822BD"/>
    <w:rsid w:val="00882439"/>
    <w:rsid w:val="00882E6B"/>
    <w:rsid w:val="00883A25"/>
    <w:rsid w:val="00883AE8"/>
    <w:rsid w:val="0088426B"/>
    <w:rsid w:val="00884B1C"/>
    <w:rsid w:val="00885046"/>
    <w:rsid w:val="00886A48"/>
    <w:rsid w:val="008870DD"/>
    <w:rsid w:val="00887969"/>
    <w:rsid w:val="00890C98"/>
    <w:rsid w:val="00890FE2"/>
    <w:rsid w:val="008910C3"/>
    <w:rsid w:val="00891F16"/>
    <w:rsid w:val="00893C8C"/>
    <w:rsid w:val="008953AB"/>
    <w:rsid w:val="00895B73"/>
    <w:rsid w:val="00897328"/>
    <w:rsid w:val="008A012A"/>
    <w:rsid w:val="008A0174"/>
    <w:rsid w:val="008A062C"/>
    <w:rsid w:val="008A0FF0"/>
    <w:rsid w:val="008A123B"/>
    <w:rsid w:val="008A13B5"/>
    <w:rsid w:val="008A1AA9"/>
    <w:rsid w:val="008A1D8C"/>
    <w:rsid w:val="008A1D9F"/>
    <w:rsid w:val="008A2832"/>
    <w:rsid w:val="008A2BF3"/>
    <w:rsid w:val="008A33B8"/>
    <w:rsid w:val="008A3D15"/>
    <w:rsid w:val="008A478E"/>
    <w:rsid w:val="008A514F"/>
    <w:rsid w:val="008A5AD1"/>
    <w:rsid w:val="008A61C9"/>
    <w:rsid w:val="008A7814"/>
    <w:rsid w:val="008A79DD"/>
    <w:rsid w:val="008A7FBD"/>
    <w:rsid w:val="008B04D9"/>
    <w:rsid w:val="008B0724"/>
    <w:rsid w:val="008B0B06"/>
    <w:rsid w:val="008B1024"/>
    <w:rsid w:val="008B1274"/>
    <w:rsid w:val="008B16CC"/>
    <w:rsid w:val="008B1F62"/>
    <w:rsid w:val="008B322C"/>
    <w:rsid w:val="008B3E5C"/>
    <w:rsid w:val="008B3E7A"/>
    <w:rsid w:val="008B428C"/>
    <w:rsid w:val="008B44DA"/>
    <w:rsid w:val="008B5040"/>
    <w:rsid w:val="008B5714"/>
    <w:rsid w:val="008B63D3"/>
    <w:rsid w:val="008B6614"/>
    <w:rsid w:val="008B68CD"/>
    <w:rsid w:val="008B6EB9"/>
    <w:rsid w:val="008B7246"/>
    <w:rsid w:val="008B7A9D"/>
    <w:rsid w:val="008B7D38"/>
    <w:rsid w:val="008B7E91"/>
    <w:rsid w:val="008C0403"/>
    <w:rsid w:val="008C0484"/>
    <w:rsid w:val="008C055C"/>
    <w:rsid w:val="008C1BF5"/>
    <w:rsid w:val="008C2A4D"/>
    <w:rsid w:val="008C31B4"/>
    <w:rsid w:val="008C34F4"/>
    <w:rsid w:val="008C3727"/>
    <w:rsid w:val="008C3D1D"/>
    <w:rsid w:val="008C4131"/>
    <w:rsid w:val="008C45DE"/>
    <w:rsid w:val="008C4990"/>
    <w:rsid w:val="008C4C04"/>
    <w:rsid w:val="008C568B"/>
    <w:rsid w:val="008C64C7"/>
    <w:rsid w:val="008D0278"/>
    <w:rsid w:val="008D095B"/>
    <w:rsid w:val="008D09AF"/>
    <w:rsid w:val="008D0D5B"/>
    <w:rsid w:val="008D13E0"/>
    <w:rsid w:val="008D145B"/>
    <w:rsid w:val="008D1513"/>
    <w:rsid w:val="008D1F08"/>
    <w:rsid w:val="008D3E2E"/>
    <w:rsid w:val="008D5FC4"/>
    <w:rsid w:val="008D6035"/>
    <w:rsid w:val="008D6225"/>
    <w:rsid w:val="008D70E3"/>
    <w:rsid w:val="008D799E"/>
    <w:rsid w:val="008D7AE8"/>
    <w:rsid w:val="008D7C34"/>
    <w:rsid w:val="008E045A"/>
    <w:rsid w:val="008E1559"/>
    <w:rsid w:val="008E18CB"/>
    <w:rsid w:val="008E291C"/>
    <w:rsid w:val="008E369E"/>
    <w:rsid w:val="008E402E"/>
    <w:rsid w:val="008E40CD"/>
    <w:rsid w:val="008E462B"/>
    <w:rsid w:val="008E4E45"/>
    <w:rsid w:val="008E732D"/>
    <w:rsid w:val="008E7998"/>
    <w:rsid w:val="008E79F5"/>
    <w:rsid w:val="008F055F"/>
    <w:rsid w:val="008F0F41"/>
    <w:rsid w:val="008F10EB"/>
    <w:rsid w:val="008F13C5"/>
    <w:rsid w:val="008F23BE"/>
    <w:rsid w:val="008F280A"/>
    <w:rsid w:val="008F31C2"/>
    <w:rsid w:val="008F46CF"/>
    <w:rsid w:val="008F4D91"/>
    <w:rsid w:val="008F7083"/>
    <w:rsid w:val="008F75B1"/>
    <w:rsid w:val="008F76A4"/>
    <w:rsid w:val="008F7F98"/>
    <w:rsid w:val="009000A8"/>
    <w:rsid w:val="009006C2"/>
    <w:rsid w:val="00900EFA"/>
    <w:rsid w:val="009016B4"/>
    <w:rsid w:val="009020CA"/>
    <w:rsid w:val="00902B41"/>
    <w:rsid w:val="00903A76"/>
    <w:rsid w:val="00904282"/>
    <w:rsid w:val="00904560"/>
    <w:rsid w:val="009062FA"/>
    <w:rsid w:val="00906695"/>
    <w:rsid w:val="00906CB0"/>
    <w:rsid w:val="00907092"/>
    <w:rsid w:val="00907600"/>
    <w:rsid w:val="00910617"/>
    <w:rsid w:val="00910B62"/>
    <w:rsid w:val="00910E48"/>
    <w:rsid w:val="00910FAB"/>
    <w:rsid w:val="009111A7"/>
    <w:rsid w:val="00911555"/>
    <w:rsid w:val="009124A1"/>
    <w:rsid w:val="00912C22"/>
    <w:rsid w:val="0091452F"/>
    <w:rsid w:val="00914660"/>
    <w:rsid w:val="009146E0"/>
    <w:rsid w:val="00914941"/>
    <w:rsid w:val="00914AC2"/>
    <w:rsid w:val="00914C90"/>
    <w:rsid w:val="009152A6"/>
    <w:rsid w:val="00915AE4"/>
    <w:rsid w:val="009161E1"/>
    <w:rsid w:val="00916463"/>
    <w:rsid w:val="009168C4"/>
    <w:rsid w:val="00917377"/>
    <w:rsid w:val="00920065"/>
    <w:rsid w:val="0092037A"/>
    <w:rsid w:val="0092054D"/>
    <w:rsid w:val="00921C86"/>
    <w:rsid w:val="009225B9"/>
    <w:rsid w:val="00922600"/>
    <w:rsid w:val="0092269F"/>
    <w:rsid w:val="00922C16"/>
    <w:rsid w:val="00923136"/>
    <w:rsid w:val="009236A2"/>
    <w:rsid w:val="00923F56"/>
    <w:rsid w:val="00923FB3"/>
    <w:rsid w:val="00924CB8"/>
    <w:rsid w:val="0092588A"/>
    <w:rsid w:val="00925E5E"/>
    <w:rsid w:val="00925F52"/>
    <w:rsid w:val="00925F59"/>
    <w:rsid w:val="00926A86"/>
    <w:rsid w:val="00926C1D"/>
    <w:rsid w:val="00927EA1"/>
    <w:rsid w:val="00930EF5"/>
    <w:rsid w:val="00931213"/>
    <w:rsid w:val="009321EF"/>
    <w:rsid w:val="00932A63"/>
    <w:rsid w:val="0093440B"/>
    <w:rsid w:val="00934A41"/>
    <w:rsid w:val="00935302"/>
    <w:rsid w:val="0093561F"/>
    <w:rsid w:val="00935A5E"/>
    <w:rsid w:val="00936449"/>
    <w:rsid w:val="00936B80"/>
    <w:rsid w:val="0093766C"/>
    <w:rsid w:val="00941861"/>
    <w:rsid w:val="00941A81"/>
    <w:rsid w:val="00941D65"/>
    <w:rsid w:val="00942B10"/>
    <w:rsid w:val="00942E8E"/>
    <w:rsid w:val="00943674"/>
    <w:rsid w:val="00943BD3"/>
    <w:rsid w:val="00943C34"/>
    <w:rsid w:val="00944A9C"/>
    <w:rsid w:val="00946837"/>
    <w:rsid w:val="009475C6"/>
    <w:rsid w:val="00947D7C"/>
    <w:rsid w:val="0095021F"/>
    <w:rsid w:val="00950C49"/>
    <w:rsid w:val="00951060"/>
    <w:rsid w:val="009511A2"/>
    <w:rsid w:val="009518DD"/>
    <w:rsid w:val="00951D82"/>
    <w:rsid w:val="009521FF"/>
    <w:rsid w:val="00953AB8"/>
    <w:rsid w:val="00954EE4"/>
    <w:rsid w:val="0095531A"/>
    <w:rsid w:val="00955993"/>
    <w:rsid w:val="00955E56"/>
    <w:rsid w:val="00956037"/>
    <w:rsid w:val="009567F1"/>
    <w:rsid w:val="00956D92"/>
    <w:rsid w:val="00957010"/>
    <w:rsid w:val="00957613"/>
    <w:rsid w:val="0095794E"/>
    <w:rsid w:val="00957BE9"/>
    <w:rsid w:val="00960C93"/>
    <w:rsid w:val="00961315"/>
    <w:rsid w:val="00961E0F"/>
    <w:rsid w:val="0096222D"/>
    <w:rsid w:val="00962793"/>
    <w:rsid w:val="00962940"/>
    <w:rsid w:val="00962E5A"/>
    <w:rsid w:val="009634F8"/>
    <w:rsid w:val="00963BCB"/>
    <w:rsid w:val="00963F66"/>
    <w:rsid w:val="009645FF"/>
    <w:rsid w:val="00964707"/>
    <w:rsid w:val="00965EAE"/>
    <w:rsid w:val="00966081"/>
    <w:rsid w:val="0096614F"/>
    <w:rsid w:val="00966659"/>
    <w:rsid w:val="00967466"/>
    <w:rsid w:val="009677A8"/>
    <w:rsid w:val="00970C1A"/>
    <w:rsid w:val="00970D60"/>
    <w:rsid w:val="00971849"/>
    <w:rsid w:val="00972037"/>
    <w:rsid w:val="0097212F"/>
    <w:rsid w:val="00972ADD"/>
    <w:rsid w:val="00972FD8"/>
    <w:rsid w:val="00973122"/>
    <w:rsid w:val="009738D4"/>
    <w:rsid w:val="00973A23"/>
    <w:rsid w:val="00973B54"/>
    <w:rsid w:val="00974A1E"/>
    <w:rsid w:val="0097523E"/>
    <w:rsid w:val="009759CE"/>
    <w:rsid w:val="0097657C"/>
    <w:rsid w:val="00977463"/>
    <w:rsid w:val="00981A11"/>
    <w:rsid w:val="00982610"/>
    <w:rsid w:val="00982F6B"/>
    <w:rsid w:val="0098329F"/>
    <w:rsid w:val="00983A7A"/>
    <w:rsid w:val="00983F14"/>
    <w:rsid w:val="0098512E"/>
    <w:rsid w:val="00986434"/>
    <w:rsid w:val="00986537"/>
    <w:rsid w:val="00990092"/>
    <w:rsid w:val="00990C5C"/>
    <w:rsid w:val="00992701"/>
    <w:rsid w:val="00993107"/>
    <w:rsid w:val="00993161"/>
    <w:rsid w:val="009932EE"/>
    <w:rsid w:val="00993765"/>
    <w:rsid w:val="009938CA"/>
    <w:rsid w:val="00994D67"/>
    <w:rsid w:val="009952A6"/>
    <w:rsid w:val="0099598E"/>
    <w:rsid w:val="00995CBB"/>
    <w:rsid w:val="00996D98"/>
    <w:rsid w:val="00997532"/>
    <w:rsid w:val="00997B62"/>
    <w:rsid w:val="00997ED0"/>
    <w:rsid w:val="009A081F"/>
    <w:rsid w:val="009A1469"/>
    <w:rsid w:val="009A4AAA"/>
    <w:rsid w:val="009A544E"/>
    <w:rsid w:val="009A5797"/>
    <w:rsid w:val="009A633E"/>
    <w:rsid w:val="009A650F"/>
    <w:rsid w:val="009A6ACA"/>
    <w:rsid w:val="009A6EAD"/>
    <w:rsid w:val="009A7187"/>
    <w:rsid w:val="009A718C"/>
    <w:rsid w:val="009A752D"/>
    <w:rsid w:val="009A7C51"/>
    <w:rsid w:val="009B1C0F"/>
    <w:rsid w:val="009B3031"/>
    <w:rsid w:val="009B3567"/>
    <w:rsid w:val="009B36C7"/>
    <w:rsid w:val="009B38CC"/>
    <w:rsid w:val="009B4DD9"/>
    <w:rsid w:val="009B4F2F"/>
    <w:rsid w:val="009B5BC3"/>
    <w:rsid w:val="009B5C58"/>
    <w:rsid w:val="009B5D8F"/>
    <w:rsid w:val="009B73FF"/>
    <w:rsid w:val="009B7D45"/>
    <w:rsid w:val="009C031A"/>
    <w:rsid w:val="009C0A41"/>
    <w:rsid w:val="009C1625"/>
    <w:rsid w:val="009C230A"/>
    <w:rsid w:val="009C34E3"/>
    <w:rsid w:val="009C3C75"/>
    <w:rsid w:val="009C4287"/>
    <w:rsid w:val="009C51F2"/>
    <w:rsid w:val="009C53AC"/>
    <w:rsid w:val="009C5A79"/>
    <w:rsid w:val="009C5CF0"/>
    <w:rsid w:val="009C63D6"/>
    <w:rsid w:val="009C66A7"/>
    <w:rsid w:val="009C67E0"/>
    <w:rsid w:val="009C6D51"/>
    <w:rsid w:val="009D0105"/>
    <w:rsid w:val="009D01B6"/>
    <w:rsid w:val="009D068B"/>
    <w:rsid w:val="009D2390"/>
    <w:rsid w:val="009D2F7C"/>
    <w:rsid w:val="009D2F9E"/>
    <w:rsid w:val="009D3A3E"/>
    <w:rsid w:val="009D3D4E"/>
    <w:rsid w:val="009D3F58"/>
    <w:rsid w:val="009D47A4"/>
    <w:rsid w:val="009D5B14"/>
    <w:rsid w:val="009D5B72"/>
    <w:rsid w:val="009D5FB3"/>
    <w:rsid w:val="009D61FA"/>
    <w:rsid w:val="009D6969"/>
    <w:rsid w:val="009D70F7"/>
    <w:rsid w:val="009D7421"/>
    <w:rsid w:val="009D794C"/>
    <w:rsid w:val="009D7EF8"/>
    <w:rsid w:val="009E00D2"/>
    <w:rsid w:val="009E15AB"/>
    <w:rsid w:val="009E161C"/>
    <w:rsid w:val="009E2D7E"/>
    <w:rsid w:val="009E2EB3"/>
    <w:rsid w:val="009E3CA8"/>
    <w:rsid w:val="009E415F"/>
    <w:rsid w:val="009E4722"/>
    <w:rsid w:val="009E472E"/>
    <w:rsid w:val="009E57FD"/>
    <w:rsid w:val="009E5C46"/>
    <w:rsid w:val="009E6B2E"/>
    <w:rsid w:val="009E6C84"/>
    <w:rsid w:val="009E70B4"/>
    <w:rsid w:val="009E720B"/>
    <w:rsid w:val="009E7667"/>
    <w:rsid w:val="009E7782"/>
    <w:rsid w:val="009E77AE"/>
    <w:rsid w:val="009E7B7E"/>
    <w:rsid w:val="009E7E94"/>
    <w:rsid w:val="009F0675"/>
    <w:rsid w:val="009F1457"/>
    <w:rsid w:val="009F20BF"/>
    <w:rsid w:val="009F282C"/>
    <w:rsid w:val="009F2A2E"/>
    <w:rsid w:val="009F2DAF"/>
    <w:rsid w:val="009F301C"/>
    <w:rsid w:val="009F3095"/>
    <w:rsid w:val="009F41A9"/>
    <w:rsid w:val="009F4CD5"/>
    <w:rsid w:val="009F5734"/>
    <w:rsid w:val="009F5A1C"/>
    <w:rsid w:val="009F5A8F"/>
    <w:rsid w:val="009F5B14"/>
    <w:rsid w:val="009F64E4"/>
    <w:rsid w:val="009F6AE2"/>
    <w:rsid w:val="009F72D6"/>
    <w:rsid w:val="009F7387"/>
    <w:rsid w:val="009F748F"/>
    <w:rsid w:val="009F7BB1"/>
    <w:rsid w:val="00A001B1"/>
    <w:rsid w:val="00A00793"/>
    <w:rsid w:val="00A009F6"/>
    <w:rsid w:val="00A016D4"/>
    <w:rsid w:val="00A01C68"/>
    <w:rsid w:val="00A01E55"/>
    <w:rsid w:val="00A03ACB"/>
    <w:rsid w:val="00A0416D"/>
    <w:rsid w:val="00A047A7"/>
    <w:rsid w:val="00A058D1"/>
    <w:rsid w:val="00A064D3"/>
    <w:rsid w:val="00A06742"/>
    <w:rsid w:val="00A06BDC"/>
    <w:rsid w:val="00A07461"/>
    <w:rsid w:val="00A07790"/>
    <w:rsid w:val="00A0797E"/>
    <w:rsid w:val="00A10570"/>
    <w:rsid w:val="00A1073D"/>
    <w:rsid w:val="00A11A6C"/>
    <w:rsid w:val="00A120D3"/>
    <w:rsid w:val="00A123A9"/>
    <w:rsid w:val="00A12C26"/>
    <w:rsid w:val="00A138DB"/>
    <w:rsid w:val="00A14FF7"/>
    <w:rsid w:val="00A150FA"/>
    <w:rsid w:val="00A1540E"/>
    <w:rsid w:val="00A155F7"/>
    <w:rsid w:val="00A15BEB"/>
    <w:rsid w:val="00A15CFE"/>
    <w:rsid w:val="00A16883"/>
    <w:rsid w:val="00A17BD7"/>
    <w:rsid w:val="00A20994"/>
    <w:rsid w:val="00A2110A"/>
    <w:rsid w:val="00A22A23"/>
    <w:rsid w:val="00A237B2"/>
    <w:rsid w:val="00A23CF7"/>
    <w:rsid w:val="00A24038"/>
    <w:rsid w:val="00A24065"/>
    <w:rsid w:val="00A240F0"/>
    <w:rsid w:val="00A243FA"/>
    <w:rsid w:val="00A24862"/>
    <w:rsid w:val="00A24E55"/>
    <w:rsid w:val="00A252A1"/>
    <w:rsid w:val="00A2653C"/>
    <w:rsid w:val="00A27BD6"/>
    <w:rsid w:val="00A3038C"/>
    <w:rsid w:val="00A3184B"/>
    <w:rsid w:val="00A34042"/>
    <w:rsid w:val="00A345FC"/>
    <w:rsid w:val="00A34674"/>
    <w:rsid w:val="00A3482F"/>
    <w:rsid w:val="00A34D0B"/>
    <w:rsid w:val="00A34E3E"/>
    <w:rsid w:val="00A34EE2"/>
    <w:rsid w:val="00A34F7D"/>
    <w:rsid w:val="00A350BD"/>
    <w:rsid w:val="00A351C5"/>
    <w:rsid w:val="00A3616E"/>
    <w:rsid w:val="00A36605"/>
    <w:rsid w:val="00A369AA"/>
    <w:rsid w:val="00A374CE"/>
    <w:rsid w:val="00A3770F"/>
    <w:rsid w:val="00A37824"/>
    <w:rsid w:val="00A405BD"/>
    <w:rsid w:val="00A410AE"/>
    <w:rsid w:val="00A41263"/>
    <w:rsid w:val="00A415B4"/>
    <w:rsid w:val="00A42BBA"/>
    <w:rsid w:val="00A42CC1"/>
    <w:rsid w:val="00A43063"/>
    <w:rsid w:val="00A44BF5"/>
    <w:rsid w:val="00A44F9C"/>
    <w:rsid w:val="00A4546D"/>
    <w:rsid w:val="00A45AEC"/>
    <w:rsid w:val="00A47BAC"/>
    <w:rsid w:val="00A50BEA"/>
    <w:rsid w:val="00A5222E"/>
    <w:rsid w:val="00A52266"/>
    <w:rsid w:val="00A52A92"/>
    <w:rsid w:val="00A52E15"/>
    <w:rsid w:val="00A53B4D"/>
    <w:rsid w:val="00A54F17"/>
    <w:rsid w:val="00A55FDA"/>
    <w:rsid w:val="00A565A5"/>
    <w:rsid w:val="00A565D7"/>
    <w:rsid w:val="00A56CD7"/>
    <w:rsid w:val="00A56D1F"/>
    <w:rsid w:val="00A57006"/>
    <w:rsid w:val="00A611A8"/>
    <w:rsid w:val="00A61843"/>
    <w:rsid w:val="00A6234A"/>
    <w:rsid w:val="00A629F7"/>
    <w:rsid w:val="00A62A41"/>
    <w:rsid w:val="00A63164"/>
    <w:rsid w:val="00A63885"/>
    <w:rsid w:val="00A63C4D"/>
    <w:rsid w:val="00A653D8"/>
    <w:rsid w:val="00A655A6"/>
    <w:rsid w:val="00A658B5"/>
    <w:rsid w:val="00A65928"/>
    <w:rsid w:val="00A663EF"/>
    <w:rsid w:val="00A669AC"/>
    <w:rsid w:val="00A66FB7"/>
    <w:rsid w:val="00A70948"/>
    <w:rsid w:val="00A726C6"/>
    <w:rsid w:val="00A72E8B"/>
    <w:rsid w:val="00A72F1B"/>
    <w:rsid w:val="00A769E7"/>
    <w:rsid w:val="00A77507"/>
    <w:rsid w:val="00A777CC"/>
    <w:rsid w:val="00A7791F"/>
    <w:rsid w:val="00A77DF6"/>
    <w:rsid w:val="00A806D2"/>
    <w:rsid w:val="00A80858"/>
    <w:rsid w:val="00A81323"/>
    <w:rsid w:val="00A81555"/>
    <w:rsid w:val="00A82039"/>
    <w:rsid w:val="00A82BE5"/>
    <w:rsid w:val="00A82C77"/>
    <w:rsid w:val="00A830C7"/>
    <w:rsid w:val="00A83DC9"/>
    <w:rsid w:val="00A849F0"/>
    <w:rsid w:val="00A85758"/>
    <w:rsid w:val="00A85880"/>
    <w:rsid w:val="00A85B09"/>
    <w:rsid w:val="00A85B79"/>
    <w:rsid w:val="00A85C00"/>
    <w:rsid w:val="00A85FF8"/>
    <w:rsid w:val="00A863A3"/>
    <w:rsid w:val="00A86E3A"/>
    <w:rsid w:val="00A87440"/>
    <w:rsid w:val="00A8787F"/>
    <w:rsid w:val="00A9111D"/>
    <w:rsid w:val="00A91881"/>
    <w:rsid w:val="00A91CCC"/>
    <w:rsid w:val="00A91E18"/>
    <w:rsid w:val="00A927EA"/>
    <w:rsid w:val="00A9395A"/>
    <w:rsid w:val="00A9426F"/>
    <w:rsid w:val="00A94875"/>
    <w:rsid w:val="00A95255"/>
    <w:rsid w:val="00A9579F"/>
    <w:rsid w:val="00A95A0F"/>
    <w:rsid w:val="00A95A6C"/>
    <w:rsid w:val="00A95F34"/>
    <w:rsid w:val="00A960BA"/>
    <w:rsid w:val="00A96358"/>
    <w:rsid w:val="00A9661A"/>
    <w:rsid w:val="00A9726A"/>
    <w:rsid w:val="00A97541"/>
    <w:rsid w:val="00A97E8D"/>
    <w:rsid w:val="00AA0B6D"/>
    <w:rsid w:val="00AA0DCD"/>
    <w:rsid w:val="00AA0F0F"/>
    <w:rsid w:val="00AA171B"/>
    <w:rsid w:val="00AA1DCD"/>
    <w:rsid w:val="00AA22D5"/>
    <w:rsid w:val="00AA30F7"/>
    <w:rsid w:val="00AA3DDE"/>
    <w:rsid w:val="00AA6708"/>
    <w:rsid w:val="00AA6B10"/>
    <w:rsid w:val="00AA788A"/>
    <w:rsid w:val="00AA79AC"/>
    <w:rsid w:val="00AA7EC0"/>
    <w:rsid w:val="00AB0CBF"/>
    <w:rsid w:val="00AB116F"/>
    <w:rsid w:val="00AB1448"/>
    <w:rsid w:val="00AB190E"/>
    <w:rsid w:val="00AB284A"/>
    <w:rsid w:val="00AB2945"/>
    <w:rsid w:val="00AB2FD7"/>
    <w:rsid w:val="00AB34C9"/>
    <w:rsid w:val="00AB3735"/>
    <w:rsid w:val="00AB3761"/>
    <w:rsid w:val="00AB3D18"/>
    <w:rsid w:val="00AB42D4"/>
    <w:rsid w:val="00AB444F"/>
    <w:rsid w:val="00AB4513"/>
    <w:rsid w:val="00AB5322"/>
    <w:rsid w:val="00AB57DB"/>
    <w:rsid w:val="00AB59BD"/>
    <w:rsid w:val="00AB6292"/>
    <w:rsid w:val="00AB6503"/>
    <w:rsid w:val="00AB6940"/>
    <w:rsid w:val="00AC0038"/>
    <w:rsid w:val="00AC0206"/>
    <w:rsid w:val="00AC092F"/>
    <w:rsid w:val="00AC0FF9"/>
    <w:rsid w:val="00AC3616"/>
    <w:rsid w:val="00AC3E8B"/>
    <w:rsid w:val="00AC4610"/>
    <w:rsid w:val="00AC46AE"/>
    <w:rsid w:val="00AC4EFA"/>
    <w:rsid w:val="00AC501C"/>
    <w:rsid w:val="00AC5B0A"/>
    <w:rsid w:val="00AC5DAD"/>
    <w:rsid w:val="00AC5ED8"/>
    <w:rsid w:val="00AC6628"/>
    <w:rsid w:val="00AC70D3"/>
    <w:rsid w:val="00AD08EC"/>
    <w:rsid w:val="00AD1392"/>
    <w:rsid w:val="00AD16E9"/>
    <w:rsid w:val="00AD17A7"/>
    <w:rsid w:val="00AD2198"/>
    <w:rsid w:val="00AD28A7"/>
    <w:rsid w:val="00AD2901"/>
    <w:rsid w:val="00AD2EAE"/>
    <w:rsid w:val="00AD33BE"/>
    <w:rsid w:val="00AD33FA"/>
    <w:rsid w:val="00AD383A"/>
    <w:rsid w:val="00AD3EE9"/>
    <w:rsid w:val="00AD3F5F"/>
    <w:rsid w:val="00AD48F1"/>
    <w:rsid w:val="00AD5303"/>
    <w:rsid w:val="00AD5C53"/>
    <w:rsid w:val="00AD5C67"/>
    <w:rsid w:val="00AE0614"/>
    <w:rsid w:val="00AE069F"/>
    <w:rsid w:val="00AE0B31"/>
    <w:rsid w:val="00AE15B6"/>
    <w:rsid w:val="00AE1AC7"/>
    <w:rsid w:val="00AE2212"/>
    <w:rsid w:val="00AE24F6"/>
    <w:rsid w:val="00AE3021"/>
    <w:rsid w:val="00AE328C"/>
    <w:rsid w:val="00AE3348"/>
    <w:rsid w:val="00AE4A58"/>
    <w:rsid w:val="00AE4C76"/>
    <w:rsid w:val="00AE6A40"/>
    <w:rsid w:val="00AE7859"/>
    <w:rsid w:val="00AE7DD2"/>
    <w:rsid w:val="00AF0E1F"/>
    <w:rsid w:val="00AF1588"/>
    <w:rsid w:val="00AF3C25"/>
    <w:rsid w:val="00AF4C4E"/>
    <w:rsid w:val="00AF4EC1"/>
    <w:rsid w:val="00AF4EE5"/>
    <w:rsid w:val="00AF5DD5"/>
    <w:rsid w:val="00B000C6"/>
    <w:rsid w:val="00B007B5"/>
    <w:rsid w:val="00B0086F"/>
    <w:rsid w:val="00B00CF9"/>
    <w:rsid w:val="00B00DC3"/>
    <w:rsid w:val="00B01B0A"/>
    <w:rsid w:val="00B02391"/>
    <w:rsid w:val="00B059DD"/>
    <w:rsid w:val="00B0621E"/>
    <w:rsid w:val="00B06FFE"/>
    <w:rsid w:val="00B07995"/>
    <w:rsid w:val="00B11F9D"/>
    <w:rsid w:val="00B12681"/>
    <w:rsid w:val="00B135FA"/>
    <w:rsid w:val="00B1376B"/>
    <w:rsid w:val="00B13938"/>
    <w:rsid w:val="00B13A3D"/>
    <w:rsid w:val="00B1481E"/>
    <w:rsid w:val="00B14C8C"/>
    <w:rsid w:val="00B153A0"/>
    <w:rsid w:val="00B16995"/>
    <w:rsid w:val="00B171CC"/>
    <w:rsid w:val="00B17D6E"/>
    <w:rsid w:val="00B20937"/>
    <w:rsid w:val="00B20C6D"/>
    <w:rsid w:val="00B21D53"/>
    <w:rsid w:val="00B2201B"/>
    <w:rsid w:val="00B222A4"/>
    <w:rsid w:val="00B23754"/>
    <w:rsid w:val="00B243C7"/>
    <w:rsid w:val="00B2450A"/>
    <w:rsid w:val="00B24E86"/>
    <w:rsid w:val="00B252F0"/>
    <w:rsid w:val="00B2539B"/>
    <w:rsid w:val="00B25477"/>
    <w:rsid w:val="00B25597"/>
    <w:rsid w:val="00B26A2D"/>
    <w:rsid w:val="00B27C0C"/>
    <w:rsid w:val="00B27CBF"/>
    <w:rsid w:val="00B3035C"/>
    <w:rsid w:val="00B30A03"/>
    <w:rsid w:val="00B30D7D"/>
    <w:rsid w:val="00B31243"/>
    <w:rsid w:val="00B31DC0"/>
    <w:rsid w:val="00B31F14"/>
    <w:rsid w:val="00B32657"/>
    <w:rsid w:val="00B33ED4"/>
    <w:rsid w:val="00B340B3"/>
    <w:rsid w:val="00B3436A"/>
    <w:rsid w:val="00B35320"/>
    <w:rsid w:val="00B35E85"/>
    <w:rsid w:val="00B35EEB"/>
    <w:rsid w:val="00B36836"/>
    <w:rsid w:val="00B371D9"/>
    <w:rsid w:val="00B37C01"/>
    <w:rsid w:val="00B405BF"/>
    <w:rsid w:val="00B40663"/>
    <w:rsid w:val="00B41455"/>
    <w:rsid w:val="00B41FC7"/>
    <w:rsid w:val="00B42CF0"/>
    <w:rsid w:val="00B43424"/>
    <w:rsid w:val="00B438F3"/>
    <w:rsid w:val="00B440BE"/>
    <w:rsid w:val="00B446C9"/>
    <w:rsid w:val="00B45188"/>
    <w:rsid w:val="00B45DDB"/>
    <w:rsid w:val="00B45FD0"/>
    <w:rsid w:val="00B465ED"/>
    <w:rsid w:val="00B4744C"/>
    <w:rsid w:val="00B47647"/>
    <w:rsid w:val="00B47B4C"/>
    <w:rsid w:val="00B47C6A"/>
    <w:rsid w:val="00B47CF3"/>
    <w:rsid w:val="00B50A01"/>
    <w:rsid w:val="00B526DE"/>
    <w:rsid w:val="00B532F6"/>
    <w:rsid w:val="00B53CC8"/>
    <w:rsid w:val="00B54CD7"/>
    <w:rsid w:val="00B54E21"/>
    <w:rsid w:val="00B55439"/>
    <w:rsid w:val="00B557FF"/>
    <w:rsid w:val="00B5695A"/>
    <w:rsid w:val="00B56F70"/>
    <w:rsid w:val="00B57458"/>
    <w:rsid w:val="00B57734"/>
    <w:rsid w:val="00B579AF"/>
    <w:rsid w:val="00B57C2F"/>
    <w:rsid w:val="00B6041B"/>
    <w:rsid w:val="00B6063A"/>
    <w:rsid w:val="00B61084"/>
    <w:rsid w:val="00B6256C"/>
    <w:rsid w:val="00B62D26"/>
    <w:rsid w:val="00B64305"/>
    <w:rsid w:val="00B64B84"/>
    <w:rsid w:val="00B64FE6"/>
    <w:rsid w:val="00B65C2F"/>
    <w:rsid w:val="00B66C8C"/>
    <w:rsid w:val="00B67BFA"/>
    <w:rsid w:val="00B67DC4"/>
    <w:rsid w:val="00B70071"/>
    <w:rsid w:val="00B70076"/>
    <w:rsid w:val="00B701A7"/>
    <w:rsid w:val="00B701E6"/>
    <w:rsid w:val="00B7130A"/>
    <w:rsid w:val="00B71E7A"/>
    <w:rsid w:val="00B720A2"/>
    <w:rsid w:val="00B7220D"/>
    <w:rsid w:val="00B72215"/>
    <w:rsid w:val="00B7239A"/>
    <w:rsid w:val="00B72592"/>
    <w:rsid w:val="00B73C37"/>
    <w:rsid w:val="00B7490D"/>
    <w:rsid w:val="00B75924"/>
    <w:rsid w:val="00B76CB4"/>
    <w:rsid w:val="00B7702B"/>
    <w:rsid w:val="00B777B2"/>
    <w:rsid w:val="00B77D94"/>
    <w:rsid w:val="00B80369"/>
    <w:rsid w:val="00B804A0"/>
    <w:rsid w:val="00B81613"/>
    <w:rsid w:val="00B81CD7"/>
    <w:rsid w:val="00B820D7"/>
    <w:rsid w:val="00B82A2D"/>
    <w:rsid w:val="00B83D16"/>
    <w:rsid w:val="00B840F7"/>
    <w:rsid w:val="00B84AE9"/>
    <w:rsid w:val="00B85962"/>
    <w:rsid w:val="00B870E5"/>
    <w:rsid w:val="00B8761E"/>
    <w:rsid w:val="00B87E3E"/>
    <w:rsid w:val="00B90904"/>
    <w:rsid w:val="00B93077"/>
    <w:rsid w:val="00B93158"/>
    <w:rsid w:val="00B93564"/>
    <w:rsid w:val="00B9399C"/>
    <w:rsid w:val="00B93BAC"/>
    <w:rsid w:val="00B93F33"/>
    <w:rsid w:val="00B94482"/>
    <w:rsid w:val="00B9482D"/>
    <w:rsid w:val="00B94A3B"/>
    <w:rsid w:val="00B95668"/>
    <w:rsid w:val="00B95A98"/>
    <w:rsid w:val="00BA0DF0"/>
    <w:rsid w:val="00BA1458"/>
    <w:rsid w:val="00BA1ADB"/>
    <w:rsid w:val="00BA2C1B"/>
    <w:rsid w:val="00BA3A4C"/>
    <w:rsid w:val="00BA3B40"/>
    <w:rsid w:val="00BA42EB"/>
    <w:rsid w:val="00BA5039"/>
    <w:rsid w:val="00BA5592"/>
    <w:rsid w:val="00BA613F"/>
    <w:rsid w:val="00BA629C"/>
    <w:rsid w:val="00BB0917"/>
    <w:rsid w:val="00BB0DB9"/>
    <w:rsid w:val="00BB0E0A"/>
    <w:rsid w:val="00BB1CAF"/>
    <w:rsid w:val="00BB20DD"/>
    <w:rsid w:val="00BB25FD"/>
    <w:rsid w:val="00BB3001"/>
    <w:rsid w:val="00BB3607"/>
    <w:rsid w:val="00BB373E"/>
    <w:rsid w:val="00BB401C"/>
    <w:rsid w:val="00BB4286"/>
    <w:rsid w:val="00BB4EAA"/>
    <w:rsid w:val="00BB507C"/>
    <w:rsid w:val="00BB54F0"/>
    <w:rsid w:val="00BB5644"/>
    <w:rsid w:val="00BB56D7"/>
    <w:rsid w:val="00BB663C"/>
    <w:rsid w:val="00BB7497"/>
    <w:rsid w:val="00BB7F42"/>
    <w:rsid w:val="00BC02C5"/>
    <w:rsid w:val="00BC0348"/>
    <w:rsid w:val="00BC0389"/>
    <w:rsid w:val="00BC03DB"/>
    <w:rsid w:val="00BC096E"/>
    <w:rsid w:val="00BC09CD"/>
    <w:rsid w:val="00BC09E8"/>
    <w:rsid w:val="00BC0BC5"/>
    <w:rsid w:val="00BC0FDE"/>
    <w:rsid w:val="00BC1213"/>
    <w:rsid w:val="00BC1656"/>
    <w:rsid w:val="00BC1BBE"/>
    <w:rsid w:val="00BC1F01"/>
    <w:rsid w:val="00BC22EA"/>
    <w:rsid w:val="00BC45D1"/>
    <w:rsid w:val="00BC4A4D"/>
    <w:rsid w:val="00BC533C"/>
    <w:rsid w:val="00BC6BED"/>
    <w:rsid w:val="00BC7CE6"/>
    <w:rsid w:val="00BC7D5B"/>
    <w:rsid w:val="00BD04A2"/>
    <w:rsid w:val="00BD0F3E"/>
    <w:rsid w:val="00BD154C"/>
    <w:rsid w:val="00BD1D50"/>
    <w:rsid w:val="00BD280C"/>
    <w:rsid w:val="00BD2AF5"/>
    <w:rsid w:val="00BD3B2E"/>
    <w:rsid w:val="00BD518E"/>
    <w:rsid w:val="00BD537C"/>
    <w:rsid w:val="00BD56B4"/>
    <w:rsid w:val="00BD6B39"/>
    <w:rsid w:val="00BD6B4B"/>
    <w:rsid w:val="00BD7197"/>
    <w:rsid w:val="00BD72BF"/>
    <w:rsid w:val="00BD782D"/>
    <w:rsid w:val="00BD7D64"/>
    <w:rsid w:val="00BD7E8F"/>
    <w:rsid w:val="00BE0241"/>
    <w:rsid w:val="00BE0564"/>
    <w:rsid w:val="00BE0ACF"/>
    <w:rsid w:val="00BE2EAE"/>
    <w:rsid w:val="00BE3114"/>
    <w:rsid w:val="00BE379A"/>
    <w:rsid w:val="00BE403B"/>
    <w:rsid w:val="00BE4664"/>
    <w:rsid w:val="00BE46E7"/>
    <w:rsid w:val="00BE49B3"/>
    <w:rsid w:val="00BE5282"/>
    <w:rsid w:val="00BE52C5"/>
    <w:rsid w:val="00BE6362"/>
    <w:rsid w:val="00BE6870"/>
    <w:rsid w:val="00BE6AB0"/>
    <w:rsid w:val="00BE757B"/>
    <w:rsid w:val="00BE7A08"/>
    <w:rsid w:val="00BE7A56"/>
    <w:rsid w:val="00BE7FD8"/>
    <w:rsid w:val="00BF1393"/>
    <w:rsid w:val="00BF2032"/>
    <w:rsid w:val="00BF2056"/>
    <w:rsid w:val="00BF2BB9"/>
    <w:rsid w:val="00BF3B2B"/>
    <w:rsid w:val="00BF5410"/>
    <w:rsid w:val="00BF6B7D"/>
    <w:rsid w:val="00BF71A7"/>
    <w:rsid w:val="00C005E5"/>
    <w:rsid w:val="00C00C2E"/>
    <w:rsid w:val="00C01980"/>
    <w:rsid w:val="00C01A34"/>
    <w:rsid w:val="00C01A8D"/>
    <w:rsid w:val="00C0310B"/>
    <w:rsid w:val="00C03D3D"/>
    <w:rsid w:val="00C0530B"/>
    <w:rsid w:val="00C05399"/>
    <w:rsid w:val="00C056BD"/>
    <w:rsid w:val="00C05A46"/>
    <w:rsid w:val="00C0672E"/>
    <w:rsid w:val="00C06CC9"/>
    <w:rsid w:val="00C10FEA"/>
    <w:rsid w:val="00C110A1"/>
    <w:rsid w:val="00C11983"/>
    <w:rsid w:val="00C11D63"/>
    <w:rsid w:val="00C1394F"/>
    <w:rsid w:val="00C1423B"/>
    <w:rsid w:val="00C14C36"/>
    <w:rsid w:val="00C14CFF"/>
    <w:rsid w:val="00C1515C"/>
    <w:rsid w:val="00C15C3E"/>
    <w:rsid w:val="00C1677F"/>
    <w:rsid w:val="00C16EF6"/>
    <w:rsid w:val="00C17638"/>
    <w:rsid w:val="00C215D1"/>
    <w:rsid w:val="00C2476F"/>
    <w:rsid w:val="00C26F1E"/>
    <w:rsid w:val="00C2701A"/>
    <w:rsid w:val="00C2773A"/>
    <w:rsid w:val="00C3095B"/>
    <w:rsid w:val="00C3158E"/>
    <w:rsid w:val="00C318F6"/>
    <w:rsid w:val="00C32377"/>
    <w:rsid w:val="00C32AFF"/>
    <w:rsid w:val="00C32F81"/>
    <w:rsid w:val="00C33188"/>
    <w:rsid w:val="00C3431A"/>
    <w:rsid w:val="00C34C0F"/>
    <w:rsid w:val="00C34D6F"/>
    <w:rsid w:val="00C35522"/>
    <w:rsid w:val="00C35ACD"/>
    <w:rsid w:val="00C35D40"/>
    <w:rsid w:val="00C36F59"/>
    <w:rsid w:val="00C37752"/>
    <w:rsid w:val="00C37777"/>
    <w:rsid w:val="00C379BE"/>
    <w:rsid w:val="00C40012"/>
    <w:rsid w:val="00C4031D"/>
    <w:rsid w:val="00C41622"/>
    <w:rsid w:val="00C42B79"/>
    <w:rsid w:val="00C42DC0"/>
    <w:rsid w:val="00C44C3C"/>
    <w:rsid w:val="00C46066"/>
    <w:rsid w:val="00C4619D"/>
    <w:rsid w:val="00C4771D"/>
    <w:rsid w:val="00C50879"/>
    <w:rsid w:val="00C51196"/>
    <w:rsid w:val="00C516FE"/>
    <w:rsid w:val="00C51BC7"/>
    <w:rsid w:val="00C52891"/>
    <w:rsid w:val="00C52BB7"/>
    <w:rsid w:val="00C53AC0"/>
    <w:rsid w:val="00C548B9"/>
    <w:rsid w:val="00C54999"/>
    <w:rsid w:val="00C54B38"/>
    <w:rsid w:val="00C55BC6"/>
    <w:rsid w:val="00C56A85"/>
    <w:rsid w:val="00C56AC5"/>
    <w:rsid w:val="00C56E1B"/>
    <w:rsid w:val="00C57A19"/>
    <w:rsid w:val="00C60241"/>
    <w:rsid w:val="00C60427"/>
    <w:rsid w:val="00C614C9"/>
    <w:rsid w:val="00C61544"/>
    <w:rsid w:val="00C61C74"/>
    <w:rsid w:val="00C6247D"/>
    <w:rsid w:val="00C62662"/>
    <w:rsid w:val="00C63991"/>
    <w:rsid w:val="00C639E0"/>
    <w:rsid w:val="00C647B8"/>
    <w:rsid w:val="00C6521D"/>
    <w:rsid w:val="00C654C7"/>
    <w:rsid w:val="00C6592E"/>
    <w:rsid w:val="00C67129"/>
    <w:rsid w:val="00C67C4C"/>
    <w:rsid w:val="00C67E0B"/>
    <w:rsid w:val="00C70F71"/>
    <w:rsid w:val="00C72029"/>
    <w:rsid w:val="00C7320D"/>
    <w:rsid w:val="00C74833"/>
    <w:rsid w:val="00C74C35"/>
    <w:rsid w:val="00C7718C"/>
    <w:rsid w:val="00C77239"/>
    <w:rsid w:val="00C7741A"/>
    <w:rsid w:val="00C77C7A"/>
    <w:rsid w:val="00C77CB8"/>
    <w:rsid w:val="00C77FE4"/>
    <w:rsid w:val="00C80553"/>
    <w:rsid w:val="00C80B8D"/>
    <w:rsid w:val="00C84B85"/>
    <w:rsid w:val="00C85583"/>
    <w:rsid w:val="00C859E2"/>
    <w:rsid w:val="00C859ED"/>
    <w:rsid w:val="00C86105"/>
    <w:rsid w:val="00C866D5"/>
    <w:rsid w:val="00C86FBB"/>
    <w:rsid w:val="00C873E1"/>
    <w:rsid w:val="00C87F80"/>
    <w:rsid w:val="00C90515"/>
    <w:rsid w:val="00C9075F"/>
    <w:rsid w:val="00C916D9"/>
    <w:rsid w:val="00C920D0"/>
    <w:rsid w:val="00C939D0"/>
    <w:rsid w:val="00C9403C"/>
    <w:rsid w:val="00C94662"/>
    <w:rsid w:val="00C94B96"/>
    <w:rsid w:val="00C9515D"/>
    <w:rsid w:val="00C9612D"/>
    <w:rsid w:val="00C961FC"/>
    <w:rsid w:val="00C96374"/>
    <w:rsid w:val="00C96A0A"/>
    <w:rsid w:val="00C97362"/>
    <w:rsid w:val="00C97F53"/>
    <w:rsid w:val="00CA0D11"/>
    <w:rsid w:val="00CA1A2F"/>
    <w:rsid w:val="00CA218D"/>
    <w:rsid w:val="00CA21E0"/>
    <w:rsid w:val="00CA21EF"/>
    <w:rsid w:val="00CA2577"/>
    <w:rsid w:val="00CA2790"/>
    <w:rsid w:val="00CA2E4A"/>
    <w:rsid w:val="00CA34BF"/>
    <w:rsid w:val="00CA3948"/>
    <w:rsid w:val="00CA3BD3"/>
    <w:rsid w:val="00CA43DD"/>
    <w:rsid w:val="00CA4D52"/>
    <w:rsid w:val="00CA52D2"/>
    <w:rsid w:val="00CA5397"/>
    <w:rsid w:val="00CA5ADC"/>
    <w:rsid w:val="00CA6217"/>
    <w:rsid w:val="00CA7562"/>
    <w:rsid w:val="00CB136C"/>
    <w:rsid w:val="00CB1652"/>
    <w:rsid w:val="00CB1C72"/>
    <w:rsid w:val="00CB1CA2"/>
    <w:rsid w:val="00CB23B6"/>
    <w:rsid w:val="00CB2621"/>
    <w:rsid w:val="00CB2CD2"/>
    <w:rsid w:val="00CB354F"/>
    <w:rsid w:val="00CB3C6D"/>
    <w:rsid w:val="00CB3ED2"/>
    <w:rsid w:val="00CB4134"/>
    <w:rsid w:val="00CB5A9A"/>
    <w:rsid w:val="00CB5E55"/>
    <w:rsid w:val="00CB6824"/>
    <w:rsid w:val="00CB798A"/>
    <w:rsid w:val="00CB7D12"/>
    <w:rsid w:val="00CC0748"/>
    <w:rsid w:val="00CC0865"/>
    <w:rsid w:val="00CC0DF7"/>
    <w:rsid w:val="00CC1247"/>
    <w:rsid w:val="00CC1D42"/>
    <w:rsid w:val="00CC2FF2"/>
    <w:rsid w:val="00CC30E2"/>
    <w:rsid w:val="00CC4055"/>
    <w:rsid w:val="00CC4309"/>
    <w:rsid w:val="00CC501D"/>
    <w:rsid w:val="00CC545C"/>
    <w:rsid w:val="00CC587C"/>
    <w:rsid w:val="00CC59D6"/>
    <w:rsid w:val="00CC5C28"/>
    <w:rsid w:val="00CC6485"/>
    <w:rsid w:val="00CC6ED2"/>
    <w:rsid w:val="00CD00FF"/>
    <w:rsid w:val="00CD01D5"/>
    <w:rsid w:val="00CD08F9"/>
    <w:rsid w:val="00CD0D71"/>
    <w:rsid w:val="00CD1B83"/>
    <w:rsid w:val="00CD1EBD"/>
    <w:rsid w:val="00CD1EC7"/>
    <w:rsid w:val="00CD21FD"/>
    <w:rsid w:val="00CD2B11"/>
    <w:rsid w:val="00CD2D7C"/>
    <w:rsid w:val="00CD2EE2"/>
    <w:rsid w:val="00CD3F8A"/>
    <w:rsid w:val="00CD5128"/>
    <w:rsid w:val="00CD590C"/>
    <w:rsid w:val="00CD6291"/>
    <w:rsid w:val="00CD636D"/>
    <w:rsid w:val="00CD6748"/>
    <w:rsid w:val="00CD6E39"/>
    <w:rsid w:val="00CD6EC7"/>
    <w:rsid w:val="00CD734B"/>
    <w:rsid w:val="00CD7AD3"/>
    <w:rsid w:val="00CE1204"/>
    <w:rsid w:val="00CE1312"/>
    <w:rsid w:val="00CE18B1"/>
    <w:rsid w:val="00CE1FC8"/>
    <w:rsid w:val="00CE20BD"/>
    <w:rsid w:val="00CE2205"/>
    <w:rsid w:val="00CE28A1"/>
    <w:rsid w:val="00CE2B15"/>
    <w:rsid w:val="00CE2C5F"/>
    <w:rsid w:val="00CE35B7"/>
    <w:rsid w:val="00CE36AD"/>
    <w:rsid w:val="00CE3BFB"/>
    <w:rsid w:val="00CE4E7E"/>
    <w:rsid w:val="00CE4F96"/>
    <w:rsid w:val="00CE5375"/>
    <w:rsid w:val="00CE5C18"/>
    <w:rsid w:val="00CE5F18"/>
    <w:rsid w:val="00CE74FF"/>
    <w:rsid w:val="00CE75F0"/>
    <w:rsid w:val="00CF0394"/>
    <w:rsid w:val="00CF0BA6"/>
    <w:rsid w:val="00CF0DAF"/>
    <w:rsid w:val="00CF10DB"/>
    <w:rsid w:val="00CF1A77"/>
    <w:rsid w:val="00CF2246"/>
    <w:rsid w:val="00CF2530"/>
    <w:rsid w:val="00CF256E"/>
    <w:rsid w:val="00CF26FF"/>
    <w:rsid w:val="00CF33BC"/>
    <w:rsid w:val="00CF4AE2"/>
    <w:rsid w:val="00CF5B59"/>
    <w:rsid w:val="00CF7233"/>
    <w:rsid w:val="00CF7656"/>
    <w:rsid w:val="00CF7B7A"/>
    <w:rsid w:val="00CF7FAC"/>
    <w:rsid w:val="00D01354"/>
    <w:rsid w:val="00D013DD"/>
    <w:rsid w:val="00D0157B"/>
    <w:rsid w:val="00D0208D"/>
    <w:rsid w:val="00D02264"/>
    <w:rsid w:val="00D02E53"/>
    <w:rsid w:val="00D030AB"/>
    <w:rsid w:val="00D032CB"/>
    <w:rsid w:val="00D03507"/>
    <w:rsid w:val="00D03BA6"/>
    <w:rsid w:val="00D03D86"/>
    <w:rsid w:val="00D04287"/>
    <w:rsid w:val="00D04519"/>
    <w:rsid w:val="00D04592"/>
    <w:rsid w:val="00D05BAB"/>
    <w:rsid w:val="00D06C65"/>
    <w:rsid w:val="00D07966"/>
    <w:rsid w:val="00D07D08"/>
    <w:rsid w:val="00D108A9"/>
    <w:rsid w:val="00D109F9"/>
    <w:rsid w:val="00D115B6"/>
    <w:rsid w:val="00D11672"/>
    <w:rsid w:val="00D11EE7"/>
    <w:rsid w:val="00D122F7"/>
    <w:rsid w:val="00D12889"/>
    <w:rsid w:val="00D1319D"/>
    <w:rsid w:val="00D13FBC"/>
    <w:rsid w:val="00D14A54"/>
    <w:rsid w:val="00D15216"/>
    <w:rsid w:val="00D15BE0"/>
    <w:rsid w:val="00D1627F"/>
    <w:rsid w:val="00D163C7"/>
    <w:rsid w:val="00D164FF"/>
    <w:rsid w:val="00D1675B"/>
    <w:rsid w:val="00D17EFD"/>
    <w:rsid w:val="00D203E0"/>
    <w:rsid w:val="00D20873"/>
    <w:rsid w:val="00D21336"/>
    <w:rsid w:val="00D21E50"/>
    <w:rsid w:val="00D21E71"/>
    <w:rsid w:val="00D22271"/>
    <w:rsid w:val="00D222FC"/>
    <w:rsid w:val="00D23354"/>
    <w:rsid w:val="00D23889"/>
    <w:rsid w:val="00D24C55"/>
    <w:rsid w:val="00D24D96"/>
    <w:rsid w:val="00D24EF4"/>
    <w:rsid w:val="00D26047"/>
    <w:rsid w:val="00D26981"/>
    <w:rsid w:val="00D26AAE"/>
    <w:rsid w:val="00D26C89"/>
    <w:rsid w:val="00D27179"/>
    <w:rsid w:val="00D27623"/>
    <w:rsid w:val="00D30F94"/>
    <w:rsid w:val="00D31662"/>
    <w:rsid w:val="00D31845"/>
    <w:rsid w:val="00D31CEA"/>
    <w:rsid w:val="00D32378"/>
    <w:rsid w:val="00D32BA7"/>
    <w:rsid w:val="00D32C05"/>
    <w:rsid w:val="00D35E8F"/>
    <w:rsid w:val="00D36337"/>
    <w:rsid w:val="00D36522"/>
    <w:rsid w:val="00D36CA7"/>
    <w:rsid w:val="00D370AF"/>
    <w:rsid w:val="00D373B2"/>
    <w:rsid w:val="00D4010E"/>
    <w:rsid w:val="00D40A63"/>
    <w:rsid w:val="00D410D2"/>
    <w:rsid w:val="00D4131C"/>
    <w:rsid w:val="00D4137A"/>
    <w:rsid w:val="00D41726"/>
    <w:rsid w:val="00D41FEE"/>
    <w:rsid w:val="00D421FF"/>
    <w:rsid w:val="00D43061"/>
    <w:rsid w:val="00D4316B"/>
    <w:rsid w:val="00D432CA"/>
    <w:rsid w:val="00D43379"/>
    <w:rsid w:val="00D4385F"/>
    <w:rsid w:val="00D43CE6"/>
    <w:rsid w:val="00D43D80"/>
    <w:rsid w:val="00D44354"/>
    <w:rsid w:val="00D4685A"/>
    <w:rsid w:val="00D46AA5"/>
    <w:rsid w:val="00D46B4D"/>
    <w:rsid w:val="00D50359"/>
    <w:rsid w:val="00D51CAD"/>
    <w:rsid w:val="00D51D2A"/>
    <w:rsid w:val="00D5233F"/>
    <w:rsid w:val="00D5248B"/>
    <w:rsid w:val="00D527A7"/>
    <w:rsid w:val="00D52927"/>
    <w:rsid w:val="00D552DC"/>
    <w:rsid w:val="00D55439"/>
    <w:rsid w:val="00D55FC4"/>
    <w:rsid w:val="00D56880"/>
    <w:rsid w:val="00D56B6A"/>
    <w:rsid w:val="00D577FF"/>
    <w:rsid w:val="00D579C2"/>
    <w:rsid w:val="00D57BFC"/>
    <w:rsid w:val="00D57CB1"/>
    <w:rsid w:val="00D607E2"/>
    <w:rsid w:val="00D60FD8"/>
    <w:rsid w:val="00D622C1"/>
    <w:rsid w:val="00D62692"/>
    <w:rsid w:val="00D62777"/>
    <w:rsid w:val="00D62922"/>
    <w:rsid w:val="00D636FA"/>
    <w:rsid w:val="00D649DA"/>
    <w:rsid w:val="00D650DA"/>
    <w:rsid w:val="00D65C06"/>
    <w:rsid w:val="00D67182"/>
    <w:rsid w:val="00D700F3"/>
    <w:rsid w:val="00D7156F"/>
    <w:rsid w:val="00D718F9"/>
    <w:rsid w:val="00D71E1B"/>
    <w:rsid w:val="00D7270B"/>
    <w:rsid w:val="00D72C69"/>
    <w:rsid w:val="00D73160"/>
    <w:rsid w:val="00D74023"/>
    <w:rsid w:val="00D74A59"/>
    <w:rsid w:val="00D74C2F"/>
    <w:rsid w:val="00D75669"/>
    <w:rsid w:val="00D75934"/>
    <w:rsid w:val="00D75DEC"/>
    <w:rsid w:val="00D76FC8"/>
    <w:rsid w:val="00D77104"/>
    <w:rsid w:val="00D77364"/>
    <w:rsid w:val="00D77A2D"/>
    <w:rsid w:val="00D8078B"/>
    <w:rsid w:val="00D81046"/>
    <w:rsid w:val="00D81380"/>
    <w:rsid w:val="00D820D3"/>
    <w:rsid w:val="00D823F0"/>
    <w:rsid w:val="00D82C90"/>
    <w:rsid w:val="00D83DB0"/>
    <w:rsid w:val="00D83EC7"/>
    <w:rsid w:val="00D85013"/>
    <w:rsid w:val="00D852DB"/>
    <w:rsid w:val="00D873B5"/>
    <w:rsid w:val="00D878A3"/>
    <w:rsid w:val="00D87F5A"/>
    <w:rsid w:val="00D9016C"/>
    <w:rsid w:val="00D90B5D"/>
    <w:rsid w:val="00D91AEE"/>
    <w:rsid w:val="00D91E66"/>
    <w:rsid w:val="00D92226"/>
    <w:rsid w:val="00D92710"/>
    <w:rsid w:val="00D92961"/>
    <w:rsid w:val="00D93B13"/>
    <w:rsid w:val="00D93ED2"/>
    <w:rsid w:val="00D943DB"/>
    <w:rsid w:val="00D95D61"/>
    <w:rsid w:val="00D96726"/>
    <w:rsid w:val="00D969FD"/>
    <w:rsid w:val="00D96AF0"/>
    <w:rsid w:val="00D96B97"/>
    <w:rsid w:val="00D976D5"/>
    <w:rsid w:val="00D97DAC"/>
    <w:rsid w:val="00DA0769"/>
    <w:rsid w:val="00DA0BAC"/>
    <w:rsid w:val="00DA0C44"/>
    <w:rsid w:val="00DA1E75"/>
    <w:rsid w:val="00DA1FC7"/>
    <w:rsid w:val="00DA3CDC"/>
    <w:rsid w:val="00DA3D2C"/>
    <w:rsid w:val="00DA5708"/>
    <w:rsid w:val="00DA5CC0"/>
    <w:rsid w:val="00DA5F46"/>
    <w:rsid w:val="00DB09DD"/>
    <w:rsid w:val="00DB0CB1"/>
    <w:rsid w:val="00DB0F0C"/>
    <w:rsid w:val="00DB0FEF"/>
    <w:rsid w:val="00DB111E"/>
    <w:rsid w:val="00DB1C3C"/>
    <w:rsid w:val="00DB202C"/>
    <w:rsid w:val="00DB203E"/>
    <w:rsid w:val="00DB20E1"/>
    <w:rsid w:val="00DB210E"/>
    <w:rsid w:val="00DB268B"/>
    <w:rsid w:val="00DB2A9C"/>
    <w:rsid w:val="00DB3660"/>
    <w:rsid w:val="00DB3C3B"/>
    <w:rsid w:val="00DB578B"/>
    <w:rsid w:val="00DB6D10"/>
    <w:rsid w:val="00DB6FDF"/>
    <w:rsid w:val="00DB7CD3"/>
    <w:rsid w:val="00DC0461"/>
    <w:rsid w:val="00DC1A57"/>
    <w:rsid w:val="00DC208C"/>
    <w:rsid w:val="00DC3194"/>
    <w:rsid w:val="00DC391D"/>
    <w:rsid w:val="00DC446C"/>
    <w:rsid w:val="00DC468F"/>
    <w:rsid w:val="00DC4DFC"/>
    <w:rsid w:val="00DC4EBF"/>
    <w:rsid w:val="00DC5339"/>
    <w:rsid w:val="00DC678D"/>
    <w:rsid w:val="00DC7FF3"/>
    <w:rsid w:val="00DD0E66"/>
    <w:rsid w:val="00DD178D"/>
    <w:rsid w:val="00DD1D8E"/>
    <w:rsid w:val="00DD4DEB"/>
    <w:rsid w:val="00DD5683"/>
    <w:rsid w:val="00DD6353"/>
    <w:rsid w:val="00DD66D8"/>
    <w:rsid w:val="00DD7697"/>
    <w:rsid w:val="00DE0B74"/>
    <w:rsid w:val="00DE18A6"/>
    <w:rsid w:val="00DE1D3D"/>
    <w:rsid w:val="00DE2BB5"/>
    <w:rsid w:val="00DE2E4E"/>
    <w:rsid w:val="00DE358C"/>
    <w:rsid w:val="00DE3601"/>
    <w:rsid w:val="00DE443E"/>
    <w:rsid w:val="00DE4545"/>
    <w:rsid w:val="00DE4A74"/>
    <w:rsid w:val="00DE4DF5"/>
    <w:rsid w:val="00DE584B"/>
    <w:rsid w:val="00DE5B81"/>
    <w:rsid w:val="00DE76D0"/>
    <w:rsid w:val="00DE79FD"/>
    <w:rsid w:val="00DF0BC3"/>
    <w:rsid w:val="00DF0E90"/>
    <w:rsid w:val="00DF1509"/>
    <w:rsid w:val="00DF15B2"/>
    <w:rsid w:val="00DF1B72"/>
    <w:rsid w:val="00DF1D7E"/>
    <w:rsid w:val="00DF1F72"/>
    <w:rsid w:val="00DF26D7"/>
    <w:rsid w:val="00DF2892"/>
    <w:rsid w:val="00DF33F5"/>
    <w:rsid w:val="00DF4851"/>
    <w:rsid w:val="00DF575B"/>
    <w:rsid w:val="00DF5C16"/>
    <w:rsid w:val="00DF5C19"/>
    <w:rsid w:val="00DF710C"/>
    <w:rsid w:val="00DF71C9"/>
    <w:rsid w:val="00DF7AC1"/>
    <w:rsid w:val="00E0007F"/>
    <w:rsid w:val="00E00B54"/>
    <w:rsid w:val="00E00C88"/>
    <w:rsid w:val="00E00D92"/>
    <w:rsid w:val="00E00F29"/>
    <w:rsid w:val="00E01641"/>
    <w:rsid w:val="00E0413C"/>
    <w:rsid w:val="00E04CCB"/>
    <w:rsid w:val="00E05127"/>
    <w:rsid w:val="00E05D68"/>
    <w:rsid w:val="00E0604E"/>
    <w:rsid w:val="00E060D5"/>
    <w:rsid w:val="00E07DAA"/>
    <w:rsid w:val="00E07F3D"/>
    <w:rsid w:val="00E1052D"/>
    <w:rsid w:val="00E10B46"/>
    <w:rsid w:val="00E1137E"/>
    <w:rsid w:val="00E1138E"/>
    <w:rsid w:val="00E134C1"/>
    <w:rsid w:val="00E13790"/>
    <w:rsid w:val="00E13D99"/>
    <w:rsid w:val="00E1415C"/>
    <w:rsid w:val="00E158F8"/>
    <w:rsid w:val="00E158FF"/>
    <w:rsid w:val="00E15CA8"/>
    <w:rsid w:val="00E15F8D"/>
    <w:rsid w:val="00E16189"/>
    <w:rsid w:val="00E16A98"/>
    <w:rsid w:val="00E16B46"/>
    <w:rsid w:val="00E16D42"/>
    <w:rsid w:val="00E1725D"/>
    <w:rsid w:val="00E17803"/>
    <w:rsid w:val="00E17BF3"/>
    <w:rsid w:val="00E2063C"/>
    <w:rsid w:val="00E20892"/>
    <w:rsid w:val="00E208D2"/>
    <w:rsid w:val="00E20B66"/>
    <w:rsid w:val="00E21AE9"/>
    <w:rsid w:val="00E21EAC"/>
    <w:rsid w:val="00E22636"/>
    <w:rsid w:val="00E2310F"/>
    <w:rsid w:val="00E23D26"/>
    <w:rsid w:val="00E24D5A"/>
    <w:rsid w:val="00E2547E"/>
    <w:rsid w:val="00E25A8D"/>
    <w:rsid w:val="00E25C52"/>
    <w:rsid w:val="00E2645E"/>
    <w:rsid w:val="00E26ACB"/>
    <w:rsid w:val="00E26D35"/>
    <w:rsid w:val="00E2760D"/>
    <w:rsid w:val="00E278B2"/>
    <w:rsid w:val="00E27CC3"/>
    <w:rsid w:val="00E303E2"/>
    <w:rsid w:val="00E31391"/>
    <w:rsid w:val="00E313F3"/>
    <w:rsid w:val="00E3165D"/>
    <w:rsid w:val="00E31995"/>
    <w:rsid w:val="00E32B5F"/>
    <w:rsid w:val="00E33583"/>
    <w:rsid w:val="00E33CD9"/>
    <w:rsid w:val="00E341D9"/>
    <w:rsid w:val="00E34D72"/>
    <w:rsid w:val="00E34F37"/>
    <w:rsid w:val="00E350F2"/>
    <w:rsid w:val="00E35E76"/>
    <w:rsid w:val="00E35F3A"/>
    <w:rsid w:val="00E36DC5"/>
    <w:rsid w:val="00E37106"/>
    <w:rsid w:val="00E37315"/>
    <w:rsid w:val="00E37FE1"/>
    <w:rsid w:val="00E413CB"/>
    <w:rsid w:val="00E41BB3"/>
    <w:rsid w:val="00E4232F"/>
    <w:rsid w:val="00E42A20"/>
    <w:rsid w:val="00E42F33"/>
    <w:rsid w:val="00E440E4"/>
    <w:rsid w:val="00E45061"/>
    <w:rsid w:val="00E459EE"/>
    <w:rsid w:val="00E474D0"/>
    <w:rsid w:val="00E4752C"/>
    <w:rsid w:val="00E50257"/>
    <w:rsid w:val="00E506AB"/>
    <w:rsid w:val="00E50C34"/>
    <w:rsid w:val="00E50C4D"/>
    <w:rsid w:val="00E50D5C"/>
    <w:rsid w:val="00E50DE4"/>
    <w:rsid w:val="00E50E6C"/>
    <w:rsid w:val="00E51316"/>
    <w:rsid w:val="00E513C3"/>
    <w:rsid w:val="00E51FE4"/>
    <w:rsid w:val="00E529B2"/>
    <w:rsid w:val="00E52D30"/>
    <w:rsid w:val="00E53688"/>
    <w:rsid w:val="00E53841"/>
    <w:rsid w:val="00E53CD5"/>
    <w:rsid w:val="00E55704"/>
    <w:rsid w:val="00E5572C"/>
    <w:rsid w:val="00E558EC"/>
    <w:rsid w:val="00E55F5F"/>
    <w:rsid w:val="00E56B4D"/>
    <w:rsid w:val="00E60DCD"/>
    <w:rsid w:val="00E6124F"/>
    <w:rsid w:val="00E61A6C"/>
    <w:rsid w:val="00E62171"/>
    <w:rsid w:val="00E62C4E"/>
    <w:rsid w:val="00E62F7F"/>
    <w:rsid w:val="00E634AF"/>
    <w:rsid w:val="00E63864"/>
    <w:rsid w:val="00E6642C"/>
    <w:rsid w:val="00E6657D"/>
    <w:rsid w:val="00E66780"/>
    <w:rsid w:val="00E668B1"/>
    <w:rsid w:val="00E66973"/>
    <w:rsid w:val="00E66C1A"/>
    <w:rsid w:val="00E677BC"/>
    <w:rsid w:val="00E67B1F"/>
    <w:rsid w:val="00E706F2"/>
    <w:rsid w:val="00E70CD6"/>
    <w:rsid w:val="00E71ED9"/>
    <w:rsid w:val="00E72263"/>
    <w:rsid w:val="00E72764"/>
    <w:rsid w:val="00E7288E"/>
    <w:rsid w:val="00E72983"/>
    <w:rsid w:val="00E73775"/>
    <w:rsid w:val="00E7427C"/>
    <w:rsid w:val="00E7445A"/>
    <w:rsid w:val="00E74A51"/>
    <w:rsid w:val="00E75A86"/>
    <w:rsid w:val="00E75F7B"/>
    <w:rsid w:val="00E760C0"/>
    <w:rsid w:val="00E76471"/>
    <w:rsid w:val="00E766CE"/>
    <w:rsid w:val="00E7682F"/>
    <w:rsid w:val="00E7697C"/>
    <w:rsid w:val="00E779CD"/>
    <w:rsid w:val="00E803E5"/>
    <w:rsid w:val="00E80638"/>
    <w:rsid w:val="00E808F4"/>
    <w:rsid w:val="00E80E9F"/>
    <w:rsid w:val="00E81701"/>
    <w:rsid w:val="00E82347"/>
    <w:rsid w:val="00E825BD"/>
    <w:rsid w:val="00E825CC"/>
    <w:rsid w:val="00E82AC3"/>
    <w:rsid w:val="00E83B7D"/>
    <w:rsid w:val="00E845A8"/>
    <w:rsid w:val="00E84822"/>
    <w:rsid w:val="00E84896"/>
    <w:rsid w:val="00E84FF4"/>
    <w:rsid w:val="00E85CE4"/>
    <w:rsid w:val="00E86011"/>
    <w:rsid w:val="00E86600"/>
    <w:rsid w:val="00E869E1"/>
    <w:rsid w:val="00E86EE7"/>
    <w:rsid w:val="00E87183"/>
    <w:rsid w:val="00E87598"/>
    <w:rsid w:val="00E87E38"/>
    <w:rsid w:val="00E87F63"/>
    <w:rsid w:val="00E911E7"/>
    <w:rsid w:val="00E9180E"/>
    <w:rsid w:val="00E91B60"/>
    <w:rsid w:val="00E9201A"/>
    <w:rsid w:val="00E922B9"/>
    <w:rsid w:val="00E92540"/>
    <w:rsid w:val="00E92964"/>
    <w:rsid w:val="00E92D7B"/>
    <w:rsid w:val="00E93B3D"/>
    <w:rsid w:val="00E94312"/>
    <w:rsid w:val="00E9507B"/>
    <w:rsid w:val="00E95F40"/>
    <w:rsid w:val="00EA11EE"/>
    <w:rsid w:val="00EA13F7"/>
    <w:rsid w:val="00EA1BFF"/>
    <w:rsid w:val="00EA3B58"/>
    <w:rsid w:val="00EA3D7A"/>
    <w:rsid w:val="00EA3FA6"/>
    <w:rsid w:val="00EA4312"/>
    <w:rsid w:val="00EB12F1"/>
    <w:rsid w:val="00EB14FA"/>
    <w:rsid w:val="00EB1888"/>
    <w:rsid w:val="00EB1F8C"/>
    <w:rsid w:val="00EB2940"/>
    <w:rsid w:val="00EB29C6"/>
    <w:rsid w:val="00EB3B2C"/>
    <w:rsid w:val="00EB3D16"/>
    <w:rsid w:val="00EB51EE"/>
    <w:rsid w:val="00EB52AC"/>
    <w:rsid w:val="00EB59B6"/>
    <w:rsid w:val="00EB654A"/>
    <w:rsid w:val="00EB6818"/>
    <w:rsid w:val="00EB6B7A"/>
    <w:rsid w:val="00EB7176"/>
    <w:rsid w:val="00EC00CB"/>
    <w:rsid w:val="00EC03A7"/>
    <w:rsid w:val="00EC043A"/>
    <w:rsid w:val="00EC07AD"/>
    <w:rsid w:val="00EC14EE"/>
    <w:rsid w:val="00EC155E"/>
    <w:rsid w:val="00EC1A44"/>
    <w:rsid w:val="00EC3D0B"/>
    <w:rsid w:val="00EC4179"/>
    <w:rsid w:val="00EC4257"/>
    <w:rsid w:val="00EC43E8"/>
    <w:rsid w:val="00EC5634"/>
    <w:rsid w:val="00EC5693"/>
    <w:rsid w:val="00EC5CEF"/>
    <w:rsid w:val="00EC64C4"/>
    <w:rsid w:val="00EC65E1"/>
    <w:rsid w:val="00EC6E6F"/>
    <w:rsid w:val="00EC7251"/>
    <w:rsid w:val="00ED0489"/>
    <w:rsid w:val="00ED089C"/>
    <w:rsid w:val="00ED2BDD"/>
    <w:rsid w:val="00ED2D60"/>
    <w:rsid w:val="00ED2E14"/>
    <w:rsid w:val="00ED331B"/>
    <w:rsid w:val="00ED39B9"/>
    <w:rsid w:val="00ED39D1"/>
    <w:rsid w:val="00ED40A6"/>
    <w:rsid w:val="00ED4313"/>
    <w:rsid w:val="00ED4322"/>
    <w:rsid w:val="00ED46D0"/>
    <w:rsid w:val="00ED544C"/>
    <w:rsid w:val="00ED5DA7"/>
    <w:rsid w:val="00ED6030"/>
    <w:rsid w:val="00ED687A"/>
    <w:rsid w:val="00ED6916"/>
    <w:rsid w:val="00ED691B"/>
    <w:rsid w:val="00ED69AF"/>
    <w:rsid w:val="00ED6A33"/>
    <w:rsid w:val="00ED7CC8"/>
    <w:rsid w:val="00EE130F"/>
    <w:rsid w:val="00EE1BC1"/>
    <w:rsid w:val="00EE38F3"/>
    <w:rsid w:val="00EE4ACE"/>
    <w:rsid w:val="00EE4C36"/>
    <w:rsid w:val="00EE4C98"/>
    <w:rsid w:val="00EE5195"/>
    <w:rsid w:val="00EE5262"/>
    <w:rsid w:val="00EE5446"/>
    <w:rsid w:val="00EE65AD"/>
    <w:rsid w:val="00EE7A69"/>
    <w:rsid w:val="00EF04B3"/>
    <w:rsid w:val="00EF09E4"/>
    <w:rsid w:val="00EF1296"/>
    <w:rsid w:val="00EF1826"/>
    <w:rsid w:val="00EF1DD3"/>
    <w:rsid w:val="00EF2DC4"/>
    <w:rsid w:val="00EF3881"/>
    <w:rsid w:val="00EF47E0"/>
    <w:rsid w:val="00EF4CCD"/>
    <w:rsid w:val="00EF53A4"/>
    <w:rsid w:val="00EF5D31"/>
    <w:rsid w:val="00EF611E"/>
    <w:rsid w:val="00EF6C1F"/>
    <w:rsid w:val="00EF7968"/>
    <w:rsid w:val="00EF7CE1"/>
    <w:rsid w:val="00F004F7"/>
    <w:rsid w:val="00F00A10"/>
    <w:rsid w:val="00F00B3B"/>
    <w:rsid w:val="00F0139C"/>
    <w:rsid w:val="00F01A97"/>
    <w:rsid w:val="00F02414"/>
    <w:rsid w:val="00F029D3"/>
    <w:rsid w:val="00F0321F"/>
    <w:rsid w:val="00F03680"/>
    <w:rsid w:val="00F03E84"/>
    <w:rsid w:val="00F04079"/>
    <w:rsid w:val="00F05291"/>
    <w:rsid w:val="00F061C5"/>
    <w:rsid w:val="00F063DE"/>
    <w:rsid w:val="00F066CC"/>
    <w:rsid w:val="00F06F20"/>
    <w:rsid w:val="00F105E8"/>
    <w:rsid w:val="00F1183D"/>
    <w:rsid w:val="00F11875"/>
    <w:rsid w:val="00F11D10"/>
    <w:rsid w:val="00F11E1B"/>
    <w:rsid w:val="00F12F02"/>
    <w:rsid w:val="00F13384"/>
    <w:rsid w:val="00F13CB8"/>
    <w:rsid w:val="00F13DFF"/>
    <w:rsid w:val="00F13E1C"/>
    <w:rsid w:val="00F14F86"/>
    <w:rsid w:val="00F15497"/>
    <w:rsid w:val="00F154C4"/>
    <w:rsid w:val="00F1559E"/>
    <w:rsid w:val="00F16AE0"/>
    <w:rsid w:val="00F16E34"/>
    <w:rsid w:val="00F17664"/>
    <w:rsid w:val="00F177F5"/>
    <w:rsid w:val="00F2010F"/>
    <w:rsid w:val="00F2055A"/>
    <w:rsid w:val="00F2156C"/>
    <w:rsid w:val="00F2195E"/>
    <w:rsid w:val="00F22DC6"/>
    <w:rsid w:val="00F248EA"/>
    <w:rsid w:val="00F24DCF"/>
    <w:rsid w:val="00F2503A"/>
    <w:rsid w:val="00F251B1"/>
    <w:rsid w:val="00F25FAA"/>
    <w:rsid w:val="00F262E6"/>
    <w:rsid w:val="00F264A0"/>
    <w:rsid w:val="00F26691"/>
    <w:rsid w:val="00F26965"/>
    <w:rsid w:val="00F279C8"/>
    <w:rsid w:val="00F30607"/>
    <w:rsid w:val="00F31943"/>
    <w:rsid w:val="00F326C1"/>
    <w:rsid w:val="00F32897"/>
    <w:rsid w:val="00F330DF"/>
    <w:rsid w:val="00F34041"/>
    <w:rsid w:val="00F34D58"/>
    <w:rsid w:val="00F35EA0"/>
    <w:rsid w:val="00F36E81"/>
    <w:rsid w:val="00F37739"/>
    <w:rsid w:val="00F37E20"/>
    <w:rsid w:val="00F40A6E"/>
    <w:rsid w:val="00F413A8"/>
    <w:rsid w:val="00F420A5"/>
    <w:rsid w:val="00F432C6"/>
    <w:rsid w:val="00F44660"/>
    <w:rsid w:val="00F448CC"/>
    <w:rsid w:val="00F45B5A"/>
    <w:rsid w:val="00F46697"/>
    <w:rsid w:val="00F468BF"/>
    <w:rsid w:val="00F46B28"/>
    <w:rsid w:val="00F474A4"/>
    <w:rsid w:val="00F475A7"/>
    <w:rsid w:val="00F50843"/>
    <w:rsid w:val="00F509B1"/>
    <w:rsid w:val="00F525DB"/>
    <w:rsid w:val="00F5393A"/>
    <w:rsid w:val="00F53E03"/>
    <w:rsid w:val="00F544A5"/>
    <w:rsid w:val="00F559D1"/>
    <w:rsid w:val="00F56053"/>
    <w:rsid w:val="00F5721D"/>
    <w:rsid w:val="00F574C1"/>
    <w:rsid w:val="00F576E3"/>
    <w:rsid w:val="00F61334"/>
    <w:rsid w:val="00F61D24"/>
    <w:rsid w:val="00F62F9F"/>
    <w:rsid w:val="00F63589"/>
    <w:rsid w:val="00F64380"/>
    <w:rsid w:val="00F6522A"/>
    <w:rsid w:val="00F652F4"/>
    <w:rsid w:val="00F65585"/>
    <w:rsid w:val="00F65607"/>
    <w:rsid w:val="00F656C5"/>
    <w:rsid w:val="00F6575A"/>
    <w:rsid w:val="00F65EC7"/>
    <w:rsid w:val="00F662C9"/>
    <w:rsid w:val="00F6667B"/>
    <w:rsid w:val="00F70405"/>
    <w:rsid w:val="00F704E5"/>
    <w:rsid w:val="00F7112C"/>
    <w:rsid w:val="00F72E13"/>
    <w:rsid w:val="00F74724"/>
    <w:rsid w:val="00F74E25"/>
    <w:rsid w:val="00F7508A"/>
    <w:rsid w:val="00F757F4"/>
    <w:rsid w:val="00F7587F"/>
    <w:rsid w:val="00F76421"/>
    <w:rsid w:val="00F77735"/>
    <w:rsid w:val="00F81188"/>
    <w:rsid w:val="00F811CF"/>
    <w:rsid w:val="00F8121F"/>
    <w:rsid w:val="00F813C2"/>
    <w:rsid w:val="00F82985"/>
    <w:rsid w:val="00F832C5"/>
    <w:rsid w:val="00F833D2"/>
    <w:rsid w:val="00F8375C"/>
    <w:rsid w:val="00F83E15"/>
    <w:rsid w:val="00F84055"/>
    <w:rsid w:val="00F846DE"/>
    <w:rsid w:val="00F84CF0"/>
    <w:rsid w:val="00F84F14"/>
    <w:rsid w:val="00F85E3C"/>
    <w:rsid w:val="00F85ED7"/>
    <w:rsid w:val="00F87D94"/>
    <w:rsid w:val="00F90B30"/>
    <w:rsid w:val="00F90E80"/>
    <w:rsid w:val="00F9104D"/>
    <w:rsid w:val="00F921E6"/>
    <w:rsid w:val="00F93859"/>
    <w:rsid w:val="00F93A10"/>
    <w:rsid w:val="00F93A9C"/>
    <w:rsid w:val="00F9412E"/>
    <w:rsid w:val="00F945FB"/>
    <w:rsid w:val="00F94942"/>
    <w:rsid w:val="00F94FC3"/>
    <w:rsid w:val="00F95CBA"/>
    <w:rsid w:val="00F95D05"/>
    <w:rsid w:val="00F962F2"/>
    <w:rsid w:val="00F96737"/>
    <w:rsid w:val="00F97779"/>
    <w:rsid w:val="00FA04FB"/>
    <w:rsid w:val="00FA0738"/>
    <w:rsid w:val="00FA113E"/>
    <w:rsid w:val="00FA12B2"/>
    <w:rsid w:val="00FA15E0"/>
    <w:rsid w:val="00FA21DB"/>
    <w:rsid w:val="00FA222E"/>
    <w:rsid w:val="00FA2A07"/>
    <w:rsid w:val="00FA2D72"/>
    <w:rsid w:val="00FA3645"/>
    <w:rsid w:val="00FA3DFA"/>
    <w:rsid w:val="00FA4253"/>
    <w:rsid w:val="00FA4704"/>
    <w:rsid w:val="00FA4AF5"/>
    <w:rsid w:val="00FA5272"/>
    <w:rsid w:val="00FA52CA"/>
    <w:rsid w:val="00FA5970"/>
    <w:rsid w:val="00FA5CC3"/>
    <w:rsid w:val="00FA5FCF"/>
    <w:rsid w:val="00FA61E3"/>
    <w:rsid w:val="00FA7803"/>
    <w:rsid w:val="00FA7B29"/>
    <w:rsid w:val="00FA7E8B"/>
    <w:rsid w:val="00FB0866"/>
    <w:rsid w:val="00FB0873"/>
    <w:rsid w:val="00FB1155"/>
    <w:rsid w:val="00FB13B5"/>
    <w:rsid w:val="00FB23E2"/>
    <w:rsid w:val="00FB2E78"/>
    <w:rsid w:val="00FB3337"/>
    <w:rsid w:val="00FB398A"/>
    <w:rsid w:val="00FB3BC2"/>
    <w:rsid w:val="00FB467C"/>
    <w:rsid w:val="00FB47E3"/>
    <w:rsid w:val="00FB698B"/>
    <w:rsid w:val="00FB69AC"/>
    <w:rsid w:val="00FB6E96"/>
    <w:rsid w:val="00FB76D1"/>
    <w:rsid w:val="00FB7B10"/>
    <w:rsid w:val="00FC04BC"/>
    <w:rsid w:val="00FC06E7"/>
    <w:rsid w:val="00FC0CC2"/>
    <w:rsid w:val="00FC134A"/>
    <w:rsid w:val="00FC21A4"/>
    <w:rsid w:val="00FC2298"/>
    <w:rsid w:val="00FC3BDB"/>
    <w:rsid w:val="00FC4FDD"/>
    <w:rsid w:val="00FC5789"/>
    <w:rsid w:val="00FC5CDA"/>
    <w:rsid w:val="00FC5DD2"/>
    <w:rsid w:val="00FC60B6"/>
    <w:rsid w:val="00FC6A85"/>
    <w:rsid w:val="00FC6AC4"/>
    <w:rsid w:val="00FC6F02"/>
    <w:rsid w:val="00FC6F1B"/>
    <w:rsid w:val="00FC70C6"/>
    <w:rsid w:val="00FC7B22"/>
    <w:rsid w:val="00FC7CE7"/>
    <w:rsid w:val="00FD0050"/>
    <w:rsid w:val="00FD0143"/>
    <w:rsid w:val="00FD08AA"/>
    <w:rsid w:val="00FD0E07"/>
    <w:rsid w:val="00FD17BD"/>
    <w:rsid w:val="00FD2536"/>
    <w:rsid w:val="00FD2C6A"/>
    <w:rsid w:val="00FD312F"/>
    <w:rsid w:val="00FD3C05"/>
    <w:rsid w:val="00FD3C4C"/>
    <w:rsid w:val="00FD4472"/>
    <w:rsid w:val="00FD4A8E"/>
    <w:rsid w:val="00FD4E65"/>
    <w:rsid w:val="00FD5404"/>
    <w:rsid w:val="00FD5A4C"/>
    <w:rsid w:val="00FD5C9C"/>
    <w:rsid w:val="00FD60E6"/>
    <w:rsid w:val="00FD77D6"/>
    <w:rsid w:val="00FE0425"/>
    <w:rsid w:val="00FE056F"/>
    <w:rsid w:val="00FE229D"/>
    <w:rsid w:val="00FE2311"/>
    <w:rsid w:val="00FE2D59"/>
    <w:rsid w:val="00FE39AD"/>
    <w:rsid w:val="00FE3D17"/>
    <w:rsid w:val="00FE3DE8"/>
    <w:rsid w:val="00FE43EB"/>
    <w:rsid w:val="00FE4B4C"/>
    <w:rsid w:val="00FE4EDE"/>
    <w:rsid w:val="00FE5120"/>
    <w:rsid w:val="00FE5DA9"/>
    <w:rsid w:val="00FE6198"/>
    <w:rsid w:val="00FE66B0"/>
    <w:rsid w:val="00FF0A56"/>
    <w:rsid w:val="00FF17E9"/>
    <w:rsid w:val="00FF1F71"/>
    <w:rsid w:val="00FF266F"/>
    <w:rsid w:val="00FF2B2F"/>
    <w:rsid w:val="00FF2BBF"/>
    <w:rsid w:val="00FF33DE"/>
    <w:rsid w:val="00FF3422"/>
    <w:rsid w:val="00FF41EE"/>
    <w:rsid w:val="00FF4DA4"/>
    <w:rsid w:val="00FF50B6"/>
    <w:rsid w:val="00FF54F4"/>
    <w:rsid w:val="00FF5B76"/>
    <w:rsid w:val="00FF5B9B"/>
    <w:rsid w:val="00FF656A"/>
    <w:rsid w:val="00FF65C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5D0168"/>
  <w15:docId w15:val="{04194966-A9A6-4CD8-85C0-BE9532B0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lang w:eastAsia="en-US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i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Rubrik6">
    <w:name w:val="heading 6"/>
    <w:basedOn w:val="Normal"/>
    <w:next w:val="Normal"/>
    <w:qFormat/>
    <w:pPr>
      <w:keepNext/>
      <w:ind w:left="-85"/>
      <w:outlineLvl w:val="5"/>
    </w:pPr>
    <w:rPr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link w:val="BrdtextChar"/>
    <w:pPr>
      <w:tabs>
        <w:tab w:val="right" w:pos="567"/>
      </w:tabs>
    </w:pPr>
    <w:rPr>
      <w:color w:val="000000"/>
    </w:rPr>
  </w:style>
  <w:style w:type="paragraph" w:styleId="Brdtextmedindrag">
    <w:name w:val="Body Text Indent"/>
    <w:basedOn w:val="Normal"/>
    <w:pPr>
      <w:ind w:left="-107"/>
    </w:pPr>
  </w:style>
  <w:style w:type="paragraph" w:styleId="Brdtextmedindrag2">
    <w:name w:val="Body Text Indent 2"/>
    <w:basedOn w:val="Normal"/>
    <w:pPr>
      <w:ind w:left="35"/>
    </w:pPr>
    <w:rPr>
      <w:bCs/>
    </w:rPr>
  </w:style>
  <w:style w:type="table" w:styleId="Tabellrutnt">
    <w:name w:val="Table Grid"/>
    <w:basedOn w:val="Normaltabell"/>
    <w:rsid w:val="00E0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231328"/>
    <w:rPr>
      <w:rFonts w:ascii="Tahoma" w:hAnsi="Tahoma" w:cs="Tahoma"/>
      <w:sz w:val="16"/>
      <w:szCs w:val="16"/>
    </w:rPr>
  </w:style>
  <w:style w:type="character" w:styleId="Hyperlnk">
    <w:name w:val="Hyperlink"/>
    <w:rsid w:val="00A52A92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568B"/>
    <w:pPr>
      <w:ind w:left="1304"/>
    </w:pPr>
  </w:style>
  <w:style w:type="character" w:styleId="AnvndHyperlnk">
    <w:name w:val="FollowedHyperlink"/>
    <w:rsid w:val="003C0DE8"/>
    <w:rPr>
      <w:color w:val="800080"/>
      <w:u w:val="single"/>
    </w:rPr>
  </w:style>
  <w:style w:type="character" w:customStyle="1" w:styleId="SidhuvudChar">
    <w:name w:val="Sidhuvud Char"/>
    <w:link w:val="Sidhuvud"/>
    <w:uiPriority w:val="99"/>
    <w:rsid w:val="00545367"/>
    <w:rPr>
      <w:snapToGrid w:val="0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1D2C29"/>
    <w:rPr>
      <w:color w:val="808080"/>
    </w:rPr>
  </w:style>
  <w:style w:type="character" w:customStyle="1" w:styleId="BrdtextChar">
    <w:name w:val="Brödtext Char"/>
    <w:basedOn w:val="Standardstycketeckensnitt"/>
    <w:link w:val="Brdtext"/>
    <w:rsid w:val="008B16CC"/>
    <w:rPr>
      <w:snapToGrid w:val="0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\Blanketter\8-Gemensamt\Protokoll%20-%20M&#246;testyp%20(&#229;&#229;&#229;&#229;-mm-dd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555F-8389-4E28-B1E0-557030F0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Mötestyp (åååå-mm-dd)</Template>
  <TotalTime>2</TotalTime>
  <Pages>2</Pages>
  <Words>461</Words>
  <Characters>2749</Characters>
  <Application>Microsoft Office Word</Application>
  <DocSecurity>4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Närvarande:</vt:lpstr>
      <vt:lpstr>Närvarande:</vt:lpstr>
    </vt:vector>
  </TitlesOfParts>
  <Company>SCA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Närvarande:</dc:title>
  <dc:creator>Paulson, Erik</dc:creator>
  <cp:lastModifiedBy>Tvååkers IF</cp:lastModifiedBy>
  <cp:revision>2</cp:revision>
  <cp:lastPrinted>2023-08-23T06:33:00Z</cp:lastPrinted>
  <dcterms:created xsi:type="dcterms:W3CDTF">2023-08-23T06:35:00Z</dcterms:created>
  <dcterms:modified xsi:type="dcterms:W3CDTF">2023-08-23T06:35:00Z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-1612847325</vt:i4>
  </property>
  <property fmtid="{D5CDD505-2E9C-101B-9397-08002B2CF9AE}" pid="3" name="MSIP_Label_4c8d6ef0-491d-4f17-aead-12ed260929f1_Enabled">
    <vt:lpwstr>True</vt:lpwstr>
  </property>
  <property fmtid="{D5CDD505-2E9C-101B-9397-08002B2CF9AE}" pid="4" name="MSIP_Label_4c8d6ef0-491d-4f17-aead-12ed260929f1_SiteId">
    <vt:lpwstr>f101208c-39d3-4c8a-8cc7-ad896b25954f</vt:lpwstr>
  </property>
  <property fmtid="{D5CDD505-2E9C-101B-9397-08002B2CF9AE}" pid="5" name="MSIP_Label_4c8d6ef0-491d-4f17-aead-12ed260929f1_Owner">
    <vt:lpwstr>Mattias.Johansson@essity.com</vt:lpwstr>
  </property>
  <property fmtid="{D5CDD505-2E9C-101B-9397-08002B2CF9AE}" pid="6" name="MSIP_Label_4c8d6ef0-491d-4f17-aead-12ed260929f1_SetDate">
    <vt:lpwstr>2018-01-10T17:10:44.5498211Z</vt:lpwstr>
  </property>
  <property fmtid="{D5CDD505-2E9C-101B-9397-08002B2CF9AE}" pid="7" name="MSIP_Label_4c8d6ef0-491d-4f17-aead-12ed260929f1_Name">
    <vt:lpwstr>Internal</vt:lpwstr>
  </property>
  <property fmtid="{D5CDD505-2E9C-101B-9397-08002B2CF9AE}" pid="8" name="MSIP_Label_4c8d6ef0-491d-4f17-aead-12ed260929f1_Application">
    <vt:lpwstr>Microsoft Azure Information Protection</vt:lpwstr>
  </property>
  <property fmtid="{D5CDD505-2E9C-101B-9397-08002B2CF9AE}" pid="9" name="MSIP_Label_4c8d6ef0-491d-4f17-aead-12ed260929f1_Extended_MSFT_Method">
    <vt:lpwstr>Automatic</vt:lpwstr>
  </property>
  <property fmtid="{D5CDD505-2E9C-101B-9397-08002B2CF9AE}" pid="10" name="Sensitivity">
    <vt:lpwstr>Internal</vt:lpwstr>
  </property>
</Properties>
</file>