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2627"/>
      </w:tblGrid>
      <w:tr w:rsidR="004E7D29" w:rsidRPr="00134BFF" w14:paraId="1245E3C7" w14:textId="77777777" w:rsidTr="00D608DC">
        <w:trPr>
          <w:trHeight w:val="273"/>
        </w:trPr>
        <w:tc>
          <w:tcPr>
            <w:tcW w:w="1033" w:type="dxa"/>
            <w:hideMark/>
          </w:tcPr>
          <w:p w14:paraId="21C1E737" w14:textId="77777777" w:rsidR="004E7D29" w:rsidRPr="00134BFF" w:rsidRDefault="004E7D29" w:rsidP="00D608DC">
            <w:pPr>
              <w:pStyle w:val="Brdtext"/>
              <w:rPr>
                <w:rFonts w:asciiTheme="minorHAnsi" w:hAnsiTheme="minorHAnsi" w:cstheme="minorHAnsi"/>
                <w:sz w:val="24"/>
                <w:szCs w:val="24"/>
              </w:rPr>
            </w:pPr>
            <w:r w:rsidRPr="00134BFF">
              <w:rPr>
                <w:rFonts w:asciiTheme="minorHAnsi" w:hAnsiTheme="minorHAnsi" w:cstheme="minorHAnsi"/>
                <w:b/>
                <w:bCs/>
                <w:color w:val="365F91" w:themeColor="accent1" w:themeShade="BF"/>
                <w:sz w:val="24"/>
                <w:szCs w:val="24"/>
              </w:rPr>
              <w:t>Tid:</w:t>
            </w:r>
          </w:p>
        </w:tc>
        <w:tc>
          <w:tcPr>
            <w:tcW w:w="2627" w:type="dxa"/>
            <w:hideMark/>
          </w:tcPr>
          <w:p w14:paraId="26CFF064" w14:textId="6AA867C4" w:rsidR="004E7D29" w:rsidRPr="00134BFF" w:rsidRDefault="004E7D29" w:rsidP="00D608DC">
            <w:pPr>
              <w:pStyle w:val="Brdtext"/>
              <w:rPr>
                <w:rFonts w:asciiTheme="minorHAnsi" w:hAnsiTheme="minorHAnsi" w:cstheme="minorHAnsi"/>
                <w:sz w:val="24"/>
                <w:szCs w:val="24"/>
              </w:rPr>
            </w:pPr>
            <w:r w:rsidRPr="00134BFF">
              <w:rPr>
                <w:rFonts w:asciiTheme="minorHAnsi" w:hAnsiTheme="minorHAnsi" w:cstheme="minorHAnsi"/>
                <w:sz w:val="24"/>
                <w:szCs w:val="24"/>
              </w:rPr>
              <w:t>18.</w:t>
            </w:r>
            <w:r w:rsidR="00D77A2D">
              <w:rPr>
                <w:rFonts w:asciiTheme="minorHAnsi" w:hAnsiTheme="minorHAnsi" w:cstheme="minorHAnsi"/>
                <w:sz w:val="24"/>
                <w:szCs w:val="24"/>
              </w:rPr>
              <w:t>3</w:t>
            </w:r>
            <w:r>
              <w:rPr>
                <w:rFonts w:asciiTheme="minorHAnsi" w:hAnsiTheme="minorHAnsi" w:cstheme="minorHAnsi"/>
                <w:sz w:val="24"/>
                <w:szCs w:val="24"/>
              </w:rPr>
              <w:t>0</w:t>
            </w:r>
          </w:p>
        </w:tc>
      </w:tr>
      <w:tr w:rsidR="004E7D29" w:rsidRPr="00134BFF" w14:paraId="15FA2560" w14:textId="77777777" w:rsidTr="00D608DC">
        <w:trPr>
          <w:trHeight w:val="273"/>
        </w:trPr>
        <w:tc>
          <w:tcPr>
            <w:tcW w:w="1033" w:type="dxa"/>
            <w:hideMark/>
          </w:tcPr>
          <w:p w14:paraId="1E400CA8" w14:textId="77777777" w:rsidR="004E7D29" w:rsidRPr="00134BFF" w:rsidRDefault="004E7D29" w:rsidP="00D608DC">
            <w:pPr>
              <w:pStyle w:val="Brdtext"/>
              <w:rPr>
                <w:rFonts w:asciiTheme="minorHAnsi" w:hAnsiTheme="minorHAnsi" w:cstheme="minorHAnsi"/>
                <w:sz w:val="24"/>
                <w:szCs w:val="24"/>
              </w:rPr>
            </w:pPr>
            <w:r w:rsidRPr="00134BFF">
              <w:rPr>
                <w:rFonts w:asciiTheme="minorHAnsi" w:hAnsiTheme="minorHAnsi" w:cstheme="minorHAnsi"/>
                <w:b/>
                <w:bCs/>
                <w:color w:val="365F91" w:themeColor="accent1" w:themeShade="BF"/>
                <w:sz w:val="24"/>
                <w:szCs w:val="24"/>
              </w:rPr>
              <w:t>Plats:</w:t>
            </w:r>
          </w:p>
        </w:tc>
        <w:tc>
          <w:tcPr>
            <w:tcW w:w="2627" w:type="dxa"/>
            <w:hideMark/>
          </w:tcPr>
          <w:p w14:paraId="1A3247D3" w14:textId="77777777" w:rsidR="004E7D29" w:rsidRPr="00134BFF" w:rsidRDefault="004E7D29" w:rsidP="00D608DC">
            <w:pPr>
              <w:pStyle w:val="Brdtext"/>
              <w:rPr>
                <w:rFonts w:asciiTheme="minorHAnsi" w:hAnsiTheme="minorHAnsi" w:cstheme="minorHAnsi"/>
                <w:bCs/>
                <w:sz w:val="24"/>
                <w:szCs w:val="24"/>
              </w:rPr>
            </w:pPr>
            <w:proofErr w:type="spellStart"/>
            <w:r>
              <w:rPr>
                <w:rFonts w:asciiTheme="minorHAnsi" w:hAnsiTheme="minorHAnsi" w:cstheme="minorHAnsi"/>
                <w:bCs/>
                <w:sz w:val="24"/>
                <w:szCs w:val="24"/>
              </w:rPr>
              <w:t>Övrevi</w:t>
            </w:r>
            <w:proofErr w:type="spellEnd"/>
          </w:p>
        </w:tc>
      </w:tr>
    </w:tbl>
    <w:p w14:paraId="30D079A4" w14:textId="77777777" w:rsidR="004E7D29" w:rsidRDefault="004E7D29" w:rsidP="00915AE4">
      <w:pPr>
        <w:pStyle w:val="Sidhuvud"/>
        <w:tabs>
          <w:tab w:val="left" w:pos="1304"/>
        </w:tabs>
        <w:rPr>
          <w:b/>
          <w:sz w:val="24"/>
          <w:szCs w:val="24"/>
          <w:u w:val="single"/>
        </w:rPr>
      </w:pPr>
    </w:p>
    <w:p w14:paraId="3502A386" w14:textId="112F99E1" w:rsidR="004E7D29" w:rsidRPr="004E7D29" w:rsidRDefault="004E7D29" w:rsidP="00B45D56">
      <w:pPr>
        <w:pStyle w:val="Brdtext"/>
        <w:tabs>
          <w:tab w:val="left" w:pos="4395"/>
        </w:tabs>
        <w:rPr>
          <w:rFonts w:asciiTheme="minorHAnsi" w:hAnsiTheme="minorHAnsi" w:cstheme="minorHAnsi"/>
          <w:b/>
          <w:bCs/>
          <w:color w:val="365F91" w:themeColor="accent1" w:themeShade="BF"/>
          <w:sz w:val="24"/>
          <w:szCs w:val="24"/>
        </w:rPr>
      </w:pPr>
      <w:r w:rsidRPr="004E7D29">
        <w:rPr>
          <w:rFonts w:asciiTheme="minorHAnsi" w:hAnsiTheme="minorHAnsi" w:cstheme="minorHAnsi"/>
          <w:b/>
          <w:bCs/>
          <w:color w:val="365F91" w:themeColor="accent1" w:themeShade="BF"/>
          <w:sz w:val="24"/>
          <w:szCs w:val="24"/>
        </w:rPr>
        <w:t>Närvarande styrelseledamöter</w:t>
      </w:r>
      <w:r>
        <w:rPr>
          <w:rFonts w:asciiTheme="minorHAnsi" w:hAnsiTheme="minorHAnsi" w:cstheme="minorHAnsi"/>
          <w:b/>
          <w:bCs/>
          <w:color w:val="365F91" w:themeColor="accent1" w:themeShade="BF"/>
          <w:sz w:val="24"/>
          <w:szCs w:val="24"/>
        </w:rPr>
        <w:tab/>
      </w:r>
      <w:r w:rsidR="00B45D56">
        <w:rPr>
          <w:rFonts w:asciiTheme="minorHAnsi" w:hAnsiTheme="minorHAnsi" w:cstheme="minorHAnsi"/>
          <w:b/>
          <w:bCs/>
          <w:color w:val="365F91" w:themeColor="accent1" w:themeShade="BF"/>
          <w:sz w:val="24"/>
          <w:szCs w:val="24"/>
        </w:rPr>
        <w:t>Närvarande</w:t>
      </w:r>
      <w:r w:rsidRPr="004E7D29">
        <w:rPr>
          <w:rFonts w:asciiTheme="minorHAnsi" w:hAnsiTheme="minorHAnsi" w:cstheme="minorHAnsi"/>
          <w:b/>
          <w:bCs/>
          <w:color w:val="365F91" w:themeColor="accent1" w:themeShade="BF"/>
          <w:sz w:val="24"/>
          <w:szCs w:val="24"/>
        </w:rPr>
        <w:t xml:space="preserve"> (utöver styrelsen)</w:t>
      </w:r>
      <w:r w:rsidRPr="004E7D29">
        <w:rPr>
          <w:rFonts w:asciiTheme="minorHAnsi" w:hAnsiTheme="minorHAnsi" w:cstheme="minorHAnsi"/>
          <w:b/>
          <w:bCs/>
          <w:color w:val="365F91" w:themeColor="accent1" w:themeShade="BF"/>
          <w:sz w:val="24"/>
          <w:szCs w:val="24"/>
        </w:rPr>
        <w:tab/>
      </w:r>
    </w:p>
    <w:tbl>
      <w:tblPr>
        <w:tblStyle w:val="Tabellrutnt"/>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3"/>
        <w:gridCol w:w="3007"/>
        <w:gridCol w:w="3272"/>
      </w:tblGrid>
      <w:tr w:rsidR="00B45D56" w:rsidRPr="00134BFF" w14:paraId="084B15EB" w14:textId="77777777" w:rsidTr="00B45D56">
        <w:trPr>
          <w:trHeight w:val="1589"/>
        </w:trPr>
        <w:tc>
          <w:tcPr>
            <w:tcW w:w="3643" w:type="dxa"/>
            <w:hideMark/>
          </w:tcPr>
          <w:p w14:paraId="4AB9863C" w14:textId="3FBC00C8" w:rsidR="00B45D56" w:rsidRPr="008A718C"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Råger Ivarsson</w:t>
            </w:r>
            <w:r w:rsidRPr="00134BFF">
              <w:rPr>
                <w:rFonts w:asciiTheme="minorHAnsi" w:hAnsiTheme="minorHAnsi" w:cstheme="minorHAnsi"/>
                <w:sz w:val="24"/>
                <w:szCs w:val="24"/>
              </w:rPr>
              <w:t>, ordförande</w:t>
            </w:r>
          </w:p>
          <w:p w14:paraId="26BD215C" w14:textId="77777777" w:rsidR="00B45D56" w:rsidRPr="00134BFF" w:rsidRDefault="00B45D56" w:rsidP="00B45D56">
            <w:pPr>
              <w:pStyle w:val="Brdtext"/>
              <w:tabs>
                <w:tab w:val="left" w:pos="3686"/>
                <w:tab w:val="left" w:pos="5103"/>
              </w:tabs>
              <w:rPr>
                <w:rFonts w:asciiTheme="minorHAnsi" w:hAnsiTheme="minorHAnsi" w:cstheme="minorHAnsi"/>
                <w:bCs/>
                <w:color w:val="auto"/>
                <w:sz w:val="24"/>
                <w:szCs w:val="24"/>
              </w:rPr>
            </w:pPr>
            <w:r>
              <w:rPr>
                <w:rFonts w:asciiTheme="minorHAnsi" w:hAnsiTheme="minorHAnsi" w:cstheme="minorHAnsi"/>
                <w:bCs/>
                <w:color w:val="auto"/>
                <w:sz w:val="24"/>
                <w:szCs w:val="24"/>
              </w:rPr>
              <w:t>Mikael Ekwall</w:t>
            </w:r>
          </w:p>
          <w:p w14:paraId="0FEC5D62" w14:textId="77777777"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 xml:space="preserve">Sven-Anders Svensson </w:t>
            </w:r>
          </w:p>
          <w:p w14:paraId="79C720AF" w14:textId="77777777"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 xml:space="preserve">Linda </w:t>
            </w:r>
            <w:proofErr w:type="spellStart"/>
            <w:r>
              <w:rPr>
                <w:rFonts w:asciiTheme="minorHAnsi" w:hAnsiTheme="minorHAnsi" w:cstheme="minorHAnsi"/>
                <w:sz w:val="24"/>
                <w:szCs w:val="24"/>
              </w:rPr>
              <w:t>Höidal</w:t>
            </w:r>
            <w:proofErr w:type="spellEnd"/>
          </w:p>
          <w:p w14:paraId="673DE098" w14:textId="74AFEAE5"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Jens Lund (ersättare)</w:t>
            </w:r>
          </w:p>
          <w:p w14:paraId="4BDE0D58" w14:textId="77777777"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Anders Loth (Sponsorgruppen)</w:t>
            </w:r>
          </w:p>
          <w:p w14:paraId="4C953729" w14:textId="77777777"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 xml:space="preserve">Anders Rylin </w:t>
            </w:r>
          </w:p>
          <w:p w14:paraId="20B2D8EA" w14:textId="64FCAD67" w:rsidR="00B45D56" w:rsidRDefault="00B45D56" w:rsidP="00B45D56">
            <w:pPr>
              <w:pStyle w:val="Brdtext"/>
              <w:tabs>
                <w:tab w:val="left" w:pos="5103"/>
              </w:tabs>
              <w:rPr>
                <w:rFonts w:asciiTheme="minorHAnsi" w:hAnsiTheme="minorHAnsi" w:cstheme="minorHAnsi"/>
                <w:sz w:val="24"/>
                <w:szCs w:val="24"/>
              </w:rPr>
            </w:pPr>
            <w:r>
              <w:rPr>
                <w:rFonts w:asciiTheme="minorHAnsi" w:hAnsiTheme="minorHAnsi" w:cstheme="minorHAnsi"/>
                <w:sz w:val="24"/>
                <w:szCs w:val="24"/>
              </w:rPr>
              <w:t xml:space="preserve">Anna Gunnarsson </w:t>
            </w:r>
          </w:p>
          <w:p w14:paraId="08384AB9" w14:textId="77777777" w:rsidR="00B45D56" w:rsidRPr="00134BFF" w:rsidRDefault="00B45D56" w:rsidP="00B45D56">
            <w:pPr>
              <w:pStyle w:val="Brdtext"/>
              <w:tabs>
                <w:tab w:val="left" w:pos="5103"/>
              </w:tabs>
              <w:rPr>
                <w:rFonts w:asciiTheme="minorHAnsi" w:hAnsiTheme="minorHAnsi" w:cstheme="minorHAnsi"/>
                <w:sz w:val="24"/>
                <w:szCs w:val="24"/>
              </w:rPr>
            </w:pPr>
          </w:p>
        </w:tc>
        <w:tc>
          <w:tcPr>
            <w:tcW w:w="3007" w:type="dxa"/>
          </w:tcPr>
          <w:p w14:paraId="6B0E6639" w14:textId="77777777" w:rsidR="00B45D56" w:rsidRDefault="00B45D56" w:rsidP="00B45D56">
            <w:pPr>
              <w:pStyle w:val="Brdtext"/>
              <w:tabs>
                <w:tab w:val="left" w:pos="5103"/>
              </w:tabs>
              <w:ind w:left="645"/>
              <w:rPr>
                <w:rFonts w:asciiTheme="minorHAnsi" w:hAnsiTheme="minorHAnsi" w:cstheme="minorHAnsi"/>
                <w:sz w:val="24"/>
                <w:szCs w:val="24"/>
              </w:rPr>
            </w:pPr>
            <w:r>
              <w:rPr>
                <w:rFonts w:asciiTheme="minorHAnsi" w:hAnsiTheme="minorHAnsi" w:cstheme="minorHAnsi"/>
                <w:sz w:val="24"/>
                <w:szCs w:val="24"/>
              </w:rPr>
              <w:t>Inger M Carlsson</w:t>
            </w:r>
          </w:p>
          <w:p w14:paraId="227478D8" w14:textId="77777777" w:rsidR="00B45D56" w:rsidRDefault="00B45D56" w:rsidP="00B45D56">
            <w:pPr>
              <w:pStyle w:val="Brdtext"/>
              <w:tabs>
                <w:tab w:val="left" w:pos="5103"/>
              </w:tabs>
              <w:ind w:left="645"/>
              <w:rPr>
                <w:rFonts w:asciiTheme="minorHAnsi" w:hAnsiTheme="minorHAnsi" w:cstheme="minorHAnsi"/>
                <w:sz w:val="24"/>
                <w:szCs w:val="24"/>
              </w:rPr>
            </w:pPr>
          </w:p>
          <w:p w14:paraId="694CABBE" w14:textId="77777777" w:rsidR="00B45D56" w:rsidRDefault="00B45D56" w:rsidP="00B45D56">
            <w:pPr>
              <w:pStyle w:val="Rubrik1"/>
              <w:tabs>
                <w:tab w:val="left" w:pos="4253"/>
              </w:tabs>
              <w:ind w:left="645"/>
              <w:rPr>
                <w:rFonts w:asciiTheme="minorHAnsi" w:hAnsiTheme="minorHAnsi" w:cstheme="minorHAnsi"/>
                <w:szCs w:val="24"/>
              </w:rPr>
            </w:pPr>
            <w:r w:rsidRPr="005544B7">
              <w:rPr>
                <w:rFonts w:asciiTheme="minorHAnsi" w:hAnsiTheme="minorHAnsi" w:cstheme="minorHAnsi"/>
                <w:szCs w:val="24"/>
              </w:rPr>
              <w:t>Förhindrad</w:t>
            </w:r>
          </w:p>
          <w:p w14:paraId="3D65777C" w14:textId="518053BD" w:rsidR="00B45D56" w:rsidRDefault="00B45D56" w:rsidP="00B45D56">
            <w:pPr>
              <w:pStyle w:val="Brdtext"/>
              <w:tabs>
                <w:tab w:val="left" w:pos="5103"/>
              </w:tabs>
              <w:ind w:left="645"/>
              <w:rPr>
                <w:rFonts w:asciiTheme="minorHAnsi" w:hAnsiTheme="minorHAnsi" w:cstheme="minorHAnsi"/>
                <w:sz w:val="24"/>
                <w:szCs w:val="24"/>
              </w:rPr>
            </w:pPr>
            <w:r>
              <w:rPr>
                <w:rFonts w:asciiTheme="minorHAnsi" w:hAnsiTheme="minorHAnsi" w:cstheme="minorHAnsi"/>
                <w:sz w:val="24"/>
                <w:szCs w:val="24"/>
              </w:rPr>
              <w:t xml:space="preserve">Jacob </w:t>
            </w:r>
            <w:proofErr w:type="spellStart"/>
            <w:r>
              <w:rPr>
                <w:rFonts w:asciiTheme="minorHAnsi" w:hAnsiTheme="minorHAnsi" w:cstheme="minorHAnsi"/>
                <w:sz w:val="24"/>
                <w:szCs w:val="24"/>
              </w:rPr>
              <w:t>Dranvik</w:t>
            </w:r>
            <w:proofErr w:type="spellEnd"/>
          </w:p>
          <w:p w14:paraId="43195838" w14:textId="77777777" w:rsidR="00B45D56" w:rsidRDefault="00B45D56" w:rsidP="00B45D56">
            <w:pPr>
              <w:pStyle w:val="Brdtext"/>
              <w:tabs>
                <w:tab w:val="left" w:pos="5103"/>
              </w:tabs>
              <w:ind w:left="645"/>
              <w:rPr>
                <w:rFonts w:asciiTheme="minorHAnsi" w:hAnsiTheme="minorHAnsi" w:cstheme="minorHAnsi"/>
                <w:sz w:val="24"/>
                <w:szCs w:val="24"/>
              </w:rPr>
            </w:pPr>
          </w:p>
          <w:p w14:paraId="030F2232" w14:textId="77777777" w:rsidR="00B45D56" w:rsidRDefault="00B45D56" w:rsidP="00B45D56">
            <w:pPr>
              <w:pStyle w:val="Brdtext"/>
              <w:tabs>
                <w:tab w:val="left" w:pos="5103"/>
              </w:tabs>
              <w:ind w:left="-67"/>
              <w:rPr>
                <w:rFonts w:asciiTheme="minorHAnsi" w:hAnsiTheme="minorHAnsi" w:cstheme="minorHAnsi"/>
                <w:sz w:val="24"/>
                <w:szCs w:val="24"/>
              </w:rPr>
            </w:pPr>
          </w:p>
          <w:p w14:paraId="38FFBAF2" w14:textId="77777777" w:rsidR="00B45D56" w:rsidRDefault="00B45D56" w:rsidP="00B45D56">
            <w:pPr>
              <w:pStyle w:val="Brdtext"/>
              <w:tabs>
                <w:tab w:val="left" w:pos="5103"/>
              </w:tabs>
              <w:ind w:left="-67"/>
              <w:rPr>
                <w:rFonts w:asciiTheme="minorHAnsi" w:hAnsiTheme="minorHAnsi" w:cstheme="minorHAnsi"/>
                <w:sz w:val="24"/>
                <w:szCs w:val="24"/>
              </w:rPr>
            </w:pPr>
          </w:p>
        </w:tc>
        <w:tc>
          <w:tcPr>
            <w:tcW w:w="3272" w:type="dxa"/>
          </w:tcPr>
          <w:p w14:paraId="4F764BE9" w14:textId="496AF9BC" w:rsidR="00B45D56" w:rsidRPr="008B16CC" w:rsidRDefault="00B45D56" w:rsidP="00B45D56">
            <w:pPr>
              <w:pStyle w:val="Brdtext"/>
              <w:tabs>
                <w:tab w:val="left" w:pos="5103"/>
              </w:tabs>
              <w:ind w:left="-67"/>
            </w:pPr>
          </w:p>
        </w:tc>
      </w:tr>
      <w:tr w:rsidR="00B45D56" w:rsidRPr="00134BFF" w14:paraId="4007FFB5" w14:textId="77777777" w:rsidTr="00B45D56">
        <w:tc>
          <w:tcPr>
            <w:tcW w:w="3643" w:type="dxa"/>
          </w:tcPr>
          <w:p w14:paraId="377A9656" w14:textId="77777777" w:rsidR="00B45D56" w:rsidRPr="00134BFF" w:rsidRDefault="00B45D56" w:rsidP="00B45D56">
            <w:pPr>
              <w:pStyle w:val="Brdtext"/>
              <w:tabs>
                <w:tab w:val="left" w:pos="3686"/>
                <w:tab w:val="left" w:pos="5103"/>
              </w:tabs>
              <w:rPr>
                <w:rFonts w:asciiTheme="minorHAnsi" w:hAnsiTheme="minorHAnsi" w:cstheme="minorHAnsi"/>
                <w:color w:val="auto"/>
                <w:sz w:val="24"/>
                <w:szCs w:val="24"/>
              </w:rPr>
            </w:pPr>
          </w:p>
        </w:tc>
        <w:tc>
          <w:tcPr>
            <w:tcW w:w="3007" w:type="dxa"/>
          </w:tcPr>
          <w:p w14:paraId="17620832" w14:textId="77777777" w:rsidR="00B45D56" w:rsidRPr="00134BFF" w:rsidRDefault="00B45D56" w:rsidP="00B45D56">
            <w:pPr>
              <w:pStyle w:val="Brdtext"/>
              <w:tabs>
                <w:tab w:val="left" w:pos="3686"/>
                <w:tab w:val="left" w:pos="5103"/>
              </w:tabs>
              <w:rPr>
                <w:rFonts w:asciiTheme="minorHAnsi" w:hAnsiTheme="minorHAnsi" w:cstheme="minorHAnsi"/>
                <w:sz w:val="24"/>
                <w:szCs w:val="24"/>
              </w:rPr>
            </w:pPr>
          </w:p>
        </w:tc>
        <w:tc>
          <w:tcPr>
            <w:tcW w:w="3272" w:type="dxa"/>
          </w:tcPr>
          <w:p w14:paraId="74E63EE6" w14:textId="45B3A231" w:rsidR="00B45D56" w:rsidRPr="00134BFF" w:rsidRDefault="00B45D56" w:rsidP="00B45D56">
            <w:pPr>
              <w:pStyle w:val="Brdtext"/>
              <w:tabs>
                <w:tab w:val="left" w:pos="3686"/>
                <w:tab w:val="left" w:pos="5103"/>
              </w:tabs>
              <w:rPr>
                <w:rFonts w:asciiTheme="minorHAnsi" w:hAnsiTheme="minorHAnsi" w:cstheme="minorHAnsi"/>
                <w:sz w:val="24"/>
                <w:szCs w:val="24"/>
              </w:rPr>
            </w:pPr>
          </w:p>
        </w:tc>
      </w:tr>
    </w:tbl>
    <w:p w14:paraId="79151613" w14:textId="34EA9E47" w:rsidR="00915AE4" w:rsidRPr="001C624A" w:rsidRDefault="00545367" w:rsidP="00915AE4">
      <w:pPr>
        <w:pStyle w:val="Sidhuvud"/>
        <w:tabs>
          <w:tab w:val="left" w:pos="1304"/>
        </w:tabs>
        <w:rPr>
          <w:b/>
          <w:sz w:val="24"/>
          <w:szCs w:val="24"/>
          <w:u w:val="single"/>
        </w:rPr>
      </w:pPr>
      <w:r w:rsidRPr="001C624A">
        <w:rPr>
          <w:b/>
          <w:sz w:val="24"/>
          <w:szCs w:val="24"/>
          <w:u w:val="single"/>
        </w:rPr>
        <w:t>BESLUT</w:t>
      </w:r>
    </w:p>
    <w:p w14:paraId="4C698623" w14:textId="77777777" w:rsidR="001F2A12" w:rsidRPr="00CA1838" w:rsidRDefault="001F2A12" w:rsidP="00CC5F04">
      <w:pPr>
        <w:pStyle w:val="Liststycke"/>
        <w:numPr>
          <w:ilvl w:val="0"/>
          <w:numId w:val="3"/>
        </w:numPr>
        <w:ind w:left="851"/>
        <w:rPr>
          <w:bCs/>
          <w:sz w:val="22"/>
          <w:szCs w:val="22"/>
        </w:rPr>
      </w:pPr>
      <w:r w:rsidRPr="00CA1838">
        <w:rPr>
          <w:bCs/>
          <w:sz w:val="22"/>
          <w:szCs w:val="22"/>
        </w:rPr>
        <w:t>250 kr/dygn för husvagn och husbilar på campingen vid hundutställningen.</w:t>
      </w:r>
    </w:p>
    <w:p w14:paraId="074BC13D" w14:textId="27C6DAF1" w:rsidR="001F2A12" w:rsidRDefault="001F2A12" w:rsidP="00CC5F04">
      <w:pPr>
        <w:pStyle w:val="Liststycke"/>
        <w:numPr>
          <w:ilvl w:val="0"/>
          <w:numId w:val="3"/>
        </w:numPr>
        <w:ind w:left="851"/>
        <w:rPr>
          <w:bCs/>
          <w:sz w:val="22"/>
          <w:szCs w:val="22"/>
        </w:rPr>
      </w:pPr>
      <w:r w:rsidRPr="00CA1838">
        <w:rPr>
          <w:bCs/>
          <w:sz w:val="22"/>
          <w:szCs w:val="22"/>
        </w:rPr>
        <w:t>Råger åker på Ettans årsmöte den 11 mars</w:t>
      </w:r>
    </w:p>
    <w:p w14:paraId="083112FB" w14:textId="77777777" w:rsidR="00CC5F04" w:rsidRDefault="00CC5F04" w:rsidP="00CC5F04">
      <w:pPr>
        <w:rPr>
          <w:b/>
          <w:sz w:val="24"/>
          <w:szCs w:val="24"/>
          <w:u w:val="single"/>
        </w:rPr>
      </w:pPr>
    </w:p>
    <w:p w14:paraId="12CA1E87" w14:textId="6E171FEF" w:rsidR="00CC5F04" w:rsidRPr="00CC5F04" w:rsidRDefault="00CC5F04" w:rsidP="00CC5F04">
      <w:pPr>
        <w:rPr>
          <w:bCs/>
          <w:sz w:val="22"/>
          <w:szCs w:val="22"/>
        </w:rPr>
      </w:pPr>
      <w:r>
        <w:rPr>
          <w:b/>
          <w:sz w:val="24"/>
          <w:szCs w:val="24"/>
          <w:u w:val="single"/>
        </w:rPr>
        <w:t>UPPDRAG</w:t>
      </w:r>
    </w:p>
    <w:p w14:paraId="43EED6E7" w14:textId="671685B4" w:rsidR="002A129E" w:rsidRPr="001C624A" w:rsidRDefault="001F2A12" w:rsidP="00CC5F04">
      <w:pPr>
        <w:pStyle w:val="Sidhuvud"/>
        <w:numPr>
          <w:ilvl w:val="0"/>
          <w:numId w:val="3"/>
        </w:numPr>
        <w:ind w:left="851"/>
        <w:rPr>
          <w:sz w:val="24"/>
          <w:szCs w:val="24"/>
        </w:rPr>
      </w:pPr>
      <w:r>
        <w:rPr>
          <w:sz w:val="24"/>
          <w:szCs w:val="24"/>
        </w:rPr>
        <w:t xml:space="preserve">Möte med </w:t>
      </w:r>
      <w:proofErr w:type="spellStart"/>
      <w:r>
        <w:rPr>
          <w:sz w:val="24"/>
          <w:szCs w:val="24"/>
        </w:rPr>
        <w:t>Munkagårdsgymnasiet</w:t>
      </w:r>
      <w:proofErr w:type="spellEnd"/>
      <w:r>
        <w:rPr>
          <w:sz w:val="24"/>
          <w:szCs w:val="24"/>
        </w:rPr>
        <w:tab/>
      </w:r>
      <w:r w:rsidR="00CC5F04">
        <w:rPr>
          <w:sz w:val="24"/>
          <w:szCs w:val="24"/>
        </w:rPr>
        <w:tab/>
      </w:r>
      <w:r>
        <w:rPr>
          <w:sz w:val="24"/>
          <w:szCs w:val="24"/>
        </w:rPr>
        <w:t>Sven-Anders</w:t>
      </w:r>
    </w:p>
    <w:p w14:paraId="551B6F22" w14:textId="66142B0C" w:rsidR="001D2C29" w:rsidRDefault="001F2A12" w:rsidP="00CC5F04">
      <w:pPr>
        <w:pStyle w:val="Sidhuvud"/>
        <w:numPr>
          <w:ilvl w:val="0"/>
          <w:numId w:val="3"/>
        </w:numPr>
        <w:ind w:left="851"/>
        <w:rPr>
          <w:sz w:val="24"/>
          <w:szCs w:val="24"/>
        </w:rPr>
      </w:pPr>
      <w:r>
        <w:rPr>
          <w:sz w:val="24"/>
          <w:szCs w:val="24"/>
        </w:rPr>
        <w:t>Möte med Hallands Kennelklubb</w:t>
      </w:r>
      <w:r>
        <w:rPr>
          <w:sz w:val="24"/>
          <w:szCs w:val="24"/>
        </w:rPr>
        <w:tab/>
      </w:r>
      <w:r w:rsidR="00CC5F04">
        <w:rPr>
          <w:sz w:val="24"/>
          <w:szCs w:val="24"/>
        </w:rPr>
        <w:tab/>
      </w:r>
      <w:r>
        <w:rPr>
          <w:sz w:val="24"/>
          <w:szCs w:val="24"/>
        </w:rPr>
        <w:t>Råger, Mikael, Sven-Anders</w:t>
      </w:r>
    </w:p>
    <w:p w14:paraId="11129136" w14:textId="3C713240" w:rsidR="001F2A12" w:rsidRDefault="00CC5F04" w:rsidP="00CC5F04">
      <w:pPr>
        <w:pStyle w:val="Sidhuvud"/>
        <w:numPr>
          <w:ilvl w:val="0"/>
          <w:numId w:val="3"/>
        </w:numPr>
        <w:ind w:left="851"/>
        <w:rPr>
          <w:sz w:val="24"/>
          <w:szCs w:val="24"/>
        </w:rPr>
      </w:pPr>
      <w:r>
        <w:rPr>
          <w:sz w:val="24"/>
          <w:szCs w:val="24"/>
        </w:rPr>
        <w:t>Verksamhetsberättelser</w:t>
      </w:r>
      <w:r w:rsidR="001F2A12">
        <w:rPr>
          <w:sz w:val="24"/>
          <w:szCs w:val="24"/>
        </w:rPr>
        <w:t xml:space="preserve"> till Jacob</w:t>
      </w:r>
      <w:r>
        <w:rPr>
          <w:sz w:val="24"/>
          <w:szCs w:val="24"/>
        </w:rPr>
        <w:tab/>
      </w:r>
      <w:r w:rsidR="001F2A12">
        <w:rPr>
          <w:sz w:val="24"/>
          <w:szCs w:val="24"/>
        </w:rPr>
        <w:tab/>
        <w:t>Mikael, Linda, Ander</w:t>
      </w:r>
      <w:r>
        <w:rPr>
          <w:sz w:val="24"/>
          <w:szCs w:val="24"/>
        </w:rPr>
        <w:t>s</w:t>
      </w:r>
      <w:r w:rsidR="001F2A12">
        <w:rPr>
          <w:sz w:val="24"/>
          <w:szCs w:val="24"/>
        </w:rPr>
        <w:t xml:space="preserve"> R</w:t>
      </w:r>
    </w:p>
    <w:p w14:paraId="668103E4" w14:textId="05D012CB" w:rsidR="00CC5F04" w:rsidRDefault="00CC5F04" w:rsidP="00CC5F04">
      <w:pPr>
        <w:pStyle w:val="Sidhuvud"/>
        <w:numPr>
          <w:ilvl w:val="0"/>
          <w:numId w:val="3"/>
        </w:numPr>
        <w:ind w:left="851"/>
        <w:rPr>
          <w:sz w:val="24"/>
          <w:szCs w:val="24"/>
        </w:rPr>
      </w:pPr>
      <w:r>
        <w:rPr>
          <w:sz w:val="24"/>
          <w:szCs w:val="24"/>
        </w:rPr>
        <w:t>Information om årets verksamhet till årsmötet.</w:t>
      </w:r>
      <w:r>
        <w:rPr>
          <w:sz w:val="24"/>
          <w:szCs w:val="24"/>
        </w:rPr>
        <w:tab/>
        <w:t>Råger</w:t>
      </w:r>
    </w:p>
    <w:p w14:paraId="1A6D9D29" w14:textId="751C6D86" w:rsidR="00CC5F04" w:rsidRPr="001F2A12" w:rsidRDefault="00CC5F04" w:rsidP="00CC5F04">
      <w:pPr>
        <w:pStyle w:val="Sidhuvud"/>
        <w:numPr>
          <w:ilvl w:val="0"/>
          <w:numId w:val="3"/>
        </w:numPr>
        <w:ind w:left="851"/>
        <w:rPr>
          <w:sz w:val="24"/>
          <w:szCs w:val="24"/>
        </w:rPr>
      </w:pPr>
      <w:r>
        <w:rPr>
          <w:sz w:val="24"/>
          <w:szCs w:val="24"/>
        </w:rPr>
        <w:t xml:space="preserve">Kontakta RF SISU Halland för nytt möte </w:t>
      </w:r>
      <w:r>
        <w:rPr>
          <w:sz w:val="24"/>
          <w:szCs w:val="24"/>
        </w:rPr>
        <w:tab/>
        <w:t>Råger</w:t>
      </w:r>
    </w:p>
    <w:p w14:paraId="446BDF76" w14:textId="77777777" w:rsidR="006B1821" w:rsidRPr="001C624A" w:rsidRDefault="006B1821" w:rsidP="000254B1">
      <w:pPr>
        <w:pStyle w:val="Sidhuvud"/>
        <w:tabs>
          <w:tab w:val="left" w:pos="1304"/>
        </w:tabs>
        <w:ind w:left="1440"/>
        <w:rPr>
          <w:sz w:val="24"/>
          <w:szCs w:val="24"/>
        </w:rPr>
      </w:pPr>
    </w:p>
    <w:p w14:paraId="4EA49FC7" w14:textId="56EADA31" w:rsidR="001D2C29" w:rsidRPr="001C624A" w:rsidRDefault="001D2C29" w:rsidP="003643F5">
      <w:pPr>
        <w:pStyle w:val="Liststycke"/>
        <w:numPr>
          <w:ilvl w:val="0"/>
          <w:numId w:val="1"/>
        </w:numPr>
        <w:rPr>
          <w:b/>
          <w:bCs/>
          <w:sz w:val="22"/>
          <w:szCs w:val="22"/>
        </w:rPr>
      </w:pPr>
      <w:r w:rsidRPr="001C624A">
        <w:rPr>
          <w:b/>
          <w:bCs/>
          <w:sz w:val="22"/>
          <w:szCs w:val="22"/>
        </w:rPr>
        <w:t>Mötets öppnande</w:t>
      </w:r>
    </w:p>
    <w:p w14:paraId="0AC167EA" w14:textId="6A2EFA71" w:rsidR="008D3E2E" w:rsidRDefault="008A718C" w:rsidP="008D3E2E">
      <w:pPr>
        <w:pStyle w:val="Liststycke"/>
        <w:ind w:left="720"/>
        <w:rPr>
          <w:bCs/>
          <w:sz w:val="22"/>
          <w:szCs w:val="22"/>
        </w:rPr>
      </w:pPr>
      <w:r>
        <w:rPr>
          <w:bCs/>
          <w:sz w:val="22"/>
          <w:szCs w:val="22"/>
        </w:rPr>
        <w:t>Råger hälsar alla välkomna och öppnar dagens möte</w:t>
      </w:r>
      <w:r w:rsidR="000C776F">
        <w:rPr>
          <w:bCs/>
          <w:sz w:val="22"/>
          <w:szCs w:val="22"/>
        </w:rPr>
        <w:t>.</w:t>
      </w:r>
    </w:p>
    <w:p w14:paraId="274AB99D" w14:textId="77777777" w:rsidR="00B45D56" w:rsidRPr="008A718C" w:rsidRDefault="00B45D56" w:rsidP="008D3E2E">
      <w:pPr>
        <w:pStyle w:val="Liststycke"/>
        <w:ind w:left="720"/>
        <w:rPr>
          <w:bCs/>
          <w:sz w:val="22"/>
          <w:szCs w:val="22"/>
        </w:rPr>
      </w:pPr>
    </w:p>
    <w:p w14:paraId="3CB742F2" w14:textId="2DF6295D" w:rsidR="002A2F34" w:rsidRPr="001C624A" w:rsidRDefault="002A2F34" w:rsidP="003643F5">
      <w:pPr>
        <w:pStyle w:val="Liststycke"/>
        <w:numPr>
          <w:ilvl w:val="0"/>
          <w:numId w:val="1"/>
        </w:numPr>
        <w:rPr>
          <w:b/>
          <w:bCs/>
          <w:sz w:val="22"/>
          <w:szCs w:val="22"/>
        </w:rPr>
      </w:pPr>
      <w:r w:rsidRPr="001C624A">
        <w:rPr>
          <w:b/>
          <w:bCs/>
          <w:sz w:val="22"/>
          <w:szCs w:val="22"/>
        </w:rPr>
        <w:t>Godkännande dagordning.</w:t>
      </w:r>
    </w:p>
    <w:p w14:paraId="05C8D544" w14:textId="77777777" w:rsidR="00B45D56" w:rsidRDefault="008A718C" w:rsidP="008A718C">
      <w:pPr>
        <w:ind w:left="720"/>
        <w:rPr>
          <w:bCs/>
          <w:sz w:val="22"/>
          <w:szCs w:val="22"/>
        </w:rPr>
      </w:pPr>
      <w:r>
        <w:rPr>
          <w:bCs/>
          <w:sz w:val="22"/>
          <w:szCs w:val="22"/>
        </w:rPr>
        <w:t>Dagordningen godkändes</w:t>
      </w:r>
      <w:r w:rsidR="00B45D56">
        <w:rPr>
          <w:bCs/>
          <w:sz w:val="22"/>
          <w:szCs w:val="22"/>
        </w:rPr>
        <w:t>.</w:t>
      </w:r>
    </w:p>
    <w:p w14:paraId="579D979F" w14:textId="64A4150F" w:rsidR="008D3E2E" w:rsidRPr="008A718C" w:rsidRDefault="008A718C" w:rsidP="008A718C">
      <w:pPr>
        <w:ind w:left="720"/>
        <w:rPr>
          <w:bCs/>
          <w:sz w:val="22"/>
          <w:szCs w:val="22"/>
        </w:rPr>
      </w:pPr>
      <w:r>
        <w:rPr>
          <w:bCs/>
          <w:sz w:val="22"/>
          <w:szCs w:val="22"/>
        </w:rPr>
        <w:t xml:space="preserve"> </w:t>
      </w:r>
    </w:p>
    <w:p w14:paraId="5D900E63" w14:textId="2C33A477" w:rsidR="0087635D" w:rsidRPr="001C624A" w:rsidRDefault="001D2C29" w:rsidP="003643F5">
      <w:pPr>
        <w:pStyle w:val="Liststycke"/>
        <w:numPr>
          <w:ilvl w:val="0"/>
          <w:numId w:val="1"/>
        </w:numPr>
        <w:rPr>
          <w:b/>
          <w:bCs/>
          <w:sz w:val="22"/>
          <w:szCs w:val="22"/>
        </w:rPr>
      </w:pPr>
      <w:r w:rsidRPr="001C624A">
        <w:rPr>
          <w:b/>
          <w:bCs/>
          <w:sz w:val="22"/>
          <w:szCs w:val="22"/>
        </w:rPr>
        <w:t>Protokollsjusterare</w:t>
      </w:r>
      <w:r w:rsidR="00AE069F" w:rsidRPr="001C624A">
        <w:rPr>
          <w:b/>
          <w:bCs/>
          <w:sz w:val="22"/>
          <w:szCs w:val="22"/>
        </w:rPr>
        <w:t xml:space="preserve">: </w:t>
      </w:r>
    </w:p>
    <w:p w14:paraId="6518AF9C" w14:textId="04AA4C00" w:rsidR="008A718C" w:rsidRDefault="002274A4" w:rsidP="008A718C">
      <w:pPr>
        <w:ind w:left="720"/>
        <w:rPr>
          <w:bCs/>
          <w:sz w:val="22"/>
          <w:szCs w:val="22"/>
        </w:rPr>
      </w:pPr>
      <w:r>
        <w:rPr>
          <w:bCs/>
          <w:sz w:val="22"/>
          <w:szCs w:val="22"/>
        </w:rPr>
        <w:t>Anders Rylin</w:t>
      </w:r>
      <w:r w:rsidR="008A718C">
        <w:rPr>
          <w:bCs/>
          <w:sz w:val="22"/>
          <w:szCs w:val="22"/>
        </w:rPr>
        <w:t xml:space="preserve"> justerar protokollet</w:t>
      </w:r>
      <w:r w:rsidR="000C776F">
        <w:rPr>
          <w:bCs/>
          <w:sz w:val="22"/>
          <w:szCs w:val="22"/>
        </w:rPr>
        <w:t>.</w:t>
      </w:r>
    </w:p>
    <w:p w14:paraId="14325B9E" w14:textId="77777777" w:rsidR="00B45D56" w:rsidRPr="008A718C" w:rsidRDefault="00B45D56" w:rsidP="008A718C">
      <w:pPr>
        <w:ind w:left="720"/>
        <w:rPr>
          <w:bCs/>
          <w:sz w:val="22"/>
          <w:szCs w:val="22"/>
        </w:rPr>
      </w:pPr>
    </w:p>
    <w:p w14:paraId="60B466B5" w14:textId="77777777" w:rsidR="008A718C" w:rsidRPr="001C624A" w:rsidRDefault="008A718C" w:rsidP="003643F5">
      <w:pPr>
        <w:pStyle w:val="Liststycke"/>
        <w:numPr>
          <w:ilvl w:val="0"/>
          <w:numId w:val="1"/>
        </w:numPr>
        <w:rPr>
          <w:b/>
          <w:bCs/>
          <w:sz w:val="22"/>
          <w:szCs w:val="22"/>
        </w:rPr>
      </w:pPr>
      <w:r w:rsidRPr="001C624A">
        <w:rPr>
          <w:b/>
          <w:bCs/>
          <w:sz w:val="22"/>
          <w:szCs w:val="22"/>
        </w:rPr>
        <w:t xml:space="preserve">Föregående protokoll </w:t>
      </w:r>
    </w:p>
    <w:p w14:paraId="65BE7A4E" w14:textId="018F9D24" w:rsidR="008D3E2E" w:rsidRDefault="000D4CFC" w:rsidP="008A718C">
      <w:pPr>
        <w:ind w:left="720"/>
        <w:rPr>
          <w:bCs/>
          <w:sz w:val="22"/>
          <w:szCs w:val="22"/>
        </w:rPr>
      </w:pPr>
      <w:r w:rsidRPr="000D4CFC">
        <w:rPr>
          <w:bCs/>
          <w:sz w:val="22"/>
          <w:szCs w:val="22"/>
        </w:rPr>
        <w:t>Föregående prot</w:t>
      </w:r>
      <w:r>
        <w:rPr>
          <w:bCs/>
          <w:sz w:val="22"/>
          <w:szCs w:val="22"/>
        </w:rPr>
        <w:t>o</w:t>
      </w:r>
      <w:r w:rsidRPr="000D4CFC">
        <w:rPr>
          <w:bCs/>
          <w:sz w:val="22"/>
          <w:szCs w:val="22"/>
        </w:rPr>
        <w:t>koll</w:t>
      </w:r>
      <w:r>
        <w:rPr>
          <w:bCs/>
          <w:sz w:val="22"/>
          <w:szCs w:val="22"/>
        </w:rPr>
        <w:t xml:space="preserve"> gicks igenom</w:t>
      </w:r>
      <w:r w:rsidR="00B45D56">
        <w:rPr>
          <w:bCs/>
          <w:sz w:val="22"/>
          <w:szCs w:val="22"/>
        </w:rPr>
        <w:t xml:space="preserve"> och lades till handlingarna.</w:t>
      </w:r>
    </w:p>
    <w:p w14:paraId="5918D9E8" w14:textId="77777777" w:rsidR="00B45D56" w:rsidRPr="000D4CFC" w:rsidRDefault="00B45D56" w:rsidP="008A718C">
      <w:pPr>
        <w:ind w:left="720"/>
        <w:rPr>
          <w:bCs/>
          <w:sz w:val="22"/>
          <w:szCs w:val="22"/>
        </w:rPr>
      </w:pPr>
    </w:p>
    <w:p w14:paraId="405C5106" w14:textId="07C2B7F2" w:rsidR="00973B54" w:rsidRPr="001C624A" w:rsidRDefault="008D3E2E" w:rsidP="003643F5">
      <w:pPr>
        <w:pStyle w:val="Liststycke"/>
        <w:numPr>
          <w:ilvl w:val="0"/>
          <w:numId w:val="1"/>
        </w:numPr>
        <w:rPr>
          <w:b/>
          <w:bCs/>
          <w:sz w:val="22"/>
          <w:szCs w:val="22"/>
        </w:rPr>
      </w:pPr>
      <w:r w:rsidRPr="001C624A">
        <w:rPr>
          <w:b/>
          <w:bCs/>
          <w:sz w:val="22"/>
          <w:szCs w:val="22"/>
        </w:rPr>
        <w:t>Information och rapporter</w:t>
      </w:r>
    </w:p>
    <w:p w14:paraId="309D3124" w14:textId="2F7178DD" w:rsidR="002A2F34" w:rsidRPr="001C624A" w:rsidRDefault="00946837" w:rsidP="003643F5">
      <w:pPr>
        <w:pStyle w:val="Liststycke"/>
        <w:numPr>
          <w:ilvl w:val="1"/>
          <w:numId w:val="1"/>
        </w:numPr>
        <w:rPr>
          <w:b/>
          <w:bCs/>
          <w:sz w:val="22"/>
          <w:szCs w:val="22"/>
        </w:rPr>
      </w:pPr>
      <w:r w:rsidRPr="001C624A">
        <w:rPr>
          <w:b/>
          <w:bCs/>
          <w:sz w:val="22"/>
          <w:szCs w:val="22"/>
        </w:rPr>
        <w:t xml:space="preserve">Ekonomi </w:t>
      </w:r>
    </w:p>
    <w:p w14:paraId="137567BF" w14:textId="39EB7A30" w:rsidR="006B1821" w:rsidRPr="00242E19" w:rsidRDefault="00B45D56" w:rsidP="008E0DD2">
      <w:pPr>
        <w:pStyle w:val="Liststycke"/>
        <w:ind w:left="1440"/>
        <w:rPr>
          <w:sz w:val="22"/>
          <w:szCs w:val="22"/>
        </w:rPr>
      </w:pPr>
      <w:r>
        <w:rPr>
          <w:sz w:val="22"/>
          <w:szCs w:val="22"/>
        </w:rPr>
        <w:t>Sven-Anders redogjorde för ett preliminärt resultat för 2022. Revisorn har fått materialet och kommer att upprätta en årsredovisning. Vi kommer förmodligen göra ett underskott för året. Det är förnärvarande problem med l</w:t>
      </w:r>
      <w:r w:rsidR="00242E19" w:rsidRPr="00242E19">
        <w:rPr>
          <w:sz w:val="22"/>
          <w:szCs w:val="22"/>
        </w:rPr>
        <w:t>ikviditet</w:t>
      </w:r>
      <w:r>
        <w:rPr>
          <w:sz w:val="22"/>
          <w:szCs w:val="22"/>
        </w:rPr>
        <w:t>en. Diskuterades ett tillfälligt lån från supporterklubben. Kansliet håller nu i faktureringen av sponsorerna.</w:t>
      </w:r>
      <w:r w:rsidR="001F5708">
        <w:rPr>
          <w:sz w:val="22"/>
          <w:szCs w:val="22"/>
        </w:rPr>
        <w:t xml:space="preserve"> </w:t>
      </w:r>
      <w:r>
        <w:rPr>
          <w:sz w:val="22"/>
          <w:szCs w:val="22"/>
        </w:rPr>
        <w:t>Informerades om möjlighet att få in mer sponsring till träningslägret i Spanien</w:t>
      </w:r>
      <w:r w:rsidR="001F5708">
        <w:rPr>
          <w:sz w:val="22"/>
          <w:szCs w:val="22"/>
        </w:rPr>
        <w:t>.</w:t>
      </w:r>
    </w:p>
    <w:p w14:paraId="37063AAD" w14:textId="63A8D853" w:rsidR="00B45D56" w:rsidRDefault="008E0DD2" w:rsidP="006B1821">
      <w:pPr>
        <w:pStyle w:val="Liststycke"/>
        <w:ind w:left="1440"/>
        <w:rPr>
          <w:sz w:val="22"/>
          <w:szCs w:val="22"/>
        </w:rPr>
      </w:pPr>
      <w:r>
        <w:rPr>
          <w:sz w:val="22"/>
          <w:szCs w:val="22"/>
        </w:rPr>
        <w:t>Hallands Kennelklubb önskar möte om årets utställning. Råger, Mikael och Sven-Anders deltar.</w:t>
      </w:r>
    </w:p>
    <w:p w14:paraId="5F7FDC97" w14:textId="5E68057F" w:rsidR="008E0DD2" w:rsidRDefault="008E0DD2" w:rsidP="006B1821">
      <w:pPr>
        <w:pStyle w:val="Liststycke"/>
        <w:ind w:left="1440"/>
        <w:rPr>
          <w:sz w:val="22"/>
          <w:szCs w:val="22"/>
        </w:rPr>
      </w:pPr>
      <w:r>
        <w:rPr>
          <w:sz w:val="22"/>
          <w:szCs w:val="22"/>
        </w:rPr>
        <w:t xml:space="preserve">Diskuterades priset för </w:t>
      </w:r>
      <w:proofErr w:type="spellStart"/>
      <w:r>
        <w:rPr>
          <w:sz w:val="22"/>
          <w:szCs w:val="22"/>
        </w:rPr>
        <w:t>ställplatser</w:t>
      </w:r>
      <w:proofErr w:type="spellEnd"/>
      <w:r>
        <w:rPr>
          <w:sz w:val="22"/>
          <w:szCs w:val="22"/>
        </w:rPr>
        <w:t xml:space="preserve"> för husvagn/husbilar. Föreslogs 250 kr/dygn.</w:t>
      </w:r>
    </w:p>
    <w:p w14:paraId="2E54424B" w14:textId="19CE9DC5" w:rsidR="001F5708" w:rsidRDefault="008E0DD2" w:rsidP="006B1821">
      <w:pPr>
        <w:pStyle w:val="Liststycke"/>
        <w:ind w:left="1440"/>
        <w:rPr>
          <w:sz w:val="22"/>
          <w:szCs w:val="22"/>
        </w:rPr>
      </w:pPr>
      <w:r>
        <w:rPr>
          <w:sz w:val="22"/>
          <w:szCs w:val="22"/>
        </w:rPr>
        <w:t xml:space="preserve">Sven-Anders ordnar möte med </w:t>
      </w:r>
      <w:proofErr w:type="spellStart"/>
      <w:r>
        <w:rPr>
          <w:sz w:val="22"/>
          <w:szCs w:val="22"/>
        </w:rPr>
        <w:t>Munkagårdsgymnasiet</w:t>
      </w:r>
      <w:proofErr w:type="spellEnd"/>
      <w:r>
        <w:rPr>
          <w:sz w:val="22"/>
          <w:szCs w:val="22"/>
        </w:rPr>
        <w:t>.</w:t>
      </w:r>
    </w:p>
    <w:p w14:paraId="26874770" w14:textId="2ECC685C" w:rsidR="00CC5F04" w:rsidRDefault="00CC5F04" w:rsidP="006B1821">
      <w:pPr>
        <w:pStyle w:val="Liststycke"/>
        <w:ind w:left="1440"/>
        <w:rPr>
          <w:sz w:val="22"/>
          <w:szCs w:val="22"/>
        </w:rPr>
      </w:pPr>
    </w:p>
    <w:p w14:paraId="20EF3FDA" w14:textId="4F33DB6B" w:rsidR="0004477D" w:rsidRPr="001C624A" w:rsidRDefault="009C1625" w:rsidP="003643F5">
      <w:pPr>
        <w:pStyle w:val="Liststycke"/>
        <w:numPr>
          <w:ilvl w:val="1"/>
          <w:numId w:val="1"/>
        </w:numPr>
        <w:rPr>
          <w:b/>
          <w:bCs/>
          <w:sz w:val="22"/>
          <w:szCs w:val="22"/>
        </w:rPr>
      </w:pPr>
      <w:r w:rsidRPr="001C624A">
        <w:rPr>
          <w:b/>
          <w:bCs/>
          <w:sz w:val="22"/>
          <w:szCs w:val="22"/>
        </w:rPr>
        <w:lastRenderedPageBreak/>
        <w:t>Dam</w:t>
      </w:r>
    </w:p>
    <w:p w14:paraId="032DFFD1" w14:textId="4E33FDB5" w:rsidR="006B1821" w:rsidRDefault="00A80A72" w:rsidP="00AC54DD">
      <w:pPr>
        <w:ind w:left="1440"/>
        <w:rPr>
          <w:bCs/>
          <w:sz w:val="22"/>
          <w:szCs w:val="22"/>
        </w:rPr>
      </w:pPr>
      <w:r>
        <w:rPr>
          <w:bCs/>
          <w:sz w:val="22"/>
          <w:szCs w:val="22"/>
        </w:rPr>
        <w:t>Linda</w:t>
      </w:r>
      <w:r w:rsidR="008E0DD2">
        <w:rPr>
          <w:bCs/>
          <w:sz w:val="22"/>
          <w:szCs w:val="22"/>
        </w:rPr>
        <w:t xml:space="preserve"> informera om att damsektionen håller på att formeras</w:t>
      </w:r>
      <w:r>
        <w:rPr>
          <w:bCs/>
          <w:sz w:val="22"/>
          <w:szCs w:val="22"/>
        </w:rPr>
        <w:t xml:space="preserve">. </w:t>
      </w:r>
      <w:r w:rsidR="008E0DD2">
        <w:rPr>
          <w:bCs/>
          <w:sz w:val="22"/>
          <w:szCs w:val="22"/>
        </w:rPr>
        <w:t>Valberedningen</w:t>
      </w:r>
      <w:r>
        <w:rPr>
          <w:bCs/>
          <w:sz w:val="22"/>
          <w:szCs w:val="22"/>
        </w:rPr>
        <w:t xml:space="preserve"> håller på. </w:t>
      </w:r>
      <w:r w:rsidR="008E0DD2">
        <w:rPr>
          <w:bCs/>
          <w:sz w:val="22"/>
          <w:szCs w:val="22"/>
        </w:rPr>
        <w:t xml:space="preserve">Hon kommer att bjuda in till ett </w:t>
      </w:r>
      <w:r>
        <w:rPr>
          <w:bCs/>
          <w:sz w:val="22"/>
          <w:szCs w:val="22"/>
        </w:rPr>
        <w:t>möte om sociala medier</w:t>
      </w:r>
      <w:r w:rsidR="008E0DD2">
        <w:rPr>
          <w:bCs/>
          <w:sz w:val="22"/>
          <w:szCs w:val="22"/>
        </w:rPr>
        <w:t>, samt göra en överlämning av hemsidan</w:t>
      </w:r>
      <w:r>
        <w:rPr>
          <w:bCs/>
          <w:sz w:val="22"/>
          <w:szCs w:val="22"/>
        </w:rPr>
        <w:t>. Linda har gjort en årsberättelse</w:t>
      </w:r>
      <w:r w:rsidR="008E0DD2">
        <w:rPr>
          <w:bCs/>
          <w:sz w:val="22"/>
          <w:szCs w:val="22"/>
        </w:rPr>
        <w:t xml:space="preserve"> som hon skickar till Jacob</w:t>
      </w:r>
      <w:r>
        <w:rPr>
          <w:bCs/>
          <w:sz w:val="22"/>
          <w:szCs w:val="22"/>
        </w:rPr>
        <w:t>.</w:t>
      </w:r>
    </w:p>
    <w:p w14:paraId="4435C635" w14:textId="6033C978" w:rsidR="008D3E2E" w:rsidRPr="00AC54DD" w:rsidRDefault="008D3E2E" w:rsidP="00AC54DD">
      <w:pPr>
        <w:ind w:left="1440"/>
        <w:rPr>
          <w:bCs/>
          <w:sz w:val="22"/>
          <w:szCs w:val="22"/>
        </w:rPr>
      </w:pPr>
    </w:p>
    <w:p w14:paraId="5F15301E" w14:textId="74C13C5D" w:rsidR="002A2F34" w:rsidRPr="001C624A" w:rsidRDefault="00FB0873" w:rsidP="003643F5">
      <w:pPr>
        <w:pStyle w:val="Liststycke"/>
        <w:numPr>
          <w:ilvl w:val="1"/>
          <w:numId w:val="1"/>
        </w:numPr>
        <w:rPr>
          <w:b/>
          <w:bCs/>
          <w:sz w:val="22"/>
          <w:szCs w:val="22"/>
        </w:rPr>
      </w:pPr>
      <w:r w:rsidRPr="001C624A">
        <w:rPr>
          <w:b/>
          <w:bCs/>
          <w:sz w:val="22"/>
          <w:szCs w:val="22"/>
        </w:rPr>
        <w:t>Ungdom</w:t>
      </w:r>
      <w:r w:rsidR="00F330DF" w:rsidRPr="001C624A">
        <w:rPr>
          <w:b/>
          <w:bCs/>
          <w:sz w:val="22"/>
          <w:szCs w:val="22"/>
        </w:rPr>
        <w:t xml:space="preserve"> </w:t>
      </w:r>
    </w:p>
    <w:p w14:paraId="5FD53FD0" w14:textId="69413A16" w:rsidR="006B1821" w:rsidRDefault="00A80A72" w:rsidP="00AE35C3">
      <w:pPr>
        <w:ind w:left="1440"/>
        <w:rPr>
          <w:bCs/>
          <w:sz w:val="22"/>
          <w:szCs w:val="22"/>
        </w:rPr>
      </w:pPr>
      <w:r>
        <w:rPr>
          <w:bCs/>
          <w:sz w:val="22"/>
          <w:szCs w:val="22"/>
        </w:rPr>
        <w:t>Anders</w:t>
      </w:r>
      <w:r w:rsidR="00CA1838">
        <w:rPr>
          <w:bCs/>
          <w:sz w:val="22"/>
          <w:szCs w:val="22"/>
        </w:rPr>
        <w:t xml:space="preserve"> R</w:t>
      </w:r>
      <w:r>
        <w:rPr>
          <w:bCs/>
          <w:sz w:val="22"/>
          <w:szCs w:val="22"/>
        </w:rPr>
        <w:t xml:space="preserve"> </w:t>
      </w:r>
      <w:r w:rsidR="008E0DD2">
        <w:rPr>
          <w:bCs/>
          <w:sz w:val="22"/>
          <w:szCs w:val="22"/>
        </w:rPr>
        <w:t>informerar om att lagen nu är anmälda till HFF inför årets säsong.</w:t>
      </w:r>
      <w:r>
        <w:rPr>
          <w:bCs/>
          <w:sz w:val="22"/>
          <w:szCs w:val="22"/>
        </w:rPr>
        <w:t xml:space="preserve"> Träningsmatcher </w:t>
      </w:r>
      <w:r w:rsidR="008E0DD2">
        <w:rPr>
          <w:bCs/>
          <w:sz w:val="22"/>
          <w:szCs w:val="22"/>
        </w:rPr>
        <w:t xml:space="preserve">är </w:t>
      </w:r>
      <w:r>
        <w:rPr>
          <w:bCs/>
          <w:sz w:val="22"/>
          <w:szCs w:val="22"/>
        </w:rPr>
        <w:t xml:space="preserve">bokade. </w:t>
      </w:r>
      <w:r w:rsidR="008E0DD2">
        <w:rPr>
          <w:bCs/>
          <w:sz w:val="22"/>
          <w:szCs w:val="22"/>
        </w:rPr>
        <w:t xml:space="preserve">En </w:t>
      </w:r>
      <w:r>
        <w:rPr>
          <w:bCs/>
          <w:sz w:val="22"/>
          <w:szCs w:val="22"/>
        </w:rPr>
        <w:t xml:space="preserve">tränarutbildning </w:t>
      </w:r>
      <w:r w:rsidR="008E0DD2">
        <w:rPr>
          <w:bCs/>
          <w:sz w:val="22"/>
          <w:szCs w:val="22"/>
        </w:rPr>
        <w:t xml:space="preserve">steg 1 kommer att startas </w:t>
      </w:r>
      <w:r w:rsidR="00410F55">
        <w:rPr>
          <w:bCs/>
          <w:sz w:val="22"/>
          <w:szCs w:val="22"/>
        </w:rPr>
        <w:t>p</w:t>
      </w:r>
      <w:r>
        <w:rPr>
          <w:bCs/>
          <w:sz w:val="22"/>
          <w:szCs w:val="22"/>
        </w:rPr>
        <w:t xml:space="preserve">å </w:t>
      </w:r>
      <w:proofErr w:type="spellStart"/>
      <w:r w:rsidR="008E0DD2">
        <w:rPr>
          <w:bCs/>
          <w:sz w:val="22"/>
          <w:szCs w:val="22"/>
        </w:rPr>
        <w:t>Övrevi</w:t>
      </w:r>
      <w:proofErr w:type="spellEnd"/>
      <w:r>
        <w:rPr>
          <w:bCs/>
          <w:sz w:val="22"/>
          <w:szCs w:val="22"/>
        </w:rPr>
        <w:t xml:space="preserve"> med HFF</w:t>
      </w:r>
      <w:r w:rsidR="008B1A1C">
        <w:rPr>
          <w:bCs/>
          <w:sz w:val="22"/>
          <w:szCs w:val="22"/>
        </w:rPr>
        <w:t>,</w:t>
      </w:r>
      <w:r w:rsidR="008E0DD2">
        <w:rPr>
          <w:bCs/>
          <w:sz w:val="22"/>
          <w:szCs w:val="22"/>
        </w:rPr>
        <w:t xml:space="preserve"> dit även andra föreningar kan komma att delta. Togs upp om att </w:t>
      </w:r>
      <w:r w:rsidR="008B1A1C">
        <w:rPr>
          <w:bCs/>
          <w:sz w:val="22"/>
          <w:szCs w:val="22"/>
        </w:rPr>
        <w:t>kontakt</w:t>
      </w:r>
      <w:r w:rsidR="008E0DD2">
        <w:rPr>
          <w:bCs/>
          <w:sz w:val="22"/>
          <w:szCs w:val="22"/>
        </w:rPr>
        <w:t xml:space="preserve"> bör tas med </w:t>
      </w:r>
      <w:r w:rsidR="00410F55">
        <w:rPr>
          <w:bCs/>
          <w:sz w:val="22"/>
          <w:szCs w:val="22"/>
        </w:rPr>
        <w:t>RF</w:t>
      </w:r>
      <w:r w:rsidR="00C821F0">
        <w:rPr>
          <w:bCs/>
          <w:sz w:val="22"/>
          <w:szCs w:val="22"/>
        </w:rPr>
        <w:t>-</w:t>
      </w:r>
      <w:r w:rsidR="00410F55">
        <w:rPr>
          <w:bCs/>
          <w:sz w:val="22"/>
          <w:szCs w:val="22"/>
        </w:rPr>
        <w:t>S</w:t>
      </w:r>
      <w:r w:rsidR="008E0DD2">
        <w:rPr>
          <w:bCs/>
          <w:sz w:val="22"/>
          <w:szCs w:val="22"/>
        </w:rPr>
        <w:t>ISU</w:t>
      </w:r>
      <w:r w:rsidR="008B1A1C">
        <w:rPr>
          <w:bCs/>
          <w:sz w:val="22"/>
          <w:szCs w:val="22"/>
        </w:rPr>
        <w:t xml:space="preserve"> </w:t>
      </w:r>
      <w:r w:rsidR="00C821F0">
        <w:rPr>
          <w:bCs/>
          <w:sz w:val="22"/>
          <w:szCs w:val="22"/>
        </w:rPr>
        <w:t>Halland</w:t>
      </w:r>
      <w:r w:rsidR="008B1A1C">
        <w:rPr>
          <w:bCs/>
          <w:sz w:val="22"/>
          <w:szCs w:val="22"/>
        </w:rPr>
        <w:t xml:space="preserve"> för hjälp med finansiering</w:t>
      </w:r>
      <w:r w:rsidR="00410F55">
        <w:rPr>
          <w:bCs/>
          <w:sz w:val="22"/>
          <w:szCs w:val="22"/>
        </w:rPr>
        <w:t>.</w:t>
      </w:r>
    </w:p>
    <w:p w14:paraId="6C7005A5" w14:textId="06048ED6" w:rsidR="00410F55" w:rsidRDefault="008B1A1C" w:rsidP="00410F55">
      <w:pPr>
        <w:ind w:left="1440"/>
        <w:rPr>
          <w:bCs/>
          <w:sz w:val="22"/>
          <w:szCs w:val="22"/>
        </w:rPr>
      </w:pPr>
      <w:r>
        <w:rPr>
          <w:bCs/>
          <w:sz w:val="22"/>
          <w:szCs w:val="22"/>
        </w:rPr>
        <w:t>S</w:t>
      </w:r>
      <w:r w:rsidR="00410F55">
        <w:rPr>
          <w:bCs/>
          <w:sz w:val="22"/>
          <w:szCs w:val="22"/>
        </w:rPr>
        <w:t>ektionen</w:t>
      </w:r>
      <w:r>
        <w:rPr>
          <w:bCs/>
          <w:sz w:val="22"/>
          <w:szCs w:val="22"/>
        </w:rPr>
        <w:t xml:space="preserve"> har haft ett första möte</w:t>
      </w:r>
      <w:r w:rsidR="00410F55">
        <w:rPr>
          <w:bCs/>
          <w:sz w:val="22"/>
          <w:szCs w:val="22"/>
        </w:rPr>
        <w:t>.</w:t>
      </w:r>
      <w:r>
        <w:rPr>
          <w:bCs/>
          <w:sz w:val="22"/>
          <w:szCs w:val="22"/>
        </w:rPr>
        <w:t xml:space="preserve"> De kommer att bjuda in kansliet (Monica) och även </w:t>
      </w:r>
      <w:r w:rsidR="00410F55">
        <w:rPr>
          <w:bCs/>
          <w:sz w:val="22"/>
          <w:szCs w:val="22"/>
        </w:rPr>
        <w:t>tränarna från herr och dam</w:t>
      </w:r>
      <w:r>
        <w:rPr>
          <w:bCs/>
          <w:sz w:val="22"/>
          <w:szCs w:val="22"/>
        </w:rPr>
        <w:t xml:space="preserve"> till kommande möten.</w:t>
      </w:r>
    </w:p>
    <w:p w14:paraId="3435A31D" w14:textId="447FC183" w:rsidR="008D3E2E" w:rsidRDefault="00410F55" w:rsidP="00AE35C3">
      <w:pPr>
        <w:ind w:left="1440"/>
        <w:rPr>
          <w:bCs/>
          <w:sz w:val="22"/>
          <w:szCs w:val="22"/>
        </w:rPr>
      </w:pPr>
      <w:r>
        <w:rPr>
          <w:bCs/>
          <w:sz w:val="22"/>
          <w:szCs w:val="22"/>
        </w:rPr>
        <w:t>Diskuterades</w:t>
      </w:r>
      <w:r w:rsidR="008B1A1C">
        <w:rPr>
          <w:bCs/>
          <w:sz w:val="22"/>
          <w:szCs w:val="22"/>
        </w:rPr>
        <w:t xml:space="preserve"> om att ta fram </w:t>
      </w:r>
      <w:r>
        <w:rPr>
          <w:bCs/>
          <w:sz w:val="22"/>
          <w:szCs w:val="22"/>
        </w:rPr>
        <w:t>en incidentpolicy</w:t>
      </w:r>
      <w:r w:rsidR="007938CD">
        <w:rPr>
          <w:bCs/>
          <w:sz w:val="22"/>
          <w:szCs w:val="22"/>
        </w:rPr>
        <w:t xml:space="preserve"> på grund av en händelse utanför </w:t>
      </w:r>
      <w:proofErr w:type="spellStart"/>
      <w:r w:rsidR="007938CD">
        <w:rPr>
          <w:bCs/>
          <w:sz w:val="22"/>
          <w:szCs w:val="22"/>
        </w:rPr>
        <w:t>Övrevi</w:t>
      </w:r>
      <w:proofErr w:type="spellEnd"/>
      <w:r w:rsidR="008B1A1C">
        <w:rPr>
          <w:bCs/>
          <w:sz w:val="22"/>
          <w:szCs w:val="22"/>
        </w:rPr>
        <w:t>, men som berörde spelare hos oss</w:t>
      </w:r>
      <w:r w:rsidR="007938CD">
        <w:rPr>
          <w:bCs/>
          <w:sz w:val="22"/>
          <w:szCs w:val="22"/>
        </w:rPr>
        <w:t xml:space="preserve">. </w:t>
      </w:r>
      <w:r w:rsidR="008B1A1C">
        <w:rPr>
          <w:bCs/>
          <w:sz w:val="22"/>
          <w:szCs w:val="22"/>
        </w:rPr>
        <w:t>Vi ska u</w:t>
      </w:r>
      <w:r w:rsidR="007938CD">
        <w:rPr>
          <w:bCs/>
          <w:sz w:val="22"/>
          <w:szCs w:val="22"/>
        </w:rPr>
        <w:t xml:space="preserve">ndersöka till </w:t>
      </w:r>
      <w:r w:rsidR="008B1A1C">
        <w:rPr>
          <w:bCs/>
          <w:sz w:val="22"/>
          <w:szCs w:val="22"/>
        </w:rPr>
        <w:t>nästa</w:t>
      </w:r>
      <w:r w:rsidR="007938CD">
        <w:rPr>
          <w:bCs/>
          <w:sz w:val="22"/>
          <w:szCs w:val="22"/>
        </w:rPr>
        <w:t xml:space="preserve"> styrelsemöte om vad som finns på HFF.</w:t>
      </w:r>
    </w:p>
    <w:p w14:paraId="2F4F032E" w14:textId="5ED182DF" w:rsidR="007938CD" w:rsidRDefault="007938CD" w:rsidP="00AE35C3">
      <w:pPr>
        <w:ind w:left="1440"/>
        <w:rPr>
          <w:bCs/>
          <w:sz w:val="22"/>
          <w:szCs w:val="22"/>
        </w:rPr>
      </w:pPr>
      <w:r>
        <w:rPr>
          <w:bCs/>
          <w:sz w:val="22"/>
          <w:szCs w:val="22"/>
        </w:rPr>
        <w:t>Kontakt</w:t>
      </w:r>
      <w:r w:rsidR="008B1A1C">
        <w:rPr>
          <w:bCs/>
          <w:sz w:val="22"/>
          <w:szCs w:val="22"/>
        </w:rPr>
        <w:t xml:space="preserve"> är </w:t>
      </w:r>
      <w:r>
        <w:rPr>
          <w:bCs/>
          <w:sz w:val="22"/>
          <w:szCs w:val="22"/>
        </w:rPr>
        <w:t>tage</w:t>
      </w:r>
      <w:r w:rsidR="008B1A1C">
        <w:rPr>
          <w:bCs/>
          <w:sz w:val="22"/>
          <w:szCs w:val="22"/>
        </w:rPr>
        <w:t>n</w:t>
      </w:r>
      <w:r>
        <w:rPr>
          <w:bCs/>
          <w:sz w:val="22"/>
          <w:szCs w:val="22"/>
        </w:rPr>
        <w:t xml:space="preserve"> med skolan för att ha återkommande möten</w:t>
      </w:r>
      <w:r w:rsidR="008B1A1C">
        <w:rPr>
          <w:bCs/>
          <w:sz w:val="22"/>
          <w:szCs w:val="22"/>
        </w:rPr>
        <w:t xml:space="preserve"> med information och samverkan</w:t>
      </w:r>
      <w:r>
        <w:rPr>
          <w:bCs/>
          <w:sz w:val="22"/>
          <w:szCs w:val="22"/>
        </w:rPr>
        <w:t>.</w:t>
      </w:r>
    </w:p>
    <w:p w14:paraId="676A695A" w14:textId="3AC22015" w:rsidR="007938CD" w:rsidRDefault="008B1A1C" w:rsidP="00AE35C3">
      <w:pPr>
        <w:ind w:left="1440"/>
        <w:rPr>
          <w:bCs/>
          <w:sz w:val="22"/>
          <w:szCs w:val="22"/>
        </w:rPr>
      </w:pPr>
      <w:r>
        <w:rPr>
          <w:bCs/>
          <w:sz w:val="22"/>
          <w:szCs w:val="22"/>
        </w:rPr>
        <w:t>E</w:t>
      </w:r>
      <w:r w:rsidR="00C027C8">
        <w:rPr>
          <w:bCs/>
          <w:sz w:val="22"/>
          <w:szCs w:val="22"/>
        </w:rPr>
        <w:t>tt</w:t>
      </w:r>
      <w:r w:rsidR="007938CD">
        <w:rPr>
          <w:bCs/>
          <w:sz w:val="22"/>
          <w:szCs w:val="22"/>
        </w:rPr>
        <w:t xml:space="preserve"> samarbetsavtal med Galtabäck</w:t>
      </w:r>
      <w:r>
        <w:rPr>
          <w:bCs/>
          <w:sz w:val="22"/>
          <w:szCs w:val="22"/>
        </w:rPr>
        <w:t xml:space="preserve"> ska skickas till</w:t>
      </w:r>
      <w:r w:rsidR="007938CD">
        <w:rPr>
          <w:bCs/>
          <w:sz w:val="22"/>
          <w:szCs w:val="22"/>
        </w:rPr>
        <w:t xml:space="preserve"> HFF. </w:t>
      </w:r>
    </w:p>
    <w:p w14:paraId="44558A30" w14:textId="77777777" w:rsidR="008B1A1C" w:rsidRPr="00AE35C3" w:rsidRDefault="008B1A1C" w:rsidP="00AE35C3">
      <w:pPr>
        <w:ind w:left="1440"/>
        <w:rPr>
          <w:bCs/>
          <w:sz w:val="22"/>
          <w:szCs w:val="22"/>
        </w:rPr>
      </w:pPr>
    </w:p>
    <w:p w14:paraId="0A2E792D" w14:textId="3CB8129F" w:rsidR="002A2F34" w:rsidRPr="001C624A" w:rsidRDefault="009C1625" w:rsidP="003643F5">
      <w:pPr>
        <w:pStyle w:val="Liststycke"/>
        <w:numPr>
          <w:ilvl w:val="1"/>
          <w:numId w:val="1"/>
        </w:numPr>
        <w:rPr>
          <w:b/>
          <w:bCs/>
          <w:sz w:val="22"/>
          <w:szCs w:val="22"/>
        </w:rPr>
      </w:pPr>
      <w:r w:rsidRPr="001C624A">
        <w:rPr>
          <w:b/>
          <w:bCs/>
          <w:sz w:val="22"/>
          <w:szCs w:val="22"/>
        </w:rPr>
        <w:t>Herr</w:t>
      </w:r>
    </w:p>
    <w:p w14:paraId="0E477778" w14:textId="77777777" w:rsidR="008B1A1C" w:rsidRDefault="008B1A1C" w:rsidP="006B1821">
      <w:pPr>
        <w:ind w:left="1440"/>
        <w:rPr>
          <w:sz w:val="22"/>
          <w:szCs w:val="22"/>
        </w:rPr>
      </w:pPr>
      <w:r>
        <w:rPr>
          <w:sz w:val="22"/>
          <w:szCs w:val="22"/>
        </w:rPr>
        <w:t>Mikael informerade om att t</w:t>
      </w:r>
      <w:r w:rsidR="00C027C8" w:rsidRPr="00C027C8">
        <w:rPr>
          <w:sz w:val="22"/>
          <w:szCs w:val="22"/>
        </w:rPr>
        <w:t>ruppen är klar</w:t>
      </w:r>
      <w:r w:rsidR="00C027C8">
        <w:rPr>
          <w:sz w:val="22"/>
          <w:szCs w:val="22"/>
        </w:rPr>
        <w:t>. Tre träningsmatcher</w:t>
      </w:r>
      <w:r>
        <w:rPr>
          <w:sz w:val="22"/>
          <w:szCs w:val="22"/>
        </w:rPr>
        <w:t xml:space="preserve"> är genomförda och nu blir det t</w:t>
      </w:r>
      <w:r w:rsidR="00C027C8">
        <w:rPr>
          <w:sz w:val="22"/>
          <w:szCs w:val="22"/>
        </w:rPr>
        <w:t xml:space="preserve">räningsläger i Spanien, </w:t>
      </w:r>
      <w:r>
        <w:rPr>
          <w:sz w:val="22"/>
          <w:szCs w:val="22"/>
        </w:rPr>
        <w:t xml:space="preserve">vilket </w:t>
      </w:r>
      <w:r w:rsidR="00C027C8">
        <w:rPr>
          <w:sz w:val="22"/>
          <w:szCs w:val="22"/>
        </w:rPr>
        <w:t xml:space="preserve">finansieras av sponsorer. </w:t>
      </w:r>
    </w:p>
    <w:p w14:paraId="20F4659E" w14:textId="2F47E965" w:rsidR="006B1821" w:rsidRDefault="00C027C8" w:rsidP="006B1821">
      <w:pPr>
        <w:ind w:left="1440"/>
        <w:rPr>
          <w:sz w:val="22"/>
          <w:szCs w:val="22"/>
        </w:rPr>
      </w:pPr>
      <w:r>
        <w:rPr>
          <w:sz w:val="22"/>
          <w:szCs w:val="22"/>
        </w:rPr>
        <w:t>Disku</w:t>
      </w:r>
      <w:r w:rsidR="008B1A1C">
        <w:rPr>
          <w:sz w:val="22"/>
          <w:szCs w:val="22"/>
        </w:rPr>
        <w:t>terades</w:t>
      </w:r>
      <w:r>
        <w:rPr>
          <w:sz w:val="22"/>
          <w:szCs w:val="22"/>
        </w:rPr>
        <w:t xml:space="preserve"> samarbetet med Galtabäck. </w:t>
      </w:r>
      <w:r w:rsidR="00D477A3">
        <w:rPr>
          <w:sz w:val="22"/>
          <w:szCs w:val="22"/>
        </w:rPr>
        <w:t xml:space="preserve">Sektionen kommer att </w:t>
      </w:r>
      <w:r w:rsidR="008B1A1C">
        <w:rPr>
          <w:sz w:val="22"/>
          <w:szCs w:val="22"/>
        </w:rPr>
        <w:t>träffa</w:t>
      </w:r>
      <w:r w:rsidR="00D477A3">
        <w:rPr>
          <w:sz w:val="22"/>
          <w:szCs w:val="22"/>
        </w:rPr>
        <w:t xml:space="preserve"> Galtabäck</w:t>
      </w:r>
      <w:r w:rsidR="008B1A1C">
        <w:rPr>
          <w:sz w:val="22"/>
          <w:szCs w:val="22"/>
        </w:rPr>
        <w:t xml:space="preserve"> för att diskutera hur årets verksamhet ska vara</w:t>
      </w:r>
      <w:r w:rsidR="00D477A3">
        <w:rPr>
          <w:sz w:val="22"/>
          <w:szCs w:val="22"/>
        </w:rPr>
        <w:t xml:space="preserve">. </w:t>
      </w:r>
    </w:p>
    <w:p w14:paraId="1A9189B5" w14:textId="1E84194C" w:rsidR="0097222C" w:rsidRPr="00C027C8" w:rsidRDefault="008B1A1C" w:rsidP="006B1821">
      <w:pPr>
        <w:ind w:left="1440"/>
        <w:rPr>
          <w:sz w:val="22"/>
          <w:szCs w:val="22"/>
        </w:rPr>
      </w:pPr>
      <w:r>
        <w:rPr>
          <w:sz w:val="22"/>
          <w:szCs w:val="22"/>
        </w:rPr>
        <w:t xml:space="preserve">Informerades om att </w:t>
      </w:r>
      <w:r w:rsidR="0097222C">
        <w:rPr>
          <w:sz w:val="22"/>
          <w:szCs w:val="22"/>
        </w:rPr>
        <w:t>Viktor Ivarsson blir säkerhetsansvarig</w:t>
      </w:r>
    </w:p>
    <w:p w14:paraId="0ADF6499" w14:textId="77777777" w:rsidR="006B1821" w:rsidRDefault="006B1821" w:rsidP="006B1821">
      <w:pPr>
        <w:pStyle w:val="Liststycke"/>
        <w:ind w:left="1440"/>
        <w:rPr>
          <w:b/>
          <w:bCs/>
          <w:sz w:val="22"/>
          <w:szCs w:val="22"/>
        </w:rPr>
      </w:pPr>
    </w:p>
    <w:p w14:paraId="2F577CF2" w14:textId="5AEB2B0C" w:rsidR="005116AA" w:rsidRPr="001C624A" w:rsidRDefault="009B5D8F" w:rsidP="003643F5">
      <w:pPr>
        <w:pStyle w:val="Liststycke"/>
        <w:numPr>
          <w:ilvl w:val="1"/>
          <w:numId w:val="1"/>
        </w:numPr>
        <w:rPr>
          <w:b/>
          <w:bCs/>
          <w:sz w:val="22"/>
          <w:szCs w:val="22"/>
        </w:rPr>
      </w:pPr>
      <w:r w:rsidRPr="001C624A">
        <w:rPr>
          <w:b/>
          <w:bCs/>
          <w:sz w:val="22"/>
          <w:szCs w:val="22"/>
        </w:rPr>
        <w:t>Sponsor</w:t>
      </w:r>
    </w:p>
    <w:p w14:paraId="43C39E5F" w14:textId="03DC37B0" w:rsidR="006B1821" w:rsidRPr="00D477A3" w:rsidRDefault="008B1A1C" w:rsidP="006B1821">
      <w:pPr>
        <w:pStyle w:val="Liststycke"/>
        <w:ind w:left="1440"/>
        <w:rPr>
          <w:sz w:val="22"/>
          <w:szCs w:val="22"/>
        </w:rPr>
      </w:pPr>
      <w:r>
        <w:rPr>
          <w:sz w:val="22"/>
          <w:szCs w:val="22"/>
        </w:rPr>
        <w:t>Anders</w:t>
      </w:r>
      <w:r w:rsidR="00CA1838">
        <w:rPr>
          <w:sz w:val="22"/>
          <w:szCs w:val="22"/>
        </w:rPr>
        <w:t xml:space="preserve"> L</w:t>
      </w:r>
      <w:r>
        <w:rPr>
          <w:sz w:val="22"/>
          <w:szCs w:val="22"/>
        </w:rPr>
        <w:t xml:space="preserve"> informerar om att </w:t>
      </w:r>
      <w:r w:rsidR="00CA1838">
        <w:rPr>
          <w:sz w:val="22"/>
          <w:szCs w:val="22"/>
        </w:rPr>
        <w:t>årets a</w:t>
      </w:r>
      <w:r w:rsidR="00CA1838" w:rsidRPr="00D477A3">
        <w:rPr>
          <w:sz w:val="22"/>
          <w:szCs w:val="22"/>
        </w:rPr>
        <w:t>rbete</w:t>
      </w:r>
      <w:r>
        <w:rPr>
          <w:sz w:val="22"/>
          <w:szCs w:val="22"/>
        </w:rPr>
        <w:t xml:space="preserve"> med att kontakta sponsorer har</w:t>
      </w:r>
      <w:r w:rsidR="00D477A3" w:rsidRPr="00D477A3">
        <w:rPr>
          <w:sz w:val="22"/>
          <w:szCs w:val="22"/>
        </w:rPr>
        <w:t xml:space="preserve"> startat upp</w:t>
      </w:r>
      <w:r w:rsidR="00D477A3">
        <w:rPr>
          <w:sz w:val="22"/>
          <w:szCs w:val="22"/>
        </w:rPr>
        <w:t xml:space="preserve">. </w:t>
      </w:r>
      <w:r>
        <w:rPr>
          <w:sz w:val="22"/>
          <w:szCs w:val="22"/>
        </w:rPr>
        <w:t>Ett n</w:t>
      </w:r>
      <w:r w:rsidR="00D477A3">
        <w:rPr>
          <w:sz w:val="22"/>
          <w:szCs w:val="22"/>
        </w:rPr>
        <w:t xml:space="preserve">ytt matchställ </w:t>
      </w:r>
      <w:r>
        <w:rPr>
          <w:sz w:val="22"/>
          <w:szCs w:val="22"/>
        </w:rPr>
        <w:t xml:space="preserve">till senior </w:t>
      </w:r>
      <w:r w:rsidR="00D477A3">
        <w:rPr>
          <w:sz w:val="22"/>
          <w:szCs w:val="22"/>
        </w:rPr>
        <w:t xml:space="preserve">är beställt. Omförhandling ska göras med </w:t>
      </w:r>
      <w:proofErr w:type="spellStart"/>
      <w:r w:rsidR="00D477A3">
        <w:rPr>
          <w:sz w:val="22"/>
          <w:szCs w:val="22"/>
        </w:rPr>
        <w:t>Umbro</w:t>
      </w:r>
      <w:proofErr w:type="spellEnd"/>
      <w:r w:rsidR="00D477A3">
        <w:rPr>
          <w:sz w:val="22"/>
          <w:szCs w:val="22"/>
        </w:rPr>
        <w:t xml:space="preserve"> och Team Sportia. </w:t>
      </w:r>
    </w:p>
    <w:p w14:paraId="796A11C6" w14:textId="77777777" w:rsidR="006B1821" w:rsidRDefault="006B1821" w:rsidP="006B1821">
      <w:pPr>
        <w:pStyle w:val="Liststycke"/>
        <w:ind w:left="1440"/>
        <w:rPr>
          <w:b/>
          <w:bCs/>
          <w:sz w:val="22"/>
          <w:szCs w:val="22"/>
        </w:rPr>
      </w:pPr>
    </w:p>
    <w:p w14:paraId="551F2A0E" w14:textId="2E4FBAF2" w:rsidR="00A82039" w:rsidRPr="001C624A" w:rsidRDefault="008D3E2E" w:rsidP="003643F5">
      <w:pPr>
        <w:pStyle w:val="Liststycke"/>
        <w:numPr>
          <w:ilvl w:val="1"/>
          <w:numId w:val="1"/>
        </w:numPr>
        <w:rPr>
          <w:b/>
          <w:bCs/>
          <w:sz w:val="22"/>
          <w:szCs w:val="22"/>
        </w:rPr>
      </w:pPr>
      <w:r w:rsidRPr="001C624A">
        <w:rPr>
          <w:b/>
          <w:bCs/>
          <w:sz w:val="22"/>
          <w:szCs w:val="22"/>
        </w:rPr>
        <w:t>Kommun</w:t>
      </w:r>
    </w:p>
    <w:p w14:paraId="1DAA44A9" w14:textId="6A7A6CB7" w:rsidR="006B1821" w:rsidRPr="00D477A3" w:rsidRDefault="00D477A3" w:rsidP="006B1821">
      <w:pPr>
        <w:pStyle w:val="Liststycke"/>
        <w:ind w:left="1440"/>
        <w:rPr>
          <w:sz w:val="22"/>
          <w:szCs w:val="22"/>
        </w:rPr>
      </w:pPr>
      <w:r w:rsidRPr="00D477A3">
        <w:rPr>
          <w:sz w:val="22"/>
          <w:szCs w:val="22"/>
        </w:rPr>
        <w:t xml:space="preserve">Råger </w:t>
      </w:r>
      <w:r w:rsidR="008B1A1C">
        <w:rPr>
          <w:sz w:val="22"/>
          <w:szCs w:val="22"/>
        </w:rPr>
        <w:t xml:space="preserve">informerar att han och </w:t>
      </w:r>
      <w:r>
        <w:rPr>
          <w:sz w:val="22"/>
          <w:szCs w:val="22"/>
        </w:rPr>
        <w:t>U</w:t>
      </w:r>
      <w:r w:rsidRPr="00D477A3">
        <w:rPr>
          <w:sz w:val="22"/>
          <w:szCs w:val="22"/>
        </w:rPr>
        <w:t>lf</w:t>
      </w:r>
      <w:r w:rsidR="008B1A1C">
        <w:rPr>
          <w:sz w:val="22"/>
          <w:szCs w:val="22"/>
        </w:rPr>
        <w:t xml:space="preserve"> Persson ska träffa representanter för kommunen på</w:t>
      </w:r>
      <w:r w:rsidRPr="00D477A3">
        <w:rPr>
          <w:sz w:val="22"/>
          <w:szCs w:val="22"/>
        </w:rPr>
        <w:t xml:space="preserve"> måndag</w:t>
      </w:r>
      <w:r>
        <w:rPr>
          <w:sz w:val="22"/>
          <w:szCs w:val="22"/>
        </w:rPr>
        <w:t xml:space="preserve"> för att förhandla </w:t>
      </w:r>
      <w:r w:rsidR="008B1A1C">
        <w:rPr>
          <w:sz w:val="22"/>
          <w:szCs w:val="22"/>
        </w:rPr>
        <w:t xml:space="preserve">om </w:t>
      </w:r>
      <w:r>
        <w:rPr>
          <w:sz w:val="22"/>
          <w:szCs w:val="22"/>
        </w:rPr>
        <w:t xml:space="preserve">ett nytt kontrakt. </w:t>
      </w:r>
      <w:r w:rsidR="008B1A1C">
        <w:rPr>
          <w:sz w:val="22"/>
          <w:szCs w:val="22"/>
        </w:rPr>
        <w:t>Det kommer troligtvis att bli ett nytt e</w:t>
      </w:r>
      <w:r>
        <w:rPr>
          <w:sz w:val="22"/>
          <w:szCs w:val="22"/>
        </w:rPr>
        <w:t>ttårsavtal.</w:t>
      </w:r>
    </w:p>
    <w:p w14:paraId="109C33EA" w14:textId="77777777" w:rsidR="006B1821" w:rsidRDefault="006B1821" w:rsidP="006B1821">
      <w:pPr>
        <w:pStyle w:val="Liststycke"/>
        <w:ind w:left="1440"/>
        <w:rPr>
          <w:b/>
          <w:bCs/>
          <w:sz w:val="22"/>
          <w:szCs w:val="22"/>
        </w:rPr>
      </w:pPr>
    </w:p>
    <w:p w14:paraId="279D2EEF" w14:textId="7538C353" w:rsidR="00A82039" w:rsidRPr="001C624A" w:rsidRDefault="008D3E2E" w:rsidP="003643F5">
      <w:pPr>
        <w:pStyle w:val="Liststycke"/>
        <w:numPr>
          <w:ilvl w:val="1"/>
          <w:numId w:val="1"/>
        </w:numPr>
        <w:rPr>
          <w:b/>
          <w:bCs/>
          <w:sz w:val="22"/>
          <w:szCs w:val="22"/>
        </w:rPr>
      </w:pPr>
      <w:r w:rsidRPr="001C624A">
        <w:rPr>
          <w:b/>
          <w:bCs/>
          <w:sz w:val="22"/>
          <w:szCs w:val="22"/>
        </w:rPr>
        <w:t>Hallands Fotbollsförbund</w:t>
      </w:r>
      <w:r w:rsidR="00D27A9F">
        <w:rPr>
          <w:b/>
          <w:bCs/>
          <w:sz w:val="22"/>
          <w:szCs w:val="22"/>
        </w:rPr>
        <w:t>/Ettan fotboll</w:t>
      </w:r>
    </w:p>
    <w:p w14:paraId="0056B1C6" w14:textId="527233D8" w:rsidR="0097222C" w:rsidRPr="00D477A3" w:rsidRDefault="008B1A1C" w:rsidP="00D477A3">
      <w:pPr>
        <w:pStyle w:val="Liststycke"/>
        <w:ind w:left="1440"/>
        <w:rPr>
          <w:sz w:val="22"/>
          <w:szCs w:val="22"/>
        </w:rPr>
      </w:pPr>
      <w:r>
        <w:rPr>
          <w:sz w:val="22"/>
          <w:szCs w:val="22"/>
        </w:rPr>
        <w:t xml:space="preserve">Informerades om att </w:t>
      </w:r>
      <w:r w:rsidR="00F24DA6">
        <w:rPr>
          <w:sz w:val="22"/>
          <w:szCs w:val="22"/>
        </w:rPr>
        <w:t>Ettan har å</w:t>
      </w:r>
      <w:r w:rsidR="00D477A3">
        <w:rPr>
          <w:sz w:val="22"/>
          <w:szCs w:val="22"/>
        </w:rPr>
        <w:t>rsmöte den 1</w:t>
      </w:r>
      <w:r w:rsidR="00F24DA6">
        <w:rPr>
          <w:sz w:val="22"/>
          <w:szCs w:val="22"/>
        </w:rPr>
        <w:t>1</w:t>
      </w:r>
      <w:r w:rsidR="00D477A3">
        <w:rPr>
          <w:sz w:val="22"/>
          <w:szCs w:val="22"/>
        </w:rPr>
        <w:t xml:space="preserve">/3 i Stockholm. </w:t>
      </w:r>
      <w:r w:rsidR="00F24DA6">
        <w:rPr>
          <w:sz w:val="22"/>
          <w:szCs w:val="22"/>
        </w:rPr>
        <w:t xml:space="preserve">Råger åker dit. </w:t>
      </w:r>
    </w:p>
    <w:p w14:paraId="73F8C8EE" w14:textId="77777777" w:rsidR="006B1821" w:rsidRDefault="006B1821" w:rsidP="006B1821">
      <w:pPr>
        <w:pStyle w:val="Liststycke"/>
        <w:ind w:left="720"/>
        <w:rPr>
          <w:b/>
          <w:bCs/>
          <w:sz w:val="22"/>
          <w:szCs w:val="22"/>
        </w:rPr>
      </w:pPr>
    </w:p>
    <w:p w14:paraId="2827FCB4" w14:textId="538046FD" w:rsidR="00AF4C4E" w:rsidRPr="001C624A" w:rsidRDefault="00AF4C4E" w:rsidP="003643F5">
      <w:pPr>
        <w:pStyle w:val="Liststycke"/>
        <w:numPr>
          <w:ilvl w:val="0"/>
          <w:numId w:val="1"/>
        </w:numPr>
        <w:rPr>
          <w:b/>
          <w:bCs/>
          <w:sz w:val="22"/>
          <w:szCs w:val="22"/>
        </w:rPr>
      </w:pPr>
      <w:r w:rsidRPr="001C624A">
        <w:rPr>
          <w:b/>
          <w:bCs/>
          <w:sz w:val="22"/>
          <w:szCs w:val="22"/>
        </w:rPr>
        <w:t>Organisation</w:t>
      </w:r>
      <w:r w:rsidR="008D3E2E" w:rsidRPr="001C624A">
        <w:rPr>
          <w:b/>
          <w:bCs/>
          <w:sz w:val="22"/>
          <w:szCs w:val="22"/>
        </w:rPr>
        <w:t>/Föreningsutveckling</w:t>
      </w:r>
    </w:p>
    <w:p w14:paraId="2327B963" w14:textId="2A1D274C" w:rsidR="006B1821" w:rsidRDefault="005A0A4A" w:rsidP="006B1821">
      <w:pPr>
        <w:ind w:left="720"/>
        <w:rPr>
          <w:bCs/>
          <w:sz w:val="22"/>
          <w:szCs w:val="22"/>
        </w:rPr>
      </w:pPr>
      <w:r>
        <w:rPr>
          <w:bCs/>
          <w:sz w:val="22"/>
          <w:szCs w:val="22"/>
        </w:rPr>
        <w:t>Kort sammanfattning</w:t>
      </w:r>
      <w:r w:rsidR="00C821F0">
        <w:rPr>
          <w:bCs/>
          <w:sz w:val="22"/>
          <w:szCs w:val="22"/>
        </w:rPr>
        <w:t xml:space="preserve"> gjorde om träffen styrelsen hade den 3 februari på </w:t>
      </w:r>
      <w:proofErr w:type="spellStart"/>
      <w:r w:rsidR="00C821F0">
        <w:rPr>
          <w:bCs/>
          <w:sz w:val="22"/>
          <w:szCs w:val="22"/>
        </w:rPr>
        <w:t>Rönnås</w:t>
      </w:r>
      <w:proofErr w:type="spellEnd"/>
      <w:r w:rsidR="00C821F0">
        <w:rPr>
          <w:bCs/>
          <w:sz w:val="22"/>
          <w:szCs w:val="22"/>
        </w:rPr>
        <w:t xml:space="preserve"> lada under ledning av Jan-Olof Johansson på RF SISU Halland</w:t>
      </w:r>
      <w:r>
        <w:rPr>
          <w:bCs/>
          <w:sz w:val="22"/>
          <w:szCs w:val="22"/>
        </w:rPr>
        <w:t xml:space="preserve">. </w:t>
      </w:r>
      <w:r w:rsidR="00C821F0">
        <w:rPr>
          <w:bCs/>
          <w:sz w:val="22"/>
          <w:szCs w:val="22"/>
        </w:rPr>
        <w:t xml:space="preserve">En hel del saker som vi skulle kunna satsa på kom fram. Föreslogs att ha ett </w:t>
      </w:r>
      <w:r>
        <w:rPr>
          <w:bCs/>
          <w:sz w:val="22"/>
          <w:szCs w:val="22"/>
        </w:rPr>
        <w:t xml:space="preserve">nytt möte för att </w:t>
      </w:r>
      <w:r w:rsidR="00C821F0">
        <w:rPr>
          <w:bCs/>
          <w:sz w:val="22"/>
          <w:szCs w:val="22"/>
        </w:rPr>
        <w:t>ta detta</w:t>
      </w:r>
      <w:r>
        <w:rPr>
          <w:bCs/>
          <w:sz w:val="22"/>
          <w:szCs w:val="22"/>
        </w:rPr>
        <w:t xml:space="preserve"> vidare</w:t>
      </w:r>
      <w:r w:rsidR="00C821F0">
        <w:rPr>
          <w:bCs/>
          <w:sz w:val="22"/>
          <w:szCs w:val="22"/>
        </w:rPr>
        <w:t xml:space="preserve">. </w:t>
      </w:r>
      <w:r>
        <w:rPr>
          <w:bCs/>
          <w:sz w:val="22"/>
          <w:szCs w:val="22"/>
        </w:rPr>
        <w:t>Råger kontaktar Jan-Olof för ett nytt möte.</w:t>
      </w:r>
    </w:p>
    <w:p w14:paraId="21E72992" w14:textId="77777777" w:rsidR="00CC5F04" w:rsidRPr="00CC5F04" w:rsidRDefault="00CC5F04" w:rsidP="006B1821">
      <w:pPr>
        <w:ind w:left="720"/>
        <w:rPr>
          <w:bCs/>
          <w:sz w:val="16"/>
          <w:szCs w:val="16"/>
        </w:rPr>
      </w:pPr>
    </w:p>
    <w:p w14:paraId="065C294D" w14:textId="5EA2AD81" w:rsidR="001F2A12" w:rsidRDefault="00CA1838" w:rsidP="006B1821">
      <w:pPr>
        <w:ind w:left="720"/>
        <w:rPr>
          <w:bCs/>
          <w:sz w:val="22"/>
          <w:szCs w:val="22"/>
        </w:rPr>
      </w:pPr>
      <w:r>
        <w:rPr>
          <w:bCs/>
          <w:sz w:val="22"/>
          <w:szCs w:val="22"/>
        </w:rPr>
        <w:t>Årsmötet. Sven-Anders ordnar med kallelse genom a</w:t>
      </w:r>
      <w:r w:rsidR="0097222C">
        <w:rPr>
          <w:bCs/>
          <w:sz w:val="22"/>
          <w:szCs w:val="22"/>
        </w:rPr>
        <w:t>nnons på hemsidan</w:t>
      </w:r>
      <w:r>
        <w:rPr>
          <w:bCs/>
          <w:sz w:val="22"/>
          <w:szCs w:val="22"/>
        </w:rPr>
        <w:t>, Linda på Facebook och Råger i tidningen.</w:t>
      </w:r>
      <w:r w:rsidR="0097222C">
        <w:rPr>
          <w:bCs/>
          <w:sz w:val="22"/>
          <w:szCs w:val="22"/>
        </w:rPr>
        <w:t xml:space="preserve"> </w:t>
      </w:r>
      <w:r>
        <w:rPr>
          <w:bCs/>
          <w:sz w:val="22"/>
          <w:szCs w:val="22"/>
        </w:rPr>
        <w:t xml:space="preserve">Vi börjar </w:t>
      </w:r>
      <w:proofErr w:type="spellStart"/>
      <w:r>
        <w:rPr>
          <w:bCs/>
          <w:sz w:val="22"/>
          <w:szCs w:val="22"/>
        </w:rPr>
        <w:t>kl</w:t>
      </w:r>
      <w:proofErr w:type="spellEnd"/>
      <w:r>
        <w:rPr>
          <w:bCs/>
          <w:sz w:val="22"/>
          <w:szCs w:val="22"/>
        </w:rPr>
        <w:t xml:space="preserve"> 19.00, </w:t>
      </w:r>
      <w:r w:rsidR="0097222C">
        <w:rPr>
          <w:bCs/>
          <w:sz w:val="22"/>
          <w:szCs w:val="22"/>
        </w:rPr>
        <w:t>Råger bokar lokal och fika.</w:t>
      </w:r>
      <w:r>
        <w:rPr>
          <w:bCs/>
          <w:sz w:val="22"/>
          <w:szCs w:val="22"/>
        </w:rPr>
        <w:t xml:space="preserve"> B</w:t>
      </w:r>
      <w:r w:rsidR="0097222C">
        <w:rPr>
          <w:bCs/>
          <w:sz w:val="22"/>
          <w:szCs w:val="22"/>
        </w:rPr>
        <w:t>lommor till avgående och</w:t>
      </w:r>
      <w:r>
        <w:rPr>
          <w:bCs/>
          <w:sz w:val="22"/>
          <w:szCs w:val="22"/>
        </w:rPr>
        <w:t xml:space="preserve"> till</w:t>
      </w:r>
      <w:r w:rsidR="0097222C">
        <w:rPr>
          <w:bCs/>
          <w:sz w:val="22"/>
          <w:szCs w:val="22"/>
        </w:rPr>
        <w:t xml:space="preserve"> årets </w:t>
      </w:r>
      <w:proofErr w:type="spellStart"/>
      <w:r w:rsidR="0097222C">
        <w:rPr>
          <w:bCs/>
          <w:sz w:val="22"/>
          <w:szCs w:val="22"/>
        </w:rPr>
        <w:t>Tiffare</w:t>
      </w:r>
      <w:proofErr w:type="spellEnd"/>
      <w:r w:rsidR="0097222C">
        <w:rPr>
          <w:bCs/>
          <w:sz w:val="22"/>
          <w:szCs w:val="22"/>
        </w:rPr>
        <w:t xml:space="preserve">. </w:t>
      </w:r>
    </w:p>
    <w:p w14:paraId="36B954BB" w14:textId="766ECB91" w:rsidR="001F2A12" w:rsidRDefault="001F2A12" w:rsidP="001F2A12">
      <w:pPr>
        <w:ind w:left="720"/>
        <w:rPr>
          <w:bCs/>
          <w:sz w:val="22"/>
          <w:szCs w:val="22"/>
        </w:rPr>
      </w:pPr>
      <w:r>
        <w:rPr>
          <w:bCs/>
          <w:sz w:val="22"/>
          <w:szCs w:val="22"/>
        </w:rPr>
        <w:t>Sektionsordförande skickar sina verksamhetsberättelser till Jacob och förbereder information om årets verksamheter</w:t>
      </w:r>
    </w:p>
    <w:p w14:paraId="334DAC24" w14:textId="18A91DBB" w:rsidR="0097222C" w:rsidRDefault="0097222C" w:rsidP="006B1821">
      <w:pPr>
        <w:ind w:left="720"/>
        <w:rPr>
          <w:bCs/>
          <w:sz w:val="22"/>
          <w:szCs w:val="22"/>
        </w:rPr>
      </w:pPr>
      <w:r>
        <w:rPr>
          <w:bCs/>
          <w:sz w:val="22"/>
          <w:szCs w:val="22"/>
        </w:rPr>
        <w:t xml:space="preserve">Styrelsen samlas </w:t>
      </w:r>
      <w:proofErr w:type="spellStart"/>
      <w:r>
        <w:rPr>
          <w:bCs/>
          <w:sz w:val="22"/>
          <w:szCs w:val="22"/>
        </w:rPr>
        <w:t>kl</w:t>
      </w:r>
      <w:proofErr w:type="spellEnd"/>
      <w:r>
        <w:rPr>
          <w:bCs/>
          <w:sz w:val="22"/>
          <w:szCs w:val="22"/>
        </w:rPr>
        <w:t xml:space="preserve"> 18.00</w:t>
      </w:r>
      <w:r w:rsidR="00CA1838">
        <w:rPr>
          <w:bCs/>
          <w:sz w:val="22"/>
          <w:szCs w:val="22"/>
        </w:rPr>
        <w:t xml:space="preserve"> i klubbstugan</w:t>
      </w:r>
    </w:p>
    <w:p w14:paraId="1F81B538" w14:textId="2D93C7D8" w:rsidR="005A0A4A" w:rsidRDefault="005A0A4A" w:rsidP="006B1821">
      <w:pPr>
        <w:ind w:left="720"/>
        <w:rPr>
          <w:bCs/>
          <w:sz w:val="22"/>
          <w:szCs w:val="22"/>
        </w:rPr>
      </w:pPr>
    </w:p>
    <w:p w14:paraId="19667BE4" w14:textId="7D7CFC47" w:rsidR="00C97EFF" w:rsidRDefault="00C97EFF" w:rsidP="00C97EFF">
      <w:pPr>
        <w:pStyle w:val="Liststycke"/>
        <w:numPr>
          <w:ilvl w:val="0"/>
          <w:numId w:val="1"/>
        </w:numPr>
        <w:rPr>
          <w:b/>
          <w:sz w:val="22"/>
          <w:szCs w:val="22"/>
        </w:rPr>
      </w:pPr>
      <w:proofErr w:type="spellStart"/>
      <w:r>
        <w:rPr>
          <w:b/>
          <w:sz w:val="22"/>
          <w:szCs w:val="22"/>
        </w:rPr>
        <w:t>Diskussionfrågor</w:t>
      </w:r>
      <w:proofErr w:type="spellEnd"/>
    </w:p>
    <w:p w14:paraId="3EE71FBC" w14:textId="636AF0BE" w:rsidR="00C97EFF" w:rsidRPr="00C97EFF" w:rsidRDefault="00C97EFF" w:rsidP="00C97EFF">
      <w:pPr>
        <w:pStyle w:val="Liststycke"/>
        <w:ind w:left="720"/>
        <w:rPr>
          <w:bCs/>
          <w:sz w:val="22"/>
          <w:szCs w:val="22"/>
        </w:rPr>
      </w:pPr>
      <w:r>
        <w:rPr>
          <w:bCs/>
          <w:sz w:val="22"/>
          <w:szCs w:val="22"/>
        </w:rPr>
        <w:t xml:space="preserve">Råger tog upp om telefoni och </w:t>
      </w:r>
      <w:r w:rsidR="00CA1838">
        <w:rPr>
          <w:bCs/>
          <w:sz w:val="22"/>
          <w:szCs w:val="22"/>
        </w:rPr>
        <w:t xml:space="preserve">om </w:t>
      </w:r>
      <w:r>
        <w:rPr>
          <w:bCs/>
          <w:sz w:val="22"/>
          <w:szCs w:val="22"/>
        </w:rPr>
        <w:t xml:space="preserve">att vi ska ha ett mobilt abonnemang. </w:t>
      </w:r>
    </w:p>
    <w:p w14:paraId="203540D7" w14:textId="679597EE" w:rsidR="00C97EFF" w:rsidRDefault="00CA1838" w:rsidP="006B1821">
      <w:pPr>
        <w:ind w:left="720"/>
        <w:rPr>
          <w:bCs/>
          <w:sz w:val="22"/>
          <w:szCs w:val="22"/>
        </w:rPr>
      </w:pPr>
      <w:r>
        <w:rPr>
          <w:bCs/>
          <w:sz w:val="22"/>
          <w:szCs w:val="22"/>
        </w:rPr>
        <w:t xml:space="preserve">I fortsättningen ska vi ha med en punkt i dagordningen om </w:t>
      </w:r>
      <w:r w:rsidR="00C97EFF">
        <w:rPr>
          <w:bCs/>
          <w:sz w:val="22"/>
          <w:szCs w:val="22"/>
        </w:rPr>
        <w:t>kansli/vaktmästeri och supporterklubben.</w:t>
      </w:r>
    </w:p>
    <w:p w14:paraId="27CA933D" w14:textId="00CCD4F3" w:rsidR="00CA1838" w:rsidRDefault="00CA1838" w:rsidP="00CA1838">
      <w:pPr>
        <w:pStyle w:val="Liststycke"/>
        <w:ind w:left="720"/>
        <w:rPr>
          <w:sz w:val="22"/>
          <w:szCs w:val="22"/>
        </w:rPr>
      </w:pPr>
      <w:r>
        <w:rPr>
          <w:sz w:val="22"/>
          <w:szCs w:val="22"/>
        </w:rPr>
        <w:t xml:space="preserve">Råger lyfter frågan om ansvaret för låsningen av </w:t>
      </w:r>
      <w:proofErr w:type="spellStart"/>
      <w:r>
        <w:rPr>
          <w:sz w:val="22"/>
          <w:szCs w:val="22"/>
        </w:rPr>
        <w:t>Övrevi</w:t>
      </w:r>
      <w:proofErr w:type="spellEnd"/>
      <w:r w:rsidR="001F2A12">
        <w:rPr>
          <w:sz w:val="22"/>
          <w:szCs w:val="22"/>
        </w:rPr>
        <w:t xml:space="preserve"> efter träningar.</w:t>
      </w:r>
      <w:r>
        <w:rPr>
          <w:sz w:val="22"/>
          <w:szCs w:val="22"/>
        </w:rPr>
        <w:t xml:space="preserve"> </w:t>
      </w:r>
    </w:p>
    <w:p w14:paraId="217F611B" w14:textId="077AF10A" w:rsidR="00CA1838" w:rsidRPr="00C1584D" w:rsidRDefault="00CA1838" w:rsidP="00CA1838">
      <w:pPr>
        <w:pStyle w:val="Liststycke"/>
        <w:ind w:left="720"/>
        <w:rPr>
          <w:sz w:val="22"/>
          <w:szCs w:val="22"/>
        </w:rPr>
      </w:pPr>
      <w:r>
        <w:rPr>
          <w:sz w:val="22"/>
          <w:szCs w:val="22"/>
        </w:rPr>
        <w:t>Anders</w:t>
      </w:r>
      <w:r w:rsidR="001F2A12">
        <w:rPr>
          <w:sz w:val="22"/>
          <w:szCs w:val="22"/>
        </w:rPr>
        <w:t xml:space="preserve"> R</w:t>
      </w:r>
      <w:r>
        <w:rPr>
          <w:sz w:val="22"/>
          <w:szCs w:val="22"/>
        </w:rPr>
        <w:t xml:space="preserve"> </w:t>
      </w:r>
      <w:r w:rsidR="001F2A12">
        <w:rPr>
          <w:sz w:val="22"/>
          <w:szCs w:val="22"/>
        </w:rPr>
        <w:t xml:space="preserve">undrar om det skulle gå att tidigare på dagen få </w:t>
      </w:r>
      <w:r>
        <w:rPr>
          <w:sz w:val="22"/>
          <w:szCs w:val="22"/>
        </w:rPr>
        <w:t xml:space="preserve">klartecken om planerna är spelbara. </w:t>
      </w:r>
      <w:r w:rsidR="001F2A12">
        <w:rPr>
          <w:sz w:val="22"/>
          <w:szCs w:val="22"/>
        </w:rPr>
        <w:t>Undersöka om</w:t>
      </w:r>
      <w:r>
        <w:rPr>
          <w:sz w:val="22"/>
          <w:szCs w:val="22"/>
        </w:rPr>
        <w:t xml:space="preserve"> kansliet</w:t>
      </w:r>
      <w:r w:rsidR="001F2A12">
        <w:rPr>
          <w:sz w:val="22"/>
          <w:szCs w:val="22"/>
        </w:rPr>
        <w:t xml:space="preserve"> skulle kunna</w:t>
      </w:r>
      <w:r>
        <w:rPr>
          <w:sz w:val="22"/>
          <w:szCs w:val="22"/>
        </w:rPr>
        <w:t xml:space="preserve"> skicka ut ett mail </w:t>
      </w:r>
      <w:r w:rsidR="001F2A12">
        <w:rPr>
          <w:sz w:val="22"/>
          <w:szCs w:val="22"/>
        </w:rPr>
        <w:t xml:space="preserve">till ungdomsledarna </w:t>
      </w:r>
      <w:r>
        <w:rPr>
          <w:sz w:val="22"/>
          <w:szCs w:val="22"/>
        </w:rPr>
        <w:t>när planerna inte är spelbara.</w:t>
      </w:r>
    </w:p>
    <w:p w14:paraId="64F98BE3" w14:textId="77777777" w:rsidR="00CA1838" w:rsidRDefault="00CA1838" w:rsidP="006B1821">
      <w:pPr>
        <w:ind w:left="720"/>
        <w:rPr>
          <w:bCs/>
          <w:sz w:val="22"/>
          <w:szCs w:val="22"/>
        </w:rPr>
      </w:pPr>
    </w:p>
    <w:p w14:paraId="0BB0398F" w14:textId="4514C5AA" w:rsidR="008D3E2E" w:rsidRPr="001C624A" w:rsidRDefault="008D3E2E" w:rsidP="003643F5">
      <w:pPr>
        <w:pStyle w:val="Liststycke"/>
        <w:numPr>
          <w:ilvl w:val="0"/>
          <w:numId w:val="1"/>
        </w:numPr>
        <w:rPr>
          <w:b/>
          <w:bCs/>
          <w:sz w:val="22"/>
          <w:szCs w:val="22"/>
        </w:rPr>
      </w:pPr>
      <w:r w:rsidRPr="001C624A">
        <w:rPr>
          <w:b/>
          <w:bCs/>
          <w:sz w:val="22"/>
          <w:szCs w:val="22"/>
        </w:rPr>
        <w:t>Beslutsärenden</w:t>
      </w:r>
    </w:p>
    <w:p w14:paraId="64089824" w14:textId="64763EEE" w:rsidR="008E0DD2" w:rsidRDefault="001F2A12" w:rsidP="00EF5B1E">
      <w:pPr>
        <w:ind w:left="720"/>
        <w:rPr>
          <w:bCs/>
          <w:sz w:val="22"/>
          <w:szCs w:val="22"/>
        </w:rPr>
      </w:pPr>
      <w:r>
        <w:rPr>
          <w:bCs/>
          <w:sz w:val="22"/>
          <w:szCs w:val="22"/>
        </w:rPr>
        <w:t>Se ovan</w:t>
      </w:r>
    </w:p>
    <w:p w14:paraId="38B9D1B9" w14:textId="2A0F7230" w:rsidR="00167894" w:rsidRPr="001C624A" w:rsidRDefault="00167894" w:rsidP="003643F5">
      <w:pPr>
        <w:pStyle w:val="Liststycke"/>
        <w:numPr>
          <w:ilvl w:val="0"/>
          <w:numId w:val="1"/>
        </w:numPr>
        <w:rPr>
          <w:b/>
          <w:bCs/>
          <w:sz w:val="22"/>
          <w:szCs w:val="22"/>
        </w:rPr>
      </w:pPr>
      <w:r w:rsidRPr="001C624A">
        <w:rPr>
          <w:b/>
          <w:bCs/>
          <w:sz w:val="22"/>
          <w:szCs w:val="22"/>
        </w:rPr>
        <w:lastRenderedPageBreak/>
        <w:t>Övriga frågor</w:t>
      </w:r>
    </w:p>
    <w:p w14:paraId="6143C28F" w14:textId="5C8A36C5" w:rsidR="006B1821" w:rsidRDefault="00C1584D" w:rsidP="00CA1838">
      <w:pPr>
        <w:pStyle w:val="Liststycke"/>
        <w:ind w:left="720" w:right="283"/>
        <w:rPr>
          <w:sz w:val="22"/>
          <w:szCs w:val="22"/>
        </w:rPr>
      </w:pPr>
      <w:r w:rsidRPr="00C1584D">
        <w:rPr>
          <w:sz w:val="22"/>
          <w:szCs w:val="22"/>
        </w:rPr>
        <w:t xml:space="preserve">Inger </w:t>
      </w:r>
      <w:r w:rsidR="00CA1838">
        <w:rPr>
          <w:sz w:val="22"/>
          <w:szCs w:val="22"/>
        </w:rPr>
        <w:t xml:space="preserve">informerar </w:t>
      </w:r>
      <w:r w:rsidRPr="00C1584D">
        <w:rPr>
          <w:sz w:val="22"/>
          <w:szCs w:val="22"/>
        </w:rPr>
        <w:t xml:space="preserve">från supporterklubben. </w:t>
      </w:r>
      <w:r w:rsidR="00CA1838">
        <w:rPr>
          <w:sz w:val="22"/>
          <w:szCs w:val="22"/>
        </w:rPr>
        <w:t>De har bestämt att loppissäsongen ska vara från 1</w:t>
      </w:r>
      <w:r w:rsidRPr="00C1584D">
        <w:rPr>
          <w:sz w:val="22"/>
          <w:szCs w:val="22"/>
        </w:rPr>
        <w:t>6 april till 1 oktober</w:t>
      </w:r>
      <w:r w:rsidR="00CA1838">
        <w:rPr>
          <w:sz w:val="22"/>
          <w:szCs w:val="22"/>
        </w:rPr>
        <w:t xml:space="preserve"> vilket innebär </w:t>
      </w:r>
      <w:r w:rsidRPr="00C1584D">
        <w:rPr>
          <w:sz w:val="22"/>
          <w:szCs w:val="22"/>
        </w:rPr>
        <w:t>25 söndagar</w:t>
      </w:r>
      <w:r w:rsidR="00CA1838">
        <w:rPr>
          <w:sz w:val="22"/>
          <w:szCs w:val="22"/>
        </w:rPr>
        <w:t xml:space="preserve">. Till det kommer två </w:t>
      </w:r>
      <w:r w:rsidRPr="00C1584D">
        <w:rPr>
          <w:sz w:val="22"/>
          <w:szCs w:val="22"/>
        </w:rPr>
        <w:t>tillfällen med jul</w:t>
      </w:r>
      <w:r w:rsidR="00CA1838">
        <w:rPr>
          <w:sz w:val="22"/>
          <w:szCs w:val="22"/>
        </w:rPr>
        <w:t>l</w:t>
      </w:r>
      <w:r w:rsidRPr="00C1584D">
        <w:rPr>
          <w:sz w:val="22"/>
          <w:szCs w:val="22"/>
        </w:rPr>
        <w:t>oppis</w:t>
      </w:r>
      <w:r w:rsidR="00CA1838">
        <w:rPr>
          <w:sz w:val="22"/>
          <w:szCs w:val="22"/>
        </w:rPr>
        <w:t xml:space="preserve"> den</w:t>
      </w:r>
      <w:r>
        <w:rPr>
          <w:sz w:val="22"/>
          <w:szCs w:val="22"/>
        </w:rPr>
        <w:t xml:space="preserve"> 18–19 november. </w:t>
      </w:r>
      <w:r w:rsidR="00CA1838">
        <w:rPr>
          <w:sz w:val="22"/>
          <w:szCs w:val="22"/>
        </w:rPr>
        <w:t xml:space="preserve">De har också </w:t>
      </w:r>
      <w:r>
        <w:rPr>
          <w:sz w:val="22"/>
          <w:szCs w:val="22"/>
        </w:rPr>
        <w:t xml:space="preserve">börjat att lägga ut </w:t>
      </w:r>
      <w:r w:rsidR="00CA1838">
        <w:rPr>
          <w:sz w:val="22"/>
          <w:szCs w:val="22"/>
        </w:rPr>
        <w:t xml:space="preserve">vissa föremål </w:t>
      </w:r>
      <w:r>
        <w:rPr>
          <w:sz w:val="22"/>
          <w:szCs w:val="22"/>
        </w:rPr>
        <w:t xml:space="preserve">på Tradera. </w:t>
      </w:r>
      <w:r w:rsidR="00CA1838">
        <w:rPr>
          <w:sz w:val="22"/>
          <w:szCs w:val="22"/>
        </w:rPr>
        <w:t xml:space="preserve">Inger tar också upp att de gärna kommer och </w:t>
      </w:r>
      <w:r>
        <w:rPr>
          <w:sz w:val="22"/>
          <w:szCs w:val="22"/>
        </w:rPr>
        <w:t>informera</w:t>
      </w:r>
      <w:r w:rsidR="00CA1838">
        <w:rPr>
          <w:sz w:val="22"/>
          <w:szCs w:val="22"/>
        </w:rPr>
        <w:t>r om loppisen n</w:t>
      </w:r>
      <w:r>
        <w:rPr>
          <w:sz w:val="22"/>
          <w:szCs w:val="22"/>
        </w:rPr>
        <w:t xml:space="preserve">är sektionerna har möten. </w:t>
      </w:r>
    </w:p>
    <w:p w14:paraId="46647490" w14:textId="03C081A1" w:rsidR="000F235B" w:rsidRDefault="001F2A12" w:rsidP="006B1821">
      <w:pPr>
        <w:pStyle w:val="Liststycke"/>
        <w:ind w:left="720"/>
        <w:rPr>
          <w:sz w:val="22"/>
          <w:szCs w:val="22"/>
        </w:rPr>
      </w:pPr>
      <w:r>
        <w:rPr>
          <w:sz w:val="22"/>
          <w:szCs w:val="22"/>
        </w:rPr>
        <w:t>Råger informerar om att ny</w:t>
      </w:r>
      <w:r w:rsidR="00A164B5">
        <w:rPr>
          <w:sz w:val="22"/>
          <w:szCs w:val="22"/>
        </w:rPr>
        <w:t xml:space="preserve"> mailadress kommer att införas. Supporterklubb</w:t>
      </w:r>
      <w:r>
        <w:rPr>
          <w:sz w:val="22"/>
          <w:szCs w:val="22"/>
        </w:rPr>
        <w:t>en</w:t>
      </w:r>
      <w:r w:rsidR="00A164B5">
        <w:rPr>
          <w:sz w:val="22"/>
          <w:szCs w:val="22"/>
        </w:rPr>
        <w:t xml:space="preserve"> och </w:t>
      </w:r>
      <w:proofErr w:type="spellStart"/>
      <w:r w:rsidR="00A164B5">
        <w:rPr>
          <w:sz w:val="22"/>
          <w:szCs w:val="22"/>
        </w:rPr>
        <w:t>TIFunny</w:t>
      </w:r>
      <w:proofErr w:type="spellEnd"/>
      <w:r w:rsidR="00A164B5">
        <w:rPr>
          <w:sz w:val="22"/>
          <w:szCs w:val="22"/>
        </w:rPr>
        <w:t xml:space="preserve"> behöver egna adresser.</w:t>
      </w:r>
      <w:r>
        <w:rPr>
          <w:sz w:val="22"/>
          <w:szCs w:val="22"/>
        </w:rPr>
        <w:t xml:space="preserve"> Anmäl till Råger om någon mer behövs.</w:t>
      </w:r>
    </w:p>
    <w:p w14:paraId="4A4AF9BD" w14:textId="58B11764" w:rsidR="001F2A12" w:rsidRDefault="001F2A12" w:rsidP="001F2A12">
      <w:pPr>
        <w:pStyle w:val="Liststycke"/>
        <w:ind w:left="720"/>
        <w:rPr>
          <w:sz w:val="22"/>
          <w:szCs w:val="22"/>
        </w:rPr>
      </w:pPr>
      <w:r>
        <w:rPr>
          <w:sz w:val="22"/>
          <w:szCs w:val="22"/>
        </w:rPr>
        <w:t>En u</w:t>
      </w:r>
      <w:r w:rsidRPr="000F235B">
        <w:rPr>
          <w:sz w:val="22"/>
          <w:szCs w:val="22"/>
        </w:rPr>
        <w:t>ppman</w:t>
      </w:r>
      <w:r>
        <w:rPr>
          <w:sz w:val="22"/>
          <w:szCs w:val="22"/>
        </w:rPr>
        <w:t>ing görs om</w:t>
      </w:r>
      <w:r w:rsidRPr="000F235B">
        <w:rPr>
          <w:sz w:val="22"/>
          <w:szCs w:val="22"/>
        </w:rPr>
        <w:t xml:space="preserve"> att skicka över information</w:t>
      </w:r>
      <w:r>
        <w:rPr>
          <w:sz w:val="22"/>
          <w:szCs w:val="22"/>
        </w:rPr>
        <w:t xml:space="preserve"> för årshjulet.</w:t>
      </w:r>
    </w:p>
    <w:p w14:paraId="7EA713AD" w14:textId="77777777" w:rsidR="001F2A12" w:rsidRPr="000F235B" w:rsidRDefault="001F2A12" w:rsidP="006B1821">
      <w:pPr>
        <w:pStyle w:val="Liststycke"/>
        <w:ind w:left="720"/>
        <w:rPr>
          <w:sz w:val="22"/>
          <w:szCs w:val="22"/>
        </w:rPr>
      </w:pPr>
    </w:p>
    <w:p w14:paraId="12EBD1AE" w14:textId="0F98500D" w:rsidR="00AB6940" w:rsidRPr="001C624A" w:rsidRDefault="00A669AC" w:rsidP="003643F5">
      <w:pPr>
        <w:pStyle w:val="Liststycke"/>
        <w:numPr>
          <w:ilvl w:val="0"/>
          <w:numId w:val="1"/>
        </w:numPr>
        <w:rPr>
          <w:b/>
          <w:bCs/>
          <w:sz w:val="22"/>
          <w:szCs w:val="22"/>
        </w:rPr>
      </w:pPr>
      <w:r w:rsidRPr="001C624A">
        <w:rPr>
          <w:b/>
          <w:bCs/>
          <w:sz w:val="22"/>
          <w:szCs w:val="22"/>
        </w:rPr>
        <w:t xml:space="preserve">Nästa möte och fika </w:t>
      </w:r>
    </w:p>
    <w:p w14:paraId="5BC701A3" w14:textId="77777777" w:rsidR="001F2A12" w:rsidRDefault="00C97EFF" w:rsidP="00EF5B1E">
      <w:pPr>
        <w:ind w:left="720"/>
        <w:rPr>
          <w:bCs/>
          <w:sz w:val="22"/>
          <w:szCs w:val="22"/>
        </w:rPr>
      </w:pPr>
      <w:r>
        <w:rPr>
          <w:bCs/>
          <w:sz w:val="22"/>
          <w:szCs w:val="22"/>
        </w:rPr>
        <w:t>27 februari konstituerande</w:t>
      </w:r>
      <w:r w:rsidR="006B1821">
        <w:rPr>
          <w:bCs/>
          <w:sz w:val="22"/>
          <w:szCs w:val="22"/>
        </w:rPr>
        <w:t xml:space="preserve"> </w:t>
      </w:r>
      <w:r w:rsidR="00EF5B1E">
        <w:rPr>
          <w:bCs/>
          <w:sz w:val="22"/>
          <w:szCs w:val="22"/>
        </w:rPr>
        <w:t xml:space="preserve">18:30 på </w:t>
      </w:r>
      <w:proofErr w:type="spellStart"/>
      <w:r w:rsidR="00EF5B1E">
        <w:rPr>
          <w:bCs/>
          <w:sz w:val="22"/>
          <w:szCs w:val="22"/>
        </w:rPr>
        <w:t>Övrevi</w:t>
      </w:r>
      <w:proofErr w:type="spellEnd"/>
      <w:r w:rsidR="001F2A12">
        <w:rPr>
          <w:bCs/>
          <w:sz w:val="22"/>
          <w:szCs w:val="22"/>
        </w:rPr>
        <w:t>. Fika är ordnat.</w:t>
      </w:r>
    </w:p>
    <w:p w14:paraId="2F392651" w14:textId="1373C7DC" w:rsidR="008D3E2E" w:rsidRPr="00EF5B1E" w:rsidRDefault="00EF5B1E" w:rsidP="00EF5B1E">
      <w:pPr>
        <w:ind w:left="720"/>
        <w:rPr>
          <w:bCs/>
          <w:sz w:val="22"/>
          <w:szCs w:val="22"/>
        </w:rPr>
      </w:pPr>
      <w:r>
        <w:rPr>
          <w:bCs/>
          <w:sz w:val="22"/>
          <w:szCs w:val="22"/>
        </w:rPr>
        <w:t xml:space="preserve"> </w:t>
      </w:r>
    </w:p>
    <w:p w14:paraId="0C596326" w14:textId="4A78B2F3" w:rsidR="008D3E2E" w:rsidRPr="001C624A" w:rsidRDefault="00A669AC" w:rsidP="003643F5">
      <w:pPr>
        <w:pStyle w:val="Liststycke"/>
        <w:numPr>
          <w:ilvl w:val="0"/>
          <w:numId w:val="1"/>
        </w:numPr>
        <w:rPr>
          <w:b/>
          <w:bCs/>
          <w:sz w:val="22"/>
          <w:szCs w:val="22"/>
        </w:rPr>
      </w:pPr>
      <w:r w:rsidRPr="001C624A">
        <w:rPr>
          <w:b/>
          <w:bCs/>
          <w:sz w:val="22"/>
          <w:szCs w:val="22"/>
        </w:rPr>
        <w:t>Mötet avslutas</w:t>
      </w:r>
      <w:r w:rsidR="00B7220D" w:rsidRPr="001C624A">
        <w:rPr>
          <w:b/>
          <w:bCs/>
          <w:sz w:val="22"/>
          <w:szCs w:val="22"/>
        </w:rPr>
        <w:t xml:space="preserve">  </w:t>
      </w:r>
    </w:p>
    <w:p w14:paraId="2C4E5CD1" w14:textId="2D6F4D47" w:rsidR="008D3E2E" w:rsidRDefault="00EF5B1E" w:rsidP="00EF5B1E">
      <w:pPr>
        <w:ind w:left="720"/>
        <w:rPr>
          <w:bCs/>
          <w:sz w:val="22"/>
          <w:szCs w:val="22"/>
        </w:rPr>
      </w:pPr>
      <w:r>
        <w:rPr>
          <w:bCs/>
          <w:sz w:val="22"/>
          <w:szCs w:val="22"/>
        </w:rPr>
        <w:t>Råger tackade samtliga och avslutade mötet</w:t>
      </w:r>
    </w:p>
    <w:p w14:paraId="7E8C64C8" w14:textId="77777777" w:rsidR="00EF5B1E" w:rsidRPr="00EF5B1E" w:rsidRDefault="00EF5B1E" w:rsidP="00EF5B1E">
      <w:pPr>
        <w:ind w:left="720"/>
        <w:rPr>
          <w:bCs/>
          <w:sz w:val="22"/>
          <w:szCs w:val="22"/>
        </w:rPr>
      </w:pPr>
    </w:p>
    <w:p w14:paraId="1375E13B" w14:textId="6C7BF047" w:rsidR="008D3E2E" w:rsidRPr="001C624A" w:rsidRDefault="008D3E2E" w:rsidP="008D3E2E">
      <w:pPr>
        <w:rPr>
          <w:sz w:val="22"/>
          <w:szCs w:val="22"/>
        </w:rPr>
      </w:pPr>
      <w:r w:rsidRPr="001C624A">
        <w:rPr>
          <w:sz w:val="22"/>
          <w:szCs w:val="22"/>
        </w:rPr>
        <w:t>Vid protokollet</w:t>
      </w:r>
    </w:p>
    <w:p w14:paraId="5A87AC00" w14:textId="77777777" w:rsidR="006B1821" w:rsidRDefault="006B1821" w:rsidP="008D3E2E">
      <w:pPr>
        <w:rPr>
          <w:sz w:val="22"/>
          <w:szCs w:val="22"/>
        </w:rPr>
      </w:pPr>
    </w:p>
    <w:p w14:paraId="0F3B57ED" w14:textId="77777777" w:rsidR="001F2A12" w:rsidRDefault="001F2A12" w:rsidP="008D3E2E">
      <w:pPr>
        <w:rPr>
          <w:sz w:val="22"/>
          <w:szCs w:val="22"/>
        </w:rPr>
      </w:pPr>
    </w:p>
    <w:p w14:paraId="3A704B41" w14:textId="0071223E" w:rsidR="001F2A12" w:rsidRDefault="001F2A12" w:rsidP="008D3E2E">
      <w:pPr>
        <w:rPr>
          <w:sz w:val="22"/>
          <w:szCs w:val="22"/>
        </w:rPr>
      </w:pPr>
      <w:r>
        <w:rPr>
          <w:sz w:val="22"/>
          <w:szCs w:val="22"/>
        </w:rPr>
        <w:t>Sven-Anders Svensson</w:t>
      </w:r>
    </w:p>
    <w:p w14:paraId="418D0F77" w14:textId="4535C26B" w:rsidR="008D3E2E" w:rsidRPr="001C624A" w:rsidRDefault="008D3E2E" w:rsidP="008D3E2E">
      <w:pPr>
        <w:rPr>
          <w:sz w:val="22"/>
          <w:szCs w:val="22"/>
        </w:rPr>
      </w:pPr>
      <w:r w:rsidRPr="001C624A">
        <w:rPr>
          <w:sz w:val="22"/>
          <w:szCs w:val="22"/>
        </w:rPr>
        <w:t>Sekreterare</w:t>
      </w:r>
    </w:p>
    <w:p w14:paraId="39FD8E92" w14:textId="77777777" w:rsidR="008D3E2E" w:rsidRPr="001C624A" w:rsidRDefault="008D3E2E" w:rsidP="001D2C29">
      <w:pPr>
        <w:rPr>
          <w:sz w:val="22"/>
          <w:szCs w:val="22"/>
        </w:rPr>
      </w:pPr>
    </w:p>
    <w:p w14:paraId="529140C4" w14:textId="1BA6E9DF" w:rsidR="00BC1656" w:rsidRPr="001C624A" w:rsidRDefault="00BC1656" w:rsidP="001D2C29">
      <w:pPr>
        <w:rPr>
          <w:sz w:val="22"/>
          <w:szCs w:val="22"/>
        </w:rPr>
      </w:pPr>
      <w:r w:rsidRPr="001C624A">
        <w:rPr>
          <w:sz w:val="22"/>
          <w:szCs w:val="22"/>
        </w:rPr>
        <w:t xml:space="preserve">Justerare: </w:t>
      </w:r>
      <w:r w:rsidR="00470F1B" w:rsidRPr="001C624A">
        <w:rPr>
          <w:sz w:val="22"/>
          <w:szCs w:val="22"/>
        </w:rPr>
        <w:t xml:space="preserve">  </w:t>
      </w:r>
      <w:r w:rsidRPr="001C624A">
        <w:rPr>
          <w:sz w:val="22"/>
          <w:szCs w:val="22"/>
        </w:rPr>
        <w:t>________________________</w:t>
      </w:r>
      <w:r w:rsidR="008D3E2E" w:rsidRPr="001C624A">
        <w:rPr>
          <w:sz w:val="22"/>
          <w:szCs w:val="22"/>
        </w:rPr>
        <w:tab/>
      </w:r>
      <w:r w:rsidR="008D3E2E" w:rsidRPr="001C624A">
        <w:rPr>
          <w:sz w:val="22"/>
          <w:szCs w:val="22"/>
        </w:rPr>
        <w:tab/>
        <w:t>___________________________</w:t>
      </w:r>
    </w:p>
    <w:p w14:paraId="6D66D9F7" w14:textId="45FBE12A" w:rsidR="008D3E2E" w:rsidRDefault="006B1821" w:rsidP="001D2C29">
      <w:pPr>
        <w:rPr>
          <w:sz w:val="22"/>
          <w:szCs w:val="22"/>
        </w:rPr>
      </w:pPr>
      <w:r>
        <w:rPr>
          <w:sz w:val="22"/>
          <w:szCs w:val="22"/>
        </w:rPr>
        <w:tab/>
      </w:r>
      <w:r w:rsidR="001F2A12">
        <w:rPr>
          <w:sz w:val="22"/>
          <w:szCs w:val="22"/>
        </w:rPr>
        <w:tab/>
        <w:t>Anders Rylin</w:t>
      </w:r>
      <w:r w:rsidR="001F2A12">
        <w:rPr>
          <w:sz w:val="22"/>
          <w:szCs w:val="22"/>
        </w:rPr>
        <w:tab/>
      </w:r>
      <w:r>
        <w:rPr>
          <w:sz w:val="22"/>
          <w:szCs w:val="22"/>
        </w:rPr>
        <w:tab/>
      </w:r>
      <w:r w:rsidR="00EF5B1E">
        <w:rPr>
          <w:sz w:val="22"/>
          <w:szCs w:val="22"/>
        </w:rPr>
        <w:tab/>
      </w:r>
      <w:r w:rsidR="00EF5B1E">
        <w:rPr>
          <w:sz w:val="22"/>
          <w:szCs w:val="22"/>
        </w:rPr>
        <w:tab/>
        <w:t>Råger Ivarsson</w:t>
      </w:r>
    </w:p>
    <w:p w14:paraId="69658975" w14:textId="77573594" w:rsidR="00F13CB8" w:rsidRDefault="00F13CB8" w:rsidP="001D2C29">
      <w:pPr>
        <w:rPr>
          <w:sz w:val="22"/>
          <w:szCs w:val="22"/>
        </w:rPr>
      </w:pPr>
    </w:p>
    <w:p w14:paraId="67AF5411" w14:textId="77777777" w:rsidR="00F13CB8" w:rsidRPr="001C624A" w:rsidRDefault="00F13CB8" w:rsidP="001D2C29">
      <w:pPr>
        <w:rPr>
          <w:sz w:val="22"/>
          <w:szCs w:val="22"/>
        </w:rPr>
      </w:pPr>
    </w:p>
    <w:p w14:paraId="50E56092" w14:textId="77777777" w:rsidR="001C624A" w:rsidRPr="001C624A" w:rsidRDefault="001C624A" w:rsidP="001D2C29">
      <w:pPr>
        <w:rPr>
          <w:sz w:val="22"/>
          <w:szCs w:val="22"/>
        </w:rPr>
      </w:pPr>
    </w:p>
    <w:sectPr w:rsidR="001C624A" w:rsidRPr="001C624A" w:rsidSect="008E0DD2">
      <w:headerReference w:type="default" r:id="rId8"/>
      <w:footerReference w:type="default" r:id="rId9"/>
      <w:headerReference w:type="first" r:id="rId10"/>
      <w:footerReference w:type="first" r:id="rId11"/>
      <w:type w:val="continuous"/>
      <w:pgSz w:w="11907" w:h="16840" w:code="9"/>
      <w:pgMar w:top="1134" w:right="567" w:bottom="567" w:left="1418" w:header="284" w:footer="454" w:gutter="0"/>
      <w:cols w:space="720" w:equalWidth="0">
        <w:col w:w="9922"/>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D62FA" w14:textId="77777777" w:rsidR="004A61CF" w:rsidRDefault="004A61CF">
      <w:r>
        <w:separator/>
      </w:r>
    </w:p>
  </w:endnote>
  <w:endnote w:type="continuationSeparator" w:id="0">
    <w:p w14:paraId="7A0D77D2" w14:textId="77777777" w:rsidR="004A61CF" w:rsidRDefault="004A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0CEA" w14:textId="77777777" w:rsidR="00F13CB8" w:rsidRDefault="00F13CB8" w:rsidP="00F13CB8">
    <w:pPr>
      <w:pStyle w:val="Sidfot"/>
      <w:pBdr>
        <w:bottom w:val="single" w:sz="4" w:space="1" w:color="auto"/>
      </w:pBdr>
      <w:rPr>
        <w:sz w:val="24"/>
        <w:szCs w:val="24"/>
      </w:rPr>
    </w:pPr>
  </w:p>
  <w:p w14:paraId="0738AC30" w14:textId="0B3DC6C9" w:rsidR="001C624A" w:rsidRPr="001C624A" w:rsidRDefault="001C624A" w:rsidP="001C624A">
    <w:pPr>
      <w:pStyle w:val="Sidfot"/>
      <w:rPr>
        <w:sz w:val="24"/>
        <w:szCs w:val="24"/>
      </w:rPr>
    </w:pPr>
    <w:r w:rsidRPr="001C624A">
      <w:rPr>
        <w:sz w:val="24"/>
        <w:szCs w:val="24"/>
      </w:rPr>
      <w:t>Tvååkers IF</w:t>
    </w:r>
    <w:r w:rsidRPr="001C624A">
      <w:rPr>
        <w:sz w:val="24"/>
        <w:szCs w:val="24"/>
      </w:rPr>
      <w:tab/>
    </w:r>
    <w:proofErr w:type="spellStart"/>
    <w:r w:rsidRPr="001C624A">
      <w:rPr>
        <w:sz w:val="24"/>
        <w:szCs w:val="24"/>
      </w:rPr>
      <w:t>Styrelsemöt</w:t>
    </w:r>
    <w:r w:rsidRPr="001C624A">
      <w:rPr>
        <w:sz w:val="24"/>
        <w:szCs w:val="24"/>
      </w:rPr>
      <w:fldChar w:fldCharType="begin"/>
    </w:r>
    <w:r w:rsidRPr="001C624A">
      <w:rPr>
        <w:sz w:val="24"/>
        <w:szCs w:val="24"/>
      </w:rPr>
      <w:instrText xml:space="preserve"> AUTOTEXT  " Enkel textruta"  \* MERGEFORMAT </w:instrText>
    </w:r>
    <w:r w:rsidR="001A6B82">
      <w:rPr>
        <w:sz w:val="24"/>
        <w:szCs w:val="24"/>
      </w:rPr>
      <w:fldChar w:fldCharType="separate"/>
    </w:r>
    <w:r w:rsidR="001A6B82">
      <w:rPr>
        <w:b/>
        <w:bCs/>
        <w:sz w:val="24"/>
        <w:szCs w:val="24"/>
      </w:rPr>
      <w:t>Fel</w:t>
    </w:r>
    <w:proofErr w:type="spellEnd"/>
    <w:r w:rsidR="001A6B82">
      <w:rPr>
        <w:b/>
        <w:bCs/>
        <w:sz w:val="24"/>
        <w:szCs w:val="24"/>
      </w:rPr>
      <w:t xml:space="preserve">! Autotextposten är inte </w:t>
    </w:r>
    <w:proofErr w:type="spellStart"/>
    <w:r w:rsidR="001A6B82">
      <w:rPr>
        <w:b/>
        <w:bCs/>
        <w:sz w:val="24"/>
        <w:szCs w:val="24"/>
      </w:rPr>
      <w:t>definierad.</w:t>
    </w:r>
    <w:r w:rsidRPr="001C624A">
      <w:rPr>
        <w:sz w:val="24"/>
        <w:szCs w:val="24"/>
      </w:rPr>
      <w:fldChar w:fldCharType="end"/>
    </w:r>
    <w:r w:rsidRPr="001C624A">
      <w:rPr>
        <w:sz w:val="24"/>
        <w:szCs w:val="24"/>
      </w:rPr>
      <w:t>e</w:t>
    </w:r>
    <w:proofErr w:type="spellEnd"/>
    <w:r w:rsidRPr="001C624A">
      <w:rPr>
        <w:sz w:val="24"/>
        <w:szCs w:val="24"/>
      </w:rPr>
      <w:t xml:space="preserve"> 202</w:t>
    </w:r>
    <w:r w:rsidR="006B1821">
      <w:rPr>
        <w:sz w:val="24"/>
        <w:szCs w:val="24"/>
      </w:rPr>
      <w:t>3</w:t>
    </w:r>
    <w:r w:rsidRPr="001C624A">
      <w:rPr>
        <w:sz w:val="24"/>
        <w:szCs w:val="24"/>
      </w:rPr>
      <w:t>-</w:t>
    </w:r>
    <w:r w:rsidR="006B1821">
      <w:rPr>
        <w:sz w:val="24"/>
        <w:szCs w:val="24"/>
      </w:rPr>
      <w:t>0</w:t>
    </w:r>
    <w:r w:rsidR="008A718C">
      <w:rPr>
        <w:sz w:val="24"/>
        <w:szCs w:val="24"/>
      </w:rPr>
      <w:t>2-1</w:t>
    </w:r>
    <w:r w:rsidR="006B1821">
      <w:rPr>
        <w:sz w:val="24"/>
        <w:szCs w:val="24"/>
      </w:rPr>
      <w:t>5</w:t>
    </w:r>
    <w:r w:rsidRPr="001C624A">
      <w:rPr>
        <w:sz w:val="24"/>
        <w:szCs w:val="24"/>
      </w:rPr>
      <w:tab/>
    </w:r>
    <w:proofErr w:type="gramStart"/>
    <w:r w:rsidRPr="001C624A">
      <w:rPr>
        <w:sz w:val="24"/>
        <w:szCs w:val="24"/>
      </w:rPr>
      <w:t>849600-2562</w:t>
    </w:r>
    <w:proofErr w:type="gramEnd"/>
  </w:p>
  <w:p w14:paraId="243269D5" w14:textId="4D04F39C" w:rsidR="001C624A" w:rsidRPr="001C624A" w:rsidRDefault="001C624A" w:rsidP="001C624A">
    <w:pPr>
      <w:pStyle w:val="Sidfot"/>
      <w:rPr>
        <w:sz w:val="24"/>
        <w:szCs w:val="24"/>
      </w:rPr>
    </w:pPr>
    <w:proofErr w:type="spellStart"/>
    <w:r w:rsidRPr="001C624A">
      <w:rPr>
        <w:sz w:val="24"/>
        <w:szCs w:val="24"/>
      </w:rPr>
      <w:t>Övrevi</w:t>
    </w:r>
    <w:proofErr w:type="spellEnd"/>
  </w:p>
  <w:p w14:paraId="3D12D34A" w14:textId="0D8E729C" w:rsidR="001C624A" w:rsidRPr="001C624A" w:rsidRDefault="001C624A" w:rsidP="001C624A">
    <w:pPr>
      <w:pStyle w:val="Sidfot"/>
      <w:rPr>
        <w:sz w:val="24"/>
        <w:szCs w:val="24"/>
      </w:rPr>
    </w:pPr>
    <w:r w:rsidRPr="001C624A">
      <w:rPr>
        <w:sz w:val="24"/>
        <w:szCs w:val="24"/>
      </w:rPr>
      <w:t>432 77 TVÅÅKER</w:t>
    </w:r>
  </w:p>
  <w:p w14:paraId="3A0FB3B6" w14:textId="1E0361F3" w:rsidR="00944A9C" w:rsidRPr="001C624A" w:rsidRDefault="00944A9C" w:rsidP="001C624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26963" w14:textId="77777777" w:rsidR="00F13CB8" w:rsidRDefault="00F13CB8" w:rsidP="00F13CB8">
    <w:pPr>
      <w:pStyle w:val="Sidfot"/>
      <w:pBdr>
        <w:bottom w:val="single" w:sz="4" w:space="1" w:color="auto"/>
      </w:pBdr>
      <w:rPr>
        <w:sz w:val="24"/>
        <w:szCs w:val="24"/>
      </w:rPr>
    </w:pPr>
  </w:p>
  <w:p w14:paraId="476BC845" w14:textId="11602067" w:rsidR="00944A9C" w:rsidRPr="001C624A" w:rsidRDefault="001D2C29" w:rsidP="001D2C29">
    <w:pPr>
      <w:pStyle w:val="Sidfot"/>
      <w:rPr>
        <w:sz w:val="24"/>
        <w:szCs w:val="24"/>
      </w:rPr>
    </w:pPr>
    <w:r w:rsidRPr="001C624A">
      <w:rPr>
        <w:sz w:val="24"/>
        <w:szCs w:val="24"/>
      </w:rPr>
      <w:t>Tvååkers IF</w:t>
    </w:r>
    <w:r w:rsidRPr="001C624A">
      <w:rPr>
        <w:sz w:val="24"/>
        <w:szCs w:val="24"/>
      </w:rPr>
      <w:tab/>
      <w:t>Styrelsemöte 202</w:t>
    </w:r>
    <w:r w:rsidR="006B1821">
      <w:rPr>
        <w:sz w:val="24"/>
        <w:szCs w:val="24"/>
      </w:rPr>
      <w:t>3</w:t>
    </w:r>
    <w:r w:rsidRPr="001C624A">
      <w:rPr>
        <w:sz w:val="24"/>
        <w:szCs w:val="24"/>
      </w:rPr>
      <w:t>-</w:t>
    </w:r>
    <w:r w:rsidR="006B1821">
      <w:rPr>
        <w:sz w:val="24"/>
        <w:szCs w:val="24"/>
      </w:rPr>
      <w:t>02</w:t>
    </w:r>
    <w:r w:rsidR="008A718C">
      <w:rPr>
        <w:sz w:val="24"/>
        <w:szCs w:val="24"/>
      </w:rPr>
      <w:t>-1</w:t>
    </w:r>
    <w:r w:rsidR="006B1821">
      <w:rPr>
        <w:sz w:val="24"/>
        <w:szCs w:val="24"/>
      </w:rPr>
      <w:t>5</w:t>
    </w:r>
    <w:r w:rsidRPr="001C624A">
      <w:rPr>
        <w:sz w:val="24"/>
        <w:szCs w:val="24"/>
      </w:rPr>
      <w:tab/>
    </w:r>
    <w:proofErr w:type="gramStart"/>
    <w:r w:rsidRPr="001C624A">
      <w:rPr>
        <w:sz w:val="24"/>
        <w:szCs w:val="24"/>
      </w:rPr>
      <w:t>849600-2562</w:t>
    </w:r>
    <w:proofErr w:type="gramEnd"/>
  </w:p>
  <w:p w14:paraId="207ADF60" w14:textId="0C4F2B9D" w:rsidR="001D2C29" w:rsidRPr="001C624A" w:rsidRDefault="001D2C29" w:rsidP="001D2C29">
    <w:pPr>
      <w:pStyle w:val="Sidfot"/>
      <w:rPr>
        <w:sz w:val="24"/>
        <w:szCs w:val="24"/>
      </w:rPr>
    </w:pPr>
    <w:proofErr w:type="spellStart"/>
    <w:r w:rsidRPr="001C624A">
      <w:rPr>
        <w:sz w:val="24"/>
        <w:szCs w:val="24"/>
      </w:rPr>
      <w:t>Övrevi</w:t>
    </w:r>
    <w:proofErr w:type="spellEnd"/>
  </w:p>
  <w:p w14:paraId="5448E905" w14:textId="2D576E76" w:rsidR="001D2C29" w:rsidRPr="001C624A" w:rsidRDefault="001D2C29" w:rsidP="001D2C29">
    <w:pPr>
      <w:pStyle w:val="Sidfot"/>
      <w:rPr>
        <w:sz w:val="24"/>
        <w:szCs w:val="24"/>
      </w:rPr>
    </w:pPr>
    <w:r w:rsidRPr="001C624A">
      <w:rPr>
        <w:sz w:val="24"/>
        <w:szCs w:val="24"/>
      </w:rPr>
      <w:t>432 77 TVÅÅKER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B1A25" w14:textId="77777777" w:rsidR="004A61CF" w:rsidRDefault="004A61CF">
      <w:r>
        <w:separator/>
      </w:r>
    </w:p>
  </w:footnote>
  <w:footnote w:type="continuationSeparator" w:id="0">
    <w:p w14:paraId="4EAC7DC1" w14:textId="77777777" w:rsidR="004A61CF" w:rsidRDefault="004A6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488046"/>
      <w:docPartObj>
        <w:docPartGallery w:val="Page Numbers (Top of Page)"/>
        <w:docPartUnique/>
      </w:docPartObj>
    </w:sdtPr>
    <w:sdtEndPr/>
    <w:sdtContent>
      <w:p w14:paraId="7C219FDF" w14:textId="77777777" w:rsidR="001C624A" w:rsidRDefault="001C624A">
        <w:pPr>
          <w:pStyle w:val="Sidhuvud"/>
          <w:jc w:val="right"/>
        </w:pPr>
        <w:r>
          <w:t xml:space="preserve">Sida </w:t>
        </w:r>
        <w:r>
          <w:rPr>
            <w:b/>
            <w:bCs/>
            <w:sz w:val="24"/>
            <w:szCs w:val="24"/>
          </w:rPr>
          <w:fldChar w:fldCharType="begin"/>
        </w:r>
        <w:r>
          <w:rPr>
            <w:b/>
            <w:bCs/>
          </w:rPr>
          <w:instrText>PAGE</w:instrText>
        </w:r>
        <w:r>
          <w:rPr>
            <w:b/>
            <w:bCs/>
            <w:sz w:val="24"/>
            <w:szCs w:val="24"/>
          </w:rPr>
          <w:fldChar w:fldCharType="separate"/>
        </w:r>
        <w:r w:rsidR="00EF5B1E">
          <w:rPr>
            <w:b/>
            <w:bCs/>
            <w:noProof/>
          </w:rPr>
          <w:t>2</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sidR="00EF5B1E">
          <w:rPr>
            <w:b/>
            <w:bCs/>
            <w:noProof/>
          </w:rPr>
          <w:t>2</w:t>
        </w:r>
        <w:r>
          <w:rPr>
            <w:b/>
            <w:bCs/>
            <w:sz w:val="24"/>
            <w:szCs w:val="24"/>
          </w:rPr>
          <w:fldChar w:fldCharType="end"/>
        </w:r>
      </w:p>
    </w:sdtContent>
  </w:sdt>
  <w:p w14:paraId="01531BCE" w14:textId="77777777" w:rsidR="001C624A" w:rsidRDefault="001C624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31D42FA9" w14:textId="77777777" w:rsidR="001D2C29" w:rsidRDefault="001D2C29">
        <w:pPr>
          <w:pStyle w:val="Sidhuvud"/>
          <w:jc w:val="right"/>
        </w:pPr>
        <w:r>
          <w:t xml:space="preserve">Sida </w:t>
        </w:r>
        <w:r>
          <w:rPr>
            <w:b/>
            <w:bCs/>
            <w:sz w:val="24"/>
            <w:szCs w:val="24"/>
          </w:rPr>
          <w:fldChar w:fldCharType="begin"/>
        </w:r>
        <w:r>
          <w:rPr>
            <w:b/>
            <w:bCs/>
          </w:rPr>
          <w:instrText>PAGE</w:instrText>
        </w:r>
        <w:r>
          <w:rPr>
            <w:b/>
            <w:bCs/>
            <w:sz w:val="24"/>
            <w:szCs w:val="24"/>
          </w:rPr>
          <w:fldChar w:fldCharType="separate"/>
        </w:r>
        <w:r w:rsidR="00D27A9F">
          <w:rPr>
            <w:b/>
            <w:bCs/>
            <w:noProof/>
          </w:rPr>
          <w:t>1</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sidR="00D27A9F">
          <w:rPr>
            <w:b/>
            <w:bCs/>
            <w:noProof/>
          </w:rPr>
          <w:t>2</w:t>
        </w:r>
        <w:r>
          <w:rPr>
            <w:b/>
            <w:bCs/>
            <w:sz w:val="24"/>
            <w:szCs w:val="24"/>
          </w:rPr>
          <w:fldChar w:fldCharType="end"/>
        </w:r>
      </w:p>
    </w:sdtContent>
  </w:sdt>
  <w:tbl>
    <w:tblPr>
      <w:tblW w:w="9781"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1418"/>
      <w:gridCol w:w="4819"/>
      <w:gridCol w:w="3544"/>
    </w:tblGrid>
    <w:tr w:rsidR="001D2C29" w14:paraId="4ED54CDD" w14:textId="77777777" w:rsidTr="001A75F8">
      <w:tc>
        <w:tcPr>
          <w:tcW w:w="1418" w:type="dxa"/>
        </w:tcPr>
        <w:p w14:paraId="34352B8E" w14:textId="77777777" w:rsidR="001D2C29" w:rsidRDefault="001D2C29" w:rsidP="001D2C29">
          <w:pPr>
            <w:pStyle w:val="Sidhuvud"/>
            <w:tabs>
              <w:tab w:val="clear" w:pos="4153"/>
              <w:tab w:val="clear" w:pos="8306"/>
            </w:tabs>
            <w:rPr>
              <w:sz w:val="16"/>
            </w:rPr>
          </w:pPr>
          <w:r>
            <w:rPr>
              <w:noProof/>
              <w:snapToGrid/>
              <w:sz w:val="16"/>
              <w:lang w:eastAsia="sv-SE"/>
            </w:rPr>
            <w:drawing>
              <wp:anchor distT="0" distB="0" distL="114300" distR="114300" simplePos="0" relativeHeight="251658752" behindDoc="1" locked="0" layoutInCell="1" allowOverlap="1" wp14:anchorId="67F29EE9" wp14:editId="40AC62C4">
                <wp:simplePos x="0" y="0"/>
                <wp:positionH relativeFrom="column">
                  <wp:posOffset>32385</wp:posOffset>
                </wp:positionH>
                <wp:positionV relativeFrom="paragraph">
                  <wp:posOffset>143124</wp:posOffset>
                </wp:positionV>
                <wp:extent cx="895350" cy="790575"/>
                <wp:effectExtent l="0" t="0" r="0" b="9525"/>
                <wp:wrapNone/>
                <wp:docPr id="3" name="Bild 1" descr="TIF lo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F log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790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19" w:type="dxa"/>
        </w:tcPr>
        <w:p w14:paraId="76D4B329" w14:textId="77777777" w:rsidR="001D2C29" w:rsidRDefault="001D2C29" w:rsidP="001D2C29">
          <w:pPr>
            <w:pStyle w:val="Sidhuvud"/>
            <w:tabs>
              <w:tab w:val="clear" w:pos="4153"/>
              <w:tab w:val="clear" w:pos="8306"/>
            </w:tabs>
            <w:jc w:val="center"/>
            <w:rPr>
              <w:rFonts w:ascii="Arial" w:hAnsi="Arial"/>
            </w:rPr>
          </w:pPr>
        </w:p>
        <w:p w14:paraId="58EA1E29" w14:textId="77777777" w:rsidR="001D2C29" w:rsidRDefault="001D2C29" w:rsidP="001D2C29">
          <w:pPr>
            <w:pStyle w:val="Sidhuvud"/>
            <w:tabs>
              <w:tab w:val="clear" w:pos="4153"/>
              <w:tab w:val="clear" w:pos="8306"/>
            </w:tabs>
            <w:jc w:val="center"/>
            <w:rPr>
              <w:rFonts w:ascii="Arial" w:hAnsi="Arial"/>
            </w:rPr>
          </w:pPr>
        </w:p>
        <w:p w14:paraId="2893E4E3" w14:textId="77777777" w:rsidR="001D2C29" w:rsidRDefault="001D2C29" w:rsidP="001D2C29">
          <w:pPr>
            <w:pStyle w:val="Sidhuvud"/>
            <w:tabs>
              <w:tab w:val="clear" w:pos="4153"/>
              <w:tab w:val="clear" w:pos="8306"/>
            </w:tabs>
            <w:jc w:val="center"/>
            <w:rPr>
              <w:rFonts w:ascii="Arial" w:hAnsi="Arial"/>
            </w:rPr>
          </w:pPr>
        </w:p>
        <w:p w14:paraId="4CC091B6" w14:textId="3A0D2F66" w:rsidR="001D2C29" w:rsidRDefault="001D2C29" w:rsidP="001D2C29">
          <w:pPr>
            <w:pStyle w:val="Sidhuvud"/>
            <w:tabs>
              <w:tab w:val="clear" w:pos="4153"/>
              <w:tab w:val="clear" w:pos="8306"/>
            </w:tabs>
            <w:jc w:val="center"/>
            <w:rPr>
              <w:rFonts w:ascii="Arial" w:hAnsi="Arial"/>
              <w:sz w:val="32"/>
            </w:rPr>
          </w:pPr>
          <w:r>
            <w:rPr>
              <w:rFonts w:ascii="Arial" w:hAnsi="Arial"/>
              <w:sz w:val="32"/>
            </w:rPr>
            <w:t xml:space="preserve">Protokoll Styrelsemöte nr </w:t>
          </w:r>
          <w:r w:rsidR="008A718C">
            <w:rPr>
              <w:rFonts w:ascii="Arial" w:hAnsi="Arial"/>
              <w:sz w:val="32"/>
            </w:rPr>
            <w:t>1</w:t>
          </w:r>
        </w:p>
        <w:p w14:paraId="12A2C445" w14:textId="4AC4FDFE" w:rsidR="001D2C29" w:rsidRDefault="001D2C29" w:rsidP="001D2C29">
          <w:pPr>
            <w:pStyle w:val="Sidhuvud"/>
            <w:tabs>
              <w:tab w:val="clear" w:pos="4153"/>
              <w:tab w:val="clear" w:pos="8306"/>
            </w:tabs>
            <w:jc w:val="center"/>
            <w:rPr>
              <w:rFonts w:ascii="Arial" w:hAnsi="Arial"/>
              <w:sz w:val="32"/>
            </w:rPr>
          </w:pPr>
          <w:r>
            <w:rPr>
              <w:rFonts w:ascii="Arial" w:hAnsi="Arial"/>
              <w:sz w:val="32"/>
            </w:rPr>
            <w:t>202</w:t>
          </w:r>
          <w:r w:rsidR="006B1821">
            <w:rPr>
              <w:rFonts w:ascii="Arial" w:hAnsi="Arial"/>
              <w:sz w:val="32"/>
            </w:rPr>
            <w:t>3</w:t>
          </w:r>
          <w:r>
            <w:rPr>
              <w:rFonts w:ascii="Arial" w:hAnsi="Arial"/>
              <w:sz w:val="32"/>
            </w:rPr>
            <w:t>-</w:t>
          </w:r>
          <w:r w:rsidR="006B1821">
            <w:rPr>
              <w:rFonts w:ascii="Arial" w:hAnsi="Arial"/>
              <w:sz w:val="32"/>
            </w:rPr>
            <w:t>0</w:t>
          </w:r>
          <w:r w:rsidR="008A718C">
            <w:rPr>
              <w:rFonts w:ascii="Arial" w:hAnsi="Arial"/>
              <w:sz w:val="32"/>
            </w:rPr>
            <w:t>2-1</w:t>
          </w:r>
          <w:r w:rsidR="006B1821">
            <w:rPr>
              <w:rFonts w:ascii="Arial" w:hAnsi="Arial"/>
              <w:sz w:val="32"/>
            </w:rPr>
            <w:t>5</w:t>
          </w:r>
        </w:p>
        <w:p w14:paraId="095033AE" w14:textId="77777777" w:rsidR="001D2C29" w:rsidRPr="008D13E0" w:rsidRDefault="001D2C29" w:rsidP="001D2C29">
          <w:pPr>
            <w:pStyle w:val="Sidhuvud"/>
            <w:tabs>
              <w:tab w:val="clear" w:pos="4153"/>
              <w:tab w:val="clear" w:pos="8306"/>
            </w:tabs>
            <w:jc w:val="center"/>
            <w:rPr>
              <w:rFonts w:ascii="Arial" w:hAnsi="Arial"/>
              <w:sz w:val="24"/>
            </w:rPr>
          </w:pPr>
        </w:p>
      </w:tc>
      <w:tc>
        <w:tcPr>
          <w:tcW w:w="3544" w:type="dxa"/>
          <w:vAlign w:val="center"/>
        </w:tcPr>
        <w:p w14:paraId="64DB5EEB" w14:textId="77777777" w:rsidR="001D2C29" w:rsidRPr="00E20892" w:rsidRDefault="001D2C29" w:rsidP="001D2C29">
          <w:pPr>
            <w:pStyle w:val="Sidhuvud"/>
            <w:tabs>
              <w:tab w:val="clear" w:pos="4153"/>
              <w:tab w:val="clear" w:pos="8306"/>
            </w:tabs>
            <w:rPr>
              <w:rFonts w:ascii="Arial" w:hAnsi="Arial"/>
              <w:sz w:val="19"/>
              <w:lang w:val="en-GB"/>
            </w:rPr>
          </w:pPr>
          <w:r>
            <w:rPr>
              <w:rFonts w:ascii="Arial" w:hAnsi="Arial"/>
              <w:noProof/>
              <w:snapToGrid/>
              <w:sz w:val="19"/>
              <w:lang w:eastAsia="sv-SE"/>
            </w:rPr>
            <w:drawing>
              <wp:inline distT="0" distB="0" distL="0" distR="0" wp14:anchorId="36220A41" wp14:editId="52F03D6C">
                <wp:extent cx="904875" cy="800100"/>
                <wp:effectExtent l="0" t="0" r="9525" b="0"/>
                <wp:docPr id="4" name="Bild 2" descr="TIF lo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F log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00100"/>
                        </a:xfrm>
                        <a:prstGeom prst="rect">
                          <a:avLst/>
                        </a:prstGeom>
                        <a:noFill/>
                        <a:ln>
                          <a:noFill/>
                        </a:ln>
                      </pic:spPr>
                    </pic:pic>
                  </a:graphicData>
                </a:graphic>
              </wp:inline>
            </w:drawing>
          </w:r>
        </w:p>
      </w:tc>
    </w:tr>
  </w:tbl>
  <w:p w14:paraId="72A8F805" w14:textId="77777777" w:rsidR="00944A9C" w:rsidRDefault="00944A9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E133C"/>
    <w:multiLevelType w:val="hybridMultilevel"/>
    <w:tmpl w:val="45D2D61A"/>
    <w:lvl w:ilvl="0" w:tplc="B8DC789A">
      <w:start w:val="2022"/>
      <w:numFmt w:val="bullet"/>
      <w:lvlText w:val="-"/>
      <w:lvlJc w:val="left"/>
      <w:pPr>
        <w:ind w:left="1800" w:hanging="360"/>
      </w:pPr>
      <w:rPr>
        <w:rFonts w:ascii="Times New Roman" w:eastAsia="Times New Roman" w:hAnsi="Times New Roman" w:cs="Times New Roman"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1" w15:restartNumberingAfterBreak="0">
    <w:nsid w:val="4D3655FE"/>
    <w:multiLevelType w:val="hybridMultilevel"/>
    <w:tmpl w:val="50401842"/>
    <w:lvl w:ilvl="0" w:tplc="041D0001">
      <w:start w:val="1"/>
      <w:numFmt w:val="bullet"/>
      <w:lvlText w:val=""/>
      <w:lvlJc w:val="left"/>
      <w:pPr>
        <w:ind w:left="1440" w:hanging="360"/>
      </w:pPr>
      <w:rPr>
        <w:rFonts w:ascii="Symbol" w:hAnsi="Symbol" w:hint="default"/>
      </w:rPr>
    </w:lvl>
    <w:lvl w:ilvl="1" w:tplc="041D0003">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740F28F8"/>
    <w:multiLevelType w:val="hybridMultilevel"/>
    <w:tmpl w:val="1756A7F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395078052">
    <w:abstractNumId w:val="2"/>
  </w:num>
  <w:num w:numId="2" w16cid:durableId="1720586577">
    <w:abstractNumId w:val="0"/>
  </w:num>
  <w:num w:numId="3" w16cid:durableId="194931436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8" w:dllVersion="513" w:checkStyle="1"/>
  <w:activeWritingStyle w:appName="MSWord" w:lang="en-GB" w:vendorID="8" w:dllVersion="513" w:checkStyle="1"/>
  <w:activeWritingStyle w:appName="MSWord" w:lang="sv-SE" w:vendorID="0" w:dllVersion="512" w:checkStyle="1"/>
  <w:activeWritingStyle w:appName="MSWord" w:lang="de-DE" w:vendorID="9" w:dllVersion="512" w:checkStyle="1"/>
  <w:activeWritingStyle w:appName="MSWord" w:lang="sv-SE" w:vendorID="666" w:dllVersion="513" w:checkStyle="1"/>
  <w:activeWritingStyle w:appName="MSWord" w:lang="da-DK" w:vendorID="666" w:dllVersion="513" w:checkStyle="1"/>
  <w:activeWritingStyle w:appName="MSWord" w:lang="pl-PL" w:vendorID="12" w:dllVersion="512" w:checkStyle="1"/>
  <w:activeWritingStyle w:appName="MSWord" w:lang="sv-SE" w:vendorID="22" w:dllVersion="513"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8F"/>
    <w:rsid w:val="0000095F"/>
    <w:rsid w:val="00001368"/>
    <w:rsid w:val="0000144B"/>
    <w:rsid w:val="00001E1B"/>
    <w:rsid w:val="000044EA"/>
    <w:rsid w:val="00004824"/>
    <w:rsid w:val="00005359"/>
    <w:rsid w:val="000054BD"/>
    <w:rsid w:val="000059E2"/>
    <w:rsid w:val="00005B5E"/>
    <w:rsid w:val="00006292"/>
    <w:rsid w:val="0000681F"/>
    <w:rsid w:val="00006855"/>
    <w:rsid w:val="00006B51"/>
    <w:rsid w:val="00006C4C"/>
    <w:rsid w:val="00006DAA"/>
    <w:rsid w:val="000077B6"/>
    <w:rsid w:val="00007D6A"/>
    <w:rsid w:val="00010041"/>
    <w:rsid w:val="0001010D"/>
    <w:rsid w:val="000107CD"/>
    <w:rsid w:val="00010C61"/>
    <w:rsid w:val="00010FC3"/>
    <w:rsid w:val="00011690"/>
    <w:rsid w:val="000135B2"/>
    <w:rsid w:val="00014808"/>
    <w:rsid w:val="0001496B"/>
    <w:rsid w:val="00014B50"/>
    <w:rsid w:val="00016100"/>
    <w:rsid w:val="0001623D"/>
    <w:rsid w:val="0002082F"/>
    <w:rsid w:val="000213A2"/>
    <w:rsid w:val="00022917"/>
    <w:rsid w:val="00023B5A"/>
    <w:rsid w:val="00023C03"/>
    <w:rsid w:val="00023D1F"/>
    <w:rsid w:val="00023E2C"/>
    <w:rsid w:val="000240C6"/>
    <w:rsid w:val="00024632"/>
    <w:rsid w:val="000248C9"/>
    <w:rsid w:val="00024974"/>
    <w:rsid w:val="00024E21"/>
    <w:rsid w:val="00025366"/>
    <w:rsid w:val="000253C8"/>
    <w:rsid w:val="000254B1"/>
    <w:rsid w:val="000257E4"/>
    <w:rsid w:val="00027A08"/>
    <w:rsid w:val="000302E3"/>
    <w:rsid w:val="00030514"/>
    <w:rsid w:val="00031305"/>
    <w:rsid w:val="00031D59"/>
    <w:rsid w:val="00031F3F"/>
    <w:rsid w:val="00031F89"/>
    <w:rsid w:val="000321B2"/>
    <w:rsid w:val="0003283E"/>
    <w:rsid w:val="00032D60"/>
    <w:rsid w:val="00033E31"/>
    <w:rsid w:val="0003404F"/>
    <w:rsid w:val="0003408A"/>
    <w:rsid w:val="000341CE"/>
    <w:rsid w:val="00036201"/>
    <w:rsid w:val="0003621D"/>
    <w:rsid w:val="0003782D"/>
    <w:rsid w:val="0004083A"/>
    <w:rsid w:val="00041067"/>
    <w:rsid w:val="00042A3F"/>
    <w:rsid w:val="00042E93"/>
    <w:rsid w:val="00043DFA"/>
    <w:rsid w:val="000441D3"/>
    <w:rsid w:val="0004477D"/>
    <w:rsid w:val="00046B99"/>
    <w:rsid w:val="000473AF"/>
    <w:rsid w:val="00047B2A"/>
    <w:rsid w:val="0005024C"/>
    <w:rsid w:val="000503EE"/>
    <w:rsid w:val="0005120D"/>
    <w:rsid w:val="00051466"/>
    <w:rsid w:val="000518F4"/>
    <w:rsid w:val="00051F13"/>
    <w:rsid w:val="0005238B"/>
    <w:rsid w:val="000523A3"/>
    <w:rsid w:val="00052682"/>
    <w:rsid w:val="000527BE"/>
    <w:rsid w:val="0005296C"/>
    <w:rsid w:val="0005319B"/>
    <w:rsid w:val="000533F1"/>
    <w:rsid w:val="000534E3"/>
    <w:rsid w:val="000539E2"/>
    <w:rsid w:val="00053EFE"/>
    <w:rsid w:val="00053F2D"/>
    <w:rsid w:val="000549B5"/>
    <w:rsid w:val="00054EE9"/>
    <w:rsid w:val="00055D3D"/>
    <w:rsid w:val="00056F47"/>
    <w:rsid w:val="00057554"/>
    <w:rsid w:val="00057CFA"/>
    <w:rsid w:val="00057D8B"/>
    <w:rsid w:val="00057FC7"/>
    <w:rsid w:val="00057FEE"/>
    <w:rsid w:val="0006011D"/>
    <w:rsid w:val="00061864"/>
    <w:rsid w:val="000624BD"/>
    <w:rsid w:val="000634F9"/>
    <w:rsid w:val="0006403E"/>
    <w:rsid w:val="00065793"/>
    <w:rsid w:val="00065D9C"/>
    <w:rsid w:val="00065EAF"/>
    <w:rsid w:val="00066156"/>
    <w:rsid w:val="00066707"/>
    <w:rsid w:val="000669BD"/>
    <w:rsid w:val="00066CC1"/>
    <w:rsid w:val="00067694"/>
    <w:rsid w:val="00071B40"/>
    <w:rsid w:val="00074301"/>
    <w:rsid w:val="000747FE"/>
    <w:rsid w:val="0007636C"/>
    <w:rsid w:val="00077591"/>
    <w:rsid w:val="000802EB"/>
    <w:rsid w:val="000812FB"/>
    <w:rsid w:val="000815E6"/>
    <w:rsid w:val="00081F15"/>
    <w:rsid w:val="0008212D"/>
    <w:rsid w:val="00082A18"/>
    <w:rsid w:val="00082C4A"/>
    <w:rsid w:val="00082E00"/>
    <w:rsid w:val="00084FF7"/>
    <w:rsid w:val="000853A2"/>
    <w:rsid w:val="00085D73"/>
    <w:rsid w:val="00085EE9"/>
    <w:rsid w:val="00086DB7"/>
    <w:rsid w:val="00087AFB"/>
    <w:rsid w:val="0009037B"/>
    <w:rsid w:val="0009191A"/>
    <w:rsid w:val="000920AF"/>
    <w:rsid w:val="00094448"/>
    <w:rsid w:val="00094697"/>
    <w:rsid w:val="0009712B"/>
    <w:rsid w:val="000973D8"/>
    <w:rsid w:val="00097840"/>
    <w:rsid w:val="000A1927"/>
    <w:rsid w:val="000A19C1"/>
    <w:rsid w:val="000A2473"/>
    <w:rsid w:val="000A2EEC"/>
    <w:rsid w:val="000A409F"/>
    <w:rsid w:val="000A5288"/>
    <w:rsid w:val="000A5748"/>
    <w:rsid w:val="000A6085"/>
    <w:rsid w:val="000A6F86"/>
    <w:rsid w:val="000A71EE"/>
    <w:rsid w:val="000A7A93"/>
    <w:rsid w:val="000B002B"/>
    <w:rsid w:val="000B0C63"/>
    <w:rsid w:val="000B0E7D"/>
    <w:rsid w:val="000B15E1"/>
    <w:rsid w:val="000B1C01"/>
    <w:rsid w:val="000B1DE9"/>
    <w:rsid w:val="000B2401"/>
    <w:rsid w:val="000B31E3"/>
    <w:rsid w:val="000B40DB"/>
    <w:rsid w:val="000B4520"/>
    <w:rsid w:val="000B45EF"/>
    <w:rsid w:val="000B4A8D"/>
    <w:rsid w:val="000B5B14"/>
    <w:rsid w:val="000B6CE8"/>
    <w:rsid w:val="000B6E9F"/>
    <w:rsid w:val="000B7115"/>
    <w:rsid w:val="000C0A5F"/>
    <w:rsid w:val="000C1703"/>
    <w:rsid w:val="000C232C"/>
    <w:rsid w:val="000C3129"/>
    <w:rsid w:val="000C316B"/>
    <w:rsid w:val="000C31EB"/>
    <w:rsid w:val="000C35D9"/>
    <w:rsid w:val="000C375D"/>
    <w:rsid w:val="000C3EF8"/>
    <w:rsid w:val="000C429D"/>
    <w:rsid w:val="000C42AD"/>
    <w:rsid w:val="000C49F9"/>
    <w:rsid w:val="000C543A"/>
    <w:rsid w:val="000C57FC"/>
    <w:rsid w:val="000C6176"/>
    <w:rsid w:val="000C6188"/>
    <w:rsid w:val="000C62F7"/>
    <w:rsid w:val="000C67A3"/>
    <w:rsid w:val="000C68C9"/>
    <w:rsid w:val="000C6ECD"/>
    <w:rsid w:val="000C776F"/>
    <w:rsid w:val="000D046C"/>
    <w:rsid w:val="000D04D3"/>
    <w:rsid w:val="000D0A06"/>
    <w:rsid w:val="000D16D5"/>
    <w:rsid w:val="000D1A2E"/>
    <w:rsid w:val="000D1A7C"/>
    <w:rsid w:val="000D395E"/>
    <w:rsid w:val="000D3ECD"/>
    <w:rsid w:val="000D4AAF"/>
    <w:rsid w:val="000D4CAB"/>
    <w:rsid w:val="000D4CFC"/>
    <w:rsid w:val="000D5B20"/>
    <w:rsid w:val="000D5B77"/>
    <w:rsid w:val="000D5D0B"/>
    <w:rsid w:val="000D73A0"/>
    <w:rsid w:val="000E002E"/>
    <w:rsid w:val="000E0060"/>
    <w:rsid w:val="000E129B"/>
    <w:rsid w:val="000E1704"/>
    <w:rsid w:val="000E174A"/>
    <w:rsid w:val="000E1A1A"/>
    <w:rsid w:val="000E2899"/>
    <w:rsid w:val="000E3A16"/>
    <w:rsid w:val="000E3DAA"/>
    <w:rsid w:val="000E52CA"/>
    <w:rsid w:val="000E6301"/>
    <w:rsid w:val="000E645D"/>
    <w:rsid w:val="000E778D"/>
    <w:rsid w:val="000F01C7"/>
    <w:rsid w:val="000F03BA"/>
    <w:rsid w:val="000F0462"/>
    <w:rsid w:val="000F09D3"/>
    <w:rsid w:val="000F0CAB"/>
    <w:rsid w:val="000F0D74"/>
    <w:rsid w:val="000F113F"/>
    <w:rsid w:val="000F19A2"/>
    <w:rsid w:val="000F235B"/>
    <w:rsid w:val="000F37DA"/>
    <w:rsid w:val="000F3CEA"/>
    <w:rsid w:val="000F3DC6"/>
    <w:rsid w:val="000F424F"/>
    <w:rsid w:val="000F4583"/>
    <w:rsid w:val="000F49A6"/>
    <w:rsid w:val="000F5204"/>
    <w:rsid w:val="000F5517"/>
    <w:rsid w:val="000F5A8D"/>
    <w:rsid w:val="000F5C65"/>
    <w:rsid w:val="000F684D"/>
    <w:rsid w:val="000F68B7"/>
    <w:rsid w:val="000F6B33"/>
    <w:rsid w:val="001001AF"/>
    <w:rsid w:val="00101365"/>
    <w:rsid w:val="001020FA"/>
    <w:rsid w:val="0010238F"/>
    <w:rsid w:val="001032F5"/>
    <w:rsid w:val="00103870"/>
    <w:rsid w:val="00105085"/>
    <w:rsid w:val="00105BB5"/>
    <w:rsid w:val="00105F64"/>
    <w:rsid w:val="001062B5"/>
    <w:rsid w:val="0010657B"/>
    <w:rsid w:val="00106824"/>
    <w:rsid w:val="00106A54"/>
    <w:rsid w:val="00106C5D"/>
    <w:rsid w:val="00110F47"/>
    <w:rsid w:val="0011187E"/>
    <w:rsid w:val="001134D5"/>
    <w:rsid w:val="00114508"/>
    <w:rsid w:val="00114F84"/>
    <w:rsid w:val="001152F3"/>
    <w:rsid w:val="00115C63"/>
    <w:rsid w:val="001165FC"/>
    <w:rsid w:val="00117E05"/>
    <w:rsid w:val="0012082A"/>
    <w:rsid w:val="00120939"/>
    <w:rsid w:val="00121942"/>
    <w:rsid w:val="00121970"/>
    <w:rsid w:val="00122579"/>
    <w:rsid w:val="00122B2E"/>
    <w:rsid w:val="00122E05"/>
    <w:rsid w:val="001234F8"/>
    <w:rsid w:val="001239FB"/>
    <w:rsid w:val="001242C2"/>
    <w:rsid w:val="00124D2B"/>
    <w:rsid w:val="00125292"/>
    <w:rsid w:val="001258AF"/>
    <w:rsid w:val="00125D19"/>
    <w:rsid w:val="00125EA0"/>
    <w:rsid w:val="00126379"/>
    <w:rsid w:val="001264FF"/>
    <w:rsid w:val="00126D7C"/>
    <w:rsid w:val="00127697"/>
    <w:rsid w:val="00127F27"/>
    <w:rsid w:val="00127FEB"/>
    <w:rsid w:val="001302A5"/>
    <w:rsid w:val="00131364"/>
    <w:rsid w:val="0013175B"/>
    <w:rsid w:val="00131854"/>
    <w:rsid w:val="00132FED"/>
    <w:rsid w:val="00133522"/>
    <w:rsid w:val="00134B44"/>
    <w:rsid w:val="001360E6"/>
    <w:rsid w:val="00136956"/>
    <w:rsid w:val="00137046"/>
    <w:rsid w:val="00140B9C"/>
    <w:rsid w:val="00141DAC"/>
    <w:rsid w:val="0014216F"/>
    <w:rsid w:val="00142CDA"/>
    <w:rsid w:val="00142FA0"/>
    <w:rsid w:val="0014305D"/>
    <w:rsid w:val="00143066"/>
    <w:rsid w:val="001430F9"/>
    <w:rsid w:val="0014354C"/>
    <w:rsid w:val="0014468B"/>
    <w:rsid w:val="00144F99"/>
    <w:rsid w:val="00145457"/>
    <w:rsid w:val="00145D62"/>
    <w:rsid w:val="00146C5D"/>
    <w:rsid w:val="001472B9"/>
    <w:rsid w:val="001530E5"/>
    <w:rsid w:val="0015338B"/>
    <w:rsid w:val="00153526"/>
    <w:rsid w:val="00153D96"/>
    <w:rsid w:val="00154EED"/>
    <w:rsid w:val="0015513E"/>
    <w:rsid w:val="001558ED"/>
    <w:rsid w:val="00155BF5"/>
    <w:rsid w:val="00156675"/>
    <w:rsid w:val="00156E63"/>
    <w:rsid w:val="00156EC2"/>
    <w:rsid w:val="00157846"/>
    <w:rsid w:val="001579A5"/>
    <w:rsid w:val="00157AA1"/>
    <w:rsid w:val="00157C89"/>
    <w:rsid w:val="0016041C"/>
    <w:rsid w:val="001604C6"/>
    <w:rsid w:val="001635C4"/>
    <w:rsid w:val="00163BB9"/>
    <w:rsid w:val="00164523"/>
    <w:rsid w:val="00164B3B"/>
    <w:rsid w:val="0016590F"/>
    <w:rsid w:val="00165C7B"/>
    <w:rsid w:val="00165D57"/>
    <w:rsid w:val="00165E5D"/>
    <w:rsid w:val="001666B2"/>
    <w:rsid w:val="00166CCF"/>
    <w:rsid w:val="00166FA4"/>
    <w:rsid w:val="00167894"/>
    <w:rsid w:val="00167FE0"/>
    <w:rsid w:val="001706F2"/>
    <w:rsid w:val="001707A3"/>
    <w:rsid w:val="00170D3C"/>
    <w:rsid w:val="001712B8"/>
    <w:rsid w:val="00171D2E"/>
    <w:rsid w:val="0017269C"/>
    <w:rsid w:val="0017271D"/>
    <w:rsid w:val="001728BC"/>
    <w:rsid w:val="001729DB"/>
    <w:rsid w:val="00172AD9"/>
    <w:rsid w:val="0017302D"/>
    <w:rsid w:val="001733E2"/>
    <w:rsid w:val="00173AF7"/>
    <w:rsid w:val="00175098"/>
    <w:rsid w:val="001761AD"/>
    <w:rsid w:val="00177372"/>
    <w:rsid w:val="001804A7"/>
    <w:rsid w:val="00180530"/>
    <w:rsid w:val="001805E6"/>
    <w:rsid w:val="00180874"/>
    <w:rsid w:val="0018089A"/>
    <w:rsid w:val="00180968"/>
    <w:rsid w:val="00180F20"/>
    <w:rsid w:val="0018103E"/>
    <w:rsid w:val="00181C78"/>
    <w:rsid w:val="0018298C"/>
    <w:rsid w:val="00182E7F"/>
    <w:rsid w:val="00183D14"/>
    <w:rsid w:val="00185469"/>
    <w:rsid w:val="001902C2"/>
    <w:rsid w:val="00190727"/>
    <w:rsid w:val="001908A7"/>
    <w:rsid w:val="00190AA5"/>
    <w:rsid w:val="00191149"/>
    <w:rsid w:val="001919F1"/>
    <w:rsid w:val="001921F2"/>
    <w:rsid w:val="00192338"/>
    <w:rsid w:val="00192B64"/>
    <w:rsid w:val="00193080"/>
    <w:rsid w:val="001934F9"/>
    <w:rsid w:val="00193A3D"/>
    <w:rsid w:val="00193D20"/>
    <w:rsid w:val="001942DF"/>
    <w:rsid w:val="00194D57"/>
    <w:rsid w:val="00194EAC"/>
    <w:rsid w:val="00194FE5"/>
    <w:rsid w:val="00195DE1"/>
    <w:rsid w:val="0019620D"/>
    <w:rsid w:val="00196C05"/>
    <w:rsid w:val="00196ED0"/>
    <w:rsid w:val="00196F45"/>
    <w:rsid w:val="001971BA"/>
    <w:rsid w:val="00197945"/>
    <w:rsid w:val="001A0FDA"/>
    <w:rsid w:val="001A12B0"/>
    <w:rsid w:val="001A1DFA"/>
    <w:rsid w:val="001A2135"/>
    <w:rsid w:val="001A2C1E"/>
    <w:rsid w:val="001A342E"/>
    <w:rsid w:val="001A413B"/>
    <w:rsid w:val="001A4635"/>
    <w:rsid w:val="001A48D4"/>
    <w:rsid w:val="001A4DD4"/>
    <w:rsid w:val="001A5D33"/>
    <w:rsid w:val="001A6B82"/>
    <w:rsid w:val="001A6BEA"/>
    <w:rsid w:val="001A79BA"/>
    <w:rsid w:val="001A7FE7"/>
    <w:rsid w:val="001B09F4"/>
    <w:rsid w:val="001B0AD9"/>
    <w:rsid w:val="001B11BB"/>
    <w:rsid w:val="001B146A"/>
    <w:rsid w:val="001B1B52"/>
    <w:rsid w:val="001B1C64"/>
    <w:rsid w:val="001B1D25"/>
    <w:rsid w:val="001B30B8"/>
    <w:rsid w:val="001B3FB0"/>
    <w:rsid w:val="001B7182"/>
    <w:rsid w:val="001B7421"/>
    <w:rsid w:val="001B7723"/>
    <w:rsid w:val="001B7CE1"/>
    <w:rsid w:val="001C072D"/>
    <w:rsid w:val="001C0A3C"/>
    <w:rsid w:val="001C1BD2"/>
    <w:rsid w:val="001C1E11"/>
    <w:rsid w:val="001C275B"/>
    <w:rsid w:val="001C2D18"/>
    <w:rsid w:val="001C2D7E"/>
    <w:rsid w:val="001C3274"/>
    <w:rsid w:val="001C372A"/>
    <w:rsid w:val="001C5181"/>
    <w:rsid w:val="001C624A"/>
    <w:rsid w:val="001C6DFB"/>
    <w:rsid w:val="001D05EE"/>
    <w:rsid w:val="001D17F8"/>
    <w:rsid w:val="001D1DDF"/>
    <w:rsid w:val="001D296C"/>
    <w:rsid w:val="001D2C29"/>
    <w:rsid w:val="001D2CA1"/>
    <w:rsid w:val="001D30F5"/>
    <w:rsid w:val="001D339A"/>
    <w:rsid w:val="001D33BA"/>
    <w:rsid w:val="001D3912"/>
    <w:rsid w:val="001D4E4B"/>
    <w:rsid w:val="001D54D5"/>
    <w:rsid w:val="001D631D"/>
    <w:rsid w:val="001D793D"/>
    <w:rsid w:val="001D7F3B"/>
    <w:rsid w:val="001E030E"/>
    <w:rsid w:val="001E04AE"/>
    <w:rsid w:val="001E0596"/>
    <w:rsid w:val="001E0844"/>
    <w:rsid w:val="001E0DF6"/>
    <w:rsid w:val="001E124B"/>
    <w:rsid w:val="001E16C9"/>
    <w:rsid w:val="001E198B"/>
    <w:rsid w:val="001E21B0"/>
    <w:rsid w:val="001E279E"/>
    <w:rsid w:val="001E35AB"/>
    <w:rsid w:val="001E4BE0"/>
    <w:rsid w:val="001E5D99"/>
    <w:rsid w:val="001E6311"/>
    <w:rsid w:val="001E7012"/>
    <w:rsid w:val="001E7F62"/>
    <w:rsid w:val="001F0297"/>
    <w:rsid w:val="001F041E"/>
    <w:rsid w:val="001F0848"/>
    <w:rsid w:val="001F0971"/>
    <w:rsid w:val="001F09A6"/>
    <w:rsid w:val="001F0EBE"/>
    <w:rsid w:val="001F126A"/>
    <w:rsid w:val="001F2582"/>
    <w:rsid w:val="001F2708"/>
    <w:rsid w:val="001F2A12"/>
    <w:rsid w:val="001F2DA2"/>
    <w:rsid w:val="001F2ED4"/>
    <w:rsid w:val="001F35E4"/>
    <w:rsid w:val="001F38D2"/>
    <w:rsid w:val="001F3F57"/>
    <w:rsid w:val="001F485C"/>
    <w:rsid w:val="001F5708"/>
    <w:rsid w:val="001F5919"/>
    <w:rsid w:val="001F5DCE"/>
    <w:rsid w:val="001F5E90"/>
    <w:rsid w:val="001F773E"/>
    <w:rsid w:val="001F793A"/>
    <w:rsid w:val="001F7956"/>
    <w:rsid w:val="00200013"/>
    <w:rsid w:val="00201DA9"/>
    <w:rsid w:val="00202584"/>
    <w:rsid w:val="002025E0"/>
    <w:rsid w:val="002026EB"/>
    <w:rsid w:val="002028B5"/>
    <w:rsid w:val="00202A1A"/>
    <w:rsid w:val="00202B59"/>
    <w:rsid w:val="00203391"/>
    <w:rsid w:val="00203C04"/>
    <w:rsid w:val="002040AB"/>
    <w:rsid w:val="002042BF"/>
    <w:rsid w:val="00204485"/>
    <w:rsid w:val="00204837"/>
    <w:rsid w:val="0020567B"/>
    <w:rsid w:val="00205857"/>
    <w:rsid w:val="00205E77"/>
    <w:rsid w:val="00207A7B"/>
    <w:rsid w:val="00210E36"/>
    <w:rsid w:val="002115B1"/>
    <w:rsid w:val="00211FD9"/>
    <w:rsid w:val="0021202A"/>
    <w:rsid w:val="00212BD9"/>
    <w:rsid w:val="002144D3"/>
    <w:rsid w:val="0021461E"/>
    <w:rsid w:val="0021499F"/>
    <w:rsid w:val="00215893"/>
    <w:rsid w:val="002159A4"/>
    <w:rsid w:val="00215B91"/>
    <w:rsid w:val="00215FDD"/>
    <w:rsid w:val="002163C6"/>
    <w:rsid w:val="00216A3A"/>
    <w:rsid w:val="00217279"/>
    <w:rsid w:val="00217905"/>
    <w:rsid w:val="0022015E"/>
    <w:rsid w:val="00221186"/>
    <w:rsid w:val="002214CD"/>
    <w:rsid w:val="002214FF"/>
    <w:rsid w:val="002223CC"/>
    <w:rsid w:val="002223E3"/>
    <w:rsid w:val="002227D8"/>
    <w:rsid w:val="00222E4A"/>
    <w:rsid w:val="00223045"/>
    <w:rsid w:val="002238F7"/>
    <w:rsid w:val="00223A16"/>
    <w:rsid w:val="00223E63"/>
    <w:rsid w:val="0022472E"/>
    <w:rsid w:val="00224EE6"/>
    <w:rsid w:val="0022691E"/>
    <w:rsid w:val="002274A4"/>
    <w:rsid w:val="0023018C"/>
    <w:rsid w:val="00230352"/>
    <w:rsid w:val="0023089C"/>
    <w:rsid w:val="00231328"/>
    <w:rsid w:val="00231890"/>
    <w:rsid w:val="00232349"/>
    <w:rsid w:val="00232D19"/>
    <w:rsid w:val="002337D1"/>
    <w:rsid w:val="00233DFB"/>
    <w:rsid w:val="002340B7"/>
    <w:rsid w:val="002342D8"/>
    <w:rsid w:val="00234783"/>
    <w:rsid w:val="00234FC2"/>
    <w:rsid w:val="00235DA0"/>
    <w:rsid w:val="00235F6A"/>
    <w:rsid w:val="002376AE"/>
    <w:rsid w:val="002378C3"/>
    <w:rsid w:val="00237DF2"/>
    <w:rsid w:val="00241F4C"/>
    <w:rsid w:val="00242285"/>
    <w:rsid w:val="002422DF"/>
    <w:rsid w:val="00242E19"/>
    <w:rsid w:val="00244053"/>
    <w:rsid w:val="002449FB"/>
    <w:rsid w:val="00245002"/>
    <w:rsid w:val="0024590B"/>
    <w:rsid w:val="00247A77"/>
    <w:rsid w:val="00250511"/>
    <w:rsid w:val="00250756"/>
    <w:rsid w:val="00250D55"/>
    <w:rsid w:val="00251651"/>
    <w:rsid w:val="0025165C"/>
    <w:rsid w:val="002530FD"/>
    <w:rsid w:val="00253AC0"/>
    <w:rsid w:val="00254294"/>
    <w:rsid w:val="00255F12"/>
    <w:rsid w:val="0025612D"/>
    <w:rsid w:val="00257053"/>
    <w:rsid w:val="00257C4C"/>
    <w:rsid w:val="00257E57"/>
    <w:rsid w:val="00257ED2"/>
    <w:rsid w:val="0026072B"/>
    <w:rsid w:val="002608F8"/>
    <w:rsid w:val="0026174E"/>
    <w:rsid w:val="0026180E"/>
    <w:rsid w:val="00262235"/>
    <w:rsid w:val="00263312"/>
    <w:rsid w:val="0026442F"/>
    <w:rsid w:val="0026458E"/>
    <w:rsid w:val="002656D7"/>
    <w:rsid w:val="00265823"/>
    <w:rsid w:val="00265BA7"/>
    <w:rsid w:val="00265CD0"/>
    <w:rsid w:val="00266AA9"/>
    <w:rsid w:val="00267E71"/>
    <w:rsid w:val="00270184"/>
    <w:rsid w:val="00270661"/>
    <w:rsid w:val="00270721"/>
    <w:rsid w:val="002710EE"/>
    <w:rsid w:val="002715B8"/>
    <w:rsid w:val="002719C7"/>
    <w:rsid w:val="0027320E"/>
    <w:rsid w:val="00273607"/>
    <w:rsid w:val="0027521F"/>
    <w:rsid w:val="002771B9"/>
    <w:rsid w:val="00277817"/>
    <w:rsid w:val="00277B91"/>
    <w:rsid w:val="00280115"/>
    <w:rsid w:val="0028063E"/>
    <w:rsid w:val="00280A9E"/>
    <w:rsid w:val="0028150D"/>
    <w:rsid w:val="00281C26"/>
    <w:rsid w:val="00281CF7"/>
    <w:rsid w:val="00281FB7"/>
    <w:rsid w:val="0028242C"/>
    <w:rsid w:val="00283E24"/>
    <w:rsid w:val="0028569F"/>
    <w:rsid w:val="00287A7A"/>
    <w:rsid w:val="00287AB4"/>
    <w:rsid w:val="00287FE0"/>
    <w:rsid w:val="00290E91"/>
    <w:rsid w:val="00291C7B"/>
    <w:rsid w:val="00292535"/>
    <w:rsid w:val="00294EC1"/>
    <w:rsid w:val="00296DF0"/>
    <w:rsid w:val="002A0207"/>
    <w:rsid w:val="002A115B"/>
    <w:rsid w:val="002A129E"/>
    <w:rsid w:val="002A134E"/>
    <w:rsid w:val="002A1946"/>
    <w:rsid w:val="002A2006"/>
    <w:rsid w:val="002A236A"/>
    <w:rsid w:val="002A2394"/>
    <w:rsid w:val="002A2974"/>
    <w:rsid w:val="002A2F34"/>
    <w:rsid w:val="002A3DC4"/>
    <w:rsid w:val="002A3DD1"/>
    <w:rsid w:val="002A4EC4"/>
    <w:rsid w:val="002A546E"/>
    <w:rsid w:val="002A56A9"/>
    <w:rsid w:val="002A61F1"/>
    <w:rsid w:val="002A794F"/>
    <w:rsid w:val="002A7F7A"/>
    <w:rsid w:val="002B0230"/>
    <w:rsid w:val="002B0E07"/>
    <w:rsid w:val="002B11E2"/>
    <w:rsid w:val="002B198A"/>
    <w:rsid w:val="002B1A4D"/>
    <w:rsid w:val="002B3F6E"/>
    <w:rsid w:val="002B50AE"/>
    <w:rsid w:val="002B575A"/>
    <w:rsid w:val="002B6D3E"/>
    <w:rsid w:val="002B70CF"/>
    <w:rsid w:val="002B74C2"/>
    <w:rsid w:val="002C0759"/>
    <w:rsid w:val="002C102F"/>
    <w:rsid w:val="002C23D4"/>
    <w:rsid w:val="002C26BF"/>
    <w:rsid w:val="002C29BE"/>
    <w:rsid w:val="002C4F42"/>
    <w:rsid w:val="002C58ED"/>
    <w:rsid w:val="002C5E96"/>
    <w:rsid w:val="002C66A5"/>
    <w:rsid w:val="002C768B"/>
    <w:rsid w:val="002D0E30"/>
    <w:rsid w:val="002D1517"/>
    <w:rsid w:val="002D2609"/>
    <w:rsid w:val="002D27E0"/>
    <w:rsid w:val="002D3634"/>
    <w:rsid w:val="002D3849"/>
    <w:rsid w:val="002D4815"/>
    <w:rsid w:val="002D51A7"/>
    <w:rsid w:val="002D5536"/>
    <w:rsid w:val="002D588B"/>
    <w:rsid w:val="002D6339"/>
    <w:rsid w:val="002E0716"/>
    <w:rsid w:val="002E0B31"/>
    <w:rsid w:val="002E0CAF"/>
    <w:rsid w:val="002E1221"/>
    <w:rsid w:val="002E24F4"/>
    <w:rsid w:val="002E272D"/>
    <w:rsid w:val="002E2EA3"/>
    <w:rsid w:val="002E3901"/>
    <w:rsid w:val="002E3963"/>
    <w:rsid w:val="002E47CC"/>
    <w:rsid w:val="002E58CC"/>
    <w:rsid w:val="002E5D18"/>
    <w:rsid w:val="002E5F0C"/>
    <w:rsid w:val="002E6C34"/>
    <w:rsid w:val="002E6F75"/>
    <w:rsid w:val="002E75FA"/>
    <w:rsid w:val="002E7A02"/>
    <w:rsid w:val="002E7C00"/>
    <w:rsid w:val="002E7E12"/>
    <w:rsid w:val="002F002B"/>
    <w:rsid w:val="002F005C"/>
    <w:rsid w:val="002F0C8D"/>
    <w:rsid w:val="002F157B"/>
    <w:rsid w:val="002F2014"/>
    <w:rsid w:val="002F2132"/>
    <w:rsid w:val="002F24AD"/>
    <w:rsid w:val="002F3140"/>
    <w:rsid w:val="002F3148"/>
    <w:rsid w:val="002F337B"/>
    <w:rsid w:val="002F3765"/>
    <w:rsid w:val="002F3933"/>
    <w:rsid w:val="002F3D0D"/>
    <w:rsid w:val="002F3F9A"/>
    <w:rsid w:val="002F4243"/>
    <w:rsid w:val="002F53AA"/>
    <w:rsid w:val="002F6834"/>
    <w:rsid w:val="002F6E0B"/>
    <w:rsid w:val="002F70CC"/>
    <w:rsid w:val="0030086A"/>
    <w:rsid w:val="003009A0"/>
    <w:rsid w:val="003010C0"/>
    <w:rsid w:val="003015ED"/>
    <w:rsid w:val="0030183E"/>
    <w:rsid w:val="003019EB"/>
    <w:rsid w:val="00301E1A"/>
    <w:rsid w:val="00301FDC"/>
    <w:rsid w:val="00302242"/>
    <w:rsid w:val="00302D8E"/>
    <w:rsid w:val="003032CD"/>
    <w:rsid w:val="003035FD"/>
    <w:rsid w:val="0030361C"/>
    <w:rsid w:val="00303BA0"/>
    <w:rsid w:val="00305150"/>
    <w:rsid w:val="00305911"/>
    <w:rsid w:val="00305D74"/>
    <w:rsid w:val="0030635A"/>
    <w:rsid w:val="00307061"/>
    <w:rsid w:val="00310A81"/>
    <w:rsid w:val="00310B22"/>
    <w:rsid w:val="00312DD3"/>
    <w:rsid w:val="00312FB5"/>
    <w:rsid w:val="003130C9"/>
    <w:rsid w:val="00313173"/>
    <w:rsid w:val="003156F9"/>
    <w:rsid w:val="003164CB"/>
    <w:rsid w:val="003179B3"/>
    <w:rsid w:val="00317B62"/>
    <w:rsid w:val="003211E8"/>
    <w:rsid w:val="00322A2C"/>
    <w:rsid w:val="00322B7C"/>
    <w:rsid w:val="0032344D"/>
    <w:rsid w:val="00323ED5"/>
    <w:rsid w:val="0032408C"/>
    <w:rsid w:val="00324DE4"/>
    <w:rsid w:val="00325303"/>
    <w:rsid w:val="0032544A"/>
    <w:rsid w:val="0032643F"/>
    <w:rsid w:val="0032751C"/>
    <w:rsid w:val="003275A1"/>
    <w:rsid w:val="00330013"/>
    <w:rsid w:val="00330262"/>
    <w:rsid w:val="003307E4"/>
    <w:rsid w:val="00331C58"/>
    <w:rsid w:val="003323D2"/>
    <w:rsid w:val="003324BC"/>
    <w:rsid w:val="0033286A"/>
    <w:rsid w:val="00332E02"/>
    <w:rsid w:val="00333601"/>
    <w:rsid w:val="003357EA"/>
    <w:rsid w:val="00335872"/>
    <w:rsid w:val="00335889"/>
    <w:rsid w:val="00335B35"/>
    <w:rsid w:val="003363E3"/>
    <w:rsid w:val="00337252"/>
    <w:rsid w:val="00340886"/>
    <w:rsid w:val="003425FA"/>
    <w:rsid w:val="003428C5"/>
    <w:rsid w:val="00343F0C"/>
    <w:rsid w:val="00344E55"/>
    <w:rsid w:val="00344EB2"/>
    <w:rsid w:val="0034530D"/>
    <w:rsid w:val="00345DC8"/>
    <w:rsid w:val="00345E39"/>
    <w:rsid w:val="00345FA1"/>
    <w:rsid w:val="00346958"/>
    <w:rsid w:val="0034701C"/>
    <w:rsid w:val="00347A54"/>
    <w:rsid w:val="00347FFA"/>
    <w:rsid w:val="0035092A"/>
    <w:rsid w:val="00350F4B"/>
    <w:rsid w:val="003511FD"/>
    <w:rsid w:val="00351ACB"/>
    <w:rsid w:val="00351F9D"/>
    <w:rsid w:val="00352A87"/>
    <w:rsid w:val="00353134"/>
    <w:rsid w:val="00353875"/>
    <w:rsid w:val="0035482B"/>
    <w:rsid w:val="0035540B"/>
    <w:rsid w:val="00355ACF"/>
    <w:rsid w:val="00355B05"/>
    <w:rsid w:val="00355DB8"/>
    <w:rsid w:val="00356490"/>
    <w:rsid w:val="003567E7"/>
    <w:rsid w:val="00356D3F"/>
    <w:rsid w:val="0035700D"/>
    <w:rsid w:val="003572C4"/>
    <w:rsid w:val="003577DF"/>
    <w:rsid w:val="003577E9"/>
    <w:rsid w:val="00357BA8"/>
    <w:rsid w:val="00360CE2"/>
    <w:rsid w:val="00361AEC"/>
    <w:rsid w:val="003625CB"/>
    <w:rsid w:val="0036309D"/>
    <w:rsid w:val="00363809"/>
    <w:rsid w:val="003643F5"/>
    <w:rsid w:val="00364EC0"/>
    <w:rsid w:val="00365410"/>
    <w:rsid w:val="00366502"/>
    <w:rsid w:val="00367207"/>
    <w:rsid w:val="0037004B"/>
    <w:rsid w:val="00370818"/>
    <w:rsid w:val="00370855"/>
    <w:rsid w:val="00371553"/>
    <w:rsid w:val="003715DE"/>
    <w:rsid w:val="0037271F"/>
    <w:rsid w:val="00373363"/>
    <w:rsid w:val="0037376A"/>
    <w:rsid w:val="00374CBF"/>
    <w:rsid w:val="00374DCE"/>
    <w:rsid w:val="00374DFC"/>
    <w:rsid w:val="003756C3"/>
    <w:rsid w:val="003761D2"/>
    <w:rsid w:val="003763C8"/>
    <w:rsid w:val="003766C8"/>
    <w:rsid w:val="003766D6"/>
    <w:rsid w:val="0037673E"/>
    <w:rsid w:val="00377283"/>
    <w:rsid w:val="00380924"/>
    <w:rsid w:val="00381471"/>
    <w:rsid w:val="00381482"/>
    <w:rsid w:val="003816F0"/>
    <w:rsid w:val="00381A87"/>
    <w:rsid w:val="00381AED"/>
    <w:rsid w:val="003823FF"/>
    <w:rsid w:val="003824DF"/>
    <w:rsid w:val="00382818"/>
    <w:rsid w:val="00382AB7"/>
    <w:rsid w:val="00382B64"/>
    <w:rsid w:val="003831A4"/>
    <w:rsid w:val="00384229"/>
    <w:rsid w:val="00384AE2"/>
    <w:rsid w:val="00384F34"/>
    <w:rsid w:val="00385B5E"/>
    <w:rsid w:val="00386AEB"/>
    <w:rsid w:val="00386EA6"/>
    <w:rsid w:val="003901DF"/>
    <w:rsid w:val="0039023E"/>
    <w:rsid w:val="00390E24"/>
    <w:rsid w:val="003911A2"/>
    <w:rsid w:val="0039167C"/>
    <w:rsid w:val="0039189A"/>
    <w:rsid w:val="003918E3"/>
    <w:rsid w:val="00391BD9"/>
    <w:rsid w:val="00391F3F"/>
    <w:rsid w:val="00392821"/>
    <w:rsid w:val="00392ABD"/>
    <w:rsid w:val="00393AAF"/>
    <w:rsid w:val="00393CC3"/>
    <w:rsid w:val="00394423"/>
    <w:rsid w:val="003946C5"/>
    <w:rsid w:val="00395018"/>
    <w:rsid w:val="003951CB"/>
    <w:rsid w:val="00395236"/>
    <w:rsid w:val="00395F6F"/>
    <w:rsid w:val="00396239"/>
    <w:rsid w:val="003975DB"/>
    <w:rsid w:val="003A1656"/>
    <w:rsid w:val="003A1F86"/>
    <w:rsid w:val="003A23CC"/>
    <w:rsid w:val="003A2461"/>
    <w:rsid w:val="003A250D"/>
    <w:rsid w:val="003A5020"/>
    <w:rsid w:val="003A55CC"/>
    <w:rsid w:val="003A5F5E"/>
    <w:rsid w:val="003A6C1A"/>
    <w:rsid w:val="003B0402"/>
    <w:rsid w:val="003B096E"/>
    <w:rsid w:val="003B0E69"/>
    <w:rsid w:val="003B117D"/>
    <w:rsid w:val="003B2950"/>
    <w:rsid w:val="003B3163"/>
    <w:rsid w:val="003B3258"/>
    <w:rsid w:val="003B3BE3"/>
    <w:rsid w:val="003B421E"/>
    <w:rsid w:val="003B4C16"/>
    <w:rsid w:val="003B515D"/>
    <w:rsid w:val="003B5612"/>
    <w:rsid w:val="003B5685"/>
    <w:rsid w:val="003B6136"/>
    <w:rsid w:val="003B63D7"/>
    <w:rsid w:val="003B7112"/>
    <w:rsid w:val="003C0041"/>
    <w:rsid w:val="003C04BA"/>
    <w:rsid w:val="003C0D2F"/>
    <w:rsid w:val="003C0DE8"/>
    <w:rsid w:val="003C114F"/>
    <w:rsid w:val="003C1411"/>
    <w:rsid w:val="003C1543"/>
    <w:rsid w:val="003C1EB1"/>
    <w:rsid w:val="003C2998"/>
    <w:rsid w:val="003C2AEF"/>
    <w:rsid w:val="003C41FF"/>
    <w:rsid w:val="003C434F"/>
    <w:rsid w:val="003C5297"/>
    <w:rsid w:val="003C5C86"/>
    <w:rsid w:val="003C6109"/>
    <w:rsid w:val="003C6476"/>
    <w:rsid w:val="003C660F"/>
    <w:rsid w:val="003C6B00"/>
    <w:rsid w:val="003C6C8B"/>
    <w:rsid w:val="003C7309"/>
    <w:rsid w:val="003D00F0"/>
    <w:rsid w:val="003D0F75"/>
    <w:rsid w:val="003D1178"/>
    <w:rsid w:val="003D1C6A"/>
    <w:rsid w:val="003D1DF9"/>
    <w:rsid w:val="003D1F2C"/>
    <w:rsid w:val="003D3F6D"/>
    <w:rsid w:val="003D457E"/>
    <w:rsid w:val="003D4656"/>
    <w:rsid w:val="003D52AB"/>
    <w:rsid w:val="003D549C"/>
    <w:rsid w:val="003D5B59"/>
    <w:rsid w:val="003D66BB"/>
    <w:rsid w:val="003D6954"/>
    <w:rsid w:val="003D6B1F"/>
    <w:rsid w:val="003D6E2C"/>
    <w:rsid w:val="003D756B"/>
    <w:rsid w:val="003D7829"/>
    <w:rsid w:val="003E09D5"/>
    <w:rsid w:val="003E168B"/>
    <w:rsid w:val="003E2845"/>
    <w:rsid w:val="003E3A26"/>
    <w:rsid w:val="003E3B23"/>
    <w:rsid w:val="003E408F"/>
    <w:rsid w:val="003E4B75"/>
    <w:rsid w:val="003E4E9E"/>
    <w:rsid w:val="003E6272"/>
    <w:rsid w:val="003F100E"/>
    <w:rsid w:val="003F1123"/>
    <w:rsid w:val="003F130A"/>
    <w:rsid w:val="003F237C"/>
    <w:rsid w:val="003F26F4"/>
    <w:rsid w:val="003F2960"/>
    <w:rsid w:val="003F2BDE"/>
    <w:rsid w:val="003F31CC"/>
    <w:rsid w:val="003F4110"/>
    <w:rsid w:val="003F4E7D"/>
    <w:rsid w:val="003F51FD"/>
    <w:rsid w:val="003F58C0"/>
    <w:rsid w:val="003F631B"/>
    <w:rsid w:val="003F6CD9"/>
    <w:rsid w:val="003F74C4"/>
    <w:rsid w:val="0040111C"/>
    <w:rsid w:val="004011F3"/>
    <w:rsid w:val="00401AC6"/>
    <w:rsid w:val="004022A7"/>
    <w:rsid w:val="00402C1B"/>
    <w:rsid w:val="00403000"/>
    <w:rsid w:val="00403106"/>
    <w:rsid w:val="00403492"/>
    <w:rsid w:val="0040371D"/>
    <w:rsid w:val="004054EE"/>
    <w:rsid w:val="0040669A"/>
    <w:rsid w:val="00406FF7"/>
    <w:rsid w:val="00410361"/>
    <w:rsid w:val="004104E0"/>
    <w:rsid w:val="0041054F"/>
    <w:rsid w:val="00410C50"/>
    <w:rsid w:val="00410F55"/>
    <w:rsid w:val="00411923"/>
    <w:rsid w:val="004128B2"/>
    <w:rsid w:val="004139D4"/>
    <w:rsid w:val="00413CEB"/>
    <w:rsid w:val="00413EF7"/>
    <w:rsid w:val="00414465"/>
    <w:rsid w:val="004157A3"/>
    <w:rsid w:val="00416D4B"/>
    <w:rsid w:val="00417260"/>
    <w:rsid w:val="0041738F"/>
    <w:rsid w:val="00417714"/>
    <w:rsid w:val="00417EDC"/>
    <w:rsid w:val="00420688"/>
    <w:rsid w:val="00421FB8"/>
    <w:rsid w:val="00422254"/>
    <w:rsid w:val="00422725"/>
    <w:rsid w:val="004241E1"/>
    <w:rsid w:val="004243B4"/>
    <w:rsid w:val="00424924"/>
    <w:rsid w:val="00424C21"/>
    <w:rsid w:val="00424C42"/>
    <w:rsid w:val="00424E8E"/>
    <w:rsid w:val="0042629C"/>
    <w:rsid w:val="00426A3E"/>
    <w:rsid w:val="00426A7B"/>
    <w:rsid w:val="00427028"/>
    <w:rsid w:val="00427558"/>
    <w:rsid w:val="0042799B"/>
    <w:rsid w:val="0043135C"/>
    <w:rsid w:val="004315B3"/>
    <w:rsid w:val="00431B56"/>
    <w:rsid w:val="00431F19"/>
    <w:rsid w:val="00433DF7"/>
    <w:rsid w:val="00433E55"/>
    <w:rsid w:val="004356F4"/>
    <w:rsid w:val="00435A1E"/>
    <w:rsid w:val="0043652C"/>
    <w:rsid w:val="004372EE"/>
    <w:rsid w:val="004377DF"/>
    <w:rsid w:val="00437937"/>
    <w:rsid w:val="00437EF7"/>
    <w:rsid w:val="00440500"/>
    <w:rsid w:val="00440607"/>
    <w:rsid w:val="00440710"/>
    <w:rsid w:val="00442D94"/>
    <w:rsid w:val="004433CA"/>
    <w:rsid w:val="00443648"/>
    <w:rsid w:val="00444D1F"/>
    <w:rsid w:val="004456C6"/>
    <w:rsid w:val="0044626F"/>
    <w:rsid w:val="0044655C"/>
    <w:rsid w:val="00446F90"/>
    <w:rsid w:val="00447EBF"/>
    <w:rsid w:val="00450363"/>
    <w:rsid w:val="00450AAC"/>
    <w:rsid w:val="0045159A"/>
    <w:rsid w:val="00451C70"/>
    <w:rsid w:val="004521FA"/>
    <w:rsid w:val="0045253E"/>
    <w:rsid w:val="00452B22"/>
    <w:rsid w:val="004538F9"/>
    <w:rsid w:val="00454017"/>
    <w:rsid w:val="0045429B"/>
    <w:rsid w:val="004544D9"/>
    <w:rsid w:val="00454570"/>
    <w:rsid w:val="00454696"/>
    <w:rsid w:val="00455541"/>
    <w:rsid w:val="004559E7"/>
    <w:rsid w:val="00457659"/>
    <w:rsid w:val="00457704"/>
    <w:rsid w:val="00457935"/>
    <w:rsid w:val="004602DD"/>
    <w:rsid w:val="004632D5"/>
    <w:rsid w:val="004638CD"/>
    <w:rsid w:val="00463E33"/>
    <w:rsid w:val="00464B00"/>
    <w:rsid w:val="00464B60"/>
    <w:rsid w:val="004666AA"/>
    <w:rsid w:val="0046755C"/>
    <w:rsid w:val="00467800"/>
    <w:rsid w:val="004678F0"/>
    <w:rsid w:val="00470F13"/>
    <w:rsid w:val="00470F1B"/>
    <w:rsid w:val="00470FD6"/>
    <w:rsid w:val="004720CE"/>
    <w:rsid w:val="0047226E"/>
    <w:rsid w:val="0047238D"/>
    <w:rsid w:val="004724A6"/>
    <w:rsid w:val="00472C6A"/>
    <w:rsid w:val="00472D76"/>
    <w:rsid w:val="004733DD"/>
    <w:rsid w:val="00473C62"/>
    <w:rsid w:val="004740B7"/>
    <w:rsid w:val="004741DE"/>
    <w:rsid w:val="004751D5"/>
    <w:rsid w:val="0047595E"/>
    <w:rsid w:val="0047700D"/>
    <w:rsid w:val="00477049"/>
    <w:rsid w:val="00480931"/>
    <w:rsid w:val="00481B05"/>
    <w:rsid w:val="00482792"/>
    <w:rsid w:val="00482A6F"/>
    <w:rsid w:val="00484224"/>
    <w:rsid w:val="004847BA"/>
    <w:rsid w:val="00486AB3"/>
    <w:rsid w:val="00487B7E"/>
    <w:rsid w:val="00487F49"/>
    <w:rsid w:val="00490064"/>
    <w:rsid w:val="004907F2"/>
    <w:rsid w:val="00491480"/>
    <w:rsid w:val="004922A8"/>
    <w:rsid w:val="004924F1"/>
    <w:rsid w:val="00492511"/>
    <w:rsid w:val="00493713"/>
    <w:rsid w:val="00493CEF"/>
    <w:rsid w:val="00494CBA"/>
    <w:rsid w:val="00494CD1"/>
    <w:rsid w:val="00495563"/>
    <w:rsid w:val="004967E3"/>
    <w:rsid w:val="00496B5D"/>
    <w:rsid w:val="00497FEC"/>
    <w:rsid w:val="004A002C"/>
    <w:rsid w:val="004A121A"/>
    <w:rsid w:val="004A264B"/>
    <w:rsid w:val="004A2883"/>
    <w:rsid w:val="004A3677"/>
    <w:rsid w:val="004A3E9E"/>
    <w:rsid w:val="004A4B72"/>
    <w:rsid w:val="004A5BEA"/>
    <w:rsid w:val="004A61CF"/>
    <w:rsid w:val="004A64DD"/>
    <w:rsid w:val="004A68F7"/>
    <w:rsid w:val="004A6BA8"/>
    <w:rsid w:val="004A6F59"/>
    <w:rsid w:val="004A71F6"/>
    <w:rsid w:val="004B021D"/>
    <w:rsid w:val="004B076A"/>
    <w:rsid w:val="004B09C5"/>
    <w:rsid w:val="004B1F54"/>
    <w:rsid w:val="004B2093"/>
    <w:rsid w:val="004B2DAB"/>
    <w:rsid w:val="004B32DA"/>
    <w:rsid w:val="004B3695"/>
    <w:rsid w:val="004B3FA8"/>
    <w:rsid w:val="004B42EA"/>
    <w:rsid w:val="004B4A10"/>
    <w:rsid w:val="004B4B69"/>
    <w:rsid w:val="004B4FB7"/>
    <w:rsid w:val="004B51D5"/>
    <w:rsid w:val="004B6805"/>
    <w:rsid w:val="004B6EA9"/>
    <w:rsid w:val="004B70BE"/>
    <w:rsid w:val="004B79C6"/>
    <w:rsid w:val="004C071F"/>
    <w:rsid w:val="004C0CA0"/>
    <w:rsid w:val="004C177B"/>
    <w:rsid w:val="004C3178"/>
    <w:rsid w:val="004C3553"/>
    <w:rsid w:val="004C3762"/>
    <w:rsid w:val="004C4F44"/>
    <w:rsid w:val="004C50E0"/>
    <w:rsid w:val="004C5100"/>
    <w:rsid w:val="004C5353"/>
    <w:rsid w:val="004C54EC"/>
    <w:rsid w:val="004C64B7"/>
    <w:rsid w:val="004C7609"/>
    <w:rsid w:val="004C7F19"/>
    <w:rsid w:val="004D11CC"/>
    <w:rsid w:val="004D1920"/>
    <w:rsid w:val="004D1EB9"/>
    <w:rsid w:val="004D269D"/>
    <w:rsid w:val="004D3CB7"/>
    <w:rsid w:val="004D4FDF"/>
    <w:rsid w:val="004D6522"/>
    <w:rsid w:val="004D6838"/>
    <w:rsid w:val="004D71E7"/>
    <w:rsid w:val="004D720A"/>
    <w:rsid w:val="004E0852"/>
    <w:rsid w:val="004E0937"/>
    <w:rsid w:val="004E0ACA"/>
    <w:rsid w:val="004E2730"/>
    <w:rsid w:val="004E3ED8"/>
    <w:rsid w:val="004E54C4"/>
    <w:rsid w:val="004E58FE"/>
    <w:rsid w:val="004E604D"/>
    <w:rsid w:val="004E658A"/>
    <w:rsid w:val="004E66B3"/>
    <w:rsid w:val="004E7508"/>
    <w:rsid w:val="004E7D29"/>
    <w:rsid w:val="004F0493"/>
    <w:rsid w:val="004F25F4"/>
    <w:rsid w:val="004F28C9"/>
    <w:rsid w:val="004F3486"/>
    <w:rsid w:val="004F3549"/>
    <w:rsid w:val="004F366E"/>
    <w:rsid w:val="004F4705"/>
    <w:rsid w:val="004F4C28"/>
    <w:rsid w:val="004F51DF"/>
    <w:rsid w:val="004F727E"/>
    <w:rsid w:val="004F7AA0"/>
    <w:rsid w:val="00500C81"/>
    <w:rsid w:val="00500EA2"/>
    <w:rsid w:val="00501B29"/>
    <w:rsid w:val="0050257F"/>
    <w:rsid w:val="00502C43"/>
    <w:rsid w:val="00502D49"/>
    <w:rsid w:val="00503338"/>
    <w:rsid w:val="0050351D"/>
    <w:rsid w:val="00503FBB"/>
    <w:rsid w:val="0050480F"/>
    <w:rsid w:val="00504ABC"/>
    <w:rsid w:val="0050538A"/>
    <w:rsid w:val="00505639"/>
    <w:rsid w:val="005056C5"/>
    <w:rsid w:val="00505853"/>
    <w:rsid w:val="00505B8E"/>
    <w:rsid w:val="00506164"/>
    <w:rsid w:val="00506376"/>
    <w:rsid w:val="005063D8"/>
    <w:rsid w:val="00507997"/>
    <w:rsid w:val="00507BE1"/>
    <w:rsid w:val="00507CFD"/>
    <w:rsid w:val="00507EBF"/>
    <w:rsid w:val="005109F9"/>
    <w:rsid w:val="00510F36"/>
    <w:rsid w:val="005116AA"/>
    <w:rsid w:val="0051190F"/>
    <w:rsid w:val="00511ACF"/>
    <w:rsid w:val="00511F70"/>
    <w:rsid w:val="005128EB"/>
    <w:rsid w:val="00512F9B"/>
    <w:rsid w:val="00513EAA"/>
    <w:rsid w:val="005148D6"/>
    <w:rsid w:val="00514D25"/>
    <w:rsid w:val="0051594F"/>
    <w:rsid w:val="005169C9"/>
    <w:rsid w:val="00516C7A"/>
    <w:rsid w:val="00516D72"/>
    <w:rsid w:val="0051732E"/>
    <w:rsid w:val="00517343"/>
    <w:rsid w:val="00520564"/>
    <w:rsid w:val="00520A08"/>
    <w:rsid w:val="00520B19"/>
    <w:rsid w:val="00522A9D"/>
    <w:rsid w:val="00522CAD"/>
    <w:rsid w:val="00522FE9"/>
    <w:rsid w:val="0052315C"/>
    <w:rsid w:val="00524F43"/>
    <w:rsid w:val="00524FB5"/>
    <w:rsid w:val="005251CC"/>
    <w:rsid w:val="00525B81"/>
    <w:rsid w:val="00526ABA"/>
    <w:rsid w:val="00526F05"/>
    <w:rsid w:val="00527A2C"/>
    <w:rsid w:val="00530216"/>
    <w:rsid w:val="005311DD"/>
    <w:rsid w:val="00532944"/>
    <w:rsid w:val="0053371B"/>
    <w:rsid w:val="005339D2"/>
    <w:rsid w:val="00534A93"/>
    <w:rsid w:val="00535418"/>
    <w:rsid w:val="00536C14"/>
    <w:rsid w:val="005379FD"/>
    <w:rsid w:val="00537F0A"/>
    <w:rsid w:val="00540715"/>
    <w:rsid w:val="00540B74"/>
    <w:rsid w:val="0054218E"/>
    <w:rsid w:val="00542325"/>
    <w:rsid w:val="005426F1"/>
    <w:rsid w:val="00543B58"/>
    <w:rsid w:val="005452BE"/>
    <w:rsid w:val="00545367"/>
    <w:rsid w:val="00545E15"/>
    <w:rsid w:val="005461EC"/>
    <w:rsid w:val="00546407"/>
    <w:rsid w:val="0054689A"/>
    <w:rsid w:val="00546C86"/>
    <w:rsid w:val="00546C8E"/>
    <w:rsid w:val="00546D35"/>
    <w:rsid w:val="00546DE4"/>
    <w:rsid w:val="005479F8"/>
    <w:rsid w:val="0055065B"/>
    <w:rsid w:val="00550786"/>
    <w:rsid w:val="00550D15"/>
    <w:rsid w:val="005519D9"/>
    <w:rsid w:val="00551CB6"/>
    <w:rsid w:val="005521AF"/>
    <w:rsid w:val="005528D6"/>
    <w:rsid w:val="0055300C"/>
    <w:rsid w:val="0055398E"/>
    <w:rsid w:val="005539C3"/>
    <w:rsid w:val="00553F5A"/>
    <w:rsid w:val="005544A0"/>
    <w:rsid w:val="00554765"/>
    <w:rsid w:val="00554E21"/>
    <w:rsid w:val="00555552"/>
    <w:rsid w:val="00555AD7"/>
    <w:rsid w:val="005607BB"/>
    <w:rsid w:val="0056094C"/>
    <w:rsid w:val="00560C89"/>
    <w:rsid w:val="00560F1F"/>
    <w:rsid w:val="00560FFB"/>
    <w:rsid w:val="005613B7"/>
    <w:rsid w:val="005618D5"/>
    <w:rsid w:val="005619BD"/>
    <w:rsid w:val="00561DDB"/>
    <w:rsid w:val="00562C91"/>
    <w:rsid w:val="0056472D"/>
    <w:rsid w:val="00565189"/>
    <w:rsid w:val="005657C9"/>
    <w:rsid w:val="005661BD"/>
    <w:rsid w:val="00566536"/>
    <w:rsid w:val="005665FC"/>
    <w:rsid w:val="00566961"/>
    <w:rsid w:val="00566A7E"/>
    <w:rsid w:val="00566FC6"/>
    <w:rsid w:val="0056789D"/>
    <w:rsid w:val="00567EAB"/>
    <w:rsid w:val="005713E9"/>
    <w:rsid w:val="005717A0"/>
    <w:rsid w:val="00572C17"/>
    <w:rsid w:val="005734FA"/>
    <w:rsid w:val="005759C3"/>
    <w:rsid w:val="00575A00"/>
    <w:rsid w:val="00575BC5"/>
    <w:rsid w:val="005769D2"/>
    <w:rsid w:val="005776B9"/>
    <w:rsid w:val="00577B2B"/>
    <w:rsid w:val="00580513"/>
    <w:rsid w:val="00580977"/>
    <w:rsid w:val="005815DA"/>
    <w:rsid w:val="0058185A"/>
    <w:rsid w:val="005818E0"/>
    <w:rsid w:val="0058195F"/>
    <w:rsid w:val="005824F6"/>
    <w:rsid w:val="00582886"/>
    <w:rsid w:val="00582A57"/>
    <w:rsid w:val="00583158"/>
    <w:rsid w:val="0058341E"/>
    <w:rsid w:val="005836B5"/>
    <w:rsid w:val="00584731"/>
    <w:rsid w:val="005847CD"/>
    <w:rsid w:val="0058489A"/>
    <w:rsid w:val="00584905"/>
    <w:rsid w:val="00584B1F"/>
    <w:rsid w:val="00584E72"/>
    <w:rsid w:val="005864FD"/>
    <w:rsid w:val="005869AF"/>
    <w:rsid w:val="00586BA8"/>
    <w:rsid w:val="00586FAA"/>
    <w:rsid w:val="005879F3"/>
    <w:rsid w:val="005900D1"/>
    <w:rsid w:val="005900E2"/>
    <w:rsid w:val="005903C8"/>
    <w:rsid w:val="00591067"/>
    <w:rsid w:val="005933A4"/>
    <w:rsid w:val="00593662"/>
    <w:rsid w:val="005937F1"/>
    <w:rsid w:val="00593BCA"/>
    <w:rsid w:val="00593CEE"/>
    <w:rsid w:val="00593FCC"/>
    <w:rsid w:val="00594522"/>
    <w:rsid w:val="00595221"/>
    <w:rsid w:val="00596A9A"/>
    <w:rsid w:val="00596F63"/>
    <w:rsid w:val="00597458"/>
    <w:rsid w:val="00597F05"/>
    <w:rsid w:val="005A043D"/>
    <w:rsid w:val="005A0814"/>
    <w:rsid w:val="005A0A4A"/>
    <w:rsid w:val="005A13F3"/>
    <w:rsid w:val="005A1603"/>
    <w:rsid w:val="005A1E47"/>
    <w:rsid w:val="005A21D6"/>
    <w:rsid w:val="005A2514"/>
    <w:rsid w:val="005A2923"/>
    <w:rsid w:val="005A389B"/>
    <w:rsid w:val="005A418A"/>
    <w:rsid w:val="005A4873"/>
    <w:rsid w:val="005A51BE"/>
    <w:rsid w:val="005A59FA"/>
    <w:rsid w:val="005A5A5F"/>
    <w:rsid w:val="005A5CC3"/>
    <w:rsid w:val="005A6128"/>
    <w:rsid w:val="005A721E"/>
    <w:rsid w:val="005A73DE"/>
    <w:rsid w:val="005A76F3"/>
    <w:rsid w:val="005A7B45"/>
    <w:rsid w:val="005B0078"/>
    <w:rsid w:val="005B07FD"/>
    <w:rsid w:val="005B1468"/>
    <w:rsid w:val="005B1CEC"/>
    <w:rsid w:val="005B355F"/>
    <w:rsid w:val="005B3592"/>
    <w:rsid w:val="005B3E34"/>
    <w:rsid w:val="005B4221"/>
    <w:rsid w:val="005B4343"/>
    <w:rsid w:val="005B5176"/>
    <w:rsid w:val="005B56FC"/>
    <w:rsid w:val="005B5E1F"/>
    <w:rsid w:val="005B5ED3"/>
    <w:rsid w:val="005B63C0"/>
    <w:rsid w:val="005B6C85"/>
    <w:rsid w:val="005B6E45"/>
    <w:rsid w:val="005B7796"/>
    <w:rsid w:val="005B7EFF"/>
    <w:rsid w:val="005C0941"/>
    <w:rsid w:val="005C12C8"/>
    <w:rsid w:val="005C1D3D"/>
    <w:rsid w:val="005C3410"/>
    <w:rsid w:val="005C4B64"/>
    <w:rsid w:val="005C5342"/>
    <w:rsid w:val="005C617D"/>
    <w:rsid w:val="005C62B6"/>
    <w:rsid w:val="005C6EDB"/>
    <w:rsid w:val="005C7972"/>
    <w:rsid w:val="005C799E"/>
    <w:rsid w:val="005C7FE4"/>
    <w:rsid w:val="005D0DAF"/>
    <w:rsid w:val="005D1A26"/>
    <w:rsid w:val="005D1F9B"/>
    <w:rsid w:val="005D3CDA"/>
    <w:rsid w:val="005D4D78"/>
    <w:rsid w:val="005D52A1"/>
    <w:rsid w:val="005D63FF"/>
    <w:rsid w:val="005D64A3"/>
    <w:rsid w:val="005D665C"/>
    <w:rsid w:val="005D6DF3"/>
    <w:rsid w:val="005D71AD"/>
    <w:rsid w:val="005D7247"/>
    <w:rsid w:val="005D7EC6"/>
    <w:rsid w:val="005E09B9"/>
    <w:rsid w:val="005E229C"/>
    <w:rsid w:val="005E29FD"/>
    <w:rsid w:val="005E2D79"/>
    <w:rsid w:val="005E2E2E"/>
    <w:rsid w:val="005E3225"/>
    <w:rsid w:val="005E3373"/>
    <w:rsid w:val="005E385D"/>
    <w:rsid w:val="005E4A73"/>
    <w:rsid w:val="005E576B"/>
    <w:rsid w:val="005E5BBF"/>
    <w:rsid w:val="005E626E"/>
    <w:rsid w:val="005E7FBE"/>
    <w:rsid w:val="005F07ED"/>
    <w:rsid w:val="005F0DDA"/>
    <w:rsid w:val="005F1C8E"/>
    <w:rsid w:val="005F1EE8"/>
    <w:rsid w:val="005F22C7"/>
    <w:rsid w:val="005F2F79"/>
    <w:rsid w:val="005F3142"/>
    <w:rsid w:val="005F3FE8"/>
    <w:rsid w:val="005F406B"/>
    <w:rsid w:val="005F4633"/>
    <w:rsid w:val="005F4A4E"/>
    <w:rsid w:val="005F59A4"/>
    <w:rsid w:val="005F5A97"/>
    <w:rsid w:val="005F5E51"/>
    <w:rsid w:val="00600CA6"/>
    <w:rsid w:val="006011EB"/>
    <w:rsid w:val="006013CA"/>
    <w:rsid w:val="006015D0"/>
    <w:rsid w:val="006039FC"/>
    <w:rsid w:val="00603E89"/>
    <w:rsid w:val="006041B6"/>
    <w:rsid w:val="00604A49"/>
    <w:rsid w:val="00605338"/>
    <w:rsid w:val="006053B4"/>
    <w:rsid w:val="0060561D"/>
    <w:rsid w:val="006071EE"/>
    <w:rsid w:val="00612414"/>
    <w:rsid w:val="00612B83"/>
    <w:rsid w:val="00612C63"/>
    <w:rsid w:val="0061303B"/>
    <w:rsid w:val="00613433"/>
    <w:rsid w:val="0061353A"/>
    <w:rsid w:val="00613596"/>
    <w:rsid w:val="00613744"/>
    <w:rsid w:val="00613A51"/>
    <w:rsid w:val="00613BA2"/>
    <w:rsid w:val="006146B0"/>
    <w:rsid w:val="00614B2E"/>
    <w:rsid w:val="00615036"/>
    <w:rsid w:val="00617235"/>
    <w:rsid w:val="0061782D"/>
    <w:rsid w:val="00617906"/>
    <w:rsid w:val="00617952"/>
    <w:rsid w:val="00617B40"/>
    <w:rsid w:val="006200CB"/>
    <w:rsid w:val="00620959"/>
    <w:rsid w:val="0062191D"/>
    <w:rsid w:val="0062242B"/>
    <w:rsid w:val="006231B0"/>
    <w:rsid w:val="006234CF"/>
    <w:rsid w:val="00623B6B"/>
    <w:rsid w:val="00623D5D"/>
    <w:rsid w:val="00624BBC"/>
    <w:rsid w:val="0062530A"/>
    <w:rsid w:val="006259A6"/>
    <w:rsid w:val="0062690F"/>
    <w:rsid w:val="00627792"/>
    <w:rsid w:val="006300B3"/>
    <w:rsid w:val="00630690"/>
    <w:rsid w:val="00631500"/>
    <w:rsid w:val="00631A85"/>
    <w:rsid w:val="006335C7"/>
    <w:rsid w:val="00635523"/>
    <w:rsid w:val="0063577C"/>
    <w:rsid w:val="00635D12"/>
    <w:rsid w:val="0063655C"/>
    <w:rsid w:val="006365EE"/>
    <w:rsid w:val="00636939"/>
    <w:rsid w:val="00636AA0"/>
    <w:rsid w:val="00636BC9"/>
    <w:rsid w:val="00637D8B"/>
    <w:rsid w:val="006405EF"/>
    <w:rsid w:val="006405F3"/>
    <w:rsid w:val="006408C0"/>
    <w:rsid w:val="00640D92"/>
    <w:rsid w:val="006416BF"/>
    <w:rsid w:val="00641B59"/>
    <w:rsid w:val="00641C06"/>
    <w:rsid w:val="00643A4B"/>
    <w:rsid w:val="00644291"/>
    <w:rsid w:val="00645772"/>
    <w:rsid w:val="00645EBA"/>
    <w:rsid w:val="0064735D"/>
    <w:rsid w:val="006477AF"/>
    <w:rsid w:val="006503A3"/>
    <w:rsid w:val="00650D70"/>
    <w:rsid w:val="00650D9E"/>
    <w:rsid w:val="00651C69"/>
    <w:rsid w:val="00653B40"/>
    <w:rsid w:val="00654041"/>
    <w:rsid w:val="0065444F"/>
    <w:rsid w:val="0065509F"/>
    <w:rsid w:val="00655499"/>
    <w:rsid w:val="00655B3E"/>
    <w:rsid w:val="00655C9B"/>
    <w:rsid w:val="00656DF2"/>
    <w:rsid w:val="00657207"/>
    <w:rsid w:val="00660515"/>
    <w:rsid w:val="0066095D"/>
    <w:rsid w:val="0066141E"/>
    <w:rsid w:val="006617AC"/>
    <w:rsid w:val="00662FCD"/>
    <w:rsid w:val="00663472"/>
    <w:rsid w:val="00663DE0"/>
    <w:rsid w:val="00664871"/>
    <w:rsid w:val="00665343"/>
    <w:rsid w:val="0066596E"/>
    <w:rsid w:val="00665E85"/>
    <w:rsid w:val="00667350"/>
    <w:rsid w:val="006700DA"/>
    <w:rsid w:val="0067023D"/>
    <w:rsid w:val="0067059F"/>
    <w:rsid w:val="00671077"/>
    <w:rsid w:val="00671B8B"/>
    <w:rsid w:val="00671E35"/>
    <w:rsid w:val="00672002"/>
    <w:rsid w:val="006725E0"/>
    <w:rsid w:val="0067291C"/>
    <w:rsid w:val="006732D6"/>
    <w:rsid w:val="00673697"/>
    <w:rsid w:val="00673770"/>
    <w:rsid w:val="00673B30"/>
    <w:rsid w:val="00673B5E"/>
    <w:rsid w:val="00674420"/>
    <w:rsid w:val="00674737"/>
    <w:rsid w:val="00674B77"/>
    <w:rsid w:val="00674F73"/>
    <w:rsid w:val="00675071"/>
    <w:rsid w:val="00675197"/>
    <w:rsid w:val="0067562D"/>
    <w:rsid w:val="0067614F"/>
    <w:rsid w:val="00676C91"/>
    <w:rsid w:val="00676F21"/>
    <w:rsid w:val="00677225"/>
    <w:rsid w:val="00677BC9"/>
    <w:rsid w:val="0068056B"/>
    <w:rsid w:val="006806E3"/>
    <w:rsid w:val="00681673"/>
    <w:rsid w:val="0068182C"/>
    <w:rsid w:val="00681BE2"/>
    <w:rsid w:val="00682A5E"/>
    <w:rsid w:val="00682CE7"/>
    <w:rsid w:val="00684B83"/>
    <w:rsid w:val="0068519D"/>
    <w:rsid w:val="0068596D"/>
    <w:rsid w:val="006859C0"/>
    <w:rsid w:val="006907C1"/>
    <w:rsid w:val="00691561"/>
    <w:rsid w:val="00691773"/>
    <w:rsid w:val="006918DC"/>
    <w:rsid w:val="00691EA2"/>
    <w:rsid w:val="00693337"/>
    <w:rsid w:val="006940CC"/>
    <w:rsid w:val="0069473E"/>
    <w:rsid w:val="00694968"/>
    <w:rsid w:val="00694B95"/>
    <w:rsid w:val="00694BC4"/>
    <w:rsid w:val="00694C8C"/>
    <w:rsid w:val="00695AAE"/>
    <w:rsid w:val="00695C85"/>
    <w:rsid w:val="00696E82"/>
    <w:rsid w:val="006A1380"/>
    <w:rsid w:val="006A15CC"/>
    <w:rsid w:val="006A1C86"/>
    <w:rsid w:val="006A241B"/>
    <w:rsid w:val="006A3514"/>
    <w:rsid w:val="006A392C"/>
    <w:rsid w:val="006A5075"/>
    <w:rsid w:val="006A64D5"/>
    <w:rsid w:val="006A70FF"/>
    <w:rsid w:val="006A74C0"/>
    <w:rsid w:val="006A794B"/>
    <w:rsid w:val="006B02DC"/>
    <w:rsid w:val="006B0F83"/>
    <w:rsid w:val="006B10E1"/>
    <w:rsid w:val="006B1821"/>
    <w:rsid w:val="006B2AA9"/>
    <w:rsid w:val="006B2CFC"/>
    <w:rsid w:val="006B2DC1"/>
    <w:rsid w:val="006B35B2"/>
    <w:rsid w:val="006B3A7D"/>
    <w:rsid w:val="006B3CF1"/>
    <w:rsid w:val="006B3F70"/>
    <w:rsid w:val="006B43B4"/>
    <w:rsid w:val="006B74D5"/>
    <w:rsid w:val="006B7D72"/>
    <w:rsid w:val="006C1BE6"/>
    <w:rsid w:val="006C1D8E"/>
    <w:rsid w:val="006C1ED3"/>
    <w:rsid w:val="006C2CE3"/>
    <w:rsid w:val="006C3081"/>
    <w:rsid w:val="006C326C"/>
    <w:rsid w:val="006C3D23"/>
    <w:rsid w:val="006C3F58"/>
    <w:rsid w:val="006C59B6"/>
    <w:rsid w:val="006C5EF5"/>
    <w:rsid w:val="006C62D2"/>
    <w:rsid w:val="006C63DF"/>
    <w:rsid w:val="006C6729"/>
    <w:rsid w:val="006C707D"/>
    <w:rsid w:val="006C7475"/>
    <w:rsid w:val="006C7B9A"/>
    <w:rsid w:val="006C7F7E"/>
    <w:rsid w:val="006D1A8C"/>
    <w:rsid w:val="006D1AFA"/>
    <w:rsid w:val="006D22C6"/>
    <w:rsid w:val="006D311C"/>
    <w:rsid w:val="006D4203"/>
    <w:rsid w:val="006D451E"/>
    <w:rsid w:val="006D4FFB"/>
    <w:rsid w:val="006D5018"/>
    <w:rsid w:val="006D558A"/>
    <w:rsid w:val="006D55E5"/>
    <w:rsid w:val="006D5F09"/>
    <w:rsid w:val="006D6A66"/>
    <w:rsid w:val="006D6B89"/>
    <w:rsid w:val="006D73D6"/>
    <w:rsid w:val="006D7FB1"/>
    <w:rsid w:val="006E084F"/>
    <w:rsid w:val="006E14B3"/>
    <w:rsid w:val="006E25F6"/>
    <w:rsid w:val="006E34E3"/>
    <w:rsid w:val="006E46A1"/>
    <w:rsid w:val="006E46BB"/>
    <w:rsid w:val="006E49CA"/>
    <w:rsid w:val="006E4C7D"/>
    <w:rsid w:val="006E54F2"/>
    <w:rsid w:val="006E56CB"/>
    <w:rsid w:val="006E69DD"/>
    <w:rsid w:val="006E7320"/>
    <w:rsid w:val="006E7524"/>
    <w:rsid w:val="006E7566"/>
    <w:rsid w:val="006E76BA"/>
    <w:rsid w:val="006E7CF2"/>
    <w:rsid w:val="006F10DB"/>
    <w:rsid w:val="006F1E8E"/>
    <w:rsid w:val="006F2992"/>
    <w:rsid w:val="006F3258"/>
    <w:rsid w:val="006F360E"/>
    <w:rsid w:val="006F3637"/>
    <w:rsid w:val="006F39A9"/>
    <w:rsid w:val="006F42D2"/>
    <w:rsid w:val="006F446A"/>
    <w:rsid w:val="006F4A02"/>
    <w:rsid w:val="006F51EB"/>
    <w:rsid w:val="006F5415"/>
    <w:rsid w:val="006F55FB"/>
    <w:rsid w:val="006F5C56"/>
    <w:rsid w:val="006F5CC3"/>
    <w:rsid w:val="006F66F6"/>
    <w:rsid w:val="006F681C"/>
    <w:rsid w:val="006F711C"/>
    <w:rsid w:val="00700350"/>
    <w:rsid w:val="0070082E"/>
    <w:rsid w:val="007011EC"/>
    <w:rsid w:val="007011F8"/>
    <w:rsid w:val="00702D17"/>
    <w:rsid w:val="00703AF1"/>
    <w:rsid w:val="007049D4"/>
    <w:rsid w:val="00705C76"/>
    <w:rsid w:val="00705E4B"/>
    <w:rsid w:val="00706336"/>
    <w:rsid w:val="00706763"/>
    <w:rsid w:val="00706801"/>
    <w:rsid w:val="00706D92"/>
    <w:rsid w:val="00707197"/>
    <w:rsid w:val="0070762A"/>
    <w:rsid w:val="007078AD"/>
    <w:rsid w:val="00710F1F"/>
    <w:rsid w:val="007122D0"/>
    <w:rsid w:val="007122DD"/>
    <w:rsid w:val="0071244F"/>
    <w:rsid w:val="007131FE"/>
    <w:rsid w:val="0071555C"/>
    <w:rsid w:val="00715697"/>
    <w:rsid w:val="007168C9"/>
    <w:rsid w:val="0071747B"/>
    <w:rsid w:val="00717AAD"/>
    <w:rsid w:val="00717AF7"/>
    <w:rsid w:val="007206B6"/>
    <w:rsid w:val="007206F7"/>
    <w:rsid w:val="0072082A"/>
    <w:rsid w:val="00720B9E"/>
    <w:rsid w:val="00720BD2"/>
    <w:rsid w:val="00720E4C"/>
    <w:rsid w:val="00721228"/>
    <w:rsid w:val="00721320"/>
    <w:rsid w:val="0072149F"/>
    <w:rsid w:val="0072167A"/>
    <w:rsid w:val="00721DB2"/>
    <w:rsid w:val="007222D8"/>
    <w:rsid w:val="0072243C"/>
    <w:rsid w:val="007227CD"/>
    <w:rsid w:val="00722F7C"/>
    <w:rsid w:val="00723815"/>
    <w:rsid w:val="00725257"/>
    <w:rsid w:val="0072526E"/>
    <w:rsid w:val="00725CDE"/>
    <w:rsid w:val="0072610B"/>
    <w:rsid w:val="0072663C"/>
    <w:rsid w:val="00726702"/>
    <w:rsid w:val="00727B22"/>
    <w:rsid w:val="00727D2A"/>
    <w:rsid w:val="00730951"/>
    <w:rsid w:val="00730EFE"/>
    <w:rsid w:val="00731314"/>
    <w:rsid w:val="00731919"/>
    <w:rsid w:val="00731D97"/>
    <w:rsid w:val="00731EFE"/>
    <w:rsid w:val="007323DC"/>
    <w:rsid w:val="0073264B"/>
    <w:rsid w:val="00732B28"/>
    <w:rsid w:val="0073360B"/>
    <w:rsid w:val="007342C9"/>
    <w:rsid w:val="0073489D"/>
    <w:rsid w:val="00734DDE"/>
    <w:rsid w:val="00734F34"/>
    <w:rsid w:val="007359CC"/>
    <w:rsid w:val="00737175"/>
    <w:rsid w:val="0073717E"/>
    <w:rsid w:val="00740C7C"/>
    <w:rsid w:val="00742552"/>
    <w:rsid w:val="00743AFF"/>
    <w:rsid w:val="00743B65"/>
    <w:rsid w:val="007444F1"/>
    <w:rsid w:val="007445EF"/>
    <w:rsid w:val="007446C5"/>
    <w:rsid w:val="007454A7"/>
    <w:rsid w:val="0074571A"/>
    <w:rsid w:val="0074583C"/>
    <w:rsid w:val="00745BC7"/>
    <w:rsid w:val="00745C64"/>
    <w:rsid w:val="00745E28"/>
    <w:rsid w:val="00746703"/>
    <w:rsid w:val="007467D0"/>
    <w:rsid w:val="007469FF"/>
    <w:rsid w:val="007478F5"/>
    <w:rsid w:val="00747F1E"/>
    <w:rsid w:val="00750EF6"/>
    <w:rsid w:val="00751F79"/>
    <w:rsid w:val="00752004"/>
    <w:rsid w:val="00752FE3"/>
    <w:rsid w:val="00753DD5"/>
    <w:rsid w:val="00754412"/>
    <w:rsid w:val="00754E17"/>
    <w:rsid w:val="00755487"/>
    <w:rsid w:val="00755892"/>
    <w:rsid w:val="00755EE9"/>
    <w:rsid w:val="007574F3"/>
    <w:rsid w:val="007578C2"/>
    <w:rsid w:val="00757A82"/>
    <w:rsid w:val="00760687"/>
    <w:rsid w:val="00760786"/>
    <w:rsid w:val="00760B14"/>
    <w:rsid w:val="00761FF5"/>
    <w:rsid w:val="00762DF4"/>
    <w:rsid w:val="007631C2"/>
    <w:rsid w:val="007638B7"/>
    <w:rsid w:val="00764051"/>
    <w:rsid w:val="00765529"/>
    <w:rsid w:val="00765B52"/>
    <w:rsid w:val="00765E84"/>
    <w:rsid w:val="0076617D"/>
    <w:rsid w:val="00766D57"/>
    <w:rsid w:val="00767795"/>
    <w:rsid w:val="0077005D"/>
    <w:rsid w:val="00770109"/>
    <w:rsid w:val="007701EA"/>
    <w:rsid w:val="0077030A"/>
    <w:rsid w:val="00770520"/>
    <w:rsid w:val="007713F4"/>
    <w:rsid w:val="00771A2B"/>
    <w:rsid w:val="00771CBA"/>
    <w:rsid w:val="00771E23"/>
    <w:rsid w:val="00772BB6"/>
    <w:rsid w:val="00772C89"/>
    <w:rsid w:val="00772F77"/>
    <w:rsid w:val="00773361"/>
    <w:rsid w:val="00773C0B"/>
    <w:rsid w:val="00774CCB"/>
    <w:rsid w:val="00774FBB"/>
    <w:rsid w:val="007757BA"/>
    <w:rsid w:val="00776739"/>
    <w:rsid w:val="00777DBF"/>
    <w:rsid w:val="007807CF"/>
    <w:rsid w:val="007814D7"/>
    <w:rsid w:val="00781909"/>
    <w:rsid w:val="00781B9E"/>
    <w:rsid w:val="00781C1C"/>
    <w:rsid w:val="00781CCD"/>
    <w:rsid w:val="00783809"/>
    <w:rsid w:val="00783D01"/>
    <w:rsid w:val="0078440D"/>
    <w:rsid w:val="00785CC6"/>
    <w:rsid w:val="0078605C"/>
    <w:rsid w:val="007867A5"/>
    <w:rsid w:val="00786934"/>
    <w:rsid w:val="00787999"/>
    <w:rsid w:val="007914AD"/>
    <w:rsid w:val="007938CD"/>
    <w:rsid w:val="007939E1"/>
    <w:rsid w:val="00794075"/>
    <w:rsid w:val="00794986"/>
    <w:rsid w:val="007953AD"/>
    <w:rsid w:val="00795869"/>
    <w:rsid w:val="00797422"/>
    <w:rsid w:val="007979C3"/>
    <w:rsid w:val="007A0A6A"/>
    <w:rsid w:val="007A3030"/>
    <w:rsid w:val="007A41CC"/>
    <w:rsid w:val="007A42D2"/>
    <w:rsid w:val="007A4614"/>
    <w:rsid w:val="007A5021"/>
    <w:rsid w:val="007A54ED"/>
    <w:rsid w:val="007A62C6"/>
    <w:rsid w:val="007A75C3"/>
    <w:rsid w:val="007B10CC"/>
    <w:rsid w:val="007B11FB"/>
    <w:rsid w:val="007B17B5"/>
    <w:rsid w:val="007B2CC2"/>
    <w:rsid w:val="007B2F66"/>
    <w:rsid w:val="007B2FB1"/>
    <w:rsid w:val="007B316C"/>
    <w:rsid w:val="007B36C7"/>
    <w:rsid w:val="007B3D24"/>
    <w:rsid w:val="007B41E0"/>
    <w:rsid w:val="007B4249"/>
    <w:rsid w:val="007B4A82"/>
    <w:rsid w:val="007B4AFA"/>
    <w:rsid w:val="007B58B7"/>
    <w:rsid w:val="007B591A"/>
    <w:rsid w:val="007B5EC5"/>
    <w:rsid w:val="007B5F3B"/>
    <w:rsid w:val="007B6076"/>
    <w:rsid w:val="007B662A"/>
    <w:rsid w:val="007B71B6"/>
    <w:rsid w:val="007B78C0"/>
    <w:rsid w:val="007C1020"/>
    <w:rsid w:val="007C161B"/>
    <w:rsid w:val="007C1C7D"/>
    <w:rsid w:val="007C22B1"/>
    <w:rsid w:val="007C37C6"/>
    <w:rsid w:val="007C3CEC"/>
    <w:rsid w:val="007C3ED0"/>
    <w:rsid w:val="007C3EE8"/>
    <w:rsid w:val="007C4BC9"/>
    <w:rsid w:val="007C4E7D"/>
    <w:rsid w:val="007C4F47"/>
    <w:rsid w:val="007C50EF"/>
    <w:rsid w:val="007C54A5"/>
    <w:rsid w:val="007C5517"/>
    <w:rsid w:val="007C69D0"/>
    <w:rsid w:val="007D0486"/>
    <w:rsid w:val="007D1AA1"/>
    <w:rsid w:val="007D1F11"/>
    <w:rsid w:val="007D25C1"/>
    <w:rsid w:val="007D2D2E"/>
    <w:rsid w:val="007D4118"/>
    <w:rsid w:val="007D4E6E"/>
    <w:rsid w:val="007D5186"/>
    <w:rsid w:val="007D56FB"/>
    <w:rsid w:val="007D78B2"/>
    <w:rsid w:val="007E2E6A"/>
    <w:rsid w:val="007E3B9E"/>
    <w:rsid w:val="007E4507"/>
    <w:rsid w:val="007E4DC8"/>
    <w:rsid w:val="007E4ED8"/>
    <w:rsid w:val="007E50AC"/>
    <w:rsid w:val="007E5D7C"/>
    <w:rsid w:val="007E6368"/>
    <w:rsid w:val="007E6BF1"/>
    <w:rsid w:val="007F03D7"/>
    <w:rsid w:val="007F311F"/>
    <w:rsid w:val="007F370B"/>
    <w:rsid w:val="007F4356"/>
    <w:rsid w:val="007F543C"/>
    <w:rsid w:val="007F69D2"/>
    <w:rsid w:val="007F72F9"/>
    <w:rsid w:val="007F7936"/>
    <w:rsid w:val="007F7E6D"/>
    <w:rsid w:val="008005E0"/>
    <w:rsid w:val="008009B5"/>
    <w:rsid w:val="00800D5A"/>
    <w:rsid w:val="00800EA9"/>
    <w:rsid w:val="008010A6"/>
    <w:rsid w:val="00803980"/>
    <w:rsid w:val="008039FA"/>
    <w:rsid w:val="00804CE6"/>
    <w:rsid w:val="00807790"/>
    <w:rsid w:val="00811406"/>
    <w:rsid w:val="00811CE3"/>
    <w:rsid w:val="00812520"/>
    <w:rsid w:val="00813F4A"/>
    <w:rsid w:val="0081429C"/>
    <w:rsid w:val="0081479E"/>
    <w:rsid w:val="00815172"/>
    <w:rsid w:val="00816132"/>
    <w:rsid w:val="008168A9"/>
    <w:rsid w:val="00816C13"/>
    <w:rsid w:val="008170ED"/>
    <w:rsid w:val="00817253"/>
    <w:rsid w:val="00817C2E"/>
    <w:rsid w:val="008207D8"/>
    <w:rsid w:val="00820E5D"/>
    <w:rsid w:val="00822402"/>
    <w:rsid w:val="00822B14"/>
    <w:rsid w:val="00823441"/>
    <w:rsid w:val="008234C2"/>
    <w:rsid w:val="00824106"/>
    <w:rsid w:val="00825368"/>
    <w:rsid w:val="00825803"/>
    <w:rsid w:val="00826490"/>
    <w:rsid w:val="008266D1"/>
    <w:rsid w:val="00827369"/>
    <w:rsid w:val="00827A9E"/>
    <w:rsid w:val="00830667"/>
    <w:rsid w:val="008317D9"/>
    <w:rsid w:val="00831868"/>
    <w:rsid w:val="00832012"/>
    <w:rsid w:val="00833320"/>
    <w:rsid w:val="00833E9B"/>
    <w:rsid w:val="00834257"/>
    <w:rsid w:val="008343EF"/>
    <w:rsid w:val="00834B24"/>
    <w:rsid w:val="00834C9F"/>
    <w:rsid w:val="00835258"/>
    <w:rsid w:val="008354A2"/>
    <w:rsid w:val="00835A56"/>
    <w:rsid w:val="00835BD1"/>
    <w:rsid w:val="00836C97"/>
    <w:rsid w:val="00837615"/>
    <w:rsid w:val="00837ABF"/>
    <w:rsid w:val="00840402"/>
    <w:rsid w:val="008411ED"/>
    <w:rsid w:val="00841A2F"/>
    <w:rsid w:val="00841BD9"/>
    <w:rsid w:val="008424D9"/>
    <w:rsid w:val="00842685"/>
    <w:rsid w:val="00843361"/>
    <w:rsid w:val="0084340E"/>
    <w:rsid w:val="00843BBA"/>
    <w:rsid w:val="00843C1C"/>
    <w:rsid w:val="00844BAE"/>
    <w:rsid w:val="008457A3"/>
    <w:rsid w:val="00845BA4"/>
    <w:rsid w:val="00847652"/>
    <w:rsid w:val="00847A12"/>
    <w:rsid w:val="00850A56"/>
    <w:rsid w:val="00850AE9"/>
    <w:rsid w:val="00850BB6"/>
    <w:rsid w:val="00851A85"/>
    <w:rsid w:val="00851CB2"/>
    <w:rsid w:val="00851EBF"/>
    <w:rsid w:val="0085321C"/>
    <w:rsid w:val="00853E51"/>
    <w:rsid w:val="00854260"/>
    <w:rsid w:val="00855207"/>
    <w:rsid w:val="008552F3"/>
    <w:rsid w:val="0085649B"/>
    <w:rsid w:val="00857DA2"/>
    <w:rsid w:val="00857F74"/>
    <w:rsid w:val="008600CD"/>
    <w:rsid w:val="00861AD0"/>
    <w:rsid w:val="00861B16"/>
    <w:rsid w:val="008625F8"/>
    <w:rsid w:val="00862703"/>
    <w:rsid w:val="0086363F"/>
    <w:rsid w:val="00864192"/>
    <w:rsid w:val="00864388"/>
    <w:rsid w:val="00864CB0"/>
    <w:rsid w:val="00865FF0"/>
    <w:rsid w:val="00866CB4"/>
    <w:rsid w:val="00867302"/>
    <w:rsid w:val="00867A53"/>
    <w:rsid w:val="008710D3"/>
    <w:rsid w:val="0087129F"/>
    <w:rsid w:val="0087159D"/>
    <w:rsid w:val="00871A47"/>
    <w:rsid w:val="008720B0"/>
    <w:rsid w:val="00872F69"/>
    <w:rsid w:val="00873B0F"/>
    <w:rsid w:val="00875044"/>
    <w:rsid w:val="00875697"/>
    <w:rsid w:val="00875C53"/>
    <w:rsid w:val="0087635D"/>
    <w:rsid w:val="0087670C"/>
    <w:rsid w:val="00876BB5"/>
    <w:rsid w:val="0087762F"/>
    <w:rsid w:val="00881CC4"/>
    <w:rsid w:val="008822BD"/>
    <w:rsid w:val="00882439"/>
    <w:rsid w:val="00882E6B"/>
    <w:rsid w:val="008830BB"/>
    <w:rsid w:val="00883A25"/>
    <w:rsid w:val="00883AE8"/>
    <w:rsid w:val="0088426B"/>
    <w:rsid w:val="00884B1C"/>
    <w:rsid w:val="00885046"/>
    <w:rsid w:val="00886A48"/>
    <w:rsid w:val="008870DD"/>
    <w:rsid w:val="00887969"/>
    <w:rsid w:val="00890C98"/>
    <w:rsid w:val="00890FE2"/>
    <w:rsid w:val="008910C3"/>
    <w:rsid w:val="00891F16"/>
    <w:rsid w:val="00893C8C"/>
    <w:rsid w:val="008953AB"/>
    <w:rsid w:val="00895B73"/>
    <w:rsid w:val="00897328"/>
    <w:rsid w:val="008A012A"/>
    <w:rsid w:val="008A0174"/>
    <w:rsid w:val="008A062C"/>
    <w:rsid w:val="008A0FF0"/>
    <w:rsid w:val="008A123B"/>
    <w:rsid w:val="008A13B5"/>
    <w:rsid w:val="008A1AA9"/>
    <w:rsid w:val="008A1D8C"/>
    <w:rsid w:val="008A1D9F"/>
    <w:rsid w:val="008A2832"/>
    <w:rsid w:val="008A2BF3"/>
    <w:rsid w:val="008A3D15"/>
    <w:rsid w:val="008A478E"/>
    <w:rsid w:val="008A514F"/>
    <w:rsid w:val="008A5AD1"/>
    <w:rsid w:val="008A61C9"/>
    <w:rsid w:val="008A718C"/>
    <w:rsid w:val="008A7814"/>
    <w:rsid w:val="008A79DD"/>
    <w:rsid w:val="008A7FBD"/>
    <w:rsid w:val="008B04D9"/>
    <w:rsid w:val="008B0724"/>
    <w:rsid w:val="008B0B06"/>
    <w:rsid w:val="008B1024"/>
    <w:rsid w:val="008B1274"/>
    <w:rsid w:val="008B16CC"/>
    <w:rsid w:val="008B1A1C"/>
    <w:rsid w:val="008B1F62"/>
    <w:rsid w:val="008B322C"/>
    <w:rsid w:val="008B3E5C"/>
    <w:rsid w:val="008B3E7A"/>
    <w:rsid w:val="008B428C"/>
    <w:rsid w:val="008B44DA"/>
    <w:rsid w:val="008B5040"/>
    <w:rsid w:val="008B5714"/>
    <w:rsid w:val="008B63D3"/>
    <w:rsid w:val="008B6614"/>
    <w:rsid w:val="008B68CD"/>
    <w:rsid w:val="008B6EB9"/>
    <w:rsid w:val="008B7246"/>
    <w:rsid w:val="008B7A9D"/>
    <w:rsid w:val="008B7D38"/>
    <w:rsid w:val="008B7E91"/>
    <w:rsid w:val="008C0403"/>
    <w:rsid w:val="008C0484"/>
    <w:rsid w:val="008C055C"/>
    <w:rsid w:val="008C1BF5"/>
    <w:rsid w:val="008C2A4D"/>
    <w:rsid w:val="008C31B4"/>
    <w:rsid w:val="008C34F4"/>
    <w:rsid w:val="008C3727"/>
    <w:rsid w:val="008C3D1D"/>
    <w:rsid w:val="008C4131"/>
    <w:rsid w:val="008C45DE"/>
    <w:rsid w:val="008C4990"/>
    <w:rsid w:val="008C4C04"/>
    <w:rsid w:val="008C568B"/>
    <w:rsid w:val="008C64C7"/>
    <w:rsid w:val="008D0278"/>
    <w:rsid w:val="008D095B"/>
    <w:rsid w:val="008D09AF"/>
    <w:rsid w:val="008D0D5B"/>
    <w:rsid w:val="008D13E0"/>
    <w:rsid w:val="008D145B"/>
    <w:rsid w:val="008D1513"/>
    <w:rsid w:val="008D1F08"/>
    <w:rsid w:val="008D3E2E"/>
    <w:rsid w:val="008D5FC4"/>
    <w:rsid w:val="008D6035"/>
    <w:rsid w:val="008D6225"/>
    <w:rsid w:val="008D70E3"/>
    <w:rsid w:val="008D799E"/>
    <w:rsid w:val="008D7AE8"/>
    <w:rsid w:val="008D7C34"/>
    <w:rsid w:val="008E045A"/>
    <w:rsid w:val="008E0DD2"/>
    <w:rsid w:val="008E1559"/>
    <w:rsid w:val="008E18CB"/>
    <w:rsid w:val="008E291C"/>
    <w:rsid w:val="008E369E"/>
    <w:rsid w:val="008E402E"/>
    <w:rsid w:val="008E40CD"/>
    <w:rsid w:val="008E462B"/>
    <w:rsid w:val="008E4E45"/>
    <w:rsid w:val="008E732D"/>
    <w:rsid w:val="008E7998"/>
    <w:rsid w:val="008E79F5"/>
    <w:rsid w:val="008F055F"/>
    <w:rsid w:val="008F0F41"/>
    <w:rsid w:val="008F10EB"/>
    <w:rsid w:val="008F13C5"/>
    <w:rsid w:val="008F23BE"/>
    <w:rsid w:val="008F280A"/>
    <w:rsid w:val="008F31C2"/>
    <w:rsid w:val="008F46CF"/>
    <w:rsid w:val="008F4D91"/>
    <w:rsid w:val="008F7083"/>
    <w:rsid w:val="008F75B1"/>
    <w:rsid w:val="008F76A4"/>
    <w:rsid w:val="008F7F98"/>
    <w:rsid w:val="009000A8"/>
    <w:rsid w:val="009006C2"/>
    <w:rsid w:val="00900EFA"/>
    <w:rsid w:val="009016B4"/>
    <w:rsid w:val="009020CA"/>
    <w:rsid w:val="00902B41"/>
    <w:rsid w:val="00903A76"/>
    <w:rsid w:val="00904282"/>
    <w:rsid w:val="00904560"/>
    <w:rsid w:val="009062FA"/>
    <w:rsid w:val="00906695"/>
    <w:rsid w:val="00906CB0"/>
    <w:rsid w:val="00907092"/>
    <w:rsid w:val="00907600"/>
    <w:rsid w:val="00910617"/>
    <w:rsid w:val="00910B62"/>
    <w:rsid w:val="00910E48"/>
    <w:rsid w:val="00910FAB"/>
    <w:rsid w:val="009111A7"/>
    <w:rsid w:val="00911555"/>
    <w:rsid w:val="009124A1"/>
    <w:rsid w:val="0091452F"/>
    <w:rsid w:val="00914660"/>
    <w:rsid w:val="009146E0"/>
    <w:rsid w:val="00914941"/>
    <w:rsid w:val="00914AC2"/>
    <w:rsid w:val="00914C90"/>
    <w:rsid w:val="009152A6"/>
    <w:rsid w:val="00915AE4"/>
    <w:rsid w:val="009161E1"/>
    <w:rsid w:val="00916463"/>
    <w:rsid w:val="009168C4"/>
    <w:rsid w:val="00917377"/>
    <w:rsid w:val="00920065"/>
    <w:rsid w:val="0092037A"/>
    <w:rsid w:val="0092054D"/>
    <w:rsid w:val="00921C86"/>
    <w:rsid w:val="009225B9"/>
    <w:rsid w:val="00922600"/>
    <w:rsid w:val="0092269F"/>
    <w:rsid w:val="00922C16"/>
    <w:rsid w:val="00923136"/>
    <w:rsid w:val="009236A2"/>
    <w:rsid w:val="00923F56"/>
    <w:rsid w:val="00923FB3"/>
    <w:rsid w:val="00924CB8"/>
    <w:rsid w:val="0092588A"/>
    <w:rsid w:val="00925E5E"/>
    <w:rsid w:val="00925F52"/>
    <w:rsid w:val="00925F59"/>
    <w:rsid w:val="00926A86"/>
    <w:rsid w:val="00926C1D"/>
    <w:rsid w:val="00927EA1"/>
    <w:rsid w:val="00930EF5"/>
    <w:rsid w:val="00931213"/>
    <w:rsid w:val="009321EF"/>
    <w:rsid w:val="00932A63"/>
    <w:rsid w:val="0093440B"/>
    <w:rsid w:val="00934A41"/>
    <w:rsid w:val="00935302"/>
    <w:rsid w:val="0093561F"/>
    <w:rsid w:val="00935A5E"/>
    <w:rsid w:val="00936449"/>
    <w:rsid w:val="00936B80"/>
    <w:rsid w:val="0093766C"/>
    <w:rsid w:val="00941861"/>
    <w:rsid w:val="00941A81"/>
    <w:rsid w:val="00941D65"/>
    <w:rsid w:val="00942B10"/>
    <w:rsid w:val="00942E8E"/>
    <w:rsid w:val="00943674"/>
    <w:rsid w:val="00943BD3"/>
    <w:rsid w:val="00943C34"/>
    <w:rsid w:val="00944A9C"/>
    <w:rsid w:val="00946837"/>
    <w:rsid w:val="009475C6"/>
    <w:rsid w:val="00947D7C"/>
    <w:rsid w:val="0095021F"/>
    <w:rsid w:val="00950C49"/>
    <w:rsid w:val="00951060"/>
    <w:rsid w:val="009511A2"/>
    <w:rsid w:val="009518DD"/>
    <w:rsid w:val="00951D82"/>
    <w:rsid w:val="009521FF"/>
    <w:rsid w:val="00953AB8"/>
    <w:rsid w:val="00954EE4"/>
    <w:rsid w:val="0095531A"/>
    <w:rsid w:val="00955993"/>
    <w:rsid w:val="00955E56"/>
    <w:rsid w:val="00956037"/>
    <w:rsid w:val="009567F1"/>
    <w:rsid w:val="00956D92"/>
    <w:rsid w:val="00957010"/>
    <w:rsid w:val="00957613"/>
    <w:rsid w:val="0095794E"/>
    <w:rsid w:val="00957BE9"/>
    <w:rsid w:val="00960C93"/>
    <w:rsid w:val="00961315"/>
    <w:rsid w:val="00961E0F"/>
    <w:rsid w:val="0096222D"/>
    <w:rsid w:val="00962793"/>
    <w:rsid w:val="00962940"/>
    <w:rsid w:val="00962E5A"/>
    <w:rsid w:val="009634F8"/>
    <w:rsid w:val="00963BCB"/>
    <w:rsid w:val="00963F66"/>
    <w:rsid w:val="009645FF"/>
    <w:rsid w:val="00964707"/>
    <w:rsid w:val="00965EAE"/>
    <w:rsid w:val="00966081"/>
    <w:rsid w:val="0096614F"/>
    <w:rsid w:val="00966659"/>
    <w:rsid w:val="00967466"/>
    <w:rsid w:val="009677A8"/>
    <w:rsid w:val="00970C1A"/>
    <w:rsid w:val="00970D60"/>
    <w:rsid w:val="00971849"/>
    <w:rsid w:val="00972037"/>
    <w:rsid w:val="0097212F"/>
    <w:rsid w:val="0097222C"/>
    <w:rsid w:val="00972ADD"/>
    <w:rsid w:val="00972FD8"/>
    <w:rsid w:val="00973122"/>
    <w:rsid w:val="009738D4"/>
    <w:rsid w:val="00973A23"/>
    <w:rsid w:val="00973B54"/>
    <w:rsid w:val="00974A1E"/>
    <w:rsid w:val="0097523E"/>
    <w:rsid w:val="009759CE"/>
    <w:rsid w:val="0097657C"/>
    <w:rsid w:val="00977463"/>
    <w:rsid w:val="00981A11"/>
    <w:rsid w:val="00982610"/>
    <w:rsid w:val="00982F6B"/>
    <w:rsid w:val="0098329F"/>
    <w:rsid w:val="00983A7A"/>
    <w:rsid w:val="00983F14"/>
    <w:rsid w:val="0098512E"/>
    <w:rsid w:val="00986434"/>
    <w:rsid w:val="00986537"/>
    <w:rsid w:val="00990092"/>
    <w:rsid w:val="00990C5C"/>
    <w:rsid w:val="00992701"/>
    <w:rsid w:val="00993107"/>
    <w:rsid w:val="00993161"/>
    <w:rsid w:val="009932EE"/>
    <w:rsid w:val="00993765"/>
    <w:rsid w:val="009938CA"/>
    <w:rsid w:val="00994D67"/>
    <w:rsid w:val="009952A6"/>
    <w:rsid w:val="0099598E"/>
    <w:rsid w:val="00995CBB"/>
    <w:rsid w:val="00996D98"/>
    <w:rsid w:val="00997532"/>
    <w:rsid w:val="00997B62"/>
    <w:rsid w:val="00997ED0"/>
    <w:rsid w:val="009A081F"/>
    <w:rsid w:val="009A1469"/>
    <w:rsid w:val="009A4AAA"/>
    <w:rsid w:val="009A544E"/>
    <w:rsid w:val="009A5797"/>
    <w:rsid w:val="009A633E"/>
    <w:rsid w:val="009A650F"/>
    <w:rsid w:val="009A6ACA"/>
    <w:rsid w:val="009A6EAD"/>
    <w:rsid w:val="009A7187"/>
    <w:rsid w:val="009A718C"/>
    <w:rsid w:val="009A752D"/>
    <w:rsid w:val="009A7C51"/>
    <w:rsid w:val="009B1C0F"/>
    <w:rsid w:val="009B3031"/>
    <w:rsid w:val="009B3567"/>
    <w:rsid w:val="009B36C7"/>
    <w:rsid w:val="009B38CC"/>
    <w:rsid w:val="009B4DD9"/>
    <w:rsid w:val="009B4F2F"/>
    <w:rsid w:val="009B5BC3"/>
    <w:rsid w:val="009B5C58"/>
    <w:rsid w:val="009B5D8F"/>
    <w:rsid w:val="009B73FF"/>
    <w:rsid w:val="009B7D45"/>
    <w:rsid w:val="009C031A"/>
    <w:rsid w:val="009C0A41"/>
    <w:rsid w:val="009C1625"/>
    <w:rsid w:val="009C230A"/>
    <w:rsid w:val="009C34E3"/>
    <w:rsid w:val="009C3C75"/>
    <w:rsid w:val="009C4287"/>
    <w:rsid w:val="009C51F2"/>
    <w:rsid w:val="009C53AC"/>
    <w:rsid w:val="009C5A79"/>
    <w:rsid w:val="009C5CF0"/>
    <w:rsid w:val="009C63D6"/>
    <w:rsid w:val="009C66A7"/>
    <w:rsid w:val="009C67E0"/>
    <w:rsid w:val="009C6D51"/>
    <w:rsid w:val="009D0105"/>
    <w:rsid w:val="009D01B6"/>
    <w:rsid w:val="009D068B"/>
    <w:rsid w:val="009D2390"/>
    <w:rsid w:val="009D2F7C"/>
    <w:rsid w:val="009D2F9E"/>
    <w:rsid w:val="009D3A3E"/>
    <w:rsid w:val="009D3D4E"/>
    <w:rsid w:val="009D3F58"/>
    <w:rsid w:val="009D47A4"/>
    <w:rsid w:val="009D5B14"/>
    <w:rsid w:val="009D5B72"/>
    <w:rsid w:val="009D5FB3"/>
    <w:rsid w:val="009D61FA"/>
    <w:rsid w:val="009D6969"/>
    <w:rsid w:val="009D70F7"/>
    <w:rsid w:val="009D7421"/>
    <w:rsid w:val="009D794C"/>
    <w:rsid w:val="009D7EF8"/>
    <w:rsid w:val="009E00D2"/>
    <w:rsid w:val="009E15AB"/>
    <w:rsid w:val="009E161C"/>
    <w:rsid w:val="009E2D7E"/>
    <w:rsid w:val="009E2EB3"/>
    <w:rsid w:val="009E3CA8"/>
    <w:rsid w:val="009E415F"/>
    <w:rsid w:val="009E4722"/>
    <w:rsid w:val="009E472E"/>
    <w:rsid w:val="009E57FD"/>
    <w:rsid w:val="009E5C46"/>
    <w:rsid w:val="009E6B2E"/>
    <w:rsid w:val="009E6C84"/>
    <w:rsid w:val="009E70B4"/>
    <w:rsid w:val="009E720B"/>
    <w:rsid w:val="009E7667"/>
    <w:rsid w:val="009E7782"/>
    <w:rsid w:val="009E77AE"/>
    <w:rsid w:val="009E7B7E"/>
    <w:rsid w:val="009E7E94"/>
    <w:rsid w:val="009F0675"/>
    <w:rsid w:val="009F1457"/>
    <w:rsid w:val="009F20BF"/>
    <w:rsid w:val="009F282C"/>
    <w:rsid w:val="009F2A2E"/>
    <w:rsid w:val="009F2DAF"/>
    <w:rsid w:val="009F301C"/>
    <w:rsid w:val="009F3095"/>
    <w:rsid w:val="009F41A9"/>
    <w:rsid w:val="009F4CD5"/>
    <w:rsid w:val="009F5734"/>
    <w:rsid w:val="009F5A1C"/>
    <w:rsid w:val="009F5A8F"/>
    <w:rsid w:val="009F5B14"/>
    <w:rsid w:val="009F64E4"/>
    <w:rsid w:val="009F6AE2"/>
    <w:rsid w:val="009F72D6"/>
    <w:rsid w:val="009F7387"/>
    <w:rsid w:val="009F748F"/>
    <w:rsid w:val="009F7BB1"/>
    <w:rsid w:val="00A001B1"/>
    <w:rsid w:val="00A00793"/>
    <w:rsid w:val="00A009F6"/>
    <w:rsid w:val="00A016D4"/>
    <w:rsid w:val="00A01C68"/>
    <w:rsid w:val="00A01E55"/>
    <w:rsid w:val="00A03ACB"/>
    <w:rsid w:val="00A0416D"/>
    <w:rsid w:val="00A047A7"/>
    <w:rsid w:val="00A058D1"/>
    <w:rsid w:val="00A064D3"/>
    <w:rsid w:val="00A06742"/>
    <w:rsid w:val="00A06BDC"/>
    <w:rsid w:val="00A07461"/>
    <w:rsid w:val="00A07790"/>
    <w:rsid w:val="00A0797E"/>
    <w:rsid w:val="00A10570"/>
    <w:rsid w:val="00A1073D"/>
    <w:rsid w:val="00A11A6C"/>
    <w:rsid w:val="00A120D3"/>
    <w:rsid w:val="00A123A9"/>
    <w:rsid w:val="00A12C26"/>
    <w:rsid w:val="00A138DB"/>
    <w:rsid w:val="00A14FF7"/>
    <w:rsid w:val="00A150FA"/>
    <w:rsid w:val="00A1540E"/>
    <w:rsid w:val="00A155F7"/>
    <w:rsid w:val="00A15BEB"/>
    <w:rsid w:val="00A15CFE"/>
    <w:rsid w:val="00A164B5"/>
    <w:rsid w:val="00A16883"/>
    <w:rsid w:val="00A17BD7"/>
    <w:rsid w:val="00A20994"/>
    <w:rsid w:val="00A2110A"/>
    <w:rsid w:val="00A22A23"/>
    <w:rsid w:val="00A237B2"/>
    <w:rsid w:val="00A23CF7"/>
    <w:rsid w:val="00A24038"/>
    <w:rsid w:val="00A24065"/>
    <w:rsid w:val="00A240F0"/>
    <w:rsid w:val="00A243FA"/>
    <w:rsid w:val="00A24862"/>
    <w:rsid w:val="00A24E55"/>
    <w:rsid w:val="00A252A1"/>
    <w:rsid w:val="00A2653C"/>
    <w:rsid w:val="00A27BD6"/>
    <w:rsid w:val="00A3038C"/>
    <w:rsid w:val="00A3184B"/>
    <w:rsid w:val="00A34042"/>
    <w:rsid w:val="00A345FC"/>
    <w:rsid w:val="00A34674"/>
    <w:rsid w:val="00A3482F"/>
    <w:rsid w:val="00A34E3E"/>
    <w:rsid w:val="00A34EE2"/>
    <w:rsid w:val="00A34F7D"/>
    <w:rsid w:val="00A350BD"/>
    <w:rsid w:val="00A351C5"/>
    <w:rsid w:val="00A3616E"/>
    <w:rsid w:val="00A36605"/>
    <w:rsid w:val="00A369AA"/>
    <w:rsid w:val="00A374CE"/>
    <w:rsid w:val="00A3770F"/>
    <w:rsid w:val="00A37824"/>
    <w:rsid w:val="00A405BD"/>
    <w:rsid w:val="00A410AE"/>
    <w:rsid w:val="00A41263"/>
    <w:rsid w:val="00A415B4"/>
    <w:rsid w:val="00A42BBA"/>
    <w:rsid w:val="00A42CC1"/>
    <w:rsid w:val="00A43063"/>
    <w:rsid w:val="00A44BF5"/>
    <w:rsid w:val="00A44F9C"/>
    <w:rsid w:val="00A4546D"/>
    <w:rsid w:val="00A45AEC"/>
    <w:rsid w:val="00A47BAC"/>
    <w:rsid w:val="00A50BEA"/>
    <w:rsid w:val="00A5222E"/>
    <w:rsid w:val="00A52266"/>
    <w:rsid w:val="00A52A92"/>
    <w:rsid w:val="00A52E15"/>
    <w:rsid w:val="00A53B4D"/>
    <w:rsid w:val="00A54F17"/>
    <w:rsid w:val="00A55FDA"/>
    <w:rsid w:val="00A565A5"/>
    <w:rsid w:val="00A565D7"/>
    <w:rsid w:val="00A56CD7"/>
    <w:rsid w:val="00A56D1F"/>
    <w:rsid w:val="00A57006"/>
    <w:rsid w:val="00A611A8"/>
    <w:rsid w:val="00A61843"/>
    <w:rsid w:val="00A6234A"/>
    <w:rsid w:val="00A629F7"/>
    <w:rsid w:val="00A62A41"/>
    <w:rsid w:val="00A63164"/>
    <w:rsid w:val="00A63885"/>
    <w:rsid w:val="00A63C4D"/>
    <w:rsid w:val="00A653D8"/>
    <w:rsid w:val="00A655A6"/>
    <w:rsid w:val="00A658B5"/>
    <w:rsid w:val="00A65928"/>
    <w:rsid w:val="00A663EF"/>
    <w:rsid w:val="00A669AC"/>
    <w:rsid w:val="00A66FB7"/>
    <w:rsid w:val="00A70948"/>
    <w:rsid w:val="00A726C6"/>
    <w:rsid w:val="00A72E8B"/>
    <w:rsid w:val="00A72F1B"/>
    <w:rsid w:val="00A769E7"/>
    <w:rsid w:val="00A77507"/>
    <w:rsid w:val="00A777CC"/>
    <w:rsid w:val="00A7791F"/>
    <w:rsid w:val="00A77DF6"/>
    <w:rsid w:val="00A806D2"/>
    <w:rsid w:val="00A80858"/>
    <w:rsid w:val="00A80A72"/>
    <w:rsid w:val="00A81323"/>
    <w:rsid w:val="00A81555"/>
    <w:rsid w:val="00A82039"/>
    <w:rsid w:val="00A82BE5"/>
    <w:rsid w:val="00A82C77"/>
    <w:rsid w:val="00A830C7"/>
    <w:rsid w:val="00A83DC9"/>
    <w:rsid w:val="00A849F0"/>
    <w:rsid w:val="00A85758"/>
    <w:rsid w:val="00A85880"/>
    <w:rsid w:val="00A85B09"/>
    <w:rsid w:val="00A85B79"/>
    <w:rsid w:val="00A85C00"/>
    <w:rsid w:val="00A85FF8"/>
    <w:rsid w:val="00A863A3"/>
    <w:rsid w:val="00A86E3A"/>
    <w:rsid w:val="00A87440"/>
    <w:rsid w:val="00A8787F"/>
    <w:rsid w:val="00A9111D"/>
    <w:rsid w:val="00A91881"/>
    <w:rsid w:val="00A91CCC"/>
    <w:rsid w:val="00A91E18"/>
    <w:rsid w:val="00A927EA"/>
    <w:rsid w:val="00A9395A"/>
    <w:rsid w:val="00A9426F"/>
    <w:rsid w:val="00A94875"/>
    <w:rsid w:val="00A95255"/>
    <w:rsid w:val="00A9579F"/>
    <w:rsid w:val="00A95A0F"/>
    <w:rsid w:val="00A95A6C"/>
    <w:rsid w:val="00A95F34"/>
    <w:rsid w:val="00A960BA"/>
    <w:rsid w:val="00A96358"/>
    <w:rsid w:val="00A9661A"/>
    <w:rsid w:val="00A9726A"/>
    <w:rsid w:val="00A97541"/>
    <w:rsid w:val="00A97E8D"/>
    <w:rsid w:val="00AA0B6D"/>
    <w:rsid w:val="00AA0DCD"/>
    <w:rsid w:val="00AA0F0F"/>
    <w:rsid w:val="00AA171B"/>
    <w:rsid w:val="00AA1DCD"/>
    <w:rsid w:val="00AA22D5"/>
    <w:rsid w:val="00AA30F7"/>
    <w:rsid w:val="00AA3DDE"/>
    <w:rsid w:val="00AA6708"/>
    <w:rsid w:val="00AA6B10"/>
    <w:rsid w:val="00AA788A"/>
    <w:rsid w:val="00AA79AC"/>
    <w:rsid w:val="00AA7EC0"/>
    <w:rsid w:val="00AB0CBF"/>
    <w:rsid w:val="00AB116F"/>
    <w:rsid w:val="00AB1448"/>
    <w:rsid w:val="00AB190E"/>
    <w:rsid w:val="00AB284A"/>
    <w:rsid w:val="00AB2945"/>
    <w:rsid w:val="00AB2FD7"/>
    <w:rsid w:val="00AB34C9"/>
    <w:rsid w:val="00AB3735"/>
    <w:rsid w:val="00AB3761"/>
    <w:rsid w:val="00AB3D18"/>
    <w:rsid w:val="00AB42D4"/>
    <w:rsid w:val="00AB444F"/>
    <w:rsid w:val="00AB4513"/>
    <w:rsid w:val="00AB5322"/>
    <w:rsid w:val="00AB57DB"/>
    <w:rsid w:val="00AB59BD"/>
    <w:rsid w:val="00AB6292"/>
    <w:rsid w:val="00AB6503"/>
    <w:rsid w:val="00AB6940"/>
    <w:rsid w:val="00AC0038"/>
    <w:rsid w:val="00AC0206"/>
    <w:rsid w:val="00AC092F"/>
    <w:rsid w:val="00AC0FF9"/>
    <w:rsid w:val="00AC3616"/>
    <w:rsid w:val="00AC3E8B"/>
    <w:rsid w:val="00AC4610"/>
    <w:rsid w:val="00AC46AE"/>
    <w:rsid w:val="00AC4EFA"/>
    <w:rsid w:val="00AC501C"/>
    <w:rsid w:val="00AC54DD"/>
    <w:rsid w:val="00AC5B0A"/>
    <w:rsid w:val="00AC5DAD"/>
    <w:rsid w:val="00AC5ED8"/>
    <w:rsid w:val="00AC6628"/>
    <w:rsid w:val="00AC70D3"/>
    <w:rsid w:val="00AD08EC"/>
    <w:rsid w:val="00AD1392"/>
    <w:rsid w:val="00AD16E9"/>
    <w:rsid w:val="00AD17A7"/>
    <w:rsid w:val="00AD28A7"/>
    <w:rsid w:val="00AD2901"/>
    <w:rsid w:val="00AD2EAE"/>
    <w:rsid w:val="00AD33BE"/>
    <w:rsid w:val="00AD33FA"/>
    <w:rsid w:val="00AD383A"/>
    <w:rsid w:val="00AD3EE9"/>
    <w:rsid w:val="00AD3F5F"/>
    <w:rsid w:val="00AD48F1"/>
    <w:rsid w:val="00AD5303"/>
    <w:rsid w:val="00AD5C53"/>
    <w:rsid w:val="00AD5C67"/>
    <w:rsid w:val="00AE0614"/>
    <w:rsid w:val="00AE069F"/>
    <w:rsid w:val="00AE0B31"/>
    <w:rsid w:val="00AE15B6"/>
    <w:rsid w:val="00AE1AC7"/>
    <w:rsid w:val="00AE2212"/>
    <w:rsid w:val="00AE24F6"/>
    <w:rsid w:val="00AE3021"/>
    <w:rsid w:val="00AE328C"/>
    <w:rsid w:val="00AE3348"/>
    <w:rsid w:val="00AE35C3"/>
    <w:rsid w:val="00AE4A58"/>
    <w:rsid w:val="00AE4C76"/>
    <w:rsid w:val="00AE6A40"/>
    <w:rsid w:val="00AE7859"/>
    <w:rsid w:val="00AE7DD2"/>
    <w:rsid w:val="00AF0E1F"/>
    <w:rsid w:val="00AF1588"/>
    <w:rsid w:val="00AF3C25"/>
    <w:rsid w:val="00AF4C4E"/>
    <w:rsid w:val="00AF4EC1"/>
    <w:rsid w:val="00AF4EE5"/>
    <w:rsid w:val="00AF5DD5"/>
    <w:rsid w:val="00B000C6"/>
    <w:rsid w:val="00B007B5"/>
    <w:rsid w:val="00B0086F"/>
    <w:rsid w:val="00B00CF9"/>
    <w:rsid w:val="00B00DC3"/>
    <w:rsid w:val="00B01B0A"/>
    <w:rsid w:val="00B02391"/>
    <w:rsid w:val="00B059DD"/>
    <w:rsid w:val="00B0621E"/>
    <w:rsid w:val="00B06FFE"/>
    <w:rsid w:val="00B07995"/>
    <w:rsid w:val="00B11F9D"/>
    <w:rsid w:val="00B12681"/>
    <w:rsid w:val="00B135FA"/>
    <w:rsid w:val="00B1376B"/>
    <w:rsid w:val="00B13938"/>
    <w:rsid w:val="00B13A3D"/>
    <w:rsid w:val="00B1481E"/>
    <w:rsid w:val="00B14C8C"/>
    <w:rsid w:val="00B153A0"/>
    <w:rsid w:val="00B16995"/>
    <w:rsid w:val="00B171CC"/>
    <w:rsid w:val="00B17D6E"/>
    <w:rsid w:val="00B20937"/>
    <w:rsid w:val="00B20C6D"/>
    <w:rsid w:val="00B21D53"/>
    <w:rsid w:val="00B2201B"/>
    <w:rsid w:val="00B222A4"/>
    <w:rsid w:val="00B23754"/>
    <w:rsid w:val="00B243C7"/>
    <w:rsid w:val="00B2450A"/>
    <w:rsid w:val="00B24E86"/>
    <w:rsid w:val="00B252F0"/>
    <w:rsid w:val="00B2539B"/>
    <w:rsid w:val="00B25477"/>
    <w:rsid w:val="00B25597"/>
    <w:rsid w:val="00B26A2D"/>
    <w:rsid w:val="00B27C0C"/>
    <w:rsid w:val="00B27CBF"/>
    <w:rsid w:val="00B3035C"/>
    <w:rsid w:val="00B30A03"/>
    <w:rsid w:val="00B30D7D"/>
    <w:rsid w:val="00B31243"/>
    <w:rsid w:val="00B31DC0"/>
    <w:rsid w:val="00B31F14"/>
    <w:rsid w:val="00B32657"/>
    <w:rsid w:val="00B33ED4"/>
    <w:rsid w:val="00B340B3"/>
    <w:rsid w:val="00B3436A"/>
    <w:rsid w:val="00B35320"/>
    <w:rsid w:val="00B35E85"/>
    <w:rsid w:val="00B35EEB"/>
    <w:rsid w:val="00B36836"/>
    <w:rsid w:val="00B371D9"/>
    <w:rsid w:val="00B37C01"/>
    <w:rsid w:val="00B405BF"/>
    <w:rsid w:val="00B40663"/>
    <w:rsid w:val="00B41455"/>
    <w:rsid w:val="00B41FC7"/>
    <w:rsid w:val="00B42CF0"/>
    <w:rsid w:val="00B43424"/>
    <w:rsid w:val="00B438F3"/>
    <w:rsid w:val="00B440BE"/>
    <w:rsid w:val="00B446C9"/>
    <w:rsid w:val="00B45188"/>
    <w:rsid w:val="00B45D56"/>
    <w:rsid w:val="00B45DDB"/>
    <w:rsid w:val="00B45FD0"/>
    <w:rsid w:val="00B465ED"/>
    <w:rsid w:val="00B4744C"/>
    <w:rsid w:val="00B47647"/>
    <w:rsid w:val="00B47B4C"/>
    <w:rsid w:val="00B47C6A"/>
    <w:rsid w:val="00B50A01"/>
    <w:rsid w:val="00B526DE"/>
    <w:rsid w:val="00B532F6"/>
    <w:rsid w:val="00B53CC8"/>
    <w:rsid w:val="00B54CD7"/>
    <w:rsid w:val="00B54E21"/>
    <w:rsid w:val="00B55439"/>
    <w:rsid w:val="00B557FF"/>
    <w:rsid w:val="00B5695A"/>
    <w:rsid w:val="00B56F70"/>
    <w:rsid w:val="00B57458"/>
    <w:rsid w:val="00B57734"/>
    <w:rsid w:val="00B579AF"/>
    <w:rsid w:val="00B57C2F"/>
    <w:rsid w:val="00B6041B"/>
    <w:rsid w:val="00B6063A"/>
    <w:rsid w:val="00B61084"/>
    <w:rsid w:val="00B6256C"/>
    <w:rsid w:val="00B62D26"/>
    <w:rsid w:val="00B64305"/>
    <w:rsid w:val="00B64B84"/>
    <w:rsid w:val="00B64FE6"/>
    <w:rsid w:val="00B65C2F"/>
    <w:rsid w:val="00B66C8C"/>
    <w:rsid w:val="00B67BFA"/>
    <w:rsid w:val="00B67DC4"/>
    <w:rsid w:val="00B70071"/>
    <w:rsid w:val="00B70076"/>
    <w:rsid w:val="00B701A7"/>
    <w:rsid w:val="00B701E6"/>
    <w:rsid w:val="00B7130A"/>
    <w:rsid w:val="00B71E7A"/>
    <w:rsid w:val="00B720A2"/>
    <w:rsid w:val="00B7220D"/>
    <w:rsid w:val="00B72215"/>
    <w:rsid w:val="00B7239A"/>
    <w:rsid w:val="00B72592"/>
    <w:rsid w:val="00B73C37"/>
    <w:rsid w:val="00B7490D"/>
    <w:rsid w:val="00B75924"/>
    <w:rsid w:val="00B76CB4"/>
    <w:rsid w:val="00B7702B"/>
    <w:rsid w:val="00B777B2"/>
    <w:rsid w:val="00B77D94"/>
    <w:rsid w:val="00B80369"/>
    <w:rsid w:val="00B804A0"/>
    <w:rsid w:val="00B81613"/>
    <w:rsid w:val="00B81CD7"/>
    <w:rsid w:val="00B820D7"/>
    <w:rsid w:val="00B82A2D"/>
    <w:rsid w:val="00B83D16"/>
    <w:rsid w:val="00B840F7"/>
    <w:rsid w:val="00B84AE9"/>
    <w:rsid w:val="00B85962"/>
    <w:rsid w:val="00B870E5"/>
    <w:rsid w:val="00B8761E"/>
    <w:rsid w:val="00B87E3E"/>
    <w:rsid w:val="00B90904"/>
    <w:rsid w:val="00B93077"/>
    <w:rsid w:val="00B93158"/>
    <w:rsid w:val="00B93564"/>
    <w:rsid w:val="00B9399C"/>
    <w:rsid w:val="00B93BAC"/>
    <w:rsid w:val="00B93F33"/>
    <w:rsid w:val="00B94482"/>
    <w:rsid w:val="00B9482D"/>
    <w:rsid w:val="00B94A3B"/>
    <w:rsid w:val="00B95668"/>
    <w:rsid w:val="00B95A98"/>
    <w:rsid w:val="00BA0DF0"/>
    <w:rsid w:val="00BA1458"/>
    <w:rsid w:val="00BA1ADB"/>
    <w:rsid w:val="00BA2C1B"/>
    <w:rsid w:val="00BA3A4C"/>
    <w:rsid w:val="00BA3B40"/>
    <w:rsid w:val="00BA42EB"/>
    <w:rsid w:val="00BA5039"/>
    <w:rsid w:val="00BA5592"/>
    <w:rsid w:val="00BA613F"/>
    <w:rsid w:val="00BA629C"/>
    <w:rsid w:val="00BB0917"/>
    <w:rsid w:val="00BB0DB9"/>
    <w:rsid w:val="00BB0E0A"/>
    <w:rsid w:val="00BB1CAF"/>
    <w:rsid w:val="00BB20DD"/>
    <w:rsid w:val="00BB25FD"/>
    <w:rsid w:val="00BB3001"/>
    <w:rsid w:val="00BB3607"/>
    <w:rsid w:val="00BB373E"/>
    <w:rsid w:val="00BB401C"/>
    <w:rsid w:val="00BB4286"/>
    <w:rsid w:val="00BB4EAA"/>
    <w:rsid w:val="00BB507C"/>
    <w:rsid w:val="00BB54F0"/>
    <w:rsid w:val="00BB5644"/>
    <w:rsid w:val="00BB56D7"/>
    <w:rsid w:val="00BB663C"/>
    <w:rsid w:val="00BB7497"/>
    <w:rsid w:val="00BB7F42"/>
    <w:rsid w:val="00BC02C5"/>
    <w:rsid w:val="00BC0348"/>
    <w:rsid w:val="00BC0389"/>
    <w:rsid w:val="00BC03DB"/>
    <w:rsid w:val="00BC096E"/>
    <w:rsid w:val="00BC09CD"/>
    <w:rsid w:val="00BC09E8"/>
    <w:rsid w:val="00BC0BC5"/>
    <w:rsid w:val="00BC0FDE"/>
    <w:rsid w:val="00BC1213"/>
    <w:rsid w:val="00BC1656"/>
    <w:rsid w:val="00BC1BBE"/>
    <w:rsid w:val="00BC1F01"/>
    <w:rsid w:val="00BC22EA"/>
    <w:rsid w:val="00BC45D1"/>
    <w:rsid w:val="00BC4A4D"/>
    <w:rsid w:val="00BC533C"/>
    <w:rsid w:val="00BC6BED"/>
    <w:rsid w:val="00BC7CE6"/>
    <w:rsid w:val="00BC7D5B"/>
    <w:rsid w:val="00BD04A2"/>
    <w:rsid w:val="00BD0F3E"/>
    <w:rsid w:val="00BD154C"/>
    <w:rsid w:val="00BD1D50"/>
    <w:rsid w:val="00BD280C"/>
    <w:rsid w:val="00BD2AF5"/>
    <w:rsid w:val="00BD3B2E"/>
    <w:rsid w:val="00BD518E"/>
    <w:rsid w:val="00BD537C"/>
    <w:rsid w:val="00BD56B4"/>
    <w:rsid w:val="00BD6B39"/>
    <w:rsid w:val="00BD6B4B"/>
    <w:rsid w:val="00BD7197"/>
    <w:rsid w:val="00BD72BF"/>
    <w:rsid w:val="00BD782D"/>
    <w:rsid w:val="00BD7D64"/>
    <w:rsid w:val="00BD7E8F"/>
    <w:rsid w:val="00BE0241"/>
    <w:rsid w:val="00BE0564"/>
    <w:rsid w:val="00BE0ACF"/>
    <w:rsid w:val="00BE2EAE"/>
    <w:rsid w:val="00BE3114"/>
    <w:rsid w:val="00BE379A"/>
    <w:rsid w:val="00BE403B"/>
    <w:rsid w:val="00BE4664"/>
    <w:rsid w:val="00BE46E7"/>
    <w:rsid w:val="00BE49B3"/>
    <w:rsid w:val="00BE5282"/>
    <w:rsid w:val="00BE52C5"/>
    <w:rsid w:val="00BE6362"/>
    <w:rsid w:val="00BE6870"/>
    <w:rsid w:val="00BE6AB0"/>
    <w:rsid w:val="00BE757B"/>
    <w:rsid w:val="00BE7A08"/>
    <w:rsid w:val="00BE7A56"/>
    <w:rsid w:val="00BE7FD8"/>
    <w:rsid w:val="00BF1393"/>
    <w:rsid w:val="00BF2032"/>
    <w:rsid w:val="00BF2056"/>
    <w:rsid w:val="00BF2BB9"/>
    <w:rsid w:val="00BF3B2B"/>
    <w:rsid w:val="00BF5410"/>
    <w:rsid w:val="00BF6B7D"/>
    <w:rsid w:val="00BF71A7"/>
    <w:rsid w:val="00C005E5"/>
    <w:rsid w:val="00C00C2E"/>
    <w:rsid w:val="00C01980"/>
    <w:rsid w:val="00C01A34"/>
    <w:rsid w:val="00C027C8"/>
    <w:rsid w:val="00C0310B"/>
    <w:rsid w:val="00C03D3D"/>
    <w:rsid w:val="00C0530B"/>
    <w:rsid w:val="00C05399"/>
    <w:rsid w:val="00C056BD"/>
    <w:rsid w:val="00C05A46"/>
    <w:rsid w:val="00C0672E"/>
    <w:rsid w:val="00C06CC9"/>
    <w:rsid w:val="00C10FEA"/>
    <w:rsid w:val="00C110A1"/>
    <w:rsid w:val="00C11983"/>
    <w:rsid w:val="00C11D63"/>
    <w:rsid w:val="00C1394F"/>
    <w:rsid w:val="00C1423B"/>
    <w:rsid w:val="00C14C36"/>
    <w:rsid w:val="00C14CFF"/>
    <w:rsid w:val="00C1515C"/>
    <w:rsid w:val="00C1584D"/>
    <w:rsid w:val="00C15C3E"/>
    <w:rsid w:val="00C1677F"/>
    <w:rsid w:val="00C16EF6"/>
    <w:rsid w:val="00C17638"/>
    <w:rsid w:val="00C215D1"/>
    <w:rsid w:val="00C2476F"/>
    <w:rsid w:val="00C26F1E"/>
    <w:rsid w:val="00C2701A"/>
    <w:rsid w:val="00C2773A"/>
    <w:rsid w:val="00C3095B"/>
    <w:rsid w:val="00C3158E"/>
    <w:rsid w:val="00C318F6"/>
    <w:rsid w:val="00C32377"/>
    <w:rsid w:val="00C32AFF"/>
    <w:rsid w:val="00C32F81"/>
    <w:rsid w:val="00C33188"/>
    <w:rsid w:val="00C3431A"/>
    <w:rsid w:val="00C34C0F"/>
    <w:rsid w:val="00C34D6F"/>
    <w:rsid w:val="00C35522"/>
    <w:rsid w:val="00C35ACD"/>
    <w:rsid w:val="00C35D40"/>
    <w:rsid w:val="00C36F59"/>
    <w:rsid w:val="00C37752"/>
    <w:rsid w:val="00C37777"/>
    <w:rsid w:val="00C379BE"/>
    <w:rsid w:val="00C40012"/>
    <w:rsid w:val="00C4031D"/>
    <w:rsid w:val="00C41622"/>
    <w:rsid w:val="00C42B79"/>
    <w:rsid w:val="00C42DC0"/>
    <w:rsid w:val="00C44C3C"/>
    <w:rsid w:val="00C46066"/>
    <w:rsid w:val="00C4619D"/>
    <w:rsid w:val="00C4771D"/>
    <w:rsid w:val="00C50879"/>
    <w:rsid w:val="00C51196"/>
    <w:rsid w:val="00C516FE"/>
    <w:rsid w:val="00C51BC7"/>
    <w:rsid w:val="00C52891"/>
    <w:rsid w:val="00C52BB7"/>
    <w:rsid w:val="00C53AC0"/>
    <w:rsid w:val="00C548B9"/>
    <w:rsid w:val="00C54999"/>
    <w:rsid w:val="00C55BC6"/>
    <w:rsid w:val="00C56A85"/>
    <w:rsid w:val="00C56AC5"/>
    <w:rsid w:val="00C56E1B"/>
    <w:rsid w:val="00C57A19"/>
    <w:rsid w:val="00C60241"/>
    <w:rsid w:val="00C60427"/>
    <w:rsid w:val="00C614C9"/>
    <w:rsid w:val="00C61544"/>
    <w:rsid w:val="00C61C74"/>
    <w:rsid w:val="00C6247D"/>
    <w:rsid w:val="00C62662"/>
    <w:rsid w:val="00C63991"/>
    <w:rsid w:val="00C639E0"/>
    <w:rsid w:val="00C647B8"/>
    <w:rsid w:val="00C6521D"/>
    <w:rsid w:val="00C654C7"/>
    <w:rsid w:val="00C6592E"/>
    <w:rsid w:val="00C67129"/>
    <w:rsid w:val="00C67C4C"/>
    <w:rsid w:val="00C67E0B"/>
    <w:rsid w:val="00C70F71"/>
    <w:rsid w:val="00C72029"/>
    <w:rsid w:val="00C7320D"/>
    <w:rsid w:val="00C74833"/>
    <w:rsid w:val="00C74C35"/>
    <w:rsid w:val="00C7718C"/>
    <w:rsid w:val="00C77239"/>
    <w:rsid w:val="00C7741A"/>
    <w:rsid w:val="00C77C7A"/>
    <w:rsid w:val="00C77CB8"/>
    <w:rsid w:val="00C77FE4"/>
    <w:rsid w:val="00C80553"/>
    <w:rsid w:val="00C80B8D"/>
    <w:rsid w:val="00C821F0"/>
    <w:rsid w:val="00C84B85"/>
    <w:rsid w:val="00C85583"/>
    <w:rsid w:val="00C859E2"/>
    <w:rsid w:val="00C859ED"/>
    <w:rsid w:val="00C86105"/>
    <w:rsid w:val="00C866D5"/>
    <w:rsid w:val="00C86FBB"/>
    <w:rsid w:val="00C873E1"/>
    <w:rsid w:val="00C87F80"/>
    <w:rsid w:val="00C90515"/>
    <w:rsid w:val="00C9075F"/>
    <w:rsid w:val="00C916D9"/>
    <w:rsid w:val="00C920D0"/>
    <w:rsid w:val="00C939D0"/>
    <w:rsid w:val="00C9403C"/>
    <w:rsid w:val="00C94662"/>
    <w:rsid w:val="00C94B96"/>
    <w:rsid w:val="00C9612D"/>
    <w:rsid w:val="00C961FC"/>
    <w:rsid w:val="00C96374"/>
    <w:rsid w:val="00C96A0A"/>
    <w:rsid w:val="00C97362"/>
    <w:rsid w:val="00C97EFF"/>
    <w:rsid w:val="00C97F53"/>
    <w:rsid w:val="00CA0D11"/>
    <w:rsid w:val="00CA1838"/>
    <w:rsid w:val="00CA1A2F"/>
    <w:rsid w:val="00CA218D"/>
    <w:rsid w:val="00CA21E0"/>
    <w:rsid w:val="00CA21EF"/>
    <w:rsid w:val="00CA2577"/>
    <w:rsid w:val="00CA2790"/>
    <w:rsid w:val="00CA2E4A"/>
    <w:rsid w:val="00CA34BF"/>
    <w:rsid w:val="00CA3948"/>
    <w:rsid w:val="00CA3BD3"/>
    <w:rsid w:val="00CA43DD"/>
    <w:rsid w:val="00CA4D52"/>
    <w:rsid w:val="00CA52D2"/>
    <w:rsid w:val="00CA5ADC"/>
    <w:rsid w:val="00CA6217"/>
    <w:rsid w:val="00CA7562"/>
    <w:rsid w:val="00CB136C"/>
    <w:rsid w:val="00CB1652"/>
    <w:rsid w:val="00CB1C72"/>
    <w:rsid w:val="00CB1CA2"/>
    <w:rsid w:val="00CB23B6"/>
    <w:rsid w:val="00CB2621"/>
    <w:rsid w:val="00CB2CD2"/>
    <w:rsid w:val="00CB354F"/>
    <w:rsid w:val="00CB3C6D"/>
    <w:rsid w:val="00CB4134"/>
    <w:rsid w:val="00CB5A9A"/>
    <w:rsid w:val="00CB5E55"/>
    <w:rsid w:val="00CB6824"/>
    <w:rsid w:val="00CB798A"/>
    <w:rsid w:val="00CB7D12"/>
    <w:rsid w:val="00CC0748"/>
    <w:rsid w:val="00CC0865"/>
    <w:rsid w:val="00CC0DF7"/>
    <w:rsid w:val="00CC1247"/>
    <w:rsid w:val="00CC1D42"/>
    <w:rsid w:val="00CC2FF2"/>
    <w:rsid w:val="00CC30E2"/>
    <w:rsid w:val="00CC4055"/>
    <w:rsid w:val="00CC4309"/>
    <w:rsid w:val="00CC501D"/>
    <w:rsid w:val="00CC545C"/>
    <w:rsid w:val="00CC587C"/>
    <w:rsid w:val="00CC59D6"/>
    <w:rsid w:val="00CC5C28"/>
    <w:rsid w:val="00CC5F04"/>
    <w:rsid w:val="00CC6485"/>
    <w:rsid w:val="00CC6ED2"/>
    <w:rsid w:val="00CD00FF"/>
    <w:rsid w:val="00CD01D5"/>
    <w:rsid w:val="00CD08F9"/>
    <w:rsid w:val="00CD0D71"/>
    <w:rsid w:val="00CD1B83"/>
    <w:rsid w:val="00CD1EBD"/>
    <w:rsid w:val="00CD1EC7"/>
    <w:rsid w:val="00CD21FD"/>
    <w:rsid w:val="00CD2B11"/>
    <w:rsid w:val="00CD2D7C"/>
    <w:rsid w:val="00CD2EE2"/>
    <w:rsid w:val="00CD3F8A"/>
    <w:rsid w:val="00CD5128"/>
    <w:rsid w:val="00CD590C"/>
    <w:rsid w:val="00CD6291"/>
    <w:rsid w:val="00CD636D"/>
    <w:rsid w:val="00CD6748"/>
    <w:rsid w:val="00CD6EC7"/>
    <w:rsid w:val="00CD734B"/>
    <w:rsid w:val="00CD7AD3"/>
    <w:rsid w:val="00CE1204"/>
    <w:rsid w:val="00CE1312"/>
    <w:rsid w:val="00CE18B1"/>
    <w:rsid w:val="00CE1FC8"/>
    <w:rsid w:val="00CE20BD"/>
    <w:rsid w:val="00CE2205"/>
    <w:rsid w:val="00CE28A1"/>
    <w:rsid w:val="00CE2B15"/>
    <w:rsid w:val="00CE2C5F"/>
    <w:rsid w:val="00CE35B7"/>
    <w:rsid w:val="00CE36AD"/>
    <w:rsid w:val="00CE3BFB"/>
    <w:rsid w:val="00CE4E7E"/>
    <w:rsid w:val="00CE4F96"/>
    <w:rsid w:val="00CE5375"/>
    <w:rsid w:val="00CE5C18"/>
    <w:rsid w:val="00CE5F18"/>
    <w:rsid w:val="00CE74FF"/>
    <w:rsid w:val="00CE75F0"/>
    <w:rsid w:val="00CF0BA6"/>
    <w:rsid w:val="00CF0DAF"/>
    <w:rsid w:val="00CF10DB"/>
    <w:rsid w:val="00CF1A77"/>
    <w:rsid w:val="00CF2246"/>
    <w:rsid w:val="00CF2530"/>
    <w:rsid w:val="00CF256E"/>
    <w:rsid w:val="00CF26FF"/>
    <w:rsid w:val="00CF33BC"/>
    <w:rsid w:val="00CF4AE2"/>
    <w:rsid w:val="00CF5B59"/>
    <w:rsid w:val="00CF7233"/>
    <w:rsid w:val="00CF7656"/>
    <w:rsid w:val="00CF7B7A"/>
    <w:rsid w:val="00CF7FAC"/>
    <w:rsid w:val="00D01354"/>
    <w:rsid w:val="00D013DD"/>
    <w:rsid w:val="00D0157B"/>
    <w:rsid w:val="00D0208D"/>
    <w:rsid w:val="00D02264"/>
    <w:rsid w:val="00D02E53"/>
    <w:rsid w:val="00D030AB"/>
    <w:rsid w:val="00D032CB"/>
    <w:rsid w:val="00D03507"/>
    <w:rsid w:val="00D03BA6"/>
    <w:rsid w:val="00D03D86"/>
    <w:rsid w:val="00D04287"/>
    <w:rsid w:val="00D04519"/>
    <w:rsid w:val="00D04592"/>
    <w:rsid w:val="00D05BAB"/>
    <w:rsid w:val="00D06C65"/>
    <w:rsid w:val="00D07966"/>
    <w:rsid w:val="00D07D08"/>
    <w:rsid w:val="00D108A9"/>
    <w:rsid w:val="00D109F9"/>
    <w:rsid w:val="00D115B6"/>
    <w:rsid w:val="00D11672"/>
    <w:rsid w:val="00D11EE7"/>
    <w:rsid w:val="00D122F7"/>
    <w:rsid w:val="00D12889"/>
    <w:rsid w:val="00D1319D"/>
    <w:rsid w:val="00D13FBC"/>
    <w:rsid w:val="00D14A54"/>
    <w:rsid w:val="00D15216"/>
    <w:rsid w:val="00D15BE0"/>
    <w:rsid w:val="00D1627F"/>
    <w:rsid w:val="00D163C7"/>
    <w:rsid w:val="00D164FF"/>
    <w:rsid w:val="00D1675B"/>
    <w:rsid w:val="00D17EFD"/>
    <w:rsid w:val="00D203E0"/>
    <w:rsid w:val="00D20873"/>
    <w:rsid w:val="00D21336"/>
    <w:rsid w:val="00D21E50"/>
    <w:rsid w:val="00D21E71"/>
    <w:rsid w:val="00D22271"/>
    <w:rsid w:val="00D222FC"/>
    <w:rsid w:val="00D23354"/>
    <w:rsid w:val="00D23889"/>
    <w:rsid w:val="00D24C55"/>
    <w:rsid w:val="00D24D96"/>
    <w:rsid w:val="00D24EF4"/>
    <w:rsid w:val="00D26047"/>
    <w:rsid w:val="00D26981"/>
    <w:rsid w:val="00D26AAE"/>
    <w:rsid w:val="00D26C89"/>
    <w:rsid w:val="00D27179"/>
    <w:rsid w:val="00D27623"/>
    <w:rsid w:val="00D27A9F"/>
    <w:rsid w:val="00D30F94"/>
    <w:rsid w:val="00D31662"/>
    <w:rsid w:val="00D31845"/>
    <w:rsid w:val="00D31CEA"/>
    <w:rsid w:val="00D32378"/>
    <w:rsid w:val="00D32C05"/>
    <w:rsid w:val="00D35E8F"/>
    <w:rsid w:val="00D36337"/>
    <w:rsid w:val="00D36522"/>
    <w:rsid w:val="00D36CA7"/>
    <w:rsid w:val="00D370AF"/>
    <w:rsid w:val="00D373B2"/>
    <w:rsid w:val="00D4010E"/>
    <w:rsid w:val="00D40A63"/>
    <w:rsid w:val="00D410D2"/>
    <w:rsid w:val="00D4131C"/>
    <w:rsid w:val="00D4137A"/>
    <w:rsid w:val="00D41726"/>
    <w:rsid w:val="00D41FEE"/>
    <w:rsid w:val="00D421FF"/>
    <w:rsid w:val="00D43061"/>
    <w:rsid w:val="00D4316B"/>
    <w:rsid w:val="00D432CA"/>
    <w:rsid w:val="00D43379"/>
    <w:rsid w:val="00D4385F"/>
    <w:rsid w:val="00D43CE6"/>
    <w:rsid w:val="00D43D80"/>
    <w:rsid w:val="00D44354"/>
    <w:rsid w:val="00D4685A"/>
    <w:rsid w:val="00D46AA5"/>
    <w:rsid w:val="00D46B4D"/>
    <w:rsid w:val="00D477A3"/>
    <w:rsid w:val="00D50359"/>
    <w:rsid w:val="00D51CAD"/>
    <w:rsid w:val="00D51D2A"/>
    <w:rsid w:val="00D5233F"/>
    <w:rsid w:val="00D5248B"/>
    <w:rsid w:val="00D527A7"/>
    <w:rsid w:val="00D52927"/>
    <w:rsid w:val="00D552DC"/>
    <w:rsid w:val="00D55439"/>
    <w:rsid w:val="00D55FC4"/>
    <w:rsid w:val="00D56880"/>
    <w:rsid w:val="00D56B6A"/>
    <w:rsid w:val="00D577FF"/>
    <w:rsid w:val="00D579C2"/>
    <w:rsid w:val="00D57BFC"/>
    <w:rsid w:val="00D57CB1"/>
    <w:rsid w:val="00D607E2"/>
    <w:rsid w:val="00D608F1"/>
    <w:rsid w:val="00D60FD8"/>
    <w:rsid w:val="00D622C1"/>
    <w:rsid w:val="00D62692"/>
    <w:rsid w:val="00D62777"/>
    <w:rsid w:val="00D62922"/>
    <w:rsid w:val="00D636FA"/>
    <w:rsid w:val="00D649DA"/>
    <w:rsid w:val="00D650DA"/>
    <w:rsid w:val="00D65C06"/>
    <w:rsid w:val="00D67182"/>
    <w:rsid w:val="00D700F3"/>
    <w:rsid w:val="00D7156F"/>
    <w:rsid w:val="00D718F9"/>
    <w:rsid w:val="00D71E1B"/>
    <w:rsid w:val="00D7270B"/>
    <w:rsid w:val="00D72C69"/>
    <w:rsid w:val="00D73160"/>
    <w:rsid w:val="00D74023"/>
    <w:rsid w:val="00D74A59"/>
    <w:rsid w:val="00D74C2F"/>
    <w:rsid w:val="00D75669"/>
    <w:rsid w:val="00D75934"/>
    <w:rsid w:val="00D75DEC"/>
    <w:rsid w:val="00D76FC8"/>
    <w:rsid w:val="00D77104"/>
    <w:rsid w:val="00D77364"/>
    <w:rsid w:val="00D77A2D"/>
    <w:rsid w:val="00D8078B"/>
    <w:rsid w:val="00D81046"/>
    <w:rsid w:val="00D81380"/>
    <w:rsid w:val="00D820D3"/>
    <w:rsid w:val="00D823F0"/>
    <w:rsid w:val="00D83DB0"/>
    <w:rsid w:val="00D83EC7"/>
    <w:rsid w:val="00D85013"/>
    <w:rsid w:val="00D852DB"/>
    <w:rsid w:val="00D873B5"/>
    <w:rsid w:val="00D878A3"/>
    <w:rsid w:val="00D87F5A"/>
    <w:rsid w:val="00D9016C"/>
    <w:rsid w:val="00D90B5D"/>
    <w:rsid w:val="00D91AEE"/>
    <w:rsid w:val="00D91E66"/>
    <w:rsid w:val="00D92226"/>
    <w:rsid w:val="00D92710"/>
    <w:rsid w:val="00D92961"/>
    <w:rsid w:val="00D93B13"/>
    <w:rsid w:val="00D93ED2"/>
    <w:rsid w:val="00D943DB"/>
    <w:rsid w:val="00D95D61"/>
    <w:rsid w:val="00D96726"/>
    <w:rsid w:val="00D969FD"/>
    <w:rsid w:val="00D96AF0"/>
    <w:rsid w:val="00D96B97"/>
    <w:rsid w:val="00D976D5"/>
    <w:rsid w:val="00D97DAC"/>
    <w:rsid w:val="00DA0769"/>
    <w:rsid w:val="00DA0BAC"/>
    <w:rsid w:val="00DA0C44"/>
    <w:rsid w:val="00DA1E75"/>
    <w:rsid w:val="00DA1FC7"/>
    <w:rsid w:val="00DA3CDC"/>
    <w:rsid w:val="00DA3D2C"/>
    <w:rsid w:val="00DA5708"/>
    <w:rsid w:val="00DA5CC0"/>
    <w:rsid w:val="00DA5F46"/>
    <w:rsid w:val="00DB09DD"/>
    <w:rsid w:val="00DB0CB1"/>
    <w:rsid w:val="00DB0F0C"/>
    <w:rsid w:val="00DB0FEF"/>
    <w:rsid w:val="00DB111E"/>
    <w:rsid w:val="00DB1C3C"/>
    <w:rsid w:val="00DB202C"/>
    <w:rsid w:val="00DB203E"/>
    <w:rsid w:val="00DB210E"/>
    <w:rsid w:val="00DB268B"/>
    <w:rsid w:val="00DB2A9C"/>
    <w:rsid w:val="00DB3660"/>
    <w:rsid w:val="00DB3C3B"/>
    <w:rsid w:val="00DB578B"/>
    <w:rsid w:val="00DB6D10"/>
    <w:rsid w:val="00DB6FDF"/>
    <w:rsid w:val="00DB7CD3"/>
    <w:rsid w:val="00DC0461"/>
    <w:rsid w:val="00DC1A57"/>
    <w:rsid w:val="00DC208C"/>
    <w:rsid w:val="00DC3194"/>
    <w:rsid w:val="00DC391D"/>
    <w:rsid w:val="00DC446C"/>
    <w:rsid w:val="00DC468F"/>
    <w:rsid w:val="00DC4DFC"/>
    <w:rsid w:val="00DC4EBF"/>
    <w:rsid w:val="00DC5339"/>
    <w:rsid w:val="00DC678D"/>
    <w:rsid w:val="00DC7FF3"/>
    <w:rsid w:val="00DD0E66"/>
    <w:rsid w:val="00DD178D"/>
    <w:rsid w:val="00DD1D8E"/>
    <w:rsid w:val="00DD4DEB"/>
    <w:rsid w:val="00DD5683"/>
    <w:rsid w:val="00DD6353"/>
    <w:rsid w:val="00DD66D8"/>
    <w:rsid w:val="00DD7697"/>
    <w:rsid w:val="00DE0B74"/>
    <w:rsid w:val="00DE18A6"/>
    <w:rsid w:val="00DE1D3D"/>
    <w:rsid w:val="00DE2BB5"/>
    <w:rsid w:val="00DE2E4E"/>
    <w:rsid w:val="00DE358C"/>
    <w:rsid w:val="00DE3601"/>
    <w:rsid w:val="00DE443E"/>
    <w:rsid w:val="00DE4545"/>
    <w:rsid w:val="00DE4A74"/>
    <w:rsid w:val="00DE4DF5"/>
    <w:rsid w:val="00DE584B"/>
    <w:rsid w:val="00DE5B81"/>
    <w:rsid w:val="00DE76D0"/>
    <w:rsid w:val="00DE79FD"/>
    <w:rsid w:val="00DF0BC3"/>
    <w:rsid w:val="00DF0E90"/>
    <w:rsid w:val="00DF1509"/>
    <w:rsid w:val="00DF15B2"/>
    <w:rsid w:val="00DF1B72"/>
    <w:rsid w:val="00DF1D7E"/>
    <w:rsid w:val="00DF1F72"/>
    <w:rsid w:val="00DF26D7"/>
    <w:rsid w:val="00DF2892"/>
    <w:rsid w:val="00DF33F5"/>
    <w:rsid w:val="00DF4851"/>
    <w:rsid w:val="00DF575B"/>
    <w:rsid w:val="00DF5C16"/>
    <w:rsid w:val="00DF710C"/>
    <w:rsid w:val="00DF71C9"/>
    <w:rsid w:val="00DF7AC1"/>
    <w:rsid w:val="00E0007F"/>
    <w:rsid w:val="00E00B54"/>
    <w:rsid w:val="00E00C88"/>
    <w:rsid w:val="00E00D92"/>
    <w:rsid w:val="00E00F29"/>
    <w:rsid w:val="00E01641"/>
    <w:rsid w:val="00E04CCB"/>
    <w:rsid w:val="00E05127"/>
    <w:rsid w:val="00E05D68"/>
    <w:rsid w:val="00E0604E"/>
    <w:rsid w:val="00E060D5"/>
    <w:rsid w:val="00E07DAA"/>
    <w:rsid w:val="00E07F3D"/>
    <w:rsid w:val="00E1052D"/>
    <w:rsid w:val="00E10B46"/>
    <w:rsid w:val="00E1137E"/>
    <w:rsid w:val="00E1138E"/>
    <w:rsid w:val="00E134C1"/>
    <w:rsid w:val="00E13790"/>
    <w:rsid w:val="00E13D99"/>
    <w:rsid w:val="00E1415C"/>
    <w:rsid w:val="00E158F8"/>
    <w:rsid w:val="00E158FF"/>
    <w:rsid w:val="00E15CA8"/>
    <w:rsid w:val="00E15F8D"/>
    <w:rsid w:val="00E16189"/>
    <w:rsid w:val="00E16A98"/>
    <w:rsid w:val="00E16B46"/>
    <w:rsid w:val="00E16D42"/>
    <w:rsid w:val="00E1725D"/>
    <w:rsid w:val="00E17803"/>
    <w:rsid w:val="00E17BF3"/>
    <w:rsid w:val="00E2063C"/>
    <w:rsid w:val="00E20892"/>
    <w:rsid w:val="00E208D2"/>
    <w:rsid w:val="00E20B66"/>
    <w:rsid w:val="00E21AE9"/>
    <w:rsid w:val="00E21EAC"/>
    <w:rsid w:val="00E22636"/>
    <w:rsid w:val="00E2310F"/>
    <w:rsid w:val="00E23D26"/>
    <w:rsid w:val="00E24D5A"/>
    <w:rsid w:val="00E2547E"/>
    <w:rsid w:val="00E25A8D"/>
    <w:rsid w:val="00E25C52"/>
    <w:rsid w:val="00E2645E"/>
    <w:rsid w:val="00E26ACB"/>
    <w:rsid w:val="00E26D35"/>
    <w:rsid w:val="00E2760D"/>
    <w:rsid w:val="00E278B2"/>
    <w:rsid w:val="00E27CC3"/>
    <w:rsid w:val="00E303E2"/>
    <w:rsid w:val="00E31391"/>
    <w:rsid w:val="00E313F3"/>
    <w:rsid w:val="00E3165D"/>
    <w:rsid w:val="00E31995"/>
    <w:rsid w:val="00E32B5F"/>
    <w:rsid w:val="00E33583"/>
    <w:rsid w:val="00E33CD9"/>
    <w:rsid w:val="00E341D9"/>
    <w:rsid w:val="00E34D72"/>
    <w:rsid w:val="00E34F37"/>
    <w:rsid w:val="00E350F2"/>
    <w:rsid w:val="00E35E76"/>
    <w:rsid w:val="00E35F3A"/>
    <w:rsid w:val="00E36DC5"/>
    <w:rsid w:val="00E37106"/>
    <w:rsid w:val="00E37315"/>
    <w:rsid w:val="00E37FE1"/>
    <w:rsid w:val="00E413CB"/>
    <w:rsid w:val="00E41BB3"/>
    <w:rsid w:val="00E4232F"/>
    <w:rsid w:val="00E42A20"/>
    <w:rsid w:val="00E42F33"/>
    <w:rsid w:val="00E440E4"/>
    <w:rsid w:val="00E45061"/>
    <w:rsid w:val="00E459EE"/>
    <w:rsid w:val="00E474D0"/>
    <w:rsid w:val="00E4752C"/>
    <w:rsid w:val="00E50257"/>
    <w:rsid w:val="00E506AB"/>
    <w:rsid w:val="00E50C34"/>
    <w:rsid w:val="00E50C4D"/>
    <w:rsid w:val="00E50D5C"/>
    <w:rsid w:val="00E50DE4"/>
    <w:rsid w:val="00E50E6C"/>
    <w:rsid w:val="00E51316"/>
    <w:rsid w:val="00E513C3"/>
    <w:rsid w:val="00E51FE4"/>
    <w:rsid w:val="00E529B2"/>
    <w:rsid w:val="00E52D30"/>
    <w:rsid w:val="00E53688"/>
    <w:rsid w:val="00E53841"/>
    <w:rsid w:val="00E53CD5"/>
    <w:rsid w:val="00E55704"/>
    <w:rsid w:val="00E5572C"/>
    <w:rsid w:val="00E558EC"/>
    <w:rsid w:val="00E55F5F"/>
    <w:rsid w:val="00E56B4D"/>
    <w:rsid w:val="00E60DCD"/>
    <w:rsid w:val="00E6124F"/>
    <w:rsid w:val="00E61A6C"/>
    <w:rsid w:val="00E62171"/>
    <w:rsid w:val="00E62C4E"/>
    <w:rsid w:val="00E62F7F"/>
    <w:rsid w:val="00E634AF"/>
    <w:rsid w:val="00E63864"/>
    <w:rsid w:val="00E6642C"/>
    <w:rsid w:val="00E6657D"/>
    <w:rsid w:val="00E66780"/>
    <w:rsid w:val="00E668B1"/>
    <w:rsid w:val="00E66973"/>
    <w:rsid w:val="00E66C1A"/>
    <w:rsid w:val="00E677BC"/>
    <w:rsid w:val="00E67B1F"/>
    <w:rsid w:val="00E706F2"/>
    <w:rsid w:val="00E70CD6"/>
    <w:rsid w:val="00E71ED9"/>
    <w:rsid w:val="00E72263"/>
    <w:rsid w:val="00E72764"/>
    <w:rsid w:val="00E7288E"/>
    <w:rsid w:val="00E72983"/>
    <w:rsid w:val="00E73775"/>
    <w:rsid w:val="00E7427C"/>
    <w:rsid w:val="00E7445A"/>
    <w:rsid w:val="00E74A51"/>
    <w:rsid w:val="00E75A86"/>
    <w:rsid w:val="00E75F7B"/>
    <w:rsid w:val="00E760C0"/>
    <w:rsid w:val="00E76471"/>
    <w:rsid w:val="00E766CE"/>
    <w:rsid w:val="00E7682F"/>
    <w:rsid w:val="00E7697C"/>
    <w:rsid w:val="00E779CD"/>
    <w:rsid w:val="00E803E5"/>
    <w:rsid w:val="00E80638"/>
    <w:rsid w:val="00E808F4"/>
    <w:rsid w:val="00E80E9F"/>
    <w:rsid w:val="00E81701"/>
    <w:rsid w:val="00E82347"/>
    <w:rsid w:val="00E825BD"/>
    <w:rsid w:val="00E82AC3"/>
    <w:rsid w:val="00E83B7D"/>
    <w:rsid w:val="00E845A8"/>
    <w:rsid w:val="00E84822"/>
    <w:rsid w:val="00E84896"/>
    <w:rsid w:val="00E84FF4"/>
    <w:rsid w:val="00E85CE4"/>
    <w:rsid w:val="00E86011"/>
    <w:rsid w:val="00E86600"/>
    <w:rsid w:val="00E869E1"/>
    <w:rsid w:val="00E86EE7"/>
    <w:rsid w:val="00E87183"/>
    <w:rsid w:val="00E87598"/>
    <w:rsid w:val="00E87E38"/>
    <w:rsid w:val="00E87F63"/>
    <w:rsid w:val="00E911E7"/>
    <w:rsid w:val="00E9180E"/>
    <w:rsid w:val="00E91B60"/>
    <w:rsid w:val="00E9201A"/>
    <w:rsid w:val="00E922B9"/>
    <w:rsid w:val="00E92540"/>
    <w:rsid w:val="00E92964"/>
    <w:rsid w:val="00E92D7B"/>
    <w:rsid w:val="00E93B3D"/>
    <w:rsid w:val="00E94312"/>
    <w:rsid w:val="00E9507B"/>
    <w:rsid w:val="00E95F40"/>
    <w:rsid w:val="00EA11EE"/>
    <w:rsid w:val="00EA13F7"/>
    <w:rsid w:val="00EA1BFF"/>
    <w:rsid w:val="00EA3B58"/>
    <w:rsid w:val="00EA3D7A"/>
    <w:rsid w:val="00EA3FA6"/>
    <w:rsid w:val="00EA4312"/>
    <w:rsid w:val="00EB12F1"/>
    <w:rsid w:val="00EB14FA"/>
    <w:rsid w:val="00EB1888"/>
    <w:rsid w:val="00EB1F8C"/>
    <w:rsid w:val="00EB2940"/>
    <w:rsid w:val="00EB29C6"/>
    <w:rsid w:val="00EB3B2C"/>
    <w:rsid w:val="00EB3D16"/>
    <w:rsid w:val="00EB51EE"/>
    <w:rsid w:val="00EB52AC"/>
    <w:rsid w:val="00EB59B6"/>
    <w:rsid w:val="00EB654A"/>
    <w:rsid w:val="00EB6818"/>
    <w:rsid w:val="00EB6B7A"/>
    <w:rsid w:val="00EB7176"/>
    <w:rsid w:val="00EC00CB"/>
    <w:rsid w:val="00EC03A7"/>
    <w:rsid w:val="00EC043A"/>
    <w:rsid w:val="00EC07AD"/>
    <w:rsid w:val="00EC14EE"/>
    <w:rsid w:val="00EC155E"/>
    <w:rsid w:val="00EC1A44"/>
    <w:rsid w:val="00EC3D0B"/>
    <w:rsid w:val="00EC4179"/>
    <w:rsid w:val="00EC4257"/>
    <w:rsid w:val="00EC43E8"/>
    <w:rsid w:val="00EC5634"/>
    <w:rsid w:val="00EC5693"/>
    <w:rsid w:val="00EC5CEF"/>
    <w:rsid w:val="00EC64C4"/>
    <w:rsid w:val="00EC65E1"/>
    <w:rsid w:val="00EC6E6F"/>
    <w:rsid w:val="00EC7251"/>
    <w:rsid w:val="00ED0489"/>
    <w:rsid w:val="00ED089C"/>
    <w:rsid w:val="00ED2BDD"/>
    <w:rsid w:val="00ED2D60"/>
    <w:rsid w:val="00ED2E14"/>
    <w:rsid w:val="00ED331B"/>
    <w:rsid w:val="00ED39B9"/>
    <w:rsid w:val="00ED39D1"/>
    <w:rsid w:val="00ED40A6"/>
    <w:rsid w:val="00ED4313"/>
    <w:rsid w:val="00ED4322"/>
    <w:rsid w:val="00ED46D0"/>
    <w:rsid w:val="00ED544C"/>
    <w:rsid w:val="00ED5DA7"/>
    <w:rsid w:val="00ED6030"/>
    <w:rsid w:val="00ED687A"/>
    <w:rsid w:val="00ED6916"/>
    <w:rsid w:val="00ED691B"/>
    <w:rsid w:val="00ED69AF"/>
    <w:rsid w:val="00ED6A33"/>
    <w:rsid w:val="00ED7CC8"/>
    <w:rsid w:val="00EE130F"/>
    <w:rsid w:val="00EE1BC1"/>
    <w:rsid w:val="00EE38F3"/>
    <w:rsid w:val="00EE4ACE"/>
    <w:rsid w:val="00EE4C36"/>
    <w:rsid w:val="00EE4C98"/>
    <w:rsid w:val="00EE5195"/>
    <w:rsid w:val="00EE5262"/>
    <w:rsid w:val="00EE5446"/>
    <w:rsid w:val="00EE65AD"/>
    <w:rsid w:val="00EE7A69"/>
    <w:rsid w:val="00EF04B3"/>
    <w:rsid w:val="00EF09E4"/>
    <w:rsid w:val="00EF1296"/>
    <w:rsid w:val="00EF1826"/>
    <w:rsid w:val="00EF1DD3"/>
    <w:rsid w:val="00EF2DC4"/>
    <w:rsid w:val="00EF3881"/>
    <w:rsid w:val="00EF47E0"/>
    <w:rsid w:val="00EF4CCD"/>
    <w:rsid w:val="00EF53A4"/>
    <w:rsid w:val="00EF5B1E"/>
    <w:rsid w:val="00EF5D31"/>
    <w:rsid w:val="00EF611E"/>
    <w:rsid w:val="00EF6C1F"/>
    <w:rsid w:val="00EF7968"/>
    <w:rsid w:val="00EF7CE1"/>
    <w:rsid w:val="00F004F7"/>
    <w:rsid w:val="00F00A10"/>
    <w:rsid w:val="00F00B3B"/>
    <w:rsid w:val="00F0139C"/>
    <w:rsid w:val="00F01A97"/>
    <w:rsid w:val="00F02414"/>
    <w:rsid w:val="00F029D3"/>
    <w:rsid w:val="00F0321F"/>
    <w:rsid w:val="00F03680"/>
    <w:rsid w:val="00F03E84"/>
    <w:rsid w:val="00F04079"/>
    <w:rsid w:val="00F05291"/>
    <w:rsid w:val="00F061C5"/>
    <w:rsid w:val="00F063DE"/>
    <w:rsid w:val="00F066CC"/>
    <w:rsid w:val="00F06F20"/>
    <w:rsid w:val="00F105E8"/>
    <w:rsid w:val="00F1183D"/>
    <w:rsid w:val="00F11875"/>
    <w:rsid w:val="00F11D10"/>
    <w:rsid w:val="00F11E1B"/>
    <w:rsid w:val="00F12F02"/>
    <w:rsid w:val="00F13384"/>
    <w:rsid w:val="00F13CB8"/>
    <w:rsid w:val="00F13DFF"/>
    <w:rsid w:val="00F13E1C"/>
    <w:rsid w:val="00F14F86"/>
    <w:rsid w:val="00F15497"/>
    <w:rsid w:val="00F154C4"/>
    <w:rsid w:val="00F1559E"/>
    <w:rsid w:val="00F16AE0"/>
    <w:rsid w:val="00F16E34"/>
    <w:rsid w:val="00F17664"/>
    <w:rsid w:val="00F177F5"/>
    <w:rsid w:val="00F2010F"/>
    <w:rsid w:val="00F2055A"/>
    <w:rsid w:val="00F2156C"/>
    <w:rsid w:val="00F2195E"/>
    <w:rsid w:val="00F22DC6"/>
    <w:rsid w:val="00F248EA"/>
    <w:rsid w:val="00F24DA6"/>
    <w:rsid w:val="00F24DCF"/>
    <w:rsid w:val="00F2503A"/>
    <w:rsid w:val="00F251B1"/>
    <w:rsid w:val="00F25FAA"/>
    <w:rsid w:val="00F262E6"/>
    <w:rsid w:val="00F264A0"/>
    <w:rsid w:val="00F26691"/>
    <w:rsid w:val="00F26965"/>
    <w:rsid w:val="00F279C8"/>
    <w:rsid w:val="00F30607"/>
    <w:rsid w:val="00F31943"/>
    <w:rsid w:val="00F326C1"/>
    <w:rsid w:val="00F32897"/>
    <w:rsid w:val="00F330DF"/>
    <w:rsid w:val="00F34041"/>
    <w:rsid w:val="00F34D58"/>
    <w:rsid w:val="00F35EA0"/>
    <w:rsid w:val="00F36E81"/>
    <w:rsid w:val="00F37739"/>
    <w:rsid w:val="00F37E20"/>
    <w:rsid w:val="00F40A6E"/>
    <w:rsid w:val="00F413A8"/>
    <w:rsid w:val="00F420A5"/>
    <w:rsid w:val="00F432C6"/>
    <w:rsid w:val="00F44660"/>
    <w:rsid w:val="00F448CC"/>
    <w:rsid w:val="00F45B5A"/>
    <w:rsid w:val="00F46697"/>
    <w:rsid w:val="00F468BF"/>
    <w:rsid w:val="00F46B28"/>
    <w:rsid w:val="00F474A4"/>
    <w:rsid w:val="00F475A7"/>
    <w:rsid w:val="00F50843"/>
    <w:rsid w:val="00F509B1"/>
    <w:rsid w:val="00F525DB"/>
    <w:rsid w:val="00F5393A"/>
    <w:rsid w:val="00F53E03"/>
    <w:rsid w:val="00F544A5"/>
    <w:rsid w:val="00F559D1"/>
    <w:rsid w:val="00F56053"/>
    <w:rsid w:val="00F5721D"/>
    <w:rsid w:val="00F574C1"/>
    <w:rsid w:val="00F576E3"/>
    <w:rsid w:val="00F61334"/>
    <w:rsid w:val="00F61D24"/>
    <w:rsid w:val="00F62F9F"/>
    <w:rsid w:val="00F63589"/>
    <w:rsid w:val="00F64380"/>
    <w:rsid w:val="00F6522A"/>
    <w:rsid w:val="00F652F4"/>
    <w:rsid w:val="00F65585"/>
    <w:rsid w:val="00F65607"/>
    <w:rsid w:val="00F656C5"/>
    <w:rsid w:val="00F6575A"/>
    <w:rsid w:val="00F65EC7"/>
    <w:rsid w:val="00F662C9"/>
    <w:rsid w:val="00F6667B"/>
    <w:rsid w:val="00F70405"/>
    <w:rsid w:val="00F704E5"/>
    <w:rsid w:val="00F7112C"/>
    <w:rsid w:val="00F72E13"/>
    <w:rsid w:val="00F74724"/>
    <w:rsid w:val="00F74E25"/>
    <w:rsid w:val="00F7508A"/>
    <w:rsid w:val="00F757F4"/>
    <w:rsid w:val="00F7587F"/>
    <w:rsid w:val="00F76421"/>
    <w:rsid w:val="00F77735"/>
    <w:rsid w:val="00F81188"/>
    <w:rsid w:val="00F811CF"/>
    <w:rsid w:val="00F8121F"/>
    <w:rsid w:val="00F813C2"/>
    <w:rsid w:val="00F82985"/>
    <w:rsid w:val="00F832C5"/>
    <w:rsid w:val="00F833D2"/>
    <w:rsid w:val="00F8375C"/>
    <w:rsid w:val="00F83E15"/>
    <w:rsid w:val="00F846DE"/>
    <w:rsid w:val="00F84CF0"/>
    <w:rsid w:val="00F84F14"/>
    <w:rsid w:val="00F85E3C"/>
    <w:rsid w:val="00F85ED7"/>
    <w:rsid w:val="00F87D94"/>
    <w:rsid w:val="00F90B30"/>
    <w:rsid w:val="00F90E80"/>
    <w:rsid w:val="00F9104D"/>
    <w:rsid w:val="00F93859"/>
    <w:rsid w:val="00F93A10"/>
    <w:rsid w:val="00F93A9C"/>
    <w:rsid w:val="00F93E79"/>
    <w:rsid w:val="00F9412E"/>
    <w:rsid w:val="00F945FB"/>
    <w:rsid w:val="00F94942"/>
    <w:rsid w:val="00F94FC3"/>
    <w:rsid w:val="00F95CBA"/>
    <w:rsid w:val="00F95D05"/>
    <w:rsid w:val="00F962F2"/>
    <w:rsid w:val="00F96737"/>
    <w:rsid w:val="00F97779"/>
    <w:rsid w:val="00FA04FB"/>
    <w:rsid w:val="00FA0738"/>
    <w:rsid w:val="00FA113E"/>
    <w:rsid w:val="00FA12B2"/>
    <w:rsid w:val="00FA15E0"/>
    <w:rsid w:val="00FA21DB"/>
    <w:rsid w:val="00FA222E"/>
    <w:rsid w:val="00FA2A07"/>
    <w:rsid w:val="00FA2D72"/>
    <w:rsid w:val="00FA3645"/>
    <w:rsid w:val="00FA3DFA"/>
    <w:rsid w:val="00FA4253"/>
    <w:rsid w:val="00FA4704"/>
    <w:rsid w:val="00FA4AF5"/>
    <w:rsid w:val="00FA5272"/>
    <w:rsid w:val="00FA52CA"/>
    <w:rsid w:val="00FA5970"/>
    <w:rsid w:val="00FA5CC3"/>
    <w:rsid w:val="00FA5FCF"/>
    <w:rsid w:val="00FA61E3"/>
    <w:rsid w:val="00FA7803"/>
    <w:rsid w:val="00FA7E8B"/>
    <w:rsid w:val="00FB0866"/>
    <w:rsid w:val="00FB0873"/>
    <w:rsid w:val="00FB1155"/>
    <w:rsid w:val="00FB13B5"/>
    <w:rsid w:val="00FB23E2"/>
    <w:rsid w:val="00FB2E78"/>
    <w:rsid w:val="00FB3337"/>
    <w:rsid w:val="00FB398A"/>
    <w:rsid w:val="00FB3BC2"/>
    <w:rsid w:val="00FB467C"/>
    <w:rsid w:val="00FB47E3"/>
    <w:rsid w:val="00FB698B"/>
    <w:rsid w:val="00FB69AC"/>
    <w:rsid w:val="00FB6E96"/>
    <w:rsid w:val="00FB76D1"/>
    <w:rsid w:val="00FB7B10"/>
    <w:rsid w:val="00FC04BC"/>
    <w:rsid w:val="00FC06E7"/>
    <w:rsid w:val="00FC0CC2"/>
    <w:rsid w:val="00FC134A"/>
    <w:rsid w:val="00FC21A4"/>
    <w:rsid w:val="00FC2298"/>
    <w:rsid w:val="00FC3BDB"/>
    <w:rsid w:val="00FC4FDD"/>
    <w:rsid w:val="00FC5789"/>
    <w:rsid w:val="00FC5CDA"/>
    <w:rsid w:val="00FC5DD2"/>
    <w:rsid w:val="00FC60B6"/>
    <w:rsid w:val="00FC6A85"/>
    <w:rsid w:val="00FC6AC4"/>
    <w:rsid w:val="00FC6F02"/>
    <w:rsid w:val="00FC6F1B"/>
    <w:rsid w:val="00FC70C6"/>
    <w:rsid w:val="00FC7B22"/>
    <w:rsid w:val="00FC7CE7"/>
    <w:rsid w:val="00FD0050"/>
    <w:rsid w:val="00FD0143"/>
    <w:rsid w:val="00FD08AA"/>
    <w:rsid w:val="00FD0E07"/>
    <w:rsid w:val="00FD17BD"/>
    <w:rsid w:val="00FD2536"/>
    <w:rsid w:val="00FD312F"/>
    <w:rsid w:val="00FD3C05"/>
    <w:rsid w:val="00FD3C4C"/>
    <w:rsid w:val="00FD4472"/>
    <w:rsid w:val="00FD4A8E"/>
    <w:rsid w:val="00FD4E65"/>
    <w:rsid w:val="00FD5404"/>
    <w:rsid w:val="00FD5A4C"/>
    <w:rsid w:val="00FD5C9C"/>
    <w:rsid w:val="00FD60E6"/>
    <w:rsid w:val="00FD77D6"/>
    <w:rsid w:val="00FE0425"/>
    <w:rsid w:val="00FE056F"/>
    <w:rsid w:val="00FE229D"/>
    <w:rsid w:val="00FE2311"/>
    <w:rsid w:val="00FE2D59"/>
    <w:rsid w:val="00FE39AD"/>
    <w:rsid w:val="00FE3D17"/>
    <w:rsid w:val="00FE3DE8"/>
    <w:rsid w:val="00FE43EB"/>
    <w:rsid w:val="00FE4B4C"/>
    <w:rsid w:val="00FE4EDE"/>
    <w:rsid w:val="00FE5120"/>
    <w:rsid w:val="00FE5DA9"/>
    <w:rsid w:val="00FE6198"/>
    <w:rsid w:val="00FE66B0"/>
    <w:rsid w:val="00FF0A56"/>
    <w:rsid w:val="00FF17E9"/>
    <w:rsid w:val="00FF1F71"/>
    <w:rsid w:val="00FF266F"/>
    <w:rsid w:val="00FF2B2F"/>
    <w:rsid w:val="00FF2BBF"/>
    <w:rsid w:val="00FF33DE"/>
    <w:rsid w:val="00FF3422"/>
    <w:rsid w:val="00FF41EE"/>
    <w:rsid w:val="00FF4DA4"/>
    <w:rsid w:val="00FF50B6"/>
    <w:rsid w:val="00FF54F4"/>
    <w:rsid w:val="00FF5B76"/>
    <w:rsid w:val="00FF5B9B"/>
    <w:rsid w:val="00FF656A"/>
    <w:rsid w:val="00FF65CC"/>
    <w:rsid w:val="00FF6B9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F3E70B"/>
  <w15:docId w15:val="{04194966-A9A6-4CD8-85C0-BE9532B0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eastAsia="en-US"/>
    </w:rPr>
  </w:style>
  <w:style w:type="paragraph" w:styleId="Rubrik1">
    <w:name w:val="heading 1"/>
    <w:basedOn w:val="Normal"/>
    <w:next w:val="Normal"/>
    <w:qFormat/>
    <w:pPr>
      <w:keepNext/>
      <w:outlineLvl w:val="0"/>
    </w:pPr>
    <w:rPr>
      <w:b/>
      <w:sz w:val="24"/>
    </w:rPr>
  </w:style>
  <w:style w:type="paragraph" w:styleId="Rubrik2">
    <w:name w:val="heading 2"/>
    <w:basedOn w:val="Normal"/>
    <w:next w:val="Normal"/>
    <w:qFormat/>
    <w:pPr>
      <w:keepNext/>
      <w:outlineLvl w:val="1"/>
    </w:pPr>
    <w:rPr>
      <w:b/>
    </w:rPr>
  </w:style>
  <w:style w:type="paragraph" w:styleId="Rubrik3">
    <w:name w:val="heading 3"/>
    <w:basedOn w:val="Normal"/>
    <w:next w:val="Normal"/>
    <w:qFormat/>
    <w:pPr>
      <w:keepNext/>
      <w:outlineLvl w:val="2"/>
    </w:pPr>
    <w:rPr>
      <w:b/>
      <w:i/>
    </w:rPr>
  </w:style>
  <w:style w:type="paragraph" w:styleId="Rubrik4">
    <w:name w:val="heading 4"/>
    <w:basedOn w:val="Normal"/>
    <w:next w:val="Normal"/>
    <w:qFormat/>
    <w:pPr>
      <w:keepNext/>
      <w:outlineLvl w:val="3"/>
    </w:pPr>
    <w:rPr>
      <w:i/>
      <w:iCs/>
    </w:rPr>
  </w:style>
  <w:style w:type="paragraph" w:styleId="Rubrik5">
    <w:name w:val="heading 5"/>
    <w:basedOn w:val="Normal"/>
    <w:next w:val="Normal"/>
    <w:qFormat/>
    <w:pPr>
      <w:keepNext/>
      <w:outlineLvl w:val="4"/>
    </w:pPr>
    <w:rPr>
      <w:u w:val="single"/>
    </w:rPr>
  </w:style>
  <w:style w:type="paragraph" w:styleId="Rubrik6">
    <w:name w:val="heading 6"/>
    <w:basedOn w:val="Normal"/>
    <w:next w:val="Normal"/>
    <w:qFormat/>
    <w:pPr>
      <w:keepNext/>
      <w:ind w:left="-85"/>
      <w:outlineLvl w:val="5"/>
    </w:pPr>
    <w:rPr>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pPr>
      <w:tabs>
        <w:tab w:val="center" w:pos="4153"/>
        <w:tab w:val="right" w:pos="8306"/>
      </w:tabs>
    </w:pPr>
  </w:style>
  <w:style w:type="paragraph" w:styleId="Sidfot">
    <w:name w:val="footer"/>
    <w:basedOn w:val="Normal"/>
    <w:pPr>
      <w:tabs>
        <w:tab w:val="center" w:pos="4153"/>
        <w:tab w:val="right" w:pos="8306"/>
      </w:tabs>
    </w:pPr>
  </w:style>
  <w:style w:type="character" w:styleId="Sidnummer">
    <w:name w:val="page number"/>
    <w:basedOn w:val="Standardstycketeckensnitt"/>
  </w:style>
  <w:style w:type="paragraph" w:styleId="Dokumentversikt">
    <w:name w:val="Document Map"/>
    <w:basedOn w:val="Normal"/>
    <w:semiHidden/>
    <w:pPr>
      <w:shd w:val="clear" w:color="auto" w:fill="000080"/>
    </w:pPr>
    <w:rPr>
      <w:rFonts w:ascii="Tahoma" w:hAnsi="Tahoma"/>
    </w:rPr>
  </w:style>
  <w:style w:type="paragraph" w:styleId="Brdtext">
    <w:name w:val="Body Text"/>
    <w:basedOn w:val="Normal"/>
    <w:link w:val="BrdtextChar"/>
    <w:pPr>
      <w:tabs>
        <w:tab w:val="right" w:pos="567"/>
      </w:tabs>
    </w:pPr>
    <w:rPr>
      <w:color w:val="000000"/>
    </w:rPr>
  </w:style>
  <w:style w:type="paragraph" w:styleId="Brdtextmedindrag">
    <w:name w:val="Body Text Indent"/>
    <w:basedOn w:val="Normal"/>
    <w:pPr>
      <w:ind w:left="-107"/>
    </w:pPr>
  </w:style>
  <w:style w:type="paragraph" w:styleId="Brdtextmedindrag2">
    <w:name w:val="Body Text Indent 2"/>
    <w:basedOn w:val="Normal"/>
    <w:pPr>
      <w:ind w:left="35"/>
    </w:pPr>
    <w:rPr>
      <w:bCs/>
    </w:rPr>
  </w:style>
  <w:style w:type="table" w:styleId="Tabellrutnt">
    <w:name w:val="Table Grid"/>
    <w:basedOn w:val="Normaltabell"/>
    <w:rsid w:val="00E05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231328"/>
    <w:rPr>
      <w:rFonts w:ascii="Tahoma" w:hAnsi="Tahoma" w:cs="Tahoma"/>
      <w:sz w:val="16"/>
      <w:szCs w:val="16"/>
    </w:rPr>
  </w:style>
  <w:style w:type="character" w:styleId="Hyperlnk">
    <w:name w:val="Hyperlink"/>
    <w:rsid w:val="00A52A92"/>
    <w:rPr>
      <w:color w:val="0000FF"/>
      <w:u w:val="single"/>
    </w:rPr>
  </w:style>
  <w:style w:type="paragraph" w:styleId="Liststycke">
    <w:name w:val="List Paragraph"/>
    <w:basedOn w:val="Normal"/>
    <w:uiPriority w:val="34"/>
    <w:qFormat/>
    <w:rsid w:val="008C568B"/>
    <w:pPr>
      <w:ind w:left="1304"/>
    </w:pPr>
  </w:style>
  <w:style w:type="character" w:styleId="AnvndHyperlnk">
    <w:name w:val="FollowedHyperlink"/>
    <w:rsid w:val="003C0DE8"/>
    <w:rPr>
      <w:color w:val="800080"/>
      <w:u w:val="single"/>
    </w:rPr>
  </w:style>
  <w:style w:type="character" w:customStyle="1" w:styleId="SidhuvudChar">
    <w:name w:val="Sidhuvud Char"/>
    <w:link w:val="Sidhuvud"/>
    <w:uiPriority w:val="99"/>
    <w:rsid w:val="00545367"/>
    <w:rPr>
      <w:snapToGrid w:val="0"/>
      <w:lang w:val="en-US" w:eastAsia="en-US"/>
    </w:rPr>
  </w:style>
  <w:style w:type="character" w:styleId="Platshllartext">
    <w:name w:val="Placeholder Text"/>
    <w:basedOn w:val="Standardstycketeckensnitt"/>
    <w:uiPriority w:val="99"/>
    <w:semiHidden/>
    <w:rsid w:val="001D2C29"/>
    <w:rPr>
      <w:color w:val="808080"/>
    </w:rPr>
  </w:style>
  <w:style w:type="character" w:customStyle="1" w:styleId="BrdtextChar">
    <w:name w:val="Brödtext Char"/>
    <w:basedOn w:val="Standardstycketeckensnitt"/>
    <w:link w:val="Brdtext"/>
    <w:rsid w:val="008B16CC"/>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76098">
      <w:bodyDiv w:val="1"/>
      <w:marLeft w:val="0"/>
      <w:marRight w:val="0"/>
      <w:marTop w:val="0"/>
      <w:marBottom w:val="0"/>
      <w:divBdr>
        <w:top w:val="none" w:sz="0" w:space="0" w:color="auto"/>
        <w:left w:val="none" w:sz="0" w:space="0" w:color="auto"/>
        <w:bottom w:val="none" w:sz="0" w:space="0" w:color="auto"/>
        <w:right w:val="none" w:sz="0" w:space="0" w:color="auto"/>
      </w:divBdr>
    </w:div>
    <w:div w:id="162086301">
      <w:bodyDiv w:val="1"/>
      <w:marLeft w:val="0"/>
      <w:marRight w:val="0"/>
      <w:marTop w:val="0"/>
      <w:marBottom w:val="0"/>
      <w:divBdr>
        <w:top w:val="none" w:sz="0" w:space="0" w:color="auto"/>
        <w:left w:val="none" w:sz="0" w:space="0" w:color="auto"/>
        <w:bottom w:val="none" w:sz="0" w:space="0" w:color="auto"/>
        <w:right w:val="none" w:sz="0" w:space="0" w:color="auto"/>
      </w:divBdr>
    </w:div>
    <w:div w:id="540363893">
      <w:bodyDiv w:val="1"/>
      <w:marLeft w:val="0"/>
      <w:marRight w:val="0"/>
      <w:marTop w:val="0"/>
      <w:marBottom w:val="0"/>
      <w:divBdr>
        <w:top w:val="none" w:sz="0" w:space="0" w:color="auto"/>
        <w:left w:val="none" w:sz="0" w:space="0" w:color="auto"/>
        <w:bottom w:val="none" w:sz="0" w:space="0" w:color="auto"/>
        <w:right w:val="none" w:sz="0" w:space="0" w:color="auto"/>
      </w:divBdr>
    </w:div>
    <w:div w:id="648100132">
      <w:bodyDiv w:val="1"/>
      <w:marLeft w:val="0"/>
      <w:marRight w:val="0"/>
      <w:marTop w:val="0"/>
      <w:marBottom w:val="0"/>
      <w:divBdr>
        <w:top w:val="none" w:sz="0" w:space="0" w:color="auto"/>
        <w:left w:val="none" w:sz="0" w:space="0" w:color="auto"/>
        <w:bottom w:val="none" w:sz="0" w:space="0" w:color="auto"/>
        <w:right w:val="none" w:sz="0" w:space="0" w:color="auto"/>
      </w:divBdr>
    </w:div>
    <w:div w:id="1378701685">
      <w:bodyDiv w:val="1"/>
      <w:marLeft w:val="0"/>
      <w:marRight w:val="0"/>
      <w:marTop w:val="0"/>
      <w:marBottom w:val="0"/>
      <w:divBdr>
        <w:top w:val="none" w:sz="0" w:space="0" w:color="auto"/>
        <w:left w:val="none" w:sz="0" w:space="0" w:color="auto"/>
        <w:bottom w:val="none" w:sz="0" w:space="0" w:color="auto"/>
        <w:right w:val="none" w:sz="0" w:space="0" w:color="auto"/>
      </w:divBdr>
    </w:div>
    <w:div w:id="1630084765">
      <w:bodyDiv w:val="1"/>
      <w:marLeft w:val="0"/>
      <w:marRight w:val="0"/>
      <w:marTop w:val="0"/>
      <w:marBottom w:val="0"/>
      <w:divBdr>
        <w:top w:val="none" w:sz="0" w:space="0" w:color="auto"/>
        <w:left w:val="none" w:sz="0" w:space="0" w:color="auto"/>
        <w:bottom w:val="none" w:sz="0" w:space="0" w:color="auto"/>
        <w:right w:val="none" w:sz="0" w:space="0" w:color="auto"/>
      </w:divBdr>
    </w:div>
    <w:div w:id="1950770280">
      <w:bodyDiv w:val="1"/>
      <w:marLeft w:val="0"/>
      <w:marRight w:val="0"/>
      <w:marTop w:val="0"/>
      <w:marBottom w:val="0"/>
      <w:divBdr>
        <w:top w:val="none" w:sz="0" w:space="0" w:color="auto"/>
        <w:left w:val="none" w:sz="0" w:space="0" w:color="auto"/>
        <w:bottom w:val="none" w:sz="0" w:space="0" w:color="auto"/>
        <w:right w:val="none" w:sz="0" w:space="0" w:color="auto"/>
      </w:divBdr>
    </w:div>
    <w:div w:id="199972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Dokument\Blanketter\8-Gemensamt\Protokoll%20-%20M&#246;testyp%20(&#229;&#229;&#229;&#229;-mm-dd).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68657-0280-4EAB-829F-466A85A3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Protokoll - Mötestyp (åååå-mm-dd)</Template>
  <TotalTime>1</TotalTime>
  <Pages>3</Pages>
  <Words>817</Words>
  <Characters>4729</Characters>
  <Application>Microsoft Office Word</Application>
  <DocSecurity>4</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Närvarande:</vt:lpstr>
      <vt:lpstr>Närvarande:</vt:lpstr>
    </vt:vector>
  </TitlesOfParts>
  <Company>SCA</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Närvarande:</dc:title>
  <dc:creator>Paulson, Erik</dc:creator>
  <cp:lastModifiedBy>Tvååkers IF</cp:lastModifiedBy>
  <cp:revision>2</cp:revision>
  <cp:lastPrinted>2023-02-20T08:39:00Z</cp:lastPrinted>
  <dcterms:created xsi:type="dcterms:W3CDTF">2023-02-20T08:40:00Z</dcterms:created>
  <dcterms:modified xsi:type="dcterms:W3CDTF">2023-02-20T08:40:00Z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-1612847325</vt:i4>
  </property>
  <property fmtid="{D5CDD505-2E9C-101B-9397-08002B2CF9AE}" pid="3" name="MSIP_Label_4c8d6ef0-491d-4f17-aead-12ed260929f1_Enabled">
    <vt:lpwstr>True</vt:lpwstr>
  </property>
  <property fmtid="{D5CDD505-2E9C-101B-9397-08002B2CF9AE}" pid="4" name="MSIP_Label_4c8d6ef0-491d-4f17-aead-12ed260929f1_SiteId">
    <vt:lpwstr>f101208c-39d3-4c8a-8cc7-ad896b25954f</vt:lpwstr>
  </property>
  <property fmtid="{D5CDD505-2E9C-101B-9397-08002B2CF9AE}" pid="5" name="MSIP_Label_4c8d6ef0-491d-4f17-aead-12ed260929f1_Owner">
    <vt:lpwstr>Mattias.Johansson@essity.com</vt:lpwstr>
  </property>
  <property fmtid="{D5CDD505-2E9C-101B-9397-08002B2CF9AE}" pid="6" name="MSIP_Label_4c8d6ef0-491d-4f17-aead-12ed260929f1_SetDate">
    <vt:lpwstr>2018-01-10T17:10:44.5498211Z</vt:lpwstr>
  </property>
  <property fmtid="{D5CDD505-2E9C-101B-9397-08002B2CF9AE}" pid="7" name="MSIP_Label_4c8d6ef0-491d-4f17-aead-12ed260929f1_Name">
    <vt:lpwstr>Internal</vt:lpwstr>
  </property>
  <property fmtid="{D5CDD505-2E9C-101B-9397-08002B2CF9AE}" pid="8" name="MSIP_Label_4c8d6ef0-491d-4f17-aead-12ed260929f1_Application">
    <vt:lpwstr>Microsoft Azure Information Protection</vt:lpwstr>
  </property>
  <property fmtid="{D5CDD505-2E9C-101B-9397-08002B2CF9AE}" pid="9" name="MSIP_Label_4c8d6ef0-491d-4f17-aead-12ed260929f1_Extended_MSFT_Method">
    <vt:lpwstr>Automatic</vt:lpwstr>
  </property>
  <property fmtid="{D5CDD505-2E9C-101B-9397-08002B2CF9AE}" pid="10" name="Sensitivity">
    <vt:lpwstr>Internal</vt:lpwstr>
  </property>
</Properties>
</file>