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"/>
        <w:gridCol w:w="2627"/>
      </w:tblGrid>
      <w:tr w:rsidR="004E7D29" w:rsidRPr="00C42D2D" w14:paraId="0E57E8EA" w14:textId="77777777" w:rsidTr="00D608DC">
        <w:trPr>
          <w:trHeight w:val="273"/>
        </w:trPr>
        <w:tc>
          <w:tcPr>
            <w:tcW w:w="1033" w:type="dxa"/>
            <w:hideMark/>
          </w:tcPr>
          <w:p w14:paraId="42E5A518" w14:textId="77777777" w:rsidR="004E7D29" w:rsidRPr="00C42D2D" w:rsidRDefault="004E7D29" w:rsidP="00D608DC">
            <w:pPr>
              <w:pStyle w:val="Brdtext"/>
              <w:rPr>
                <w:sz w:val="24"/>
                <w:szCs w:val="24"/>
              </w:rPr>
            </w:pPr>
            <w:r w:rsidRPr="00C42D2D">
              <w:rPr>
                <w:b/>
                <w:bCs/>
                <w:color w:val="365F91" w:themeColor="accent1" w:themeShade="BF"/>
                <w:sz w:val="24"/>
                <w:szCs w:val="24"/>
              </w:rPr>
              <w:t>Tid:</w:t>
            </w:r>
          </w:p>
        </w:tc>
        <w:tc>
          <w:tcPr>
            <w:tcW w:w="2627" w:type="dxa"/>
            <w:hideMark/>
          </w:tcPr>
          <w:p w14:paraId="7EFB6B7F" w14:textId="77777777" w:rsidR="004E7D29" w:rsidRPr="00C42D2D" w:rsidRDefault="004E7D29" w:rsidP="00D608DC">
            <w:pPr>
              <w:pStyle w:val="Brdtext"/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>18.</w:t>
            </w:r>
            <w:r w:rsidR="00D77A2D" w:rsidRPr="00C42D2D">
              <w:rPr>
                <w:sz w:val="24"/>
                <w:szCs w:val="24"/>
              </w:rPr>
              <w:t>3</w:t>
            </w:r>
            <w:r w:rsidRPr="00C42D2D">
              <w:rPr>
                <w:sz w:val="24"/>
                <w:szCs w:val="24"/>
              </w:rPr>
              <w:t>0</w:t>
            </w:r>
          </w:p>
        </w:tc>
      </w:tr>
      <w:tr w:rsidR="004E7D29" w:rsidRPr="00C42D2D" w14:paraId="50984C8F" w14:textId="77777777" w:rsidTr="00D608DC">
        <w:trPr>
          <w:trHeight w:val="273"/>
        </w:trPr>
        <w:tc>
          <w:tcPr>
            <w:tcW w:w="1033" w:type="dxa"/>
            <w:hideMark/>
          </w:tcPr>
          <w:p w14:paraId="5D8F238F" w14:textId="77777777" w:rsidR="004E7D29" w:rsidRPr="00C42D2D" w:rsidRDefault="004E7D29" w:rsidP="00D608DC">
            <w:pPr>
              <w:pStyle w:val="Brdtext"/>
              <w:rPr>
                <w:sz w:val="24"/>
                <w:szCs w:val="24"/>
              </w:rPr>
            </w:pPr>
            <w:r w:rsidRPr="00C42D2D">
              <w:rPr>
                <w:b/>
                <w:bCs/>
                <w:color w:val="365F91" w:themeColor="accent1" w:themeShade="BF"/>
                <w:sz w:val="24"/>
                <w:szCs w:val="24"/>
              </w:rPr>
              <w:t>Plats:</w:t>
            </w:r>
          </w:p>
        </w:tc>
        <w:tc>
          <w:tcPr>
            <w:tcW w:w="2627" w:type="dxa"/>
            <w:hideMark/>
          </w:tcPr>
          <w:p w14:paraId="57541AE3" w14:textId="77777777" w:rsidR="004E7D29" w:rsidRPr="00C42D2D" w:rsidRDefault="004E7D29" w:rsidP="00D608DC">
            <w:pPr>
              <w:pStyle w:val="Brdtext"/>
              <w:rPr>
                <w:bCs/>
                <w:sz w:val="24"/>
                <w:szCs w:val="24"/>
              </w:rPr>
            </w:pPr>
            <w:r w:rsidRPr="00C42D2D">
              <w:rPr>
                <w:bCs/>
                <w:sz w:val="24"/>
                <w:szCs w:val="24"/>
              </w:rPr>
              <w:t>Övrevi</w:t>
            </w:r>
          </w:p>
        </w:tc>
      </w:tr>
    </w:tbl>
    <w:p w14:paraId="7DBDD878" w14:textId="77777777" w:rsidR="004E7D29" w:rsidRPr="00C42D2D" w:rsidRDefault="004E7D29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</w:p>
    <w:p w14:paraId="77268194" w14:textId="77777777" w:rsidR="004E7D29" w:rsidRPr="00C42D2D" w:rsidRDefault="004E7D29" w:rsidP="004E7D29">
      <w:pPr>
        <w:pStyle w:val="Brdtext"/>
        <w:tabs>
          <w:tab w:val="left" w:pos="4111"/>
        </w:tabs>
        <w:rPr>
          <w:b/>
          <w:bCs/>
          <w:color w:val="365F91" w:themeColor="accent1" w:themeShade="BF"/>
          <w:sz w:val="24"/>
          <w:szCs w:val="24"/>
        </w:rPr>
      </w:pPr>
      <w:r w:rsidRPr="00C42D2D">
        <w:rPr>
          <w:b/>
          <w:bCs/>
          <w:color w:val="365F91" w:themeColor="accent1" w:themeShade="BF"/>
          <w:sz w:val="24"/>
          <w:szCs w:val="24"/>
        </w:rPr>
        <w:t>Närvarande styrelseledamöter</w:t>
      </w:r>
      <w:r w:rsidRPr="00C42D2D">
        <w:rPr>
          <w:b/>
          <w:bCs/>
          <w:color w:val="365F91" w:themeColor="accent1" w:themeShade="BF"/>
          <w:sz w:val="24"/>
          <w:szCs w:val="24"/>
        </w:rPr>
        <w:tab/>
        <w:t>Kallade (utöver styrelsen)</w:t>
      </w:r>
      <w:r w:rsidRPr="00C42D2D">
        <w:rPr>
          <w:b/>
          <w:bCs/>
          <w:color w:val="365F91" w:themeColor="accent1" w:themeShade="BF"/>
          <w:sz w:val="24"/>
          <w:szCs w:val="24"/>
        </w:rPr>
        <w:tab/>
      </w:r>
    </w:p>
    <w:tbl>
      <w:tblPr>
        <w:tblStyle w:val="Tabellrutnt"/>
        <w:tblW w:w="8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3954"/>
      </w:tblGrid>
      <w:tr w:rsidR="0028150D" w:rsidRPr="00C42D2D" w14:paraId="0F516D8C" w14:textId="77777777" w:rsidTr="00C42D2D">
        <w:trPr>
          <w:trHeight w:val="1252"/>
        </w:trPr>
        <w:tc>
          <w:tcPr>
            <w:tcW w:w="4203" w:type="dxa"/>
            <w:hideMark/>
          </w:tcPr>
          <w:p w14:paraId="1B461310" w14:textId="77777777" w:rsidR="0047759A" w:rsidRPr="00C42D2D" w:rsidRDefault="0047759A" w:rsidP="00E267EF">
            <w:pPr>
              <w:pStyle w:val="Brdtext"/>
              <w:tabs>
                <w:tab w:val="left" w:pos="3686"/>
                <w:tab w:val="left" w:pos="5103"/>
              </w:tabs>
              <w:rPr>
                <w:bCs/>
                <w:color w:val="auto"/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>Råger Ivarsson, ordförande</w:t>
            </w:r>
          </w:p>
          <w:p w14:paraId="6A560FDF" w14:textId="77777777" w:rsidR="0028150D" w:rsidRPr="00C42D2D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bCs/>
                <w:color w:val="auto"/>
                <w:sz w:val="24"/>
                <w:szCs w:val="24"/>
              </w:rPr>
            </w:pPr>
            <w:r w:rsidRPr="00C42D2D">
              <w:rPr>
                <w:bCs/>
                <w:color w:val="auto"/>
                <w:sz w:val="24"/>
                <w:szCs w:val="24"/>
              </w:rPr>
              <w:t>Mikael Ekwall</w:t>
            </w:r>
          </w:p>
          <w:p w14:paraId="02ABCDA9" w14:textId="77777777" w:rsidR="0028150D" w:rsidRPr="00C42D2D" w:rsidRDefault="0088253D" w:rsidP="00E267EF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 xml:space="preserve">Sven-Anders Svensson </w:t>
            </w:r>
          </w:p>
          <w:p w14:paraId="13FD723D" w14:textId="77777777" w:rsidR="0028150D" w:rsidRPr="00C42D2D" w:rsidRDefault="008B16CC" w:rsidP="00E267EF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 xml:space="preserve">Jacob Dranvik </w:t>
            </w:r>
          </w:p>
          <w:p w14:paraId="7D143738" w14:textId="77777777" w:rsidR="0088253D" w:rsidRPr="00C42D2D" w:rsidRDefault="0088253D" w:rsidP="00E267EF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>Anders Rylin</w:t>
            </w:r>
          </w:p>
          <w:p w14:paraId="0B9764DF" w14:textId="77777777" w:rsidR="0028150D" w:rsidRPr="00C42D2D" w:rsidRDefault="0028150D" w:rsidP="00E80A4B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</w:p>
        </w:tc>
        <w:tc>
          <w:tcPr>
            <w:tcW w:w="3954" w:type="dxa"/>
            <w:hideMark/>
          </w:tcPr>
          <w:p w14:paraId="4A056680" w14:textId="77777777" w:rsidR="00E80A4B" w:rsidRPr="00C42D2D" w:rsidRDefault="0088253D" w:rsidP="0088253D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>Inger M Carlsson</w:t>
            </w:r>
          </w:p>
          <w:p w14:paraId="4C3A0BC6" w14:textId="77777777" w:rsidR="0088253D" w:rsidRPr="00C42D2D" w:rsidRDefault="0088253D" w:rsidP="0088253D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 xml:space="preserve">Anders </w:t>
            </w:r>
            <w:proofErr w:type="gramStart"/>
            <w:r w:rsidRPr="00C42D2D">
              <w:rPr>
                <w:sz w:val="24"/>
                <w:szCs w:val="24"/>
              </w:rPr>
              <w:t>Loth  (</w:t>
            </w:r>
            <w:proofErr w:type="gramEnd"/>
            <w:r w:rsidRPr="00C42D2D">
              <w:rPr>
                <w:sz w:val="24"/>
                <w:szCs w:val="24"/>
              </w:rPr>
              <w:t>Sponsorgruppen)</w:t>
            </w:r>
          </w:p>
          <w:p w14:paraId="69E28B83" w14:textId="77777777" w:rsidR="0028150D" w:rsidRPr="00C42D2D" w:rsidRDefault="0028150D" w:rsidP="00E267EF">
            <w:pPr>
              <w:pStyle w:val="Brdtext"/>
              <w:tabs>
                <w:tab w:val="left" w:pos="5103"/>
              </w:tabs>
              <w:ind w:left="925"/>
              <w:rPr>
                <w:sz w:val="24"/>
                <w:szCs w:val="24"/>
              </w:rPr>
            </w:pPr>
          </w:p>
          <w:p w14:paraId="330EFF9A" w14:textId="77777777" w:rsidR="00E80A4B" w:rsidRPr="00C42D2D" w:rsidRDefault="0028150D" w:rsidP="00E80A4B">
            <w:pPr>
              <w:pStyle w:val="Rubrik1"/>
              <w:tabs>
                <w:tab w:val="left" w:pos="4253"/>
              </w:tabs>
              <w:rPr>
                <w:szCs w:val="24"/>
              </w:rPr>
            </w:pPr>
            <w:r w:rsidRPr="00C42D2D">
              <w:rPr>
                <w:szCs w:val="24"/>
              </w:rPr>
              <w:t>Förhindrad</w:t>
            </w:r>
          </w:p>
          <w:p w14:paraId="617076B5" w14:textId="77777777" w:rsidR="00912C22" w:rsidRPr="00C42D2D" w:rsidRDefault="0088253D" w:rsidP="00E80A4B">
            <w:pPr>
              <w:pStyle w:val="Rubrik1"/>
              <w:tabs>
                <w:tab w:val="left" w:pos="4253"/>
              </w:tabs>
              <w:rPr>
                <w:b w:val="0"/>
                <w:szCs w:val="24"/>
              </w:rPr>
            </w:pPr>
            <w:r w:rsidRPr="00C42D2D">
              <w:rPr>
                <w:b w:val="0"/>
                <w:szCs w:val="24"/>
              </w:rPr>
              <w:t>Anna Gunnarsson</w:t>
            </w:r>
          </w:p>
          <w:p w14:paraId="3286EDB3" w14:textId="77777777" w:rsidR="00912C22" w:rsidRPr="00C42D2D" w:rsidRDefault="00912C22" w:rsidP="00E80A4B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>Inger Karlsson</w:t>
            </w:r>
          </w:p>
          <w:p w14:paraId="7D59ADBC" w14:textId="77777777" w:rsidR="00E80A4B" w:rsidRPr="00C42D2D" w:rsidRDefault="00E80A4B" w:rsidP="00E80A4B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>Therese Rosander</w:t>
            </w:r>
          </w:p>
          <w:p w14:paraId="746B10F6" w14:textId="77777777" w:rsidR="00E80A4B" w:rsidRPr="00C42D2D" w:rsidRDefault="00E80A4B" w:rsidP="00E80A4B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  <w:r w:rsidRPr="00C42D2D">
              <w:rPr>
                <w:sz w:val="24"/>
                <w:szCs w:val="24"/>
              </w:rPr>
              <w:t>Jens Lund</w:t>
            </w:r>
          </w:p>
          <w:p w14:paraId="4A769D62" w14:textId="77777777" w:rsidR="00912C22" w:rsidRPr="00C42D2D" w:rsidRDefault="00912C22" w:rsidP="00912C22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</w:p>
          <w:p w14:paraId="4380A7B8" w14:textId="77777777" w:rsidR="008B16CC" w:rsidRPr="00C42D2D" w:rsidRDefault="008B16CC" w:rsidP="008B16CC">
            <w:pPr>
              <w:pStyle w:val="Brdtext"/>
              <w:tabs>
                <w:tab w:val="left" w:pos="5103"/>
              </w:tabs>
              <w:rPr>
                <w:sz w:val="24"/>
                <w:szCs w:val="24"/>
              </w:rPr>
            </w:pPr>
          </w:p>
          <w:p w14:paraId="39AF25FF" w14:textId="77777777" w:rsidR="008B16CC" w:rsidRPr="00C42D2D" w:rsidRDefault="008B16CC" w:rsidP="008B16CC"/>
        </w:tc>
      </w:tr>
      <w:tr w:rsidR="0028150D" w:rsidRPr="00134BFF" w14:paraId="6617514B" w14:textId="77777777" w:rsidTr="00C42D2D">
        <w:trPr>
          <w:trHeight w:val="461"/>
        </w:trPr>
        <w:tc>
          <w:tcPr>
            <w:tcW w:w="4203" w:type="dxa"/>
          </w:tcPr>
          <w:p w14:paraId="41E45965" w14:textId="77777777" w:rsidR="0028150D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  <w:p w14:paraId="704640BE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3954" w:type="dxa"/>
          </w:tcPr>
          <w:p w14:paraId="522EBD0C" w14:textId="77777777" w:rsidR="0028150D" w:rsidRPr="00134BFF" w:rsidRDefault="0028150D" w:rsidP="00E267EF">
            <w:pPr>
              <w:pStyle w:val="Brdtext"/>
              <w:tabs>
                <w:tab w:val="left" w:pos="3686"/>
                <w:tab w:val="left" w:pos="5103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796A594" w14:textId="77777777" w:rsidR="00915AE4" w:rsidRPr="001C624A" w:rsidRDefault="00545367" w:rsidP="00915AE4">
      <w:pPr>
        <w:pStyle w:val="Sidhuvud"/>
        <w:tabs>
          <w:tab w:val="left" w:pos="1304"/>
        </w:tabs>
        <w:rPr>
          <w:b/>
          <w:sz w:val="24"/>
          <w:szCs w:val="24"/>
          <w:u w:val="single"/>
        </w:rPr>
      </w:pPr>
      <w:r w:rsidRPr="001C624A">
        <w:rPr>
          <w:b/>
          <w:sz w:val="24"/>
          <w:szCs w:val="24"/>
          <w:u w:val="single"/>
        </w:rPr>
        <w:t>BESLUT</w:t>
      </w:r>
    </w:p>
    <w:p w14:paraId="595AF7DB" w14:textId="77777777" w:rsidR="00BE09DC" w:rsidRPr="0022375B" w:rsidRDefault="00BE09DC" w:rsidP="00BE09DC">
      <w:pPr>
        <w:pStyle w:val="Sidhuvud"/>
        <w:numPr>
          <w:ilvl w:val="0"/>
          <w:numId w:val="2"/>
        </w:numPr>
        <w:tabs>
          <w:tab w:val="left" w:pos="1304"/>
        </w:tabs>
        <w:rPr>
          <w:sz w:val="22"/>
          <w:szCs w:val="22"/>
        </w:rPr>
      </w:pPr>
      <w:r w:rsidRPr="0022375B">
        <w:rPr>
          <w:sz w:val="22"/>
          <w:szCs w:val="22"/>
        </w:rPr>
        <w:t>Herr tar dialog med GBK</w:t>
      </w:r>
    </w:p>
    <w:p w14:paraId="11E36547" w14:textId="77777777" w:rsidR="00900BEC" w:rsidRPr="00BE09DC" w:rsidRDefault="00900BEC" w:rsidP="00900BE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Framåt kommer Sven-Anders att plocka ut en mindre periodrapport </w:t>
      </w:r>
      <w:r w:rsidR="0022375B">
        <w:rPr>
          <w:bCs/>
          <w:sz w:val="22"/>
          <w:szCs w:val="22"/>
        </w:rPr>
        <w:t xml:space="preserve">till varje möte </w:t>
      </w:r>
      <w:r>
        <w:rPr>
          <w:bCs/>
          <w:sz w:val="22"/>
          <w:szCs w:val="22"/>
        </w:rPr>
        <w:t>så att vi kan se om det är något som sticker ut</w:t>
      </w:r>
    </w:p>
    <w:p w14:paraId="5BB10AAA" w14:textId="77777777" w:rsidR="002A129E" w:rsidRDefault="0022375B" w:rsidP="00BE09DC">
      <w:pPr>
        <w:pStyle w:val="Sidhuvud"/>
        <w:numPr>
          <w:ilvl w:val="0"/>
          <w:numId w:val="2"/>
        </w:numPr>
        <w:tabs>
          <w:tab w:val="left" w:pos="1304"/>
        </w:tabs>
        <w:rPr>
          <w:sz w:val="22"/>
          <w:szCs w:val="22"/>
        </w:rPr>
      </w:pPr>
      <w:r w:rsidRPr="0022375B">
        <w:rPr>
          <w:sz w:val="22"/>
          <w:szCs w:val="22"/>
        </w:rPr>
        <w:t>Varje sektion skall skicka in ett protokoll från sektionsmötet</w:t>
      </w:r>
    </w:p>
    <w:p w14:paraId="31F30C9A" w14:textId="77777777" w:rsidR="008018FE" w:rsidRPr="001C624A" w:rsidRDefault="008018FE" w:rsidP="008018FE">
      <w:pPr>
        <w:pStyle w:val="Liststycke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Ungdom, herr och dam tar ett möte med vårt kansli och Råger för att man skall veta vad alla skall förhålla sig till. Råger kallar</w:t>
      </w:r>
    </w:p>
    <w:p w14:paraId="5437388D" w14:textId="77777777" w:rsidR="008018FE" w:rsidRPr="0022375B" w:rsidRDefault="008018FE" w:rsidP="00F057FE">
      <w:pPr>
        <w:pStyle w:val="Sidhuvud"/>
        <w:tabs>
          <w:tab w:val="left" w:pos="1304"/>
        </w:tabs>
        <w:ind w:left="1800"/>
        <w:rPr>
          <w:sz w:val="22"/>
          <w:szCs w:val="22"/>
        </w:rPr>
      </w:pPr>
    </w:p>
    <w:p w14:paraId="6581536F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2D6ABDD7" w14:textId="77777777" w:rsidR="001D2C29" w:rsidRPr="001C624A" w:rsidRDefault="001D2C29" w:rsidP="000254B1">
      <w:pPr>
        <w:pStyle w:val="Sidhuvud"/>
        <w:tabs>
          <w:tab w:val="left" w:pos="1304"/>
        </w:tabs>
        <w:ind w:left="1440"/>
        <w:rPr>
          <w:sz w:val="24"/>
          <w:szCs w:val="24"/>
        </w:rPr>
      </w:pPr>
    </w:p>
    <w:p w14:paraId="7301A5E3" w14:textId="77777777" w:rsidR="001D2C29" w:rsidRDefault="001D2C29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Mötets öppnande</w:t>
      </w:r>
    </w:p>
    <w:p w14:paraId="2145EBEE" w14:textId="77777777" w:rsidR="00912C22" w:rsidRPr="00912C22" w:rsidRDefault="00912C22" w:rsidP="00912C22">
      <w:pPr>
        <w:pStyle w:val="Liststycke"/>
        <w:ind w:left="720"/>
        <w:rPr>
          <w:bCs/>
          <w:sz w:val="22"/>
          <w:szCs w:val="22"/>
        </w:rPr>
      </w:pPr>
      <w:r w:rsidRPr="00912C22">
        <w:rPr>
          <w:bCs/>
          <w:sz w:val="22"/>
          <w:szCs w:val="22"/>
        </w:rPr>
        <w:t>Roger hälsar alla välkomna och öppnar mötet</w:t>
      </w:r>
    </w:p>
    <w:p w14:paraId="1278C3AF" w14:textId="77777777" w:rsidR="008D3E2E" w:rsidRPr="001C624A" w:rsidRDefault="008D3E2E" w:rsidP="008D3E2E">
      <w:pPr>
        <w:pStyle w:val="Liststycke"/>
        <w:ind w:left="720"/>
        <w:rPr>
          <w:b/>
          <w:bCs/>
          <w:sz w:val="22"/>
          <w:szCs w:val="22"/>
        </w:rPr>
      </w:pPr>
    </w:p>
    <w:p w14:paraId="3DF7C938" w14:textId="77777777" w:rsidR="002A2F34" w:rsidRPr="001C624A" w:rsidRDefault="002A2F34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Godkännande dagordning.</w:t>
      </w:r>
    </w:p>
    <w:p w14:paraId="65EF4F78" w14:textId="77777777" w:rsidR="008D3E2E" w:rsidRPr="00AD2198" w:rsidRDefault="00AD2198" w:rsidP="00AD2198">
      <w:pPr>
        <w:ind w:left="720"/>
        <w:rPr>
          <w:bCs/>
          <w:sz w:val="22"/>
          <w:szCs w:val="22"/>
        </w:rPr>
      </w:pPr>
      <w:r w:rsidRPr="00AD2198">
        <w:rPr>
          <w:bCs/>
          <w:sz w:val="22"/>
          <w:szCs w:val="22"/>
        </w:rPr>
        <w:t>Dagordn</w:t>
      </w:r>
      <w:r w:rsidR="00E80A4B">
        <w:rPr>
          <w:bCs/>
          <w:sz w:val="22"/>
          <w:szCs w:val="22"/>
        </w:rPr>
        <w:t>ingen godkändes</w:t>
      </w:r>
    </w:p>
    <w:p w14:paraId="28C89E8A" w14:textId="77777777" w:rsidR="00AD2198" w:rsidRDefault="00AD2198" w:rsidP="00AD2198">
      <w:pPr>
        <w:pStyle w:val="Liststycke"/>
        <w:ind w:left="720"/>
        <w:rPr>
          <w:b/>
          <w:bCs/>
          <w:sz w:val="22"/>
          <w:szCs w:val="22"/>
        </w:rPr>
      </w:pPr>
    </w:p>
    <w:p w14:paraId="3376D5D9" w14:textId="77777777" w:rsidR="0087635D" w:rsidRPr="001C624A" w:rsidRDefault="001D2C29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Protokollsjusterare</w:t>
      </w:r>
      <w:r w:rsidR="00AE069F" w:rsidRPr="001C624A">
        <w:rPr>
          <w:b/>
          <w:bCs/>
          <w:sz w:val="22"/>
          <w:szCs w:val="22"/>
        </w:rPr>
        <w:t xml:space="preserve">: </w:t>
      </w:r>
    </w:p>
    <w:p w14:paraId="70F6A4C5" w14:textId="77777777" w:rsidR="008D3E2E" w:rsidRDefault="00E80A4B" w:rsidP="00AD2198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Anders Loth</w:t>
      </w:r>
      <w:r w:rsidR="00AD2198">
        <w:rPr>
          <w:bCs/>
          <w:sz w:val="22"/>
          <w:szCs w:val="22"/>
        </w:rPr>
        <w:t xml:space="preserve"> justerar protokollet</w:t>
      </w:r>
    </w:p>
    <w:p w14:paraId="411C0996" w14:textId="77777777" w:rsidR="00AD2198" w:rsidRPr="00AD2198" w:rsidRDefault="00AD2198" w:rsidP="00AD2198">
      <w:pPr>
        <w:ind w:left="720"/>
        <w:rPr>
          <w:bCs/>
          <w:sz w:val="22"/>
          <w:szCs w:val="22"/>
        </w:rPr>
      </w:pPr>
    </w:p>
    <w:p w14:paraId="6BA8883F" w14:textId="77777777" w:rsidR="008D3E2E" w:rsidRPr="00BE09DC" w:rsidRDefault="00C6247D" w:rsidP="00BE09DC">
      <w:pPr>
        <w:pStyle w:val="Liststycke"/>
        <w:numPr>
          <w:ilvl w:val="0"/>
          <w:numId w:val="1"/>
        </w:numPr>
        <w:rPr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Föregående protokoll</w:t>
      </w:r>
    </w:p>
    <w:p w14:paraId="3B7FC10A" w14:textId="77777777" w:rsidR="00BE09DC" w:rsidRPr="00BE09DC" w:rsidRDefault="00BE09DC" w:rsidP="00BE09DC">
      <w:pPr>
        <w:pStyle w:val="Liststycke"/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Protokollet gicks igenom, punkten med GBK ligger kvar</w:t>
      </w:r>
    </w:p>
    <w:p w14:paraId="2F1D62B1" w14:textId="77777777" w:rsidR="00AD2198" w:rsidRPr="00AD2198" w:rsidRDefault="00AD2198" w:rsidP="00AD2198">
      <w:pPr>
        <w:ind w:left="720"/>
        <w:rPr>
          <w:bCs/>
          <w:sz w:val="22"/>
          <w:szCs w:val="22"/>
        </w:rPr>
      </w:pPr>
    </w:p>
    <w:p w14:paraId="155FF3C6" w14:textId="77777777" w:rsidR="00973B54" w:rsidRPr="001C624A" w:rsidRDefault="008D3E2E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Information och rapporter</w:t>
      </w:r>
    </w:p>
    <w:p w14:paraId="1D17B3BF" w14:textId="77777777" w:rsidR="002A2F34" w:rsidRDefault="00946837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Ekonomi </w:t>
      </w:r>
    </w:p>
    <w:p w14:paraId="31575E6F" w14:textId="77777777" w:rsidR="00BE09DC" w:rsidRDefault="00900BEC" w:rsidP="00BE09D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Sven-Anders gick igenom resultaträkning per den 31/3. </w:t>
      </w:r>
    </w:p>
    <w:p w14:paraId="7FCE9D11" w14:textId="6EFDF675" w:rsidR="00900BEC" w:rsidRDefault="00900BEC" w:rsidP="00900BE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Nu kan man även teckna stödmedlemskap via hemsidan</w:t>
      </w:r>
    </w:p>
    <w:p w14:paraId="346C7FBA" w14:textId="77777777" w:rsidR="00900BEC" w:rsidRPr="00BE09DC" w:rsidRDefault="00900BEC" w:rsidP="00900BE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Framåt kommer Sven-Anders att plocka ut en mindre periodrapport</w:t>
      </w:r>
      <w:r w:rsidR="0022375B">
        <w:rPr>
          <w:bCs/>
          <w:sz w:val="22"/>
          <w:szCs w:val="22"/>
        </w:rPr>
        <w:t xml:space="preserve"> till varje möte </w:t>
      </w:r>
      <w:r>
        <w:rPr>
          <w:bCs/>
          <w:sz w:val="22"/>
          <w:szCs w:val="22"/>
        </w:rPr>
        <w:t>så att vi kan se om det är något som sticker ut</w:t>
      </w:r>
      <w:r w:rsidR="0022375B">
        <w:rPr>
          <w:bCs/>
          <w:sz w:val="22"/>
          <w:szCs w:val="22"/>
        </w:rPr>
        <w:t>.</w:t>
      </w:r>
    </w:p>
    <w:p w14:paraId="416CC16F" w14:textId="77777777" w:rsidR="0004477D" w:rsidRDefault="009C1625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Dam</w:t>
      </w:r>
    </w:p>
    <w:p w14:paraId="0445A861" w14:textId="77777777" w:rsidR="00900BEC" w:rsidRPr="00900BEC" w:rsidRDefault="00900BEC" w:rsidP="00900BE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Anna var inte på plats så inget att rapportera</w:t>
      </w:r>
    </w:p>
    <w:p w14:paraId="7F5937AC" w14:textId="77777777" w:rsidR="002A2F34" w:rsidRPr="001C624A" w:rsidRDefault="00FB0873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lastRenderedPageBreak/>
        <w:t>Ungdom</w:t>
      </w:r>
      <w:r w:rsidR="00F330DF" w:rsidRPr="001C624A">
        <w:rPr>
          <w:b/>
          <w:bCs/>
          <w:sz w:val="22"/>
          <w:szCs w:val="22"/>
        </w:rPr>
        <w:t xml:space="preserve"> </w:t>
      </w:r>
    </w:p>
    <w:p w14:paraId="1CB9C8A8" w14:textId="77777777" w:rsidR="008D3E2E" w:rsidRDefault="00900BEC" w:rsidP="00900BE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Protokoll är utskickat i kallelsen</w:t>
      </w:r>
    </w:p>
    <w:p w14:paraId="1E53A296" w14:textId="77777777" w:rsidR="00E0124D" w:rsidRDefault="00E0124D" w:rsidP="00900BE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Ungdom kommer att skicka in en ansökan </w:t>
      </w:r>
      <w:proofErr w:type="spellStart"/>
      <w:r>
        <w:rPr>
          <w:bCs/>
          <w:sz w:val="22"/>
          <w:szCs w:val="22"/>
        </w:rPr>
        <w:t>ang</w:t>
      </w:r>
      <w:proofErr w:type="spellEnd"/>
      <w:r>
        <w:rPr>
          <w:bCs/>
          <w:sz w:val="22"/>
          <w:szCs w:val="22"/>
        </w:rPr>
        <w:t xml:space="preserve"> tre </w:t>
      </w:r>
      <w:proofErr w:type="spellStart"/>
      <w:r>
        <w:rPr>
          <w:bCs/>
          <w:sz w:val="22"/>
          <w:szCs w:val="22"/>
        </w:rPr>
        <w:t>st</w:t>
      </w:r>
      <w:proofErr w:type="spellEnd"/>
      <w:r>
        <w:rPr>
          <w:bCs/>
          <w:sz w:val="22"/>
          <w:szCs w:val="22"/>
        </w:rPr>
        <w:t xml:space="preserve"> tre-manna planer samt hoppborgar till fotbollens dag.</w:t>
      </w:r>
    </w:p>
    <w:p w14:paraId="099107E6" w14:textId="77777777" w:rsidR="00E0124D" w:rsidRDefault="00E0124D" w:rsidP="00900BE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Kick off</w:t>
      </w:r>
      <w:proofErr w:type="gramEnd"/>
      <w:r>
        <w:rPr>
          <w:bCs/>
          <w:sz w:val="22"/>
          <w:szCs w:val="22"/>
        </w:rPr>
        <w:t xml:space="preserve"> den 5:e maj med HLR utbildning.</w:t>
      </w:r>
    </w:p>
    <w:p w14:paraId="1BE8A6E6" w14:textId="77777777" w:rsidR="00E0124D" w:rsidRPr="00900BEC" w:rsidRDefault="00E0124D" w:rsidP="00900BE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Stormöte för föräldrarna den 17/4 samt förevisning av klubbkläder.</w:t>
      </w:r>
    </w:p>
    <w:p w14:paraId="47577CB4" w14:textId="77777777" w:rsidR="002A2F34" w:rsidRPr="001C624A" w:rsidRDefault="009C1625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Herr</w:t>
      </w:r>
    </w:p>
    <w:p w14:paraId="0257D33F" w14:textId="77777777" w:rsidR="008D3E2E" w:rsidRDefault="008018FE" w:rsidP="00E0124D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Det funkar bra men det fattas några poäng.</w:t>
      </w:r>
    </w:p>
    <w:p w14:paraId="7E4FC0CB" w14:textId="77777777" w:rsidR="008018FE" w:rsidRDefault="008018FE" w:rsidP="00E0124D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Martin Svensson har startat ett arbete för herr som syftar till att visa hur man skall organisera sig för att b</w:t>
      </w:r>
      <w:r w:rsidR="009D75F2">
        <w:rPr>
          <w:bCs/>
          <w:sz w:val="22"/>
          <w:szCs w:val="22"/>
        </w:rPr>
        <w:t>l</w:t>
      </w:r>
      <w:r>
        <w:rPr>
          <w:bCs/>
          <w:sz w:val="22"/>
          <w:szCs w:val="22"/>
        </w:rPr>
        <w:t>i bättre på sikt.</w:t>
      </w:r>
    </w:p>
    <w:p w14:paraId="54A432B1" w14:textId="77777777" w:rsidR="008018FE" w:rsidRPr="00E0124D" w:rsidRDefault="008018FE" w:rsidP="008018FE">
      <w:pPr>
        <w:pStyle w:val="Liststycke"/>
        <w:ind w:left="1800"/>
        <w:rPr>
          <w:bCs/>
          <w:sz w:val="22"/>
          <w:szCs w:val="22"/>
        </w:rPr>
      </w:pPr>
    </w:p>
    <w:p w14:paraId="3A39A650" w14:textId="77777777" w:rsidR="005116AA" w:rsidRPr="001C624A" w:rsidRDefault="009B5D8F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Sponsor</w:t>
      </w:r>
    </w:p>
    <w:p w14:paraId="50AE281F" w14:textId="77777777" w:rsidR="009D75F2" w:rsidRPr="009D75F2" w:rsidRDefault="009D75F2" w:rsidP="009D75F2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Sponsor kommer att ta fram halsdukar, det har vart efterfrågat.</w:t>
      </w:r>
    </w:p>
    <w:p w14:paraId="44461E07" w14:textId="77777777" w:rsidR="009D75F2" w:rsidRDefault="009D75F2" w:rsidP="009D75F2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Sponsor ligger över budget</w:t>
      </w:r>
    </w:p>
    <w:p w14:paraId="50FADA8B" w14:textId="77777777" w:rsidR="005C00BE" w:rsidRPr="009D75F2" w:rsidRDefault="005C00BE" w:rsidP="005C00BE">
      <w:pPr>
        <w:pStyle w:val="Liststycke"/>
        <w:ind w:left="1800"/>
        <w:rPr>
          <w:bCs/>
          <w:sz w:val="22"/>
          <w:szCs w:val="22"/>
        </w:rPr>
      </w:pPr>
    </w:p>
    <w:p w14:paraId="429EE4D5" w14:textId="77777777" w:rsidR="00A82039" w:rsidRPr="001C624A" w:rsidRDefault="008D3E2E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Kommun</w:t>
      </w:r>
    </w:p>
    <w:p w14:paraId="64BD8D27" w14:textId="77777777" w:rsidR="008D3E2E" w:rsidRDefault="009D75F2" w:rsidP="009D75F2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Skötselavtalet med kommunen är klart och betalt</w:t>
      </w:r>
    </w:p>
    <w:p w14:paraId="56DCFFD6" w14:textId="77777777" w:rsidR="005C00BE" w:rsidRDefault="005C00BE" w:rsidP="005C00BE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Jens kollar med kommunen hur vi kan använda A planen.</w:t>
      </w:r>
    </w:p>
    <w:p w14:paraId="774F9971" w14:textId="77777777" w:rsidR="005C00BE" w:rsidRPr="005C00BE" w:rsidRDefault="005C00BE" w:rsidP="005C00BE">
      <w:pPr>
        <w:pStyle w:val="Liststycke"/>
        <w:ind w:left="1800"/>
        <w:rPr>
          <w:bCs/>
          <w:sz w:val="22"/>
          <w:szCs w:val="22"/>
        </w:rPr>
      </w:pPr>
    </w:p>
    <w:p w14:paraId="43BE890C" w14:textId="77777777" w:rsidR="00825165" w:rsidRPr="0088253D" w:rsidRDefault="008D3E2E" w:rsidP="0088253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Hallands Fotbollsförbund</w:t>
      </w:r>
      <w:r w:rsidR="00912C22">
        <w:rPr>
          <w:b/>
          <w:bCs/>
          <w:sz w:val="22"/>
          <w:szCs w:val="22"/>
        </w:rPr>
        <w:t>/Ettan fotboll</w:t>
      </w:r>
    </w:p>
    <w:p w14:paraId="7F9C7B14" w14:textId="77777777" w:rsidR="00825165" w:rsidRDefault="005C00BE" w:rsidP="009D75F2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Styrelsen diskuterar hur</w:t>
      </w:r>
      <w:r w:rsidR="00A52428">
        <w:rPr>
          <w:bCs/>
          <w:sz w:val="22"/>
          <w:szCs w:val="22"/>
        </w:rPr>
        <w:t xml:space="preserve"> Ettan fotboll sköter sin förening och ersättning ut till klubbarna.</w:t>
      </w:r>
    </w:p>
    <w:p w14:paraId="312AB9C9" w14:textId="77777777" w:rsidR="00A52428" w:rsidRPr="009D75F2" w:rsidRDefault="00A52428" w:rsidP="00A52428">
      <w:pPr>
        <w:pStyle w:val="Liststycke"/>
        <w:ind w:left="1800"/>
        <w:rPr>
          <w:bCs/>
          <w:sz w:val="22"/>
          <w:szCs w:val="22"/>
        </w:rPr>
      </w:pPr>
    </w:p>
    <w:p w14:paraId="4F260FE3" w14:textId="77777777" w:rsidR="00825165" w:rsidRPr="00A52428" w:rsidRDefault="00825165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 w:rsidRPr="00A52428">
        <w:rPr>
          <w:b/>
          <w:bCs/>
          <w:sz w:val="22"/>
          <w:szCs w:val="22"/>
        </w:rPr>
        <w:t>Organisation/föreningsutveckling</w:t>
      </w:r>
    </w:p>
    <w:p w14:paraId="023C5654" w14:textId="77777777" w:rsidR="00825165" w:rsidRDefault="00A52428" w:rsidP="00A52428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Torsdagen den 27:e är nästa möte bokat. Detta flyttas fram till hösten.</w:t>
      </w:r>
    </w:p>
    <w:p w14:paraId="5FC88657" w14:textId="77777777" w:rsidR="00A52428" w:rsidRDefault="00A52428" w:rsidP="00A52428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Möte med hundklubben kommer att bokas detta datum istället. </w:t>
      </w:r>
      <w:proofErr w:type="spellStart"/>
      <w:r>
        <w:rPr>
          <w:bCs/>
          <w:sz w:val="22"/>
          <w:szCs w:val="22"/>
        </w:rPr>
        <w:t>Kl</w:t>
      </w:r>
      <w:proofErr w:type="spellEnd"/>
      <w:r>
        <w:rPr>
          <w:bCs/>
          <w:sz w:val="22"/>
          <w:szCs w:val="22"/>
        </w:rPr>
        <w:t xml:space="preserve"> 18.</w:t>
      </w:r>
    </w:p>
    <w:p w14:paraId="2AD6AFCB" w14:textId="77777777" w:rsidR="00F057FE" w:rsidRPr="00A52428" w:rsidRDefault="00F057FE" w:rsidP="00F057FE">
      <w:pPr>
        <w:pStyle w:val="Liststycke"/>
        <w:ind w:left="1800"/>
        <w:rPr>
          <w:bCs/>
          <w:sz w:val="22"/>
          <w:szCs w:val="22"/>
        </w:rPr>
      </w:pPr>
    </w:p>
    <w:p w14:paraId="0922D6B7" w14:textId="77777777" w:rsidR="00F84055" w:rsidRDefault="00F84055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Supporterklubben</w:t>
      </w:r>
    </w:p>
    <w:p w14:paraId="1893E766" w14:textId="77777777" w:rsidR="00AD2198" w:rsidRDefault="00F057FE" w:rsidP="00F057FE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Lyckad premiär i söndags på loppisen</w:t>
      </w:r>
    </w:p>
    <w:p w14:paraId="7D210161" w14:textId="77777777" w:rsidR="00D8649C" w:rsidRDefault="00D8649C" w:rsidP="00F057FE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Inger tar upp frågan med gå-fotboll i styrelsen för Supporterklubben</w:t>
      </w:r>
    </w:p>
    <w:p w14:paraId="763ED175" w14:textId="77777777" w:rsidR="00F057FE" w:rsidRPr="00F057FE" w:rsidRDefault="00F057FE" w:rsidP="00F057FE">
      <w:pPr>
        <w:pStyle w:val="Liststycke"/>
        <w:ind w:left="1800"/>
        <w:rPr>
          <w:bCs/>
          <w:sz w:val="22"/>
          <w:szCs w:val="22"/>
        </w:rPr>
      </w:pPr>
    </w:p>
    <w:p w14:paraId="62F67302" w14:textId="77777777" w:rsidR="00AD2198" w:rsidRDefault="00AD2198" w:rsidP="00C9515D">
      <w:pPr>
        <w:pStyle w:val="Liststycke"/>
        <w:numPr>
          <w:ilvl w:val="1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Kansli/vaktmästare</w:t>
      </w:r>
    </w:p>
    <w:p w14:paraId="23A6F729" w14:textId="77777777" w:rsidR="008018FE" w:rsidRPr="008018FE" w:rsidRDefault="008018FE" w:rsidP="008018FE">
      <w:pPr>
        <w:pStyle w:val="Liststycke"/>
        <w:rPr>
          <w:b/>
          <w:bCs/>
          <w:sz w:val="22"/>
          <w:szCs w:val="22"/>
        </w:rPr>
      </w:pPr>
    </w:p>
    <w:p w14:paraId="576494CB" w14:textId="77777777" w:rsidR="00B57458" w:rsidRPr="00D8649C" w:rsidRDefault="008018FE" w:rsidP="00A52428">
      <w:pPr>
        <w:pStyle w:val="Liststycke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Ungdom, herr och dam tar ett möte med vårt kansli och Råger för att man skall veta vad alla skall förhålla sig till. Råger kallar</w:t>
      </w:r>
      <w:r w:rsidR="00A52428">
        <w:rPr>
          <w:bCs/>
          <w:sz w:val="22"/>
          <w:szCs w:val="22"/>
        </w:rPr>
        <w:t>.</w:t>
      </w:r>
    </w:p>
    <w:p w14:paraId="48AD12BA" w14:textId="77777777" w:rsidR="00D8649C" w:rsidRPr="00A52428" w:rsidRDefault="00D8649C" w:rsidP="00A52428">
      <w:pPr>
        <w:pStyle w:val="Liststycke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Per-Anders kommer att göra sin sista dag den 22/5.</w:t>
      </w:r>
    </w:p>
    <w:p w14:paraId="32B44163" w14:textId="77777777" w:rsidR="008D3E2E" w:rsidRPr="001C624A" w:rsidRDefault="008D3E2E" w:rsidP="008D3E2E">
      <w:pPr>
        <w:rPr>
          <w:b/>
          <w:bCs/>
          <w:sz w:val="22"/>
          <w:szCs w:val="22"/>
        </w:rPr>
      </w:pPr>
    </w:p>
    <w:p w14:paraId="483D484F" w14:textId="77777777" w:rsidR="008D3E2E" w:rsidRDefault="008D3E2E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Beslutsärenden</w:t>
      </w:r>
    </w:p>
    <w:p w14:paraId="720BD444" w14:textId="77777777" w:rsidR="00F057FE" w:rsidRPr="001C624A" w:rsidRDefault="00F057FE" w:rsidP="00F057FE">
      <w:pPr>
        <w:pStyle w:val="Liststycke"/>
        <w:ind w:left="720"/>
        <w:rPr>
          <w:b/>
          <w:bCs/>
          <w:sz w:val="22"/>
          <w:szCs w:val="22"/>
        </w:rPr>
      </w:pPr>
    </w:p>
    <w:p w14:paraId="4ADB1F2D" w14:textId="77777777" w:rsidR="00F057FE" w:rsidRPr="0022375B" w:rsidRDefault="00F057FE" w:rsidP="00F057FE">
      <w:pPr>
        <w:pStyle w:val="Sidhuvud"/>
        <w:tabs>
          <w:tab w:val="left" w:pos="1304"/>
        </w:tabs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- </w:t>
      </w:r>
      <w:r w:rsidRPr="0022375B">
        <w:rPr>
          <w:sz w:val="22"/>
          <w:szCs w:val="22"/>
        </w:rPr>
        <w:t>Herr tar dialog med GBK</w:t>
      </w:r>
    </w:p>
    <w:p w14:paraId="5347DF88" w14:textId="77777777" w:rsidR="00F057FE" w:rsidRPr="00F057FE" w:rsidRDefault="00F057FE" w:rsidP="00F057FE">
      <w:pPr>
        <w:ind w:left="57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</w:t>
      </w:r>
      <w:r w:rsidRPr="00F057FE">
        <w:rPr>
          <w:bCs/>
          <w:sz w:val="22"/>
          <w:szCs w:val="22"/>
        </w:rPr>
        <w:t xml:space="preserve">Framåt kommer Sven-Anders att plocka ut en mindre periodrapport till varje möte så att vi kan se om </w:t>
      </w:r>
      <w:r>
        <w:rPr>
          <w:bCs/>
          <w:sz w:val="22"/>
          <w:szCs w:val="22"/>
        </w:rPr>
        <w:t xml:space="preserve">     </w:t>
      </w:r>
      <w:r w:rsidRPr="00F057FE">
        <w:rPr>
          <w:bCs/>
          <w:sz w:val="22"/>
          <w:szCs w:val="22"/>
        </w:rPr>
        <w:t>det är något som sticker ut</w:t>
      </w:r>
    </w:p>
    <w:p w14:paraId="07574A9D" w14:textId="77777777" w:rsidR="00F057FE" w:rsidRDefault="00F057FE" w:rsidP="00F057FE">
      <w:pPr>
        <w:pStyle w:val="Sidhuvud"/>
        <w:tabs>
          <w:tab w:val="left" w:pos="130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- </w:t>
      </w:r>
      <w:r w:rsidRPr="0022375B">
        <w:rPr>
          <w:sz w:val="22"/>
          <w:szCs w:val="22"/>
        </w:rPr>
        <w:t>Varje sektion skall skicka in ett protokoll från sektionsmötet</w:t>
      </w:r>
    </w:p>
    <w:p w14:paraId="3AD61338" w14:textId="77777777" w:rsidR="00F057FE" w:rsidRDefault="00F057FE" w:rsidP="00F057F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- </w:t>
      </w:r>
      <w:r w:rsidRPr="00F057FE">
        <w:rPr>
          <w:bCs/>
          <w:sz w:val="22"/>
          <w:szCs w:val="22"/>
        </w:rPr>
        <w:t>Ungdom, herr och dam tar ett möte med vårt kansli och Råger för att man</w:t>
      </w:r>
      <w:r>
        <w:rPr>
          <w:bCs/>
          <w:sz w:val="22"/>
          <w:szCs w:val="22"/>
        </w:rPr>
        <w:t xml:space="preserve"> skall veta vad alla skall</w:t>
      </w:r>
    </w:p>
    <w:p w14:paraId="41AC2F4C" w14:textId="77777777" w:rsidR="00F057FE" w:rsidRPr="00F057FE" w:rsidRDefault="00F057FE" w:rsidP="00F057FE">
      <w:pPr>
        <w:rPr>
          <w:b/>
          <w:bCs/>
          <w:sz w:val="22"/>
          <w:szCs w:val="22"/>
        </w:rPr>
      </w:pPr>
      <w:r w:rsidRPr="00F057FE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      </w:t>
      </w:r>
      <w:r w:rsidRPr="00F057FE">
        <w:rPr>
          <w:bCs/>
          <w:sz w:val="22"/>
          <w:szCs w:val="22"/>
        </w:rPr>
        <w:t>förhålla sig till. Råger kallar</w:t>
      </w:r>
    </w:p>
    <w:p w14:paraId="059F5C4A" w14:textId="77777777" w:rsidR="008D3E2E" w:rsidRPr="00D8649C" w:rsidRDefault="008D3E2E" w:rsidP="00D8649C">
      <w:pPr>
        <w:rPr>
          <w:bCs/>
          <w:sz w:val="22"/>
          <w:szCs w:val="22"/>
        </w:rPr>
      </w:pPr>
    </w:p>
    <w:p w14:paraId="4DA44904" w14:textId="77777777" w:rsidR="00167894" w:rsidRDefault="00167894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Övriga frågor</w:t>
      </w:r>
    </w:p>
    <w:p w14:paraId="3291F8E5" w14:textId="77777777" w:rsidR="00F55280" w:rsidRPr="001C624A" w:rsidRDefault="00F55280" w:rsidP="00F55280">
      <w:pPr>
        <w:pStyle w:val="Liststycke"/>
        <w:ind w:left="720"/>
        <w:rPr>
          <w:b/>
          <w:bCs/>
          <w:sz w:val="22"/>
          <w:szCs w:val="22"/>
        </w:rPr>
      </w:pPr>
    </w:p>
    <w:p w14:paraId="250625E3" w14:textId="77777777" w:rsidR="008D3E2E" w:rsidRPr="00F55280" w:rsidRDefault="00ED0930" w:rsidP="00F55280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 w:rsidRPr="00F55280">
        <w:rPr>
          <w:bCs/>
          <w:sz w:val="22"/>
          <w:szCs w:val="22"/>
        </w:rPr>
        <w:t>Vi kommer att börja kika på att stärka upp vårt varumärke på olika sätt. Mer info kommer</w:t>
      </w:r>
    </w:p>
    <w:p w14:paraId="77E82DE2" w14:textId="77777777" w:rsidR="00ED0930" w:rsidRDefault="00ED0930" w:rsidP="00A569BC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Jens tar fram ett förslag på kläder till de spelare som kommer att spela i vårt U lag.</w:t>
      </w:r>
    </w:p>
    <w:p w14:paraId="21352EB0" w14:textId="77777777" w:rsidR="00F55280" w:rsidRPr="00A569BC" w:rsidRDefault="00F55280" w:rsidP="00F55280">
      <w:pPr>
        <w:pStyle w:val="Liststycke"/>
        <w:ind w:left="1800"/>
        <w:rPr>
          <w:bCs/>
          <w:sz w:val="22"/>
          <w:szCs w:val="22"/>
        </w:rPr>
      </w:pPr>
    </w:p>
    <w:p w14:paraId="104CEBE2" w14:textId="77777777" w:rsidR="00AB6940" w:rsidRDefault="00A669AC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 xml:space="preserve">Nästa möte och fika </w:t>
      </w:r>
    </w:p>
    <w:p w14:paraId="7201FDB0" w14:textId="77777777" w:rsidR="00B975DA" w:rsidRPr="001C624A" w:rsidRDefault="00B975DA" w:rsidP="00B975DA">
      <w:pPr>
        <w:pStyle w:val="Liststycke"/>
        <w:ind w:left="720"/>
        <w:rPr>
          <w:b/>
          <w:bCs/>
          <w:sz w:val="22"/>
          <w:szCs w:val="22"/>
        </w:rPr>
      </w:pPr>
    </w:p>
    <w:p w14:paraId="516E38CE" w14:textId="77777777" w:rsidR="008D3E2E" w:rsidRDefault="00F55280" w:rsidP="00F55280">
      <w:pPr>
        <w:pStyle w:val="Liststycke"/>
        <w:numPr>
          <w:ilvl w:val="0"/>
          <w:numId w:val="2"/>
        </w:numPr>
        <w:rPr>
          <w:bCs/>
          <w:sz w:val="22"/>
          <w:szCs w:val="22"/>
        </w:rPr>
      </w:pPr>
      <w:r w:rsidRPr="00F55280">
        <w:rPr>
          <w:bCs/>
          <w:sz w:val="22"/>
          <w:szCs w:val="22"/>
        </w:rPr>
        <w:t>23/5 18:30</w:t>
      </w:r>
      <w:r>
        <w:rPr>
          <w:bCs/>
          <w:sz w:val="22"/>
          <w:szCs w:val="22"/>
        </w:rPr>
        <w:t xml:space="preserve"> Sven-Anders fixar fika.</w:t>
      </w:r>
    </w:p>
    <w:p w14:paraId="0C861805" w14:textId="77777777" w:rsidR="00B975DA" w:rsidRDefault="00B975DA" w:rsidP="00B975DA">
      <w:pPr>
        <w:rPr>
          <w:bCs/>
          <w:sz w:val="22"/>
          <w:szCs w:val="22"/>
        </w:rPr>
      </w:pPr>
    </w:p>
    <w:p w14:paraId="42655C22" w14:textId="77777777" w:rsidR="00C42D2D" w:rsidRDefault="00C42D2D" w:rsidP="00B975DA">
      <w:pPr>
        <w:rPr>
          <w:bCs/>
          <w:sz w:val="22"/>
          <w:szCs w:val="22"/>
        </w:rPr>
      </w:pPr>
    </w:p>
    <w:p w14:paraId="3750B517" w14:textId="77777777" w:rsidR="00C42D2D" w:rsidRDefault="00C42D2D" w:rsidP="00B975DA">
      <w:pPr>
        <w:rPr>
          <w:bCs/>
          <w:sz w:val="22"/>
          <w:szCs w:val="22"/>
        </w:rPr>
      </w:pPr>
    </w:p>
    <w:p w14:paraId="0F5441D9" w14:textId="77777777" w:rsidR="00B975DA" w:rsidRPr="00B975DA" w:rsidRDefault="00B975DA" w:rsidP="00B975DA">
      <w:pPr>
        <w:rPr>
          <w:bCs/>
          <w:sz w:val="22"/>
          <w:szCs w:val="22"/>
        </w:rPr>
      </w:pPr>
    </w:p>
    <w:p w14:paraId="2E6EE6FE" w14:textId="77777777" w:rsidR="008D3E2E" w:rsidRPr="001C624A" w:rsidRDefault="00A669AC" w:rsidP="00C9515D">
      <w:pPr>
        <w:pStyle w:val="Liststycke"/>
        <w:numPr>
          <w:ilvl w:val="0"/>
          <w:numId w:val="1"/>
        </w:numPr>
        <w:rPr>
          <w:b/>
          <w:bCs/>
          <w:sz w:val="22"/>
          <w:szCs w:val="22"/>
        </w:rPr>
      </w:pPr>
      <w:r w:rsidRPr="001C624A">
        <w:rPr>
          <w:b/>
          <w:bCs/>
          <w:sz w:val="22"/>
          <w:szCs w:val="22"/>
        </w:rPr>
        <w:t>Mötet avslutas</w:t>
      </w:r>
      <w:r w:rsidR="00B7220D" w:rsidRPr="001C624A">
        <w:rPr>
          <w:b/>
          <w:bCs/>
          <w:sz w:val="22"/>
          <w:szCs w:val="22"/>
        </w:rPr>
        <w:t xml:space="preserve">  </w:t>
      </w:r>
    </w:p>
    <w:p w14:paraId="6FA06AD9" w14:textId="77777777" w:rsidR="008D3E2E" w:rsidRPr="00C42D2D" w:rsidRDefault="00B975DA" w:rsidP="00B975DA">
      <w:pPr>
        <w:pStyle w:val="Liststycke"/>
        <w:numPr>
          <w:ilvl w:val="0"/>
          <w:numId w:val="2"/>
        </w:num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Råger tackar alla och avslutar mötet</w:t>
      </w:r>
    </w:p>
    <w:p w14:paraId="6711B4B1" w14:textId="77777777" w:rsidR="00C42D2D" w:rsidRDefault="00C42D2D" w:rsidP="00C42D2D">
      <w:pPr>
        <w:rPr>
          <w:b/>
          <w:bCs/>
          <w:sz w:val="22"/>
          <w:szCs w:val="22"/>
        </w:rPr>
      </w:pPr>
    </w:p>
    <w:p w14:paraId="7CF792F9" w14:textId="77777777" w:rsidR="00C42D2D" w:rsidRDefault="00C42D2D" w:rsidP="00C42D2D">
      <w:pPr>
        <w:rPr>
          <w:b/>
          <w:bCs/>
          <w:sz w:val="22"/>
          <w:szCs w:val="22"/>
        </w:rPr>
      </w:pPr>
    </w:p>
    <w:p w14:paraId="48B228F8" w14:textId="77777777" w:rsidR="00C42D2D" w:rsidRDefault="00C42D2D" w:rsidP="00C42D2D">
      <w:pPr>
        <w:rPr>
          <w:b/>
          <w:bCs/>
          <w:sz w:val="22"/>
          <w:szCs w:val="22"/>
        </w:rPr>
      </w:pPr>
    </w:p>
    <w:p w14:paraId="5DD22F00" w14:textId="77777777" w:rsidR="00C42D2D" w:rsidRPr="00C42D2D" w:rsidRDefault="00C42D2D" w:rsidP="00C42D2D">
      <w:pPr>
        <w:rPr>
          <w:b/>
          <w:bCs/>
          <w:sz w:val="22"/>
          <w:szCs w:val="22"/>
        </w:rPr>
      </w:pPr>
    </w:p>
    <w:p w14:paraId="782FF918" w14:textId="77777777" w:rsidR="00B975DA" w:rsidRPr="001C624A" w:rsidRDefault="00B975DA" w:rsidP="00B975DA">
      <w:pPr>
        <w:pStyle w:val="Liststycke"/>
        <w:ind w:left="1800"/>
        <w:rPr>
          <w:b/>
          <w:bCs/>
          <w:sz w:val="22"/>
          <w:szCs w:val="22"/>
        </w:rPr>
      </w:pPr>
    </w:p>
    <w:p w14:paraId="63740E12" w14:textId="77777777" w:rsidR="008D3E2E" w:rsidRPr="001C624A" w:rsidRDefault="008D3E2E" w:rsidP="008D3E2E">
      <w:pPr>
        <w:rPr>
          <w:sz w:val="22"/>
          <w:szCs w:val="22"/>
        </w:rPr>
      </w:pPr>
      <w:r w:rsidRPr="001C624A">
        <w:rPr>
          <w:sz w:val="22"/>
          <w:szCs w:val="22"/>
        </w:rPr>
        <w:t>Vid protokollet</w:t>
      </w:r>
    </w:p>
    <w:p w14:paraId="764CA838" w14:textId="77777777" w:rsidR="008D3E2E" w:rsidRPr="001C624A" w:rsidRDefault="008D3E2E" w:rsidP="008D3E2E">
      <w:pPr>
        <w:rPr>
          <w:b/>
          <w:bCs/>
          <w:sz w:val="22"/>
          <w:szCs w:val="22"/>
        </w:rPr>
      </w:pPr>
    </w:p>
    <w:p w14:paraId="75DE6AD2" w14:textId="77777777" w:rsidR="008D3E2E" w:rsidRPr="001C624A" w:rsidRDefault="00A569BC" w:rsidP="008D3E2E">
      <w:pPr>
        <w:rPr>
          <w:sz w:val="22"/>
          <w:szCs w:val="22"/>
        </w:rPr>
      </w:pPr>
      <w:r>
        <w:rPr>
          <w:sz w:val="22"/>
          <w:szCs w:val="22"/>
        </w:rPr>
        <w:t>Jacob Dranvik</w:t>
      </w:r>
    </w:p>
    <w:p w14:paraId="70B4EB81" w14:textId="77777777" w:rsidR="008D3E2E" w:rsidRPr="001C624A" w:rsidRDefault="008D3E2E" w:rsidP="001D2C29">
      <w:pPr>
        <w:rPr>
          <w:sz w:val="22"/>
          <w:szCs w:val="22"/>
        </w:rPr>
      </w:pPr>
    </w:p>
    <w:p w14:paraId="67BB9F62" w14:textId="77777777" w:rsidR="00BC1656" w:rsidRPr="001C624A" w:rsidRDefault="00BC1656" w:rsidP="001D2C29">
      <w:pPr>
        <w:rPr>
          <w:sz w:val="22"/>
          <w:szCs w:val="22"/>
        </w:rPr>
      </w:pPr>
      <w:r w:rsidRPr="001C624A">
        <w:rPr>
          <w:sz w:val="22"/>
          <w:szCs w:val="22"/>
        </w:rPr>
        <w:t xml:space="preserve">Justerare: </w:t>
      </w:r>
      <w:r w:rsidR="00470F1B" w:rsidRPr="001C624A">
        <w:rPr>
          <w:sz w:val="22"/>
          <w:szCs w:val="22"/>
        </w:rPr>
        <w:t xml:space="preserve">  </w:t>
      </w:r>
      <w:r w:rsidRPr="001C624A">
        <w:rPr>
          <w:sz w:val="22"/>
          <w:szCs w:val="22"/>
        </w:rPr>
        <w:t>________________________</w:t>
      </w:r>
      <w:r w:rsidR="008D3E2E" w:rsidRPr="001C624A">
        <w:rPr>
          <w:sz w:val="22"/>
          <w:szCs w:val="22"/>
        </w:rPr>
        <w:tab/>
      </w:r>
      <w:r w:rsidR="008D3E2E" w:rsidRPr="001C624A">
        <w:rPr>
          <w:sz w:val="22"/>
          <w:szCs w:val="22"/>
        </w:rPr>
        <w:tab/>
        <w:t>___________________________</w:t>
      </w:r>
    </w:p>
    <w:p w14:paraId="23DE659E" w14:textId="77777777" w:rsidR="008D3E2E" w:rsidRDefault="00A569BC" w:rsidP="001D2C29">
      <w:pPr>
        <w:rPr>
          <w:sz w:val="22"/>
          <w:szCs w:val="22"/>
        </w:rPr>
      </w:pPr>
      <w:r>
        <w:rPr>
          <w:sz w:val="22"/>
          <w:szCs w:val="22"/>
        </w:rPr>
        <w:t>Anders Loth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Råger Ivarsson</w:t>
      </w:r>
    </w:p>
    <w:p w14:paraId="25ED3145" w14:textId="77777777" w:rsidR="00F13CB8" w:rsidRDefault="00F13CB8" w:rsidP="001D2C29">
      <w:pPr>
        <w:rPr>
          <w:sz w:val="22"/>
          <w:szCs w:val="22"/>
        </w:rPr>
      </w:pPr>
    </w:p>
    <w:p w14:paraId="1787F9DD" w14:textId="77777777" w:rsidR="00F13CB8" w:rsidRPr="001C624A" w:rsidRDefault="00F13CB8" w:rsidP="001D2C29">
      <w:pPr>
        <w:rPr>
          <w:sz w:val="22"/>
          <w:szCs w:val="22"/>
        </w:rPr>
      </w:pPr>
    </w:p>
    <w:p w14:paraId="568945F0" w14:textId="77777777" w:rsidR="001C624A" w:rsidRPr="001C624A" w:rsidRDefault="001C624A" w:rsidP="001D2C29">
      <w:pPr>
        <w:rPr>
          <w:sz w:val="22"/>
          <w:szCs w:val="22"/>
        </w:rPr>
      </w:pPr>
    </w:p>
    <w:sectPr w:rsidR="001C624A" w:rsidRPr="001C624A" w:rsidSect="001D2C2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567" w:bottom="567" w:left="1418" w:header="284" w:footer="454" w:gutter="0"/>
      <w:cols w:space="720" w:equalWidth="0">
        <w:col w:w="9922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E7F37" w14:textId="77777777" w:rsidR="00446F3D" w:rsidRDefault="00446F3D">
      <w:r>
        <w:separator/>
      </w:r>
    </w:p>
  </w:endnote>
  <w:endnote w:type="continuationSeparator" w:id="0">
    <w:p w14:paraId="436AB930" w14:textId="77777777" w:rsidR="00446F3D" w:rsidRDefault="00446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7A5E6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06944EB0" w14:textId="2388612F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</w:r>
    <w:proofErr w:type="spellStart"/>
    <w:r w:rsidRPr="001C624A">
      <w:rPr>
        <w:sz w:val="24"/>
        <w:szCs w:val="24"/>
      </w:rPr>
      <w:t>Styrelsemöt</w:t>
    </w:r>
    <w:r w:rsidRPr="001C624A">
      <w:rPr>
        <w:sz w:val="24"/>
        <w:szCs w:val="24"/>
      </w:rPr>
      <w:fldChar w:fldCharType="begin"/>
    </w:r>
    <w:r w:rsidRPr="001C624A">
      <w:rPr>
        <w:sz w:val="24"/>
        <w:szCs w:val="24"/>
      </w:rPr>
      <w:instrText xml:space="preserve"> AUTOTEXT  " Enkel textruta"  \* MERGEFORMAT </w:instrText>
    </w:r>
    <w:r w:rsidR="00C42D2D">
      <w:rPr>
        <w:sz w:val="24"/>
        <w:szCs w:val="24"/>
      </w:rPr>
      <w:fldChar w:fldCharType="separate"/>
    </w:r>
    <w:r w:rsidR="00C42D2D">
      <w:rPr>
        <w:b/>
        <w:bCs/>
        <w:sz w:val="24"/>
        <w:szCs w:val="24"/>
      </w:rPr>
      <w:t>Fel</w:t>
    </w:r>
    <w:proofErr w:type="spellEnd"/>
    <w:r w:rsidR="00C42D2D">
      <w:rPr>
        <w:b/>
        <w:bCs/>
        <w:sz w:val="24"/>
        <w:szCs w:val="24"/>
      </w:rPr>
      <w:t xml:space="preserve">! Autotextposten är inte </w:t>
    </w:r>
    <w:proofErr w:type="spellStart"/>
    <w:r w:rsidR="00C42D2D">
      <w:rPr>
        <w:b/>
        <w:bCs/>
        <w:sz w:val="24"/>
        <w:szCs w:val="24"/>
      </w:rPr>
      <w:t>definierad.</w:t>
    </w:r>
    <w:r w:rsidRPr="001C624A">
      <w:rPr>
        <w:sz w:val="24"/>
        <w:szCs w:val="24"/>
      </w:rPr>
      <w:fldChar w:fldCharType="end"/>
    </w:r>
    <w:r w:rsidRPr="001C624A">
      <w:rPr>
        <w:sz w:val="24"/>
        <w:szCs w:val="24"/>
      </w:rPr>
      <w:t>e</w:t>
    </w:r>
    <w:proofErr w:type="spellEnd"/>
    <w:r w:rsidRPr="001C624A">
      <w:rPr>
        <w:sz w:val="24"/>
        <w:szCs w:val="24"/>
      </w:rPr>
      <w:t xml:space="preserve"> 202</w:t>
    </w:r>
    <w:r w:rsidR="00A34D0B">
      <w:rPr>
        <w:sz w:val="24"/>
        <w:szCs w:val="24"/>
      </w:rPr>
      <w:t>3-04-18</w:t>
    </w:r>
    <w:r w:rsidRPr="001C624A">
      <w:rPr>
        <w:sz w:val="24"/>
        <w:szCs w:val="24"/>
      </w:rPr>
      <w:tab/>
    </w:r>
    <w:proofErr w:type="gramStart"/>
    <w:r w:rsidRPr="001C624A">
      <w:rPr>
        <w:sz w:val="24"/>
        <w:szCs w:val="24"/>
      </w:rPr>
      <w:t>849600-2562</w:t>
    </w:r>
    <w:proofErr w:type="gramEnd"/>
  </w:p>
  <w:p w14:paraId="029B649F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1E6FE175" w14:textId="77777777" w:rsidR="001C624A" w:rsidRPr="001C624A" w:rsidRDefault="001C624A" w:rsidP="001C624A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  <w:p w14:paraId="45291A1A" w14:textId="77777777" w:rsidR="00944A9C" w:rsidRPr="001C624A" w:rsidRDefault="00944A9C" w:rsidP="001C624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021E" w14:textId="77777777" w:rsidR="00F13CB8" w:rsidRDefault="00F13CB8" w:rsidP="00F13CB8">
    <w:pPr>
      <w:pStyle w:val="Sidfot"/>
      <w:pBdr>
        <w:bottom w:val="single" w:sz="4" w:space="1" w:color="auto"/>
      </w:pBdr>
      <w:rPr>
        <w:sz w:val="24"/>
        <w:szCs w:val="24"/>
      </w:rPr>
    </w:pPr>
  </w:p>
  <w:p w14:paraId="7C391B93" w14:textId="77777777" w:rsidR="00944A9C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Tvååkers IF</w:t>
    </w:r>
    <w:r w:rsidRPr="001C624A">
      <w:rPr>
        <w:sz w:val="24"/>
        <w:szCs w:val="24"/>
      </w:rPr>
      <w:tab/>
      <w:t>Styrelsemöte 202</w:t>
    </w:r>
    <w:r w:rsidR="00A34D0B">
      <w:rPr>
        <w:sz w:val="24"/>
        <w:szCs w:val="24"/>
      </w:rPr>
      <w:t>3-04-18</w:t>
    </w:r>
    <w:r w:rsidRPr="001C624A">
      <w:rPr>
        <w:sz w:val="24"/>
        <w:szCs w:val="24"/>
      </w:rPr>
      <w:tab/>
    </w:r>
    <w:proofErr w:type="gramStart"/>
    <w:r w:rsidRPr="001C624A">
      <w:rPr>
        <w:sz w:val="24"/>
        <w:szCs w:val="24"/>
      </w:rPr>
      <w:t>849600-2562</w:t>
    </w:r>
    <w:proofErr w:type="gramEnd"/>
  </w:p>
  <w:p w14:paraId="35E3DF13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Övrevi</w:t>
    </w:r>
  </w:p>
  <w:p w14:paraId="01F19B5F" w14:textId="77777777" w:rsidR="001D2C29" w:rsidRPr="001C624A" w:rsidRDefault="001D2C29" w:rsidP="001D2C29">
    <w:pPr>
      <w:pStyle w:val="Sidfot"/>
      <w:rPr>
        <w:sz w:val="24"/>
        <w:szCs w:val="24"/>
      </w:rPr>
    </w:pPr>
    <w:r w:rsidRPr="001C624A">
      <w:rPr>
        <w:sz w:val="24"/>
        <w:szCs w:val="24"/>
      </w:rPr>
      <w:t>432 77 TVÅÅKER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CD9EF" w14:textId="77777777" w:rsidR="00446F3D" w:rsidRDefault="00446F3D">
      <w:r>
        <w:separator/>
      </w:r>
    </w:p>
  </w:footnote>
  <w:footnote w:type="continuationSeparator" w:id="0">
    <w:p w14:paraId="18958355" w14:textId="77777777" w:rsidR="00446F3D" w:rsidRDefault="00446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4488046"/>
      <w:docPartObj>
        <w:docPartGallery w:val="Page Numbers (Top of Page)"/>
        <w:docPartUnique/>
      </w:docPartObj>
    </w:sdtPr>
    <w:sdtEndPr/>
    <w:sdtContent>
      <w:p w14:paraId="0106504F" w14:textId="77777777" w:rsidR="001C624A" w:rsidRDefault="001C624A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555B96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555B96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A4397C6" w14:textId="77777777" w:rsidR="001C624A" w:rsidRDefault="001C624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/>
    <w:sdtContent>
      <w:p w14:paraId="761BA4EA" w14:textId="77777777" w:rsidR="001D2C29" w:rsidRDefault="001D2C29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555B96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555B96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tbl>
    <w:tblPr>
      <w:tblW w:w="9781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5095"/>
      <w:gridCol w:w="3268"/>
    </w:tblGrid>
    <w:tr w:rsidR="001D2C29" w14:paraId="3E0810AC" w14:textId="77777777" w:rsidTr="003F163E">
      <w:tc>
        <w:tcPr>
          <w:tcW w:w="1418" w:type="dxa"/>
        </w:tcPr>
        <w:p w14:paraId="1D92A690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sz w:val="16"/>
            </w:rPr>
          </w:pPr>
          <w:r>
            <w:rPr>
              <w:noProof/>
              <w:snapToGrid/>
              <w:sz w:val="16"/>
              <w:lang w:eastAsia="sv-SE"/>
            </w:rPr>
            <w:drawing>
              <wp:anchor distT="0" distB="0" distL="114300" distR="114300" simplePos="0" relativeHeight="251658240" behindDoc="1" locked="0" layoutInCell="1" allowOverlap="1" wp14:anchorId="608E07F0" wp14:editId="34745C19">
                <wp:simplePos x="0" y="0"/>
                <wp:positionH relativeFrom="column">
                  <wp:posOffset>-272415</wp:posOffset>
                </wp:positionH>
                <wp:positionV relativeFrom="paragraph">
                  <wp:posOffset>133350</wp:posOffset>
                </wp:positionV>
                <wp:extent cx="895350" cy="790575"/>
                <wp:effectExtent l="0" t="0" r="0" b="9525"/>
                <wp:wrapNone/>
                <wp:docPr id="1" name="Bild 1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95" w:type="dxa"/>
        </w:tcPr>
        <w:p w14:paraId="1E0C980A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6431742C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5842B332" w14:textId="77777777" w:rsidR="001D2C29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</w:rPr>
          </w:pPr>
        </w:p>
        <w:p w14:paraId="11E15EA2" w14:textId="405D72A9" w:rsidR="001D2C29" w:rsidRDefault="003F163E" w:rsidP="003F163E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 xml:space="preserve">              </w:t>
          </w:r>
          <w:r w:rsidR="001D2C29">
            <w:rPr>
              <w:rFonts w:ascii="Arial" w:hAnsi="Arial"/>
              <w:sz w:val="32"/>
            </w:rPr>
            <w:t xml:space="preserve">Protokoll Styrelsemöte nr </w:t>
          </w:r>
          <w:r w:rsidR="00A34D0B">
            <w:rPr>
              <w:rFonts w:ascii="Arial" w:hAnsi="Arial"/>
              <w:sz w:val="32"/>
            </w:rPr>
            <w:t>3</w:t>
          </w:r>
        </w:p>
        <w:p w14:paraId="0DF81BAF" w14:textId="7B2C017B" w:rsidR="001D2C29" w:rsidRDefault="003F163E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 xml:space="preserve">         </w:t>
          </w:r>
          <w:r w:rsidR="001D2C29">
            <w:rPr>
              <w:rFonts w:ascii="Arial" w:hAnsi="Arial"/>
              <w:sz w:val="32"/>
            </w:rPr>
            <w:t>202</w:t>
          </w:r>
          <w:r w:rsidR="00912C22">
            <w:rPr>
              <w:rFonts w:ascii="Arial" w:hAnsi="Arial"/>
              <w:sz w:val="32"/>
            </w:rPr>
            <w:t>3</w:t>
          </w:r>
          <w:r w:rsidR="001D2C29">
            <w:rPr>
              <w:rFonts w:ascii="Arial" w:hAnsi="Arial"/>
              <w:sz w:val="32"/>
            </w:rPr>
            <w:t>-</w:t>
          </w:r>
          <w:r w:rsidR="00A34D0B">
            <w:rPr>
              <w:rFonts w:ascii="Arial" w:hAnsi="Arial"/>
              <w:sz w:val="32"/>
            </w:rPr>
            <w:t>04-18</w:t>
          </w:r>
        </w:p>
        <w:p w14:paraId="024AD036" w14:textId="77777777" w:rsidR="001D2C29" w:rsidRPr="008D13E0" w:rsidRDefault="001D2C29" w:rsidP="001D2C29">
          <w:pPr>
            <w:pStyle w:val="Sidhuvud"/>
            <w:tabs>
              <w:tab w:val="clear" w:pos="4153"/>
              <w:tab w:val="clear" w:pos="8306"/>
            </w:tabs>
            <w:jc w:val="center"/>
            <w:rPr>
              <w:rFonts w:ascii="Arial" w:hAnsi="Arial"/>
              <w:sz w:val="24"/>
            </w:rPr>
          </w:pPr>
        </w:p>
      </w:tc>
      <w:tc>
        <w:tcPr>
          <w:tcW w:w="3268" w:type="dxa"/>
          <w:vAlign w:val="center"/>
        </w:tcPr>
        <w:p w14:paraId="0B224D9C" w14:textId="77777777" w:rsidR="001D2C29" w:rsidRPr="00E20892" w:rsidRDefault="001D2C29" w:rsidP="001D2C29">
          <w:pPr>
            <w:pStyle w:val="Sidhuvud"/>
            <w:tabs>
              <w:tab w:val="clear" w:pos="4153"/>
              <w:tab w:val="clear" w:pos="8306"/>
            </w:tabs>
            <w:rPr>
              <w:rFonts w:ascii="Arial" w:hAnsi="Arial"/>
              <w:sz w:val="19"/>
              <w:lang w:val="en-GB"/>
            </w:rPr>
          </w:pPr>
          <w:r>
            <w:rPr>
              <w:rFonts w:ascii="Arial" w:hAnsi="Arial"/>
              <w:noProof/>
              <w:snapToGrid/>
              <w:sz w:val="19"/>
              <w:lang w:eastAsia="sv-SE"/>
            </w:rPr>
            <w:drawing>
              <wp:anchor distT="0" distB="0" distL="114300" distR="114300" simplePos="0" relativeHeight="251659264" behindDoc="1" locked="0" layoutInCell="1" allowOverlap="1" wp14:anchorId="22949B24" wp14:editId="60747D3E">
                <wp:simplePos x="0" y="0"/>
                <wp:positionH relativeFrom="column">
                  <wp:posOffset>1090295</wp:posOffset>
                </wp:positionH>
                <wp:positionV relativeFrom="paragraph">
                  <wp:posOffset>62230</wp:posOffset>
                </wp:positionV>
                <wp:extent cx="904875" cy="800100"/>
                <wp:effectExtent l="0" t="0" r="9525" b="0"/>
                <wp:wrapNone/>
                <wp:docPr id="2" name="Bild 2" descr="TIF log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IF log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746D64" w14:textId="77777777" w:rsidR="00944A9C" w:rsidRDefault="00944A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B03C6"/>
    <w:multiLevelType w:val="hybridMultilevel"/>
    <w:tmpl w:val="10A264CC"/>
    <w:lvl w:ilvl="0" w:tplc="7656450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40F28F8"/>
    <w:multiLevelType w:val="hybridMultilevel"/>
    <w:tmpl w:val="B7F00C0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F97ECC"/>
    <w:multiLevelType w:val="hybridMultilevel"/>
    <w:tmpl w:val="05B06AB6"/>
    <w:lvl w:ilvl="0" w:tplc="D902A11A">
      <w:start w:val="2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56528766">
    <w:abstractNumId w:val="1"/>
  </w:num>
  <w:num w:numId="2" w16cid:durableId="142745532">
    <w:abstractNumId w:val="0"/>
  </w:num>
  <w:num w:numId="3" w16cid:durableId="113517645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8" w:dllVersion="513" w:checkStyle="1"/>
  <w:activeWritingStyle w:appName="MSWord" w:lang="en-GB" w:vendorID="8" w:dllVersion="513" w:checkStyle="1"/>
  <w:activeWritingStyle w:appName="MSWord" w:lang="sv-SE" w:vendorID="0" w:dllVersion="512" w:checkStyle="1"/>
  <w:activeWritingStyle w:appName="MSWord" w:lang="de-DE" w:vendorID="9" w:dllVersion="512" w:checkStyle="1"/>
  <w:activeWritingStyle w:appName="MSWord" w:lang="sv-SE" w:vendorID="666" w:dllVersion="513" w:checkStyle="1"/>
  <w:activeWritingStyle w:appName="MSWord" w:lang="da-DK" w:vendorID="666" w:dllVersion="513" w:checkStyle="1"/>
  <w:activeWritingStyle w:appName="MSWord" w:lang="pl-PL" w:vendorID="12" w:dllVersion="512" w:checkStyle="1"/>
  <w:activeWritingStyle w:appName="MSWord" w:lang="sv-SE" w:vendorID="22" w:dllVersion="513" w:checkStyle="1"/>
  <w:activeWritingStyle w:appName="MSWord" w:lang="pt-BR" w:vendorID="1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8F"/>
    <w:rsid w:val="0000095F"/>
    <w:rsid w:val="00001368"/>
    <w:rsid w:val="0000144B"/>
    <w:rsid w:val="00001E1B"/>
    <w:rsid w:val="000044EA"/>
    <w:rsid w:val="00004824"/>
    <w:rsid w:val="00005359"/>
    <w:rsid w:val="000054BD"/>
    <w:rsid w:val="000059E2"/>
    <w:rsid w:val="00005B5E"/>
    <w:rsid w:val="00006292"/>
    <w:rsid w:val="0000681F"/>
    <w:rsid w:val="00006855"/>
    <w:rsid w:val="00006B51"/>
    <w:rsid w:val="00006C4C"/>
    <w:rsid w:val="00006DAA"/>
    <w:rsid w:val="000077B6"/>
    <w:rsid w:val="00007D6A"/>
    <w:rsid w:val="00010041"/>
    <w:rsid w:val="0001010D"/>
    <w:rsid w:val="000107CD"/>
    <w:rsid w:val="00010C61"/>
    <w:rsid w:val="00010FC3"/>
    <w:rsid w:val="00011690"/>
    <w:rsid w:val="000135B2"/>
    <w:rsid w:val="00014808"/>
    <w:rsid w:val="0001496B"/>
    <w:rsid w:val="00014B50"/>
    <w:rsid w:val="00016100"/>
    <w:rsid w:val="0001623D"/>
    <w:rsid w:val="0002082F"/>
    <w:rsid w:val="000213A2"/>
    <w:rsid w:val="00022917"/>
    <w:rsid w:val="00023B5A"/>
    <w:rsid w:val="00023C03"/>
    <w:rsid w:val="00023D1F"/>
    <w:rsid w:val="00023E2C"/>
    <w:rsid w:val="000240C6"/>
    <w:rsid w:val="00024632"/>
    <w:rsid w:val="000248C9"/>
    <w:rsid w:val="00024974"/>
    <w:rsid w:val="00024E21"/>
    <w:rsid w:val="00025366"/>
    <w:rsid w:val="000253C8"/>
    <w:rsid w:val="000254B1"/>
    <w:rsid w:val="000257E4"/>
    <w:rsid w:val="00027A08"/>
    <w:rsid w:val="000302E3"/>
    <w:rsid w:val="00030514"/>
    <w:rsid w:val="00031305"/>
    <w:rsid w:val="00031D59"/>
    <w:rsid w:val="00031F3F"/>
    <w:rsid w:val="00031F89"/>
    <w:rsid w:val="000321B2"/>
    <w:rsid w:val="0003283E"/>
    <w:rsid w:val="00032D60"/>
    <w:rsid w:val="00033E31"/>
    <w:rsid w:val="0003404F"/>
    <w:rsid w:val="0003408A"/>
    <w:rsid w:val="000341CE"/>
    <w:rsid w:val="00036201"/>
    <w:rsid w:val="0003621D"/>
    <w:rsid w:val="0003782D"/>
    <w:rsid w:val="0004083A"/>
    <w:rsid w:val="00041067"/>
    <w:rsid w:val="00042A3F"/>
    <w:rsid w:val="00042E93"/>
    <w:rsid w:val="00043DFA"/>
    <w:rsid w:val="000441D3"/>
    <w:rsid w:val="0004477D"/>
    <w:rsid w:val="00046B99"/>
    <w:rsid w:val="000473AF"/>
    <w:rsid w:val="00047B2A"/>
    <w:rsid w:val="0005024C"/>
    <w:rsid w:val="000503EE"/>
    <w:rsid w:val="0005120D"/>
    <w:rsid w:val="00051466"/>
    <w:rsid w:val="000518F4"/>
    <w:rsid w:val="00051F13"/>
    <w:rsid w:val="0005238B"/>
    <w:rsid w:val="000523A3"/>
    <w:rsid w:val="00052682"/>
    <w:rsid w:val="000527BE"/>
    <w:rsid w:val="0005296C"/>
    <w:rsid w:val="0005319B"/>
    <w:rsid w:val="000533F1"/>
    <w:rsid w:val="000534E3"/>
    <w:rsid w:val="000539E2"/>
    <w:rsid w:val="00053EFE"/>
    <w:rsid w:val="00053F2D"/>
    <w:rsid w:val="000549B5"/>
    <w:rsid w:val="00054EE9"/>
    <w:rsid w:val="00055D3D"/>
    <w:rsid w:val="00056F47"/>
    <w:rsid w:val="00057554"/>
    <w:rsid w:val="00057CFA"/>
    <w:rsid w:val="00057D8B"/>
    <w:rsid w:val="00057FC7"/>
    <w:rsid w:val="00057FEE"/>
    <w:rsid w:val="0006011D"/>
    <w:rsid w:val="00061864"/>
    <w:rsid w:val="000624BD"/>
    <w:rsid w:val="000634F9"/>
    <w:rsid w:val="0006403E"/>
    <w:rsid w:val="00065793"/>
    <w:rsid w:val="00065D9C"/>
    <w:rsid w:val="00065EAF"/>
    <w:rsid w:val="00066156"/>
    <w:rsid w:val="00066707"/>
    <w:rsid w:val="000669BD"/>
    <w:rsid w:val="00066CC1"/>
    <w:rsid w:val="00067694"/>
    <w:rsid w:val="00071B40"/>
    <w:rsid w:val="00074301"/>
    <w:rsid w:val="000747FE"/>
    <w:rsid w:val="0007636C"/>
    <w:rsid w:val="00077591"/>
    <w:rsid w:val="000802EB"/>
    <w:rsid w:val="000812FB"/>
    <w:rsid w:val="000815E6"/>
    <w:rsid w:val="00081F15"/>
    <w:rsid w:val="0008212D"/>
    <w:rsid w:val="00082A18"/>
    <w:rsid w:val="00082C4A"/>
    <w:rsid w:val="00082E00"/>
    <w:rsid w:val="00084FF7"/>
    <w:rsid w:val="000853A2"/>
    <w:rsid w:val="00085D73"/>
    <w:rsid w:val="00085EE9"/>
    <w:rsid w:val="00086DB7"/>
    <w:rsid w:val="00087AFB"/>
    <w:rsid w:val="0009037B"/>
    <w:rsid w:val="0009191A"/>
    <w:rsid w:val="000920AF"/>
    <w:rsid w:val="00094448"/>
    <w:rsid w:val="00094697"/>
    <w:rsid w:val="0009712B"/>
    <w:rsid w:val="000973D8"/>
    <w:rsid w:val="00097840"/>
    <w:rsid w:val="000A1927"/>
    <w:rsid w:val="000A19C1"/>
    <w:rsid w:val="000A2473"/>
    <w:rsid w:val="000A2EEC"/>
    <w:rsid w:val="000A409F"/>
    <w:rsid w:val="000A5288"/>
    <w:rsid w:val="000A5748"/>
    <w:rsid w:val="000A6085"/>
    <w:rsid w:val="000A6F86"/>
    <w:rsid w:val="000A71EE"/>
    <w:rsid w:val="000A7A93"/>
    <w:rsid w:val="000B002B"/>
    <w:rsid w:val="000B0C63"/>
    <w:rsid w:val="000B0E7D"/>
    <w:rsid w:val="000B15E1"/>
    <w:rsid w:val="000B1C01"/>
    <w:rsid w:val="000B1DE9"/>
    <w:rsid w:val="000B2401"/>
    <w:rsid w:val="000B31E3"/>
    <w:rsid w:val="000B40DB"/>
    <w:rsid w:val="000B4520"/>
    <w:rsid w:val="000B45EF"/>
    <w:rsid w:val="000B4A8D"/>
    <w:rsid w:val="000B5B14"/>
    <w:rsid w:val="000B6CE8"/>
    <w:rsid w:val="000B6E9F"/>
    <w:rsid w:val="000B7115"/>
    <w:rsid w:val="000C0A5F"/>
    <w:rsid w:val="000C1703"/>
    <w:rsid w:val="000C232C"/>
    <w:rsid w:val="000C3129"/>
    <w:rsid w:val="000C316B"/>
    <w:rsid w:val="000C31EB"/>
    <w:rsid w:val="000C35D9"/>
    <w:rsid w:val="000C375D"/>
    <w:rsid w:val="000C3EF8"/>
    <w:rsid w:val="000C429D"/>
    <w:rsid w:val="000C42AD"/>
    <w:rsid w:val="000C49F9"/>
    <w:rsid w:val="000C543A"/>
    <w:rsid w:val="000C57FC"/>
    <w:rsid w:val="000C6176"/>
    <w:rsid w:val="000C6188"/>
    <w:rsid w:val="000C62F7"/>
    <w:rsid w:val="000C67A3"/>
    <w:rsid w:val="000C68C9"/>
    <w:rsid w:val="000C6ECD"/>
    <w:rsid w:val="000D046C"/>
    <w:rsid w:val="000D04D3"/>
    <w:rsid w:val="000D0A06"/>
    <w:rsid w:val="000D16D5"/>
    <w:rsid w:val="000D1A2E"/>
    <w:rsid w:val="000D1A7C"/>
    <w:rsid w:val="000D395E"/>
    <w:rsid w:val="000D3ECD"/>
    <w:rsid w:val="000D4AAF"/>
    <w:rsid w:val="000D4CAB"/>
    <w:rsid w:val="000D5B20"/>
    <w:rsid w:val="000D5B77"/>
    <w:rsid w:val="000D5D0B"/>
    <w:rsid w:val="000D73A0"/>
    <w:rsid w:val="000E002E"/>
    <w:rsid w:val="000E0060"/>
    <w:rsid w:val="000E129B"/>
    <w:rsid w:val="000E1704"/>
    <w:rsid w:val="000E174A"/>
    <w:rsid w:val="000E1A1A"/>
    <w:rsid w:val="000E2899"/>
    <w:rsid w:val="000E3A16"/>
    <w:rsid w:val="000E3DAA"/>
    <w:rsid w:val="000E52CA"/>
    <w:rsid w:val="000E6301"/>
    <w:rsid w:val="000E645D"/>
    <w:rsid w:val="000E778D"/>
    <w:rsid w:val="000F01C7"/>
    <w:rsid w:val="000F03BA"/>
    <w:rsid w:val="000F0462"/>
    <w:rsid w:val="000F09D3"/>
    <w:rsid w:val="000F0CAB"/>
    <w:rsid w:val="000F0D74"/>
    <w:rsid w:val="000F113F"/>
    <w:rsid w:val="000F19A2"/>
    <w:rsid w:val="000F37DA"/>
    <w:rsid w:val="000F3CEA"/>
    <w:rsid w:val="000F3DC6"/>
    <w:rsid w:val="000F424F"/>
    <w:rsid w:val="000F4583"/>
    <w:rsid w:val="000F49A6"/>
    <w:rsid w:val="000F5204"/>
    <w:rsid w:val="000F5517"/>
    <w:rsid w:val="000F5A8D"/>
    <w:rsid w:val="000F5C65"/>
    <w:rsid w:val="000F684D"/>
    <w:rsid w:val="000F68B7"/>
    <w:rsid w:val="000F6B33"/>
    <w:rsid w:val="001001AF"/>
    <w:rsid w:val="00101365"/>
    <w:rsid w:val="001020FA"/>
    <w:rsid w:val="0010238F"/>
    <w:rsid w:val="001032F5"/>
    <w:rsid w:val="00103870"/>
    <w:rsid w:val="00105085"/>
    <w:rsid w:val="00105BB5"/>
    <w:rsid w:val="00105F64"/>
    <w:rsid w:val="001062B5"/>
    <w:rsid w:val="0010657B"/>
    <w:rsid w:val="00106824"/>
    <w:rsid w:val="00106A54"/>
    <w:rsid w:val="00106C5D"/>
    <w:rsid w:val="00110F47"/>
    <w:rsid w:val="0011187E"/>
    <w:rsid w:val="001134D5"/>
    <w:rsid w:val="00114508"/>
    <w:rsid w:val="00114F84"/>
    <w:rsid w:val="001152F3"/>
    <w:rsid w:val="00115C63"/>
    <w:rsid w:val="001165FC"/>
    <w:rsid w:val="00117E05"/>
    <w:rsid w:val="0012082A"/>
    <w:rsid w:val="00120939"/>
    <w:rsid w:val="00121942"/>
    <w:rsid w:val="00121970"/>
    <w:rsid w:val="00122579"/>
    <w:rsid w:val="00122B2E"/>
    <w:rsid w:val="00122E05"/>
    <w:rsid w:val="001234F8"/>
    <w:rsid w:val="001239FB"/>
    <w:rsid w:val="001242C2"/>
    <w:rsid w:val="00124D2B"/>
    <w:rsid w:val="00125292"/>
    <w:rsid w:val="001258AF"/>
    <w:rsid w:val="00125D19"/>
    <w:rsid w:val="00125EA0"/>
    <w:rsid w:val="00126379"/>
    <w:rsid w:val="001264FF"/>
    <w:rsid w:val="00126D7C"/>
    <w:rsid w:val="00127697"/>
    <w:rsid w:val="00127F27"/>
    <w:rsid w:val="00127FEB"/>
    <w:rsid w:val="001302A5"/>
    <w:rsid w:val="00131364"/>
    <w:rsid w:val="0013175B"/>
    <w:rsid w:val="00131854"/>
    <w:rsid w:val="00132FED"/>
    <w:rsid w:val="00133522"/>
    <w:rsid w:val="00134B44"/>
    <w:rsid w:val="001360E6"/>
    <w:rsid w:val="00136956"/>
    <w:rsid w:val="00137046"/>
    <w:rsid w:val="00140B9C"/>
    <w:rsid w:val="00141DAC"/>
    <w:rsid w:val="0014216F"/>
    <w:rsid w:val="00142CDA"/>
    <w:rsid w:val="00142FA0"/>
    <w:rsid w:val="0014305D"/>
    <w:rsid w:val="00143066"/>
    <w:rsid w:val="001430F9"/>
    <w:rsid w:val="0014354C"/>
    <w:rsid w:val="0014468B"/>
    <w:rsid w:val="00144F99"/>
    <w:rsid w:val="00145457"/>
    <w:rsid w:val="00145D62"/>
    <w:rsid w:val="00146C5D"/>
    <w:rsid w:val="001472B9"/>
    <w:rsid w:val="001530E5"/>
    <w:rsid w:val="0015338B"/>
    <w:rsid w:val="00153526"/>
    <w:rsid w:val="00153D96"/>
    <w:rsid w:val="00154EED"/>
    <w:rsid w:val="0015513E"/>
    <w:rsid w:val="001558ED"/>
    <w:rsid w:val="00155BF5"/>
    <w:rsid w:val="00156675"/>
    <w:rsid w:val="00156E63"/>
    <w:rsid w:val="00156EC2"/>
    <w:rsid w:val="00157846"/>
    <w:rsid w:val="001579A5"/>
    <w:rsid w:val="00157AA1"/>
    <w:rsid w:val="00157C89"/>
    <w:rsid w:val="0016041C"/>
    <w:rsid w:val="001604C6"/>
    <w:rsid w:val="001635C4"/>
    <w:rsid w:val="00163BB9"/>
    <w:rsid w:val="00164523"/>
    <w:rsid w:val="00164B3B"/>
    <w:rsid w:val="0016590F"/>
    <w:rsid w:val="00165C7B"/>
    <w:rsid w:val="00165D57"/>
    <w:rsid w:val="00165E5D"/>
    <w:rsid w:val="001666B2"/>
    <w:rsid w:val="00166CCF"/>
    <w:rsid w:val="00166FA4"/>
    <w:rsid w:val="00167894"/>
    <w:rsid w:val="00167FE0"/>
    <w:rsid w:val="001706F2"/>
    <w:rsid w:val="001707A3"/>
    <w:rsid w:val="00170D3C"/>
    <w:rsid w:val="001712B8"/>
    <w:rsid w:val="00171D2E"/>
    <w:rsid w:val="0017269C"/>
    <w:rsid w:val="0017271D"/>
    <w:rsid w:val="001728BC"/>
    <w:rsid w:val="001729DB"/>
    <w:rsid w:val="00172AD9"/>
    <w:rsid w:val="0017302D"/>
    <w:rsid w:val="001733E2"/>
    <w:rsid w:val="00173AF7"/>
    <w:rsid w:val="00175098"/>
    <w:rsid w:val="001761AD"/>
    <w:rsid w:val="00177372"/>
    <w:rsid w:val="001804A7"/>
    <w:rsid w:val="00180530"/>
    <w:rsid w:val="001805E6"/>
    <w:rsid w:val="00180874"/>
    <w:rsid w:val="0018089A"/>
    <w:rsid w:val="00180968"/>
    <w:rsid w:val="00180F20"/>
    <w:rsid w:val="0018103E"/>
    <w:rsid w:val="00181C78"/>
    <w:rsid w:val="0018298C"/>
    <w:rsid w:val="00182E7F"/>
    <w:rsid w:val="00183D14"/>
    <w:rsid w:val="00185469"/>
    <w:rsid w:val="001902C2"/>
    <w:rsid w:val="00190727"/>
    <w:rsid w:val="001908A7"/>
    <w:rsid w:val="00190AA5"/>
    <w:rsid w:val="00191149"/>
    <w:rsid w:val="001919F1"/>
    <w:rsid w:val="001921F2"/>
    <w:rsid w:val="00192338"/>
    <w:rsid w:val="00192B64"/>
    <w:rsid w:val="00193080"/>
    <w:rsid w:val="001934F9"/>
    <w:rsid w:val="00193A3D"/>
    <w:rsid w:val="00193D20"/>
    <w:rsid w:val="001942DF"/>
    <w:rsid w:val="00194D57"/>
    <w:rsid w:val="00194EAC"/>
    <w:rsid w:val="00194FE5"/>
    <w:rsid w:val="00195DE1"/>
    <w:rsid w:val="0019620D"/>
    <w:rsid w:val="00196C05"/>
    <w:rsid w:val="00196ED0"/>
    <w:rsid w:val="00196F45"/>
    <w:rsid w:val="001971BA"/>
    <w:rsid w:val="00197945"/>
    <w:rsid w:val="001A0FDA"/>
    <w:rsid w:val="001A12B0"/>
    <w:rsid w:val="001A1DFA"/>
    <w:rsid w:val="001A2135"/>
    <w:rsid w:val="001A2C1E"/>
    <w:rsid w:val="001A342E"/>
    <w:rsid w:val="001A413B"/>
    <w:rsid w:val="001A4635"/>
    <w:rsid w:val="001A48D4"/>
    <w:rsid w:val="001A4DD4"/>
    <w:rsid w:val="001A5D33"/>
    <w:rsid w:val="001A6BEA"/>
    <w:rsid w:val="001A79BA"/>
    <w:rsid w:val="001A7FE7"/>
    <w:rsid w:val="001B09F4"/>
    <w:rsid w:val="001B0AD9"/>
    <w:rsid w:val="001B11BB"/>
    <w:rsid w:val="001B146A"/>
    <w:rsid w:val="001B1B52"/>
    <w:rsid w:val="001B1C64"/>
    <w:rsid w:val="001B1D25"/>
    <w:rsid w:val="001B30B8"/>
    <w:rsid w:val="001B3FB0"/>
    <w:rsid w:val="001B7182"/>
    <w:rsid w:val="001B7421"/>
    <w:rsid w:val="001B7723"/>
    <w:rsid w:val="001B7CE1"/>
    <w:rsid w:val="001C072D"/>
    <w:rsid w:val="001C0A3C"/>
    <w:rsid w:val="001C1BD2"/>
    <w:rsid w:val="001C1E11"/>
    <w:rsid w:val="001C275B"/>
    <w:rsid w:val="001C2D18"/>
    <w:rsid w:val="001C2D7E"/>
    <w:rsid w:val="001C3274"/>
    <w:rsid w:val="001C372A"/>
    <w:rsid w:val="001C5181"/>
    <w:rsid w:val="001C624A"/>
    <w:rsid w:val="001C6DFB"/>
    <w:rsid w:val="001D05EE"/>
    <w:rsid w:val="001D17F8"/>
    <w:rsid w:val="001D1DDF"/>
    <w:rsid w:val="001D296C"/>
    <w:rsid w:val="001D2C29"/>
    <w:rsid w:val="001D2CA1"/>
    <w:rsid w:val="001D30F5"/>
    <w:rsid w:val="001D339A"/>
    <w:rsid w:val="001D33BA"/>
    <w:rsid w:val="001D3912"/>
    <w:rsid w:val="001D4E4B"/>
    <w:rsid w:val="001D54D5"/>
    <w:rsid w:val="001D631D"/>
    <w:rsid w:val="001D793D"/>
    <w:rsid w:val="001D7F3B"/>
    <w:rsid w:val="001E030E"/>
    <w:rsid w:val="001E04AE"/>
    <w:rsid w:val="001E0596"/>
    <w:rsid w:val="001E0844"/>
    <w:rsid w:val="001E0DF6"/>
    <w:rsid w:val="001E124B"/>
    <w:rsid w:val="001E16C9"/>
    <w:rsid w:val="001E198B"/>
    <w:rsid w:val="001E21B0"/>
    <w:rsid w:val="001E279E"/>
    <w:rsid w:val="001E35AB"/>
    <w:rsid w:val="001E4BE0"/>
    <w:rsid w:val="001E5D99"/>
    <w:rsid w:val="001E6311"/>
    <w:rsid w:val="001E7012"/>
    <w:rsid w:val="001E7F62"/>
    <w:rsid w:val="001F0297"/>
    <w:rsid w:val="001F041E"/>
    <w:rsid w:val="001F0848"/>
    <w:rsid w:val="001F0971"/>
    <w:rsid w:val="001F09A6"/>
    <w:rsid w:val="001F0EBE"/>
    <w:rsid w:val="001F126A"/>
    <w:rsid w:val="001F2582"/>
    <w:rsid w:val="001F2708"/>
    <w:rsid w:val="001F2DA2"/>
    <w:rsid w:val="001F2ED4"/>
    <w:rsid w:val="001F35E4"/>
    <w:rsid w:val="001F38D2"/>
    <w:rsid w:val="001F3F57"/>
    <w:rsid w:val="001F485C"/>
    <w:rsid w:val="001F5919"/>
    <w:rsid w:val="001F5DCE"/>
    <w:rsid w:val="001F5E90"/>
    <w:rsid w:val="001F773E"/>
    <w:rsid w:val="001F793A"/>
    <w:rsid w:val="001F7956"/>
    <w:rsid w:val="00200013"/>
    <w:rsid w:val="00201DA9"/>
    <w:rsid w:val="00202584"/>
    <w:rsid w:val="002025E0"/>
    <w:rsid w:val="002026EB"/>
    <w:rsid w:val="002028B5"/>
    <w:rsid w:val="00202A1A"/>
    <w:rsid w:val="00202B59"/>
    <w:rsid w:val="00203391"/>
    <w:rsid w:val="00203C04"/>
    <w:rsid w:val="002040AB"/>
    <w:rsid w:val="002042BF"/>
    <w:rsid w:val="00204485"/>
    <w:rsid w:val="00204837"/>
    <w:rsid w:val="0020567B"/>
    <w:rsid w:val="00205857"/>
    <w:rsid w:val="00205E77"/>
    <w:rsid w:val="00207A7B"/>
    <w:rsid w:val="00210E36"/>
    <w:rsid w:val="002115B1"/>
    <w:rsid w:val="00211FD9"/>
    <w:rsid w:val="0021202A"/>
    <w:rsid w:val="00212BD9"/>
    <w:rsid w:val="002144D3"/>
    <w:rsid w:val="0021461E"/>
    <w:rsid w:val="0021499F"/>
    <w:rsid w:val="00215893"/>
    <w:rsid w:val="002159A4"/>
    <w:rsid w:val="00215B91"/>
    <w:rsid w:val="00215FDD"/>
    <w:rsid w:val="002163C6"/>
    <w:rsid w:val="00216A3A"/>
    <w:rsid w:val="00217279"/>
    <w:rsid w:val="00217905"/>
    <w:rsid w:val="0022015E"/>
    <w:rsid w:val="00221186"/>
    <w:rsid w:val="002214CD"/>
    <w:rsid w:val="002214FF"/>
    <w:rsid w:val="002223CC"/>
    <w:rsid w:val="002223E3"/>
    <w:rsid w:val="002227D8"/>
    <w:rsid w:val="00222E4A"/>
    <w:rsid w:val="00223045"/>
    <w:rsid w:val="0022375B"/>
    <w:rsid w:val="002238F7"/>
    <w:rsid w:val="00223A16"/>
    <w:rsid w:val="00223E63"/>
    <w:rsid w:val="0022472E"/>
    <w:rsid w:val="00224EE6"/>
    <w:rsid w:val="0022691E"/>
    <w:rsid w:val="0023018C"/>
    <w:rsid w:val="00230352"/>
    <w:rsid w:val="0023089C"/>
    <w:rsid w:val="00231328"/>
    <w:rsid w:val="00231890"/>
    <w:rsid w:val="00232349"/>
    <w:rsid w:val="00232D19"/>
    <w:rsid w:val="002337D1"/>
    <w:rsid w:val="00233DFB"/>
    <w:rsid w:val="002340B7"/>
    <w:rsid w:val="002342D8"/>
    <w:rsid w:val="00234783"/>
    <w:rsid w:val="00234FC2"/>
    <w:rsid w:val="00235DA0"/>
    <w:rsid w:val="00235F6A"/>
    <w:rsid w:val="002376AE"/>
    <w:rsid w:val="002378C3"/>
    <w:rsid w:val="00237DF2"/>
    <w:rsid w:val="00241F4C"/>
    <w:rsid w:val="00242285"/>
    <w:rsid w:val="002422DF"/>
    <w:rsid w:val="00244053"/>
    <w:rsid w:val="002449FB"/>
    <w:rsid w:val="00245002"/>
    <w:rsid w:val="0024590B"/>
    <w:rsid w:val="00247A77"/>
    <w:rsid w:val="00250511"/>
    <w:rsid w:val="00250756"/>
    <w:rsid w:val="00250D55"/>
    <w:rsid w:val="00251651"/>
    <w:rsid w:val="0025165C"/>
    <w:rsid w:val="002530FD"/>
    <w:rsid w:val="00253AC0"/>
    <w:rsid w:val="00254294"/>
    <w:rsid w:val="00255F12"/>
    <w:rsid w:val="0025612D"/>
    <w:rsid w:val="00257053"/>
    <w:rsid w:val="00257C4C"/>
    <w:rsid w:val="00257E57"/>
    <w:rsid w:val="00257ED2"/>
    <w:rsid w:val="0026072B"/>
    <w:rsid w:val="002608F8"/>
    <w:rsid w:val="0026174E"/>
    <w:rsid w:val="0026180E"/>
    <w:rsid w:val="00262235"/>
    <w:rsid w:val="00263312"/>
    <w:rsid w:val="0026442F"/>
    <w:rsid w:val="0026458E"/>
    <w:rsid w:val="002656D7"/>
    <w:rsid w:val="00265823"/>
    <w:rsid w:val="00265BA7"/>
    <w:rsid w:val="00265CD0"/>
    <w:rsid w:val="00266AA9"/>
    <w:rsid w:val="00267E71"/>
    <w:rsid w:val="00270184"/>
    <w:rsid w:val="00270661"/>
    <w:rsid w:val="00270721"/>
    <w:rsid w:val="002710EE"/>
    <w:rsid w:val="002715B8"/>
    <w:rsid w:val="002719C7"/>
    <w:rsid w:val="0027320E"/>
    <w:rsid w:val="00273607"/>
    <w:rsid w:val="0027521F"/>
    <w:rsid w:val="002771B9"/>
    <w:rsid w:val="00277817"/>
    <w:rsid w:val="00277B91"/>
    <w:rsid w:val="00280115"/>
    <w:rsid w:val="0028063E"/>
    <w:rsid w:val="00280A9E"/>
    <w:rsid w:val="0028150D"/>
    <w:rsid w:val="00281C26"/>
    <w:rsid w:val="00281CF7"/>
    <w:rsid w:val="00281FB7"/>
    <w:rsid w:val="0028242C"/>
    <w:rsid w:val="00283E24"/>
    <w:rsid w:val="0028569F"/>
    <w:rsid w:val="00287A7A"/>
    <w:rsid w:val="00287AB4"/>
    <w:rsid w:val="00287FE0"/>
    <w:rsid w:val="00290E91"/>
    <w:rsid w:val="00291C7B"/>
    <w:rsid w:val="00292535"/>
    <w:rsid w:val="00294EC1"/>
    <w:rsid w:val="00296DF0"/>
    <w:rsid w:val="002A0207"/>
    <w:rsid w:val="002A115B"/>
    <w:rsid w:val="002A129E"/>
    <w:rsid w:val="002A134E"/>
    <w:rsid w:val="002A1946"/>
    <w:rsid w:val="002A2006"/>
    <w:rsid w:val="002A236A"/>
    <w:rsid w:val="002A2394"/>
    <w:rsid w:val="002A2974"/>
    <w:rsid w:val="002A2F34"/>
    <w:rsid w:val="002A3DC4"/>
    <w:rsid w:val="002A3DD1"/>
    <w:rsid w:val="002A4EC4"/>
    <w:rsid w:val="002A546E"/>
    <w:rsid w:val="002A56A9"/>
    <w:rsid w:val="002A61F1"/>
    <w:rsid w:val="002A794F"/>
    <w:rsid w:val="002B0230"/>
    <w:rsid w:val="002B0E07"/>
    <w:rsid w:val="002B11E2"/>
    <w:rsid w:val="002B198A"/>
    <w:rsid w:val="002B1A4D"/>
    <w:rsid w:val="002B3F6E"/>
    <w:rsid w:val="002B50AE"/>
    <w:rsid w:val="002B575A"/>
    <w:rsid w:val="002B6D3E"/>
    <w:rsid w:val="002B70CF"/>
    <w:rsid w:val="002B74C2"/>
    <w:rsid w:val="002C0759"/>
    <w:rsid w:val="002C102F"/>
    <w:rsid w:val="002C23D4"/>
    <w:rsid w:val="002C26BF"/>
    <w:rsid w:val="002C29BE"/>
    <w:rsid w:val="002C4F42"/>
    <w:rsid w:val="002C58ED"/>
    <w:rsid w:val="002C5E96"/>
    <w:rsid w:val="002C66A5"/>
    <w:rsid w:val="002C768B"/>
    <w:rsid w:val="002D0E30"/>
    <w:rsid w:val="002D1517"/>
    <w:rsid w:val="002D2609"/>
    <w:rsid w:val="002D27E0"/>
    <w:rsid w:val="002D3634"/>
    <w:rsid w:val="002D3849"/>
    <w:rsid w:val="002D4815"/>
    <w:rsid w:val="002D51A7"/>
    <w:rsid w:val="002D5536"/>
    <w:rsid w:val="002D588B"/>
    <w:rsid w:val="002D6339"/>
    <w:rsid w:val="002E0716"/>
    <w:rsid w:val="002E0B31"/>
    <w:rsid w:val="002E0CAF"/>
    <w:rsid w:val="002E1221"/>
    <w:rsid w:val="002E24F4"/>
    <w:rsid w:val="002E272D"/>
    <w:rsid w:val="002E2EA3"/>
    <w:rsid w:val="002E3901"/>
    <w:rsid w:val="002E3963"/>
    <w:rsid w:val="002E47CC"/>
    <w:rsid w:val="002E58CC"/>
    <w:rsid w:val="002E5D18"/>
    <w:rsid w:val="002E5F0C"/>
    <w:rsid w:val="002E6C34"/>
    <w:rsid w:val="002E6F75"/>
    <w:rsid w:val="002E75FA"/>
    <w:rsid w:val="002E7A02"/>
    <w:rsid w:val="002E7C00"/>
    <w:rsid w:val="002E7E12"/>
    <w:rsid w:val="002F002B"/>
    <w:rsid w:val="002F005C"/>
    <w:rsid w:val="002F0C8D"/>
    <w:rsid w:val="002F157B"/>
    <w:rsid w:val="002F2014"/>
    <w:rsid w:val="002F2132"/>
    <w:rsid w:val="002F24AD"/>
    <w:rsid w:val="002F3140"/>
    <w:rsid w:val="002F3148"/>
    <w:rsid w:val="002F337B"/>
    <w:rsid w:val="002F3765"/>
    <w:rsid w:val="002F3933"/>
    <w:rsid w:val="002F3D0D"/>
    <w:rsid w:val="002F3F9A"/>
    <w:rsid w:val="002F4243"/>
    <w:rsid w:val="002F53AA"/>
    <w:rsid w:val="002F6834"/>
    <w:rsid w:val="002F6E0B"/>
    <w:rsid w:val="002F70CC"/>
    <w:rsid w:val="0030086A"/>
    <w:rsid w:val="003009A0"/>
    <w:rsid w:val="003010C0"/>
    <w:rsid w:val="003015ED"/>
    <w:rsid w:val="0030183E"/>
    <w:rsid w:val="003019EB"/>
    <w:rsid w:val="00301E1A"/>
    <w:rsid w:val="00301FDC"/>
    <w:rsid w:val="00302242"/>
    <w:rsid w:val="00302D8E"/>
    <w:rsid w:val="003032CD"/>
    <w:rsid w:val="003035FD"/>
    <w:rsid w:val="0030361C"/>
    <w:rsid w:val="00303BA0"/>
    <w:rsid w:val="00305150"/>
    <w:rsid w:val="00305911"/>
    <w:rsid w:val="00305D74"/>
    <w:rsid w:val="0030635A"/>
    <w:rsid w:val="00307061"/>
    <w:rsid w:val="00310A81"/>
    <w:rsid w:val="00310B22"/>
    <w:rsid w:val="00312DD3"/>
    <w:rsid w:val="00312FB5"/>
    <w:rsid w:val="003130C9"/>
    <w:rsid w:val="00313173"/>
    <w:rsid w:val="003156F9"/>
    <w:rsid w:val="003164CB"/>
    <w:rsid w:val="003179B3"/>
    <w:rsid w:val="00317B62"/>
    <w:rsid w:val="003211E8"/>
    <w:rsid w:val="00322A2C"/>
    <w:rsid w:val="00322B7C"/>
    <w:rsid w:val="0032344D"/>
    <w:rsid w:val="00323ED5"/>
    <w:rsid w:val="0032408C"/>
    <w:rsid w:val="00324DE4"/>
    <w:rsid w:val="00325303"/>
    <w:rsid w:val="0032544A"/>
    <w:rsid w:val="0032643F"/>
    <w:rsid w:val="0032751C"/>
    <w:rsid w:val="003275A1"/>
    <w:rsid w:val="00330013"/>
    <w:rsid w:val="00330262"/>
    <w:rsid w:val="003307E4"/>
    <w:rsid w:val="00331C58"/>
    <w:rsid w:val="003323D2"/>
    <w:rsid w:val="003324BC"/>
    <w:rsid w:val="0033286A"/>
    <w:rsid w:val="00332E02"/>
    <w:rsid w:val="00333601"/>
    <w:rsid w:val="003357EA"/>
    <w:rsid w:val="00335872"/>
    <w:rsid w:val="00335889"/>
    <w:rsid w:val="00335B35"/>
    <w:rsid w:val="003363E3"/>
    <w:rsid w:val="00337252"/>
    <w:rsid w:val="00340886"/>
    <w:rsid w:val="003425FA"/>
    <w:rsid w:val="003428C5"/>
    <w:rsid w:val="00343F0C"/>
    <w:rsid w:val="00344E55"/>
    <w:rsid w:val="00344EB2"/>
    <w:rsid w:val="0034530D"/>
    <w:rsid w:val="00345DC8"/>
    <w:rsid w:val="00345E39"/>
    <w:rsid w:val="00345FA1"/>
    <w:rsid w:val="00346958"/>
    <w:rsid w:val="0034701C"/>
    <w:rsid w:val="00347A54"/>
    <w:rsid w:val="00347FFA"/>
    <w:rsid w:val="0035092A"/>
    <w:rsid w:val="00350F4B"/>
    <w:rsid w:val="003511FD"/>
    <w:rsid w:val="00351ACB"/>
    <w:rsid w:val="00351F9D"/>
    <w:rsid w:val="00352A87"/>
    <w:rsid w:val="00353134"/>
    <w:rsid w:val="00353875"/>
    <w:rsid w:val="0035482B"/>
    <w:rsid w:val="0035540B"/>
    <w:rsid w:val="00355ACF"/>
    <w:rsid w:val="00355B05"/>
    <w:rsid w:val="00355DB8"/>
    <w:rsid w:val="00356490"/>
    <w:rsid w:val="003567E7"/>
    <w:rsid w:val="00356D3F"/>
    <w:rsid w:val="0035700D"/>
    <w:rsid w:val="003572C4"/>
    <w:rsid w:val="003577DF"/>
    <w:rsid w:val="003577E9"/>
    <w:rsid w:val="00357BA8"/>
    <w:rsid w:val="00360CE2"/>
    <w:rsid w:val="00361AEC"/>
    <w:rsid w:val="003625CB"/>
    <w:rsid w:val="0036309D"/>
    <w:rsid w:val="00363809"/>
    <w:rsid w:val="00364EC0"/>
    <w:rsid w:val="00365410"/>
    <w:rsid w:val="00366502"/>
    <w:rsid w:val="00367207"/>
    <w:rsid w:val="0037004B"/>
    <w:rsid w:val="00370818"/>
    <w:rsid w:val="00370855"/>
    <w:rsid w:val="00371553"/>
    <w:rsid w:val="003715DE"/>
    <w:rsid w:val="0037271F"/>
    <w:rsid w:val="00373363"/>
    <w:rsid w:val="0037376A"/>
    <w:rsid w:val="00374CBF"/>
    <w:rsid w:val="00374DCE"/>
    <w:rsid w:val="00374DFC"/>
    <w:rsid w:val="003756C3"/>
    <w:rsid w:val="003761D2"/>
    <w:rsid w:val="003763C8"/>
    <w:rsid w:val="003766C8"/>
    <w:rsid w:val="003766D6"/>
    <w:rsid w:val="0037673E"/>
    <w:rsid w:val="00377283"/>
    <w:rsid w:val="00380924"/>
    <w:rsid w:val="00381471"/>
    <w:rsid w:val="00381482"/>
    <w:rsid w:val="003816F0"/>
    <w:rsid w:val="00381A87"/>
    <w:rsid w:val="00381AED"/>
    <w:rsid w:val="003823FF"/>
    <w:rsid w:val="003824DF"/>
    <w:rsid w:val="00382818"/>
    <w:rsid w:val="00382AB7"/>
    <w:rsid w:val="00382B64"/>
    <w:rsid w:val="003831A4"/>
    <w:rsid w:val="00384229"/>
    <w:rsid w:val="00384AE2"/>
    <w:rsid w:val="00384F34"/>
    <w:rsid w:val="00385B5E"/>
    <w:rsid w:val="00386AEB"/>
    <w:rsid w:val="00386EA6"/>
    <w:rsid w:val="003901DF"/>
    <w:rsid w:val="0039023E"/>
    <w:rsid w:val="00390E24"/>
    <w:rsid w:val="003911A2"/>
    <w:rsid w:val="0039167C"/>
    <w:rsid w:val="0039189A"/>
    <w:rsid w:val="003918E3"/>
    <w:rsid w:val="00391BD9"/>
    <w:rsid w:val="00391F3F"/>
    <w:rsid w:val="00392821"/>
    <w:rsid w:val="00392ABD"/>
    <w:rsid w:val="00393AAF"/>
    <w:rsid w:val="00393CC3"/>
    <w:rsid w:val="00394423"/>
    <w:rsid w:val="003946C5"/>
    <w:rsid w:val="00395018"/>
    <w:rsid w:val="003951CB"/>
    <w:rsid w:val="00395236"/>
    <w:rsid w:val="00395F6F"/>
    <w:rsid w:val="00396239"/>
    <w:rsid w:val="003975DB"/>
    <w:rsid w:val="003A1656"/>
    <w:rsid w:val="003A1F86"/>
    <w:rsid w:val="003A23CC"/>
    <w:rsid w:val="003A2461"/>
    <w:rsid w:val="003A250D"/>
    <w:rsid w:val="003A5020"/>
    <w:rsid w:val="003A55CC"/>
    <w:rsid w:val="003A5F5E"/>
    <w:rsid w:val="003A6C1A"/>
    <w:rsid w:val="003B0402"/>
    <w:rsid w:val="003B096E"/>
    <w:rsid w:val="003B0E69"/>
    <w:rsid w:val="003B117D"/>
    <w:rsid w:val="003B2950"/>
    <w:rsid w:val="003B3163"/>
    <w:rsid w:val="003B3258"/>
    <w:rsid w:val="003B3BE3"/>
    <w:rsid w:val="003B421E"/>
    <w:rsid w:val="003B4C16"/>
    <w:rsid w:val="003B515D"/>
    <w:rsid w:val="003B5612"/>
    <w:rsid w:val="003B5685"/>
    <w:rsid w:val="003B6136"/>
    <w:rsid w:val="003B63D7"/>
    <w:rsid w:val="003B7112"/>
    <w:rsid w:val="003C0041"/>
    <w:rsid w:val="003C04BA"/>
    <w:rsid w:val="003C0D2F"/>
    <w:rsid w:val="003C0DE8"/>
    <w:rsid w:val="003C114F"/>
    <w:rsid w:val="003C1411"/>
    <w:rsid w:val="003C1543"/>
    <w:rsid w:val="003C1EB1"/>
    <w:rsid w:val="003C2998"/>
    <w:rsid w:val="003C2AEF"/>
    <w:rsid w:val="003C41FF"/>
    <w:rsid w:val="003C434F"/>
    <w:rsid w:val="003C5297"/>
    <w:rsid w:val="003C5C86"/>
    <w:rsid w:val="003C6109"/>
    <w:rsid w:val="003C6476"/>
    <w:rsid w:val="003C660F"/>
    <w:rsid w:val="003C6B00"/>
    <w:rsid w:val="003C6C8B"/>
    <w:rsid w:val="003C7309"/>
    <w:rsid w:val="003D00F0"/>
    <w:rsid w:val="003D0F75"/>
    <w:rsid w:val="003D1178"/>
    <w:rsid w:val="003D1C6A"/>
    <w:rsid w:val="003D1DF9"/>
    <w:rsid w:val="003D1F2C"/>
    <w:rsid w:val="003D3F6D"/>
    <w:rsid w:val="003D457E"/>
    <w:rsid w:val="003D4656"/>
    <w:rsid w:val="003D52AB"/>
    <w:rsid w:val="003D549C"/>
    <w:rsid w:val="003D5B59"/>
    <w:rsid w:val="003D66BB"/>
    <w:rsid w:val="003D6954"/>
    <w:rsid w:val="003D6B1F"/>
    <w:rsid w:val="003D6E2C"/>
    <w:rsid w:val="003D756B"/>
    <w:rsid w:val="003D7829"/>
    <w:rsid w:val="003E09D5"/>
    <w:rsid w:val="003E168B"/>
    <w:rsid w:val="003E2845"/>
    <w:rsid w:val="003E3A26"/>
    <w:rsid w:val="003E3B23"/>
    <w:rsid w:val="003E408F"/>
    <w:rsid w:val="003E4B75"/>
    <w:rsid w:val="003E4E9E"/>
    <w:rsid w:val="003E6272"/>
    <w:rsid w:val="003F100E"/>
    <w:rsid w:val="003F1123"/>
    <w:rsid w:val="003F130A"/>
    <w:rsid w:val="003F163E"/>
    <w:rsid w:val="003F237C"/>
    <w:rsid w:val="003F26F4"/>
    <w:rsid w:val="003F2960"/>
    <w:rsid w:val="003F2BDE"/>
    <w:rsid w:val="003F31CC"/>
    <w:rsid w:val="003F4110"/>
    <w:rsid w:val="003F4E7D"/>
    <w:rsid w:val="003F51FD"/>
    <w:rsid w:val="003F58C0"/>
    <w:rsid w:val="003F631B"/>
    <w:rsid w:val="003F6CD9"/>
    <w:rsid w:val="003F74C4"/>
    <w:rsid w:val="0040111C"/>
    <w:rsid w:val="004011F3"/>
    <w:rsid w:val="00401AC6"/>
    <w:rsid w:val="004022A7"/>
    <w:rsid w:val="00402C1B"/>
    <w:rsid w:val="00403000"/>
    <w:rsid w:val="00403106"/>
    <w:rsid w:val="00403492"/>
    <w:rsid w:val="0040371D"/>
    <w:rsid w:val="004054EE"/>
    <w:rsid w:val="0040669A"/>
    <w:rsid w:val="00406FF7"/>
    <w:rsid w:val="00410361"/>
    <w:rsid w:val="004104E0"/>
    <w:rsid w:val="0041054F"/>
    <w:rsid w:val="00410C50"/>
    <w:rsid w:val="00411923"/>
    <w:rsid w:val="004128B2"/>
    <w:rsid w:val="004139D4"/>
    <w:rsid w:val="00413CEB"/>
    <w:rsid w:val="00413EF7"/>
    <w:rsid w:val="00414465"/>
    <w:rsid w:val="004157A3"/>
    <w:rsid w:val="00416D4B"/>
    <w:rsid w:val="00417260"/>
    <w:rsid w:val="0041738F"/>
    <w:rsid w:val="00417714"/>
    <w:rsid w:val="00417EDC"/>
    <w:rsid w:val="00420688"/>
    <w:rsid w:val="00421FB8"/>
    <w:rsid w:val="00422254"/>
    <w:rsid w:val="00422725"/>
    <w:rsid w:val="004241E1"/>
    <w:rsid w:val="004243B4"/>
    <w:rsid w:val="00424924"/>
    <w:rsid w:val="00424C21"/>
    <w:rsid w:val="00424C42"/>
    <w:rsid w:val="00424E8E"/>
    <w:rsid w:val="0042629C"/>
    <w:rsid w:val="00426A3E"/>
    <w:rsid w:val="00426A7B"/>
    <w:rsid w:val="00427028"/>
    <w:rsid w:val="00427558"/>
    <w:rsid w:val="0042799B"/>
    <w:rsid w:val="0043135C"/>
    <w:rsid w:val="004315B3"/>
    <w:rsid w:val="00431B56"/>
    <w:rsid w:val="00431F19"/>
    <w:rsid w:val="00433DF7"/>
    <w:rsid w:val="00433E55"/>
    <w:rsid w:val="004356F4"/>
    <w:rsid w:val="00435A1E"/>
    <w:rsid w:val="0043652C"/>
    <w:rsid w:val="004372EE"/>
    <w:rsid w:val="004377DF"/>
    <w:rsid w:val="00437937"/>
    <w:rsid w:val="00437EF7"/>
    <w:rsid w:val="00440500"/>
    <w:rsid w:val="00440607"/>
    <w:rsid w:val="00440710"/>
    <w:rsid w:val="00442D94"/>
    <w:rsid w:val="004433CA"/>
    <w:rsid w:val="00443648"/>
    <w:rsid w:val="00444D1F"/>
    <w:rsid w:val="004456C6"/>
    <w:rsid w:val="0044626F"/>
    <w:rsid w:val="0044655C"/>
    <w:rsid w:val="00446F3D"/>
    <w:rsid w:val="00446F90"/>
    <w:rsid w:val="00447EBF"/>
    <w:rsid w:val="00450363"/>
    <w:rsid w:val="00450AAC"/>
    <w:rsid w:val="0045159A"/>
    <w:rsid w:val="00451C70"/>
    <w:rsid w:val="004521FA"/>
    <w:rsid w:val="0045253E"/>
    <w:rsid w:val="00452B22"/>
    <w:rsid w:val="004538F9"/>
    <w:rsid w:val="00454017"/>
    <w:rsid w:val="0045429B"/>
    <w:rsid w:val="004544D9"/>
    <w:rsid w:val="00454570"/>
    <w:rsid w:val="00454696"/>
    <w:rsid w:val="00455541"/>
    <w:rsid w:val="004559E7"/>
    <w:rsid w:val="00457659"/>
    <w:rsid w:val="00457704"/>
    <w:rsid w:val="00457935"/>
    <w:rsid w:val="004602DD"/>
    <w:rsid w:val="004632D5"/>
    <w:rsid w:val="004638CD"/>
    <w:rsid w:val="00463E33"/>
    <w:rsid w:val="00464B00"/>
    <w:rsid w:val="00464B60"/>
    <w:rsid w:val="004666AA"/>
    <w:rsid w:val="0046755C"/>
    <w:rsid w:val="00467800"/>
    <w:rsid w:val="004678F0"/>
    <w:rsid w:val="00470F13"/>
    <w:rsid w:val="00470F1B"/>
    <w:rsid w:val="00470FD6"/>
    <w:rsid w:val="004720CE"/>
    <w:rsid w:val="0047226E"/>
    <w:rsid w:val="0047238D"/>
    <w:rsid w:val="004724A6"/>
    <w:rsid w:val="00472C6A"/>
    <w:rsid w:val="00472D76"/>
    <w:rsid w:val="004733DD"/>
    <w:rsid w:val="00473C62"/>
    <w:rsid w:val="004740B7"/>
    <w:rsid w:val="004741DE"/>
    <w:rsid w:val="004751D5"/>
    <w:rsid w:val="0047595E"/>
    <w:rsid w:val="0047700D"/>
    <w:rsid w:val="00477049"/>
    <w:rsid w:val="0047759A"/>
    <w:rsid w:val="00480931"/>
    <w:rsid w:val="00481B05"/>
    <w:rsid w:val="00482792"/>
    <w:rsid w:val="00482A6F"/>
    <w:rsid w:val="00484224"/>
    <w:rsid w:val="004847BA"/>
    <w:rsid w:val="00486AB3"/>
    <w:rsid w:val="00487B7E"/>
    <w:rsid w:val="00487F49"/>
    <w:rsid w:val="00490064"/>
    <w:rsid w:val="004907F2"/>
    <w:rsid w:val="00491480"/>
    <w:rsid w:val="004922A8"/>
    <w:rsid w:val="004924F1"/>
    <w:rsid w:val="00492511"/>
    <w:rsid w:val="00493713"/>
    <w:rsid w:val="00493CEF"/>
    <w:rsid w:val="00494CBA"/>
    <w:rsid w:val="00494CD1"/>
    <w:rsid w:val="00495563"/>
    <w:rsid w:val="004967E3"/>
    <w:rsid w:val="00496B5D"/>
    <w:rsid w:val="00497FEC"/>
    <w:rsid w:val="004A002C"/>
    <w:rsid w:val="004A121A"/>
    <w:rsid w:val="004A264B"/>
    <w:rsid w:val="004A2883"/>
    <w:rsid w:val="004A3677"/>
    <w:rsid w:val="004A3E9E"/>
    <w:rsid w:val="004A4B72"/>
    <w:rsid w:val="004A5BEA"/>
    <w:rsid w:val="004A64DD"/>
    <w:rsid w:val="004A68F7"/>
    <w:rsid w:val="004A6BA8"/>
    <w:rsid w:val="004A6F59"/>
    <w:rsid w:val="004A71F6"/>
    <w:rsid w:val="004B021D"/>
    <w:rsid w:val="004B076A"/>
    <w:rsid w:val="004B09C5"/>
    <w:rsid w:val="004B1F54"/>
    <w:rsid w:val="004B2093"/>
    <w:rsid w:val="004B2DAB"/>
    <w:rsid w:val="004B32DA"/>
    <w:rsid w:val="004B3695"/>
    <w:rsid w:val="004B3FA8"/>
    <w:rsid w:val="004B42EA"/>
    <w:rsid w:val="004B4A10"/>
    <w:rsid w:val="004B4B69"/>
    <w:rsid w:val="004B4FB7"/>
    <w:rsid w:val="004B51D5"/>
    <w:rsid w:val="004B6805"/>
    <w:rsid w:val="004B6EA9"/>
    <w:rsid w:val="004B70BE"/>
    <w:rsid w:val="004B79C6"/>
    <w:rsid w:val="004C071F"/>
    <w:rsid w:val="004C0CA0"/>
    <w:rsid w:val="004C177B"/>
    <w:rsid w:val="004C3178"/>
    <w:rsid w:val="004C3553"/>
    <w:rsid w:val="004C3762"/>
    <w:rsid w:val="004C4F44"/>
    <w:rsid w:val="004C50E0"/>
    <w:rsid w:val="004C5100"/>
    <w:rsid w:val="004C5353"/>
    <w:rsid w:val="004C54EC"/>
    <w:rsid w:val="004C64B7"/>
    <w:rsid w:val="004C7609"/>
    <w:rsid w:val="004C7F19"/>
    <w:rsid w:val="004D11CC"/>
    <w:rsid w:val="004D1920"/>
    <w:rsid w:val="004D1EB9"/>
    <w:rsid w:val="004D269D"/>
    <w:rsid w:val="004D3CB7"/>
    <w:rsid w:val="004D4FDF"/>
    <w:rsid w:val="004D6522"/>
    <w:rsid w:val="004D6838"/>
    <w:rsid w:val="004D71E7"/>
    <w:rsid w:val="004D720A"/>
    <w:rsid w:val="004E0852"/>
    <w:rsid w:val="004E0937"/>
    <w:rsid w:val="004E0ACA"/>
    <w:rsid w:val="004E2730"/>
    <w:rsid w:val="004E3ED8"/>
    <w:rsid w:val="004E54C4"/>
    <w:rsid w:val="004E58FE"/>
    <w:rsid w:val="004E604D"/>
    <w:rsid w:val="004E658A"/>
    <w:rsid w:val="004E66B3"/>
    <w:rsid w:val="004E7508"/>
    <w:rsid w:val="004E7D29"/>
    <w:rsid w:val="004F0493"/>
    <w:rsid w:val="004F25F4"/>
    <w:rsid w:val="004F28C9"/>
    <w:rsid w:val="004F3486"/>
    <w:rsid w:val="004F3549"/>
    <w:rsid w:val="004F366E"/>
    <w:rsid w:val="004F4705"/>
    <w:rsid w:val="004F4C28"/>
    <w:rsid w:val="004F51DF"/>
    <w:rsid w:val="004F727E"/>
    <w:rsid w:val="004F7AA0"/>
    <w:rsid w:val="00500C81"/>
    <w:rsid w:val="00500EA2"/>
    <w:rsid w:val="00501B29"/>
    <w:rsid w:val="0050257F"/>
    <w:rsid w:val="00502C43"/>
    <w:rsid w:val="00502D49"/>
    <w:rsid w:val="00503338"/>
    <w:rsid w:val="0050351D"/>
    <w:rsid w:val="00503FBB"/>
    <w:rsid w:val="0050480F"/>
    <w:rsid w:val="00504ABC"/>
    <w:rsid w:val="0050538A"/>
    <w:rsid w:val="00505639"/>
    <w:rsid w:val="005056C5"/>
    <w:rsid w:val="00505853"/>
    <w:rsid w:val="00505B8E"/>
    <w:rsid w:val="00506164"/>
    <w:rsid w:val="00506376"/>
    <w:rsid w:val="005063D8"/>
    <w:rsid w:val="00507997"/>
    <w:rsid w:val="00507BE1"/>
    <w:rsid w:val="00507CFD"/>
    <w:rsid w:val="00507EBF"/>
    <w:rsid w:val="005109F9"/>
    <w:rsid w:val="00510F36"/>
    <w:rsid w:val="005116AA"/>
    <w:rsid w:val="0051190F"/>
    <w:rsid w:val="00511ACF"/>
    <w:rsid w:val="00511F70"/>
    <w:rsid w:val="005128EB"/>
    <w:rsid w:val="00512F9B"/>
    <w:rsid w:val="00513EAA"/>
    <w:rsid w:val="005148D6"/>
    <w:rsid w:val="00514D25"/>
    <w:rsid w:val="0051594F"/>
    <w:rsid w:val="005169C9"/>
    <w:rsid w:val="00516C7A"/>
    <w:rsid w:val="00516D72"/>
    <w:rsid w:val="0051732E"/>
    <w:rsid w:val="00517343"/>
    <w:rsid w:val="00520564"/>
    <w:rsid w:val="00520A08"/>
    <w:rsid w:val="00520B19"/>
    <w:rsid w:val="00522A9D"/>
    <w:rsid w:val="00522CAD"/>
    <w:rsid w:val="00522FE9"/>
    <w:rsid w:val="0052315C"/>
    <w:rsid w:val="00524F43"/>
    <w:rsid w:val="00524FB5"/>
    <w:rsid w:val="005251CC"/>
    <w:rsid w:val="00525B81"/>
    <w:rsid w:val="00526F05"/>
    <w:rsid w:val="00527A2C"/>
    <w:rsid w:val="00530216"/>
    <w:rsid w:val="005311DD"/>
    <w:rsid w:val="00532944"/>
    <w:rsid w:val="0053371B"/>
    <w:rsid w:val="005339D2"/>
    <w:rsid w:val="00534A93"/>
    <w:rsid w:val="00535418"/>
    <w:rsid w:val="00536C14"/>
    <w:rsid w:val="005379FD"/>
    <w:rsid w:val="00537F0A"/>
    <w:rsid w:val="00540715"/>
    <w:rsid w:val="00540B74"/>
    <w:rsid w:val="0054218E"/>
    <w:rsid w:val="00542325"/>
    <w:rsid w:val="005426F1"/>
    <w:rsid w:val="00543B58"/>
    <w:rsid w:val="005452BE"/>
    <w:rsid w:val="00545367"/>
    <w:rsid w:val="00545E15"/>
    <w:rsid w:val="005461EC"/>
    <w:rsid w:val="00546407"/>
    <w:rsid w:val="0054689A"/>
    <w:rsid w:val="00546C86"/>
    <w:rsid w:val="00546C8E"/>
    <w:rsid w:val="00546D35"/>
    <w:rsid w:val="00546DE4"/>
    <w:rsid w:val="005479F8"/>
    <w:rsid w:val="0055065B"/>
    <w:rsid w:val="00550786"/>
    <w:rsid w:val="00550D15"/>
    <w:rsid w:val="005519D9"/>
    <w:rsid w:val="00551CB6"/>
    <w:rsid w:val="005521AF"/>
    <w:rsid w:val="005528D6"/>
    <w:rsid w:val="0055300C"/>
    <w:rsid w:val="0055398E"/>
    <w:rsid w:val="005539C3"/>
    <w:rsid w:val="00553F5A"/>
    <w:rsid w:val="005544A0"/>
    <w:rsid w:val="00554765"/>
    <w:rsid w:val="00554E21"/>
    <w:rsid w:val="00555552"/>
    <w:rsid w:val="00555AD7"/>
    <w:rsid w:val="00555B96"/>
    <w:rsid w:val="005607BB"/>
    <w:rsid w:val="0056094C"/>
    <w:rsid w:val="00560C89"/>
    <w:rsid w:val="00560F1F"/>
    <w:rsid w:val="00560FFB"/>
    <w:rsid w:val="005613B7"/>
    <w:rsid w:val="005618D5"/>
    <w:rsid w:val="005619BD"/>
    <w:rsid w:val="00561DDB"/>
    <w:rsid w:val="00562C91"/>
    <w:rsid w:val="0056472D"/>
    <w:rsid w:val="00565189"/>
    <w:rsid w:val="005657C9"/>
    <w:rsid w:val="005661BD"/>
    <w:rsid w:val="00566536"/>
    <w:rsid w:val="005665FC"/>
    <w:rsid w:val="00566961"/>
    <w:rsid w:val="00566A7E"/>
    <w:rsid w:val="00566FC6"/>
    <w:rsid w:val="0056789D"/>
    <w:rsid w:val="00567EAB"/>
    <w:rsid w:val="005713E9"/>
    <w:rsid w:val="005717A0"/>
    <w:rsid w:val="00572C17"/>
    <w:rsid w:val="005734FA"/>
    <w:rsid w:val="005759C3"/>
    <w:rsid w:val="00575A00"/>
    <w:rsid w:val="00575BC5"/>
    <w:rsid w:val="005769D2"/>
    <w:rsid w:val="005776B9"/>
    <w:rsid w:val="00577B2B"/>
    <w:rsid w:val="00580513"/>
    <w:rsid w:val="00580977"/>
    <w:rsid w:val="005815DA"/>
    <w:rsid w:val="0058185A"/>
    <w:rsid w:val="005818E0"/>
    <w:rsid w:val="0058195F"/>
    <w:rsid w:val="005824F6"/>
    <w:rsid w:val="00582886"/>
    <w:rsid w:val="00582A57"/>
    <w:rsid w:val="00583158"/>
    <w:rsid w:val="0058341E"/>
    <w:rsid w:val="005836B5"/>
    <w:rsid w:val="00584731"/>
    <w:rsid w:val="005847CD"/>
    <w:rsid w:val="0058489A"/>
    <w:rsid w:val="00584905"/>
    <w:rsid w:val="00584B1F"/>
    <w:rsid w:val="00584E72"/>
    <w:rsid w:val="005864FD"/>
    <w:rsid w:val="005869AF"/>
    <w:rsid w:val="00586BA8"/>
    <w:rsid w:val="00586FAA"/>
    <w:rsid w:val="005879F3"/>
    <w:rsid w:val="005900D1"/>
    <w:rsid w:val="005900E2"/>
    <w:rsid w:val="005903C8"/>
    <w:rsid w:val="00591067"/>
    <w:rsid w:val="005933A4"/>
    <w:rsid w:val="00593662"/>
    <w:rsid w:val="005937F1"/>
    <w:rsid w:val="00593BCA"/>
    <w:rsid w:val="00593CEE"/>
    <w:rsid w:val="00593FCC"/>
    <w:rsid w:val="00594522"/>
    <w:rsid w:val="00595221"/>
    <w:rsid w:val="00596A9A"/>
    <w:rsid w:val="00596F63"/>
    <w:rsid w:val="00597458"/>
    <w:rsid w:val="00597F05"/>
    <w:rsid w:val="005A043D"/>
    <w:rsid w:val="005A0814"/>
    <w:rsid w:val="005A13F3"/>
    <w:rsid w:val="005A1603"/>
    <w:rsid w:val="005A1E47"/>
    <w:rsid w:val="005A21D6"/>
    <w:rsid w:val="005A2514"/>
    <w:rsid w:val="005A2923"/>
    <w:rsid w:val="005A389B"/>
    <w:rsid w:val="005A418A"/>
    <w:rsid w:val="005A4873"/>
    <w:rsid w:val="005A51BE"/>
    <w:rsid w:val="005A59FA"/>
    <w:rsid w:val="005A5A5F"/>
    <w:rsid w:val="005A5CC3"/>
    <w:rsid w:val="005A6128"/>
    <w:rsid w:val="005A721E"/>
    <w:rsid w:val="005A73DE"/>
    <w:rsid w:val="005A76F3"/>
    <w:rsid w:val="005A7B45"/>
    <w:rsid w:val="005B0078"/>
    <w:rsid w:val="005B07FD"/>
    <w:rsid w:val="005B1468"/>
    <w:rsid w:val="005B1CEC"/>
    <w:rsid w:val="005B355F"/>
    <w:rsid w:val="005B3592"/>
    <w:rsid w:val="005B3E34"/>
    <w:rsid w:val="005B4221"/>
    <w:rsid w:val="005B4343"/>
    <w:rsid w:val="005B5176"/>
    <w:rsid w:val="005B56FC"/>
    <w:rsid w:val="005B5E1F"/>
    <w:rsid w:val="005B5ED3"/>
    <w:rsid w:val="005B63C0"/>
    <w:rsid w:val="005B6C85"/>
    <w:rsid w:val="005B6E45"/>
    <w:rsid w:val="005B7796"/>
    <w:rsid w:val="005B7EFF"/>
    <w:rsid w:val="005C00BE"/>
    <w:rsid w:val="005C0941"/>
    <w:rsid w:val="005C12C8"/>
    <w:rsid w:val="005C1D3D"/>
    <w:rsid w:val="005C3410"/>
    <w:rsid w:val="005C4B64"/>
    <w:rsid w:val="005C5342"/>
    <w:rsid w:val="005C617D"/>
    <w:rsid w:val="005C62B6"/>
    <w:rsid w:val="005C6EDB"/>
    <w:rsid w:val="005C7972"/>
    <w:rsid w:val="005C799E"/>
    <w:rsid w:val="005C7FE4"/>
    <w:rsid w:val="005D0DAF"/>
    <w:rsid w:val="005D1A26"/>
    <w:rsid w:val="005D1F9B"/>
    <w:rsid w:val="005D3CDA"/>
    <w:rsid w:val="005D4D78"/>
    <w:rsid w:val="005D52A1"/>
    <w:rsid w:val="005D63FF"/>
    <w:rsid w:val="005D64A3"/>
    <w:rsid w:val="005D665C"/>
    <w:rsid w:val="005D6DF3"/>
    <w:rsid w:val="005D71AD"/>
    <w:rsid w:val="005D7247"/>
    <w:rsid w:val="005D7EC6"/>
    <w:rsid w:val="005E09B9"/>
    <w:rsid w:val="005E229C"/>
    <w:rsid w:val="005E29FD"/>
    <w:rsid w:val="005E2D79"/>
    <w:rsid w:val="005E2E2E"/>
    <w:rsid w:val="005E3225"/>
    <w:rsid w:val="005E3373"/>
    <w:rsid w:val="005E385D"/>
    <w:rsid w:val="005E4A73"/>
    <w:rsid w:val="005E576B"/>
    <w:rsid w:val="005E5BBF"/>
    <w:rsid w:val="005E626E"/>
    <w:rsid w:val="005E7FBE"/>
    <w:rsid w:val="005F07ED"/>
    <w:rsid w:val="005F0DDA"/>
    <w:rsid w:val="005F1C8E"/>
    <w:rsid w:val="005F1EE8"/>
    <w:rsid w:val="005F22C7"/>
    <w:rsid w:val="005F2F79"/>
    <w:rsid w:val="005F3142"/>
    <w:rsid w:val="005F3FE8"/>
    <w:rsid w:val="005F406B"/>
    <w:rsid w:val="005F4633"/>
    <w:rsid w:val="005F4A4E"/>
    <w:rsid w:val="005F59A4"/>
    <w:rsid w:val="005F5A97"/>
    <w:rsid w:val="005F5E51"/>
    <w:rsid w:val="00600CA6"/>
    <w:rsid w:val="006011EB"/>
    <w:rsid w:val="006013CA"/>
    <w:rsid w:val="006015D0"/>
    <w:rsid w:val="006039FC"/>
    <w:rsid w:val="00603E89"/>
    <w:rsid w:val="006041B6"/>
    <w:rsid w:val="00604A49"/>
    <w:rsid w:val="00605338"/>
    <w:rsid w:val="006053B4"/>
    <w:rsid w:val="0060561D"/>
    <w:rsid w:val="006071EE"/>
    <w:rsid w:val="00612414"/>
    <w:rsid w:val="00612B83"/>
    <w:rsid w:val="00612C63"/>
    <w:rsid w:val="0061303B"/>
    <w:rsid w:val="00613433"/>
    <w:rsid w:val="0061353A"/>
    <w:rsid w:val="00613596"/>
    <w:rsid w:val="00613744"/>
    <w:rsid w:val="00613A51"/>
    <w:rsid w:val="00613BA2"/>
    <w:rsid w:val="006146B0"/>
    <w:rsid w:val="00614B2E"/>
    <w:rsid w:val="00615036"/>
    <w:rsid w:val="00617235"/>
    <w:rsid w:val="0061782D"/>
    <w:rsid w:val="00617906"/>
    <w:rsid w:val="00617952"/>
    <w:rsid w:val="00617B40"/>
    <w:rsid w:val="006200CB"/>
    <w:rsid w:val="00620959"/>
    <w:rsid w:val="0062191D"/>
    <w:rsid w:val="0062242B"/>
    <w:rsid w:val="006231B0"/>
    <w:rsid w:val="006234CF"/>
    <w:rsid w:val="00623B6B"/>
    <w:rsid w:val="00623D5D"/>
    <w:rsid w:val="00624BBC"/>
    <w:rsid w:val="0062530A"/>
    <w:rsid w:val="006259A6"/>
    <w:rsid w:val="0062690F"/>
    <w:rsid w:val="00627792"/>
    <w:rsid w:val="006300B3"/>
    <w:rsid w:val="00630690"/>
    <w:rsid w:val="00631500"/>
    <w:rsid w:val="00631A85"/>
    <w:rsid w:val="00633198"/>
    <w:rsid w:val="006335C7"/>
    <w:rsid w:val="00635523"/>
    <w:rsid w:val="0063577C"/>
    <w:rsid w:val="00635D12"/>
    <w:rsid w:val="0063655C"/>
    <w:rsid w:val="006365EE"/>
    <w:rsid w:val="00636939"/>
    <w:rsid w:val="00636AA0"/>
    <w:rsid w:val="00636BC9"/>
    <w:rsid w:val="00637D8B"/>
    <w:rsid w:val="006405EF"/>
    <w:rsid w:val="006405F3"/>
    <w:rsid w:val="006408C0"/>
    <w:rsid w:val="00640D92"/>
    <w:rsid w:val="006416BF"/>
    <w:rsid w:val="00641B59"/>
    <w:rsid w:val="00641C06"/>
    <w:rsid w:val="00643A4B"/>
    <w:rsid w:val="00644291"/>
    <w:rsid w:val="00645772"/>
    <w:rsid w:val="00645EBA"/>
    <w:rsid w:val="0064735D"/>
    <w:rsid w:val="006477AF"/>
    <w:rsid w:val="006503A3"/>
    <w:rsid w:val="00650D70"/>
    <w:rsid w:val="00650D9E"/>
    <w:rsid w:val="00651C69"/>
    <w:rsid w:val="00653B40"/>
    <w:rsid w:val="00654041"/>
    <w:rsid w:val="0065444F"/>
    <w:rsid w:val="0065509F"/>
    <w:rsid w:val="00655499"/>
    <w:rsid w:val="00655B3E"/>
    <w:rsid w:val="00655C9B"/>
    <w:rsid w:val="00656DF2"/>
    <w:rsid w:val="00657207"/>
    <w:rsid w:val="00660515"/>
    <w:rsid w:val="0066095D"/>
    <w:rsid w:val="0066141E"/>
    <w:rsid w:val="006617AC"/>
    <w:rsid w:val="00662FCD"/>
    <w:rsid w:val="00663472"/>
    <w:rsid w:val="00663DE0"/>
    <w:rsid w:val="00664871"/>
    <w:rsid w:val="0066596E"/>
    <w:rsid w:val="00665E85"/>
    <w:rsid w:val="00667350"/>
    <w:rsid w:val="006700DA"/>
    <w:rsid w:val="0067023D"/>
    <w:rsid w:val="0067059F"/>
    <w:rsid w:val="00671077"/>
    <w:rsid w:val="00671B8B"/>
    <w:rsid w:val="00671E35"/>
    <w:rsid w:val="00672002"/>
    <w:rsid w:val="006725E0"/>
    <w:rsid w:val="0067291C"/>
    <w:rsid w:val="006732D6"/>
    <w:rsid w:val="00673697"/>
    <w:rsid w:val="00673770"/>
    <w:rsid w:val="00673B30"/>
    <w:rsid w:val="00673B5E"/>
    <w:rsid w:val="00674420"/>
    <w:rsid w:val="00674737"/>
    <w:rsid w:val="00674B77"/>
    <w:rsid w:val="00674F73"/>
    <w:rsid w:val="00675071"/>
    <w:rsid w:val="00675197"/>
    <w:rsid w:val="0067562D"/>
    <w:rsid w:val="0067614F"/>
    <w:rsid w:val="00676C91"/>
    <w:rsid w:val="00676F21"/>
    <w:rsid w:val="00677225"/>
    <w:rsid w:val="00677BC9"/>
    <w:rsid w:val="0068056B"/>
    <w:rsid w:val="006806E3"/>
    <w:rsid w:val="00681673"/>
    <w:rsid w:val="0068182C"/>
    <w:rsid w:val="00681BE2"/>
    <w:rsid w:val="00682A5E"/>
    <w:rsid w:val="00682CE7"/>
    <w:rsid w:val="00684B83"/>
    <w:rsid w:val="0068519D"/>
    <w:rsid w:val="0068596D"/>
    <w:rsid w:val="006859C0"/>
    <w:rsid w:val="006907C1"/>
    <w:rsid w:val="00691561"/>
    <w:rsid w:val="00691773"/>
    <w:rsid w:val="006918DC"/>
    <w:rsid w:val="00691EA2"/>
    <w:rsid w:val="00693337"/>
    <w:rsid w:val="006940CC"/>
    <w:rsid w:val="0069473E"/>
    <w:rsid w:val="00694968"/>
    <w:rsid w:val="00694B95"/>
    <w:rsid w:val="00694BC4"/>
    <w:rsid w:val="00694C8C"/>
    <w:rsid w:val="00695AAE"/>
    <w:rsid w:val="00695C85"/>
    <w:rsid w:val="00696E82"/>
    <w:rsid w:val="006A1380"/>
    <w:rsid w:val="006A15CC"/>
    <w:rsid w:val="006A1C86"/>
    <w:rsid w:val="006A241B"/>
    <w:rsid w:val="006A3514"/>
    <w:rsid w:val="006A392C"/>
    <w:rsid w:val="006A5075"/>
    <w:rsid w:val="006A64D5"/>
    <w:rsid w:val="006A70FF"/>
    <w:rsid w:val="006A74C0"/>
    <w:rsid w:val="006A794B"/>
    <w:rsid w:val="006B02DC"/>
    <w:rsid w:val="006B0F83"/>
    <w:rsid w:val="006B10E1"/>
    <w:rsid w:val="006B2AA9"/>
    <w:rsid w:val="006B2CFC"/>
    <w:rsid w:val="006B2DC1"/>
    <w:rsid w:val="006B35B2"/>
    <w:rsid w:val="006B3A7D"/>
    <w:rsid w:val="006B3CF1"/>
    <w:rsid w:val="006B3F70"/>
    <w:rsid w:val="006B43B4"/>
    <w:rsid w:val="006B74D5"/>
    <w:rsid w:val="006B7D72"/>
    <w:rsid w:val="006C1BE6"/>
    <w:rsid w:val="006C1D8E"/>
    <w:rsid w:val="006C1ED3"/>
    <w:rsid w:val="006C2CE3"/>
    <w:rsid w:val="006C3081"/>
    <w:rsid w:val="006C326C"/>
    <w:rsid w:val="006C3D23"/>
    <w:rsid w:val="006C3F58"/>
    <w:rsid w:val="006C59B6"/>
    <w:rsid w:val="006C5EF5"/>
    <w:rsid w:val="006C62D2"/>
    <w:rsid w:val="006C63DF"/>
    <w:rsid w:val="006C6729"/>
    <w:rsid w:val="006C707D"/>
    <w:rsid w:val="006C7475"/>
    <w:rsid w:val="006C7B9A"/>
    <w:rsid w:val="006C7F7E"/>
    <w:rsid w:val="006D1A8C"/>
    <w:rsid w:val="006D1AFA"/>
    <w:rsid w:val="006D22C6"/>
    <w:rsid w:val="006D311C"/>
    <w:rsid w:val="006D4203"/>
    <w:rsid w:val="006D451E"/>
    <w:rsid w:val="006D4FFB"/>
    <w:rsid w:val="006D5018"/>
    <w:rsid w:val="006D558A"/>
    <w:rsid w:val="006D55E5"/>
    <w:rsid w:val="006D5F09"/>
    <w:rsid w:val="006D6A66"/>
    <w:rsid w:val="006D6B89"/>
    <w:rsid w:val="006D73D6"/>
    <w:rsid w:val="006D7FB1"/>
    <w:rsid w:val="006E084F"/>
    <w:rsid w:val="006E14B3"/>
    <w:rsid w:val="006E25F6"/>
    <w:rsid w:val="006E34E3"/>
    <w:rsid w:val="006E46A1"/>
    <w:rsid w:val="006E46BB"/>
    <w:rsid w:val="006E49CA"/>
    <w:rsid w:val="006E4C7D"/>
    <w:rsid w:val="006E54F2"/>
    <w:rsid w:val="006E56CB"/>
    <w:rsid w:val="006E69DD"/>
    <w:rsid w:val="006E7320"/>
    <w:rsid w:val="006E7524"/>
    <w:rsid w:val="006E7566"/>
    <w:rsid w:val="006E76BA"/>
    <w:rsid w:val="006E7CF2"/>
    <w:rsid w:val="006F10DB"/>
    <w:rsid w:val="006F1E8E"/>
    <w:rsid w:val="006F2992"/>
    <w:rsid w:val="006F3258"/>
    <w:rsid w:val="006F360E"/>
    <w:rsid w:val="006F3637"/>
    <w:rsid w:val="006F39A9"/>
    <w:rsid w:val="006F42D2"/>
    <w:rsid w:val="006F446A"/>
    <w:rsid w:val="006F4A02"/>
    <w:rsid w:val="006F51EB"/>
    <w:rsid w:val="006F5415"/>
    <w:rsid w:val="006F55FB"/>
    <w:rsid w:val="006F5C56"/>
    <w:rsid w:val="006F5CC3"/>
    <w:rsid w:val="006F66F6"/>
    <w:rsid w:val="006F681C"/>
    <w:rsid w:val="006F711C"/>
    <w:rsid w:val="00700350"/>
    <w:rsid w:val="0070082E"/>
    <w:rsid w:val="007011EC"/>
    <w:rsid w:val="007011F8"/>
    <w:rsid w:val="00702D17"/>
    <w:rsid w:val="00703AF1"/>
    <w:rsid w:val="007049D4"/>
    <w:rsid w:val="00705C76"/>
    <w:rsid w:val="00705E4B"/>
    <w:rsid w:val="00706336"/>
    <w:rsid w:val="00706763"/>
    <w:rsid w:val="00706801"/>
    <w:rsid w:val="00706D92"/>
    <w:rsid w:val="00707197"/>
    <w:rsid w:val="0070762A"/>
    <w:rsid w:val="007078AD"/>
    <w:rsid w:val="00710F1F"/>
    <w:rsid w:val="007122D0"/>
    <w:rsid w:val="007122DD"/>
    <w:rsid w:val="0071244F"/>
    <w:rsid w:val="007131FE"/>
    <w:rsid w:val="0071555C"/>
    <w:rsid w:val="00715697"/>
    <w:rsid w:val="007168C9"/>
    <w:rsid w:val="0071747B"/>
    <w:rsid w:val="00717AAD"/>
    <w:rsid w:val="00717AF7"/>
    <w:rsid w:val="007206B6"/>
    <w:rsid w:val="007206F7"/>
    <w:rsid w:val="0072082A"/>
    <w:rsid w:val="00720B9E"/>
    <w:rsid w:val="00720BD2"/>
    <w:rsid w:val="00720E4C"/>
    <w:rsid w:val="00721228"/>
    <w:rsid w:val="00721320"/>
    <w:rsid w:val="0072149F"/>
    <w:rsid w:val="0072167A"/>
    <w:rsid w:val="00721DB2"/>
    <w:rsid w:val="007222D8"/>
    <w:rsid w:val="0072243C"/>
    <w:rsid w:val="007227CD"/>
    <w:rsid w:val="00722F7C"/>
    <w:rsid w:val="00723815"/>
    <w:rsid w:val="00725257"/>
    <w:rsid w:val="0072526E"/>
    <w:rsid w:val="00725CDE"/>
    <w:rsid w:val="0072610B"/>
    <w:rsid w:val="0072663C"/>
    <w:rsid w:val="00726702"/>
    <w:rsid w:val="00727B22"/>
    <w:rsid w:val="00727D2A"/>
    <w:rsid w:val="00730951"/>
    <w:rsid w:val="00730EFE"/>
    <w:rsid w:val="00731314"/>
    <w:rsid w:val="00731919"/>
    <w:rsid w:val="00731D97"/>
    <w:rsid w:val="00731EFE"/>
    <w:rsid w:val="007323DC"/>
    <w:rsid w:val="0073264B"/>
    <w:rsid w:val="00732B28"/>
    <w:rsid w:val="0073360B"/>
    <w:rsid w:val="007342C9"/>
    <w:rsid w:val="0073489D"/>
    <w:rsid w:val="00734DDE"/>
    <w:rsid w:val="00734F34"/>
    <w:rsid w:val="007359CC"/>
    <w:rsid w:val="00737175"/>
    <w:rsid w:val="0073717E"/>
    <w:rsid w:val="00740C7C"/>
    <w:rsid w:val="00742552"/>
    <w:rsid w:val="00743AFF"/>
    <w:rsid w:val="00743B65"/>
    <w:rsid w:val="007444F1"/>
    <w:rsid w:val="007445EF"/>
    <w:rsid w:val="007446C5"/>
    <w:rsid w:val="007454A7"/>
    <w:rsid w:val="0074571A"/>
    <w:rsid w:val="0074583C"/>
    <w:rsid w:val="00745BC7"/>
    <w:rsid w:val="00745C64"/>
    <w:rsid w:val="00745E28"/>
    <w:rsid w:val="00746703"/>
    <w:rsid w:val="007467D0"/>
    <w:rsid w:val="007469FF"/>
    <w:rsid w:val="007478F5"/>
    <w:rsid w:val="00747F1E"/>
    <w:rsid w:val="00750EF6"/>
    <w:rsid w:val="00751F79"/>
    <w:rsid w:val="00752004"/>
    <w:rsid w:val="00752FE3"/>
    <w:rsid w:val="00753DD5"/>
    <w:rsid w:val="00754412"/>
    <w:rsid w:val="00754E17"/>
    <w:rsid w:val="00755487"/>
    <w:rsid w:val="00755892"/>
    <w:rsid w:val="00755EE9"/>
    <w:rsid w:val="007574F3"/>
    <w:rsid w:val="007578C2"/>
    <w:rsid w:val="00757A82"/>
    <w:rsid w:val="00760687"/>
    <w:rsid w:val="00760786"/>
    <w:rsid w:val="00760B14"/>
    <w:rsid w:val="00761FF5"/>
    <w:rsid w:val="00762DF4"/>
    <w:rsid w:val="007631C2"/>
    <w:rsid w:val="007638B7"/>
    <w:rsid w:val="00764051"/>
    <w:rsid w:val="00765529"/>
    <w:rsid w:val="00765B52"/>
    <w:rsid w:val="00765E84"/>
    <w:rsid w:val="0076617D"/>
    <w:rsid w:val="00766D57"/>
    <w:rsid w:val="00767795"/>
    <w:rsid w:val="0077005D"/>
    <w:rsid w:val="00770109"/>
    <w:rsid w:val="007701EA"/>
    <w:rsid w:val="0077030A"/>
    <w:rsid w:val="00770520"/>
    <w:rsid w:val="007713F4"/>
    <w:rsid w:val="00771A2B"/>
    <w:rsid w:val="00771CBA"/>
    <w:rsid w:val="00771E23"/>
    <w:rsid w:val="00772BB6"/>
    <w:rsid w:val="00772C89"/>
    <w:rsid w:val="00772F77"/>
    <w:rsid w:val="00773361"/>
    <w:rsid w:val="00773C0B"/>
    <w:rsid w:val="00774CCB"/>
    <w:rsid w:val="00774FBB"/>
    <w:rsid w:val="007757BA"/>
    <w:rsid w:val="00776739"/>
    <w:rsid w:val="00777DBF"/>
    <w:rsid w:val="007807CF"/>
    <w:rsid w:val="007814D7"/>
    <w:rsid w:val="00781909"/>
    <w:rsid w:val="00781B9E"/>
    <w:rsid w:val="00781C1C"/>
    <w:rsid w:val="00781CCD"/>
    <w:rsid w:val="00783809"/>
    <w:rsid w:val="00783D01"/>
    <w:rsid w:val="0078440D"/>
    <w:rsid w:val="00785CC6"/>
    <w:rsid w:val="0078605C"/>
    <w:rsid w:val="007867A5"/>
    <w:rsid w:val="00787999"/>
    <w:rsid w:val="007914AD"/>
    <w:rsid w:val="007939E1"/>
    <w:rsid w:val="00794075"/>
    <w:rsid w:val="00794986"/>
    <w:rsid w:val="007953AD"/>
    <w:rsid w:val="00795869"/>
    <w:rsid w:val="00797422"/>
    <w:rsid w:val="007979C3"/>
    <w:rsid w:val="007A0A6A"/>
    <w:rsid w:val="007A3030"/>
    <w:rsid w:val="007A41CC"/>
    <w:rsid w:val="007A42D2"/>
    <w:rsid w:val="007A4614"/>
    <w:rsid w:val="007A5021"/>
    <w:rsid w:val="007A54ED"/>
    <w:rsid w:val="007A62C6"/>
    <w:rsid w:val="007A75C3"/>
    <w:rsid w:val="007B10CC"/>
    <w:rsid w:val="007B11FB"/>
    <w:rsid w:val="007B17B5"/>
    <w:rsid w:val="007B2CC2"/>
    <w:rsid w:val="007B2F66"/>
    <w:rsid w:val="007B2FB1"/>
    <w:rsid w:val="007B316C"/>
    <w:rsid w:val="007B36C7"/>
    <w:rsid w:val="007B3D24"/>
    <w:rsid w:val="007B41E0"/>
    <w:rsid w:val="007B4249"/>
    <w:rsid w:val="007B4A82"/>
    <w:rsid w:val="007B4AFA"/>
    <w:rsid w:val="007B58B7"/>
    <w:rsid w:val="007B591A"/>
    <w:rsid w:val="007B5EC5"/>
    <w:rsid w:val="007B5F3B"/>
    <w:rsid w:val="007B6076"/>
    <w:rsid w:val="007B662A"/>
    <w:rsid w:val="007B71B6"/>
    <w:rsid w:val="007B78C0"/>
    <w:rsid w:val="007C1020"/>
    <w:rsid w:val="007C161B"/>
    <w:rsid w:val="007C1C7D"/>
    <w:rsid w:val="007C22B1"/>
    <w:rsid w:val="007C37C6"/>
    <w:rsid w:val="007C3CEC"/>
    <w:rsid w:val="007C3EE8"/>
    <w:rsid w:val="007C4BC9"/>
    <w:rsid w:val="007C4E7D"/>
    <w:rsid w:val="007C4F47"/>
    <w:rsid w:val="007C50EF"/>
    <w:rsid w:val="007C54A5"/>
    <w:rsid w:val="007C5517"/>
    <w:rsid w:val="007C69D0"/>
    <w:rsid w:val="007D0486"/>
    <w:rsid w:val="007D1AA1"/>
    <w:rsid w:val="007D1F11"/>
    <w:rsid w:val="007D25C1"/>
    <w:rsid w:val="007D2D2E"/>
    <w:rsid w:val="007D4118"/>
    <w:rsid w:val="007D4E6E"/>
    <w:rsid w:val="007D5186"/>
    <w:rsid w:val="007D56FB"/>
    <w:rsid w:val="007D78B2"/>
    <w:rsid w:val="007E2E6A"/>
    <w:rsid w:val="007E3B9E"/>
    <w:rsid w:val="007E4507"/>
    <w:rsid w:val="007E4DC8"/>
    <w:rsid w:val="007E4ED8"/>
    <w:rsid w:val="007E50AC"/>
    <w:rsid w:val="007E5D7C"/>
    <w:rsid w:val="007E6368"/>
    <w:rsid w:val="007E6BF1"/>
    <w:rsid w:val="007F03D7"/>
    <w:rsid w:val="007F311F"/>
    <w:rsid w:val="007F370B"/>
    <w:rsid w:val="007F4356"/>
    <w:rsid w:val="007F543C"/>
    <w:rsid w:val="007F69D2"/>
    <w:rsid w:val="007F72F9"/>
    <w:rsid w:val="007F7936"/>
    <w:rsid w:val="007F7E6D"/>
    <w:rsid w:val="008005E0"/>
    <w:rsid w:val="008009B5"/>
    <w:rsid w:val="00800D5A"/>
    <w:rsid w:val="00800EA9"/>
    <w:rsid w:val="008010A6"/>
    <w:rsid w:val="008018FE"/>
    <w:rsid w:val="00803980"/>
    <w:rsid w:val="008039FA"/>
    <w:rsid w:val="00804CE6"/>
    <w:rsid w:val="00807790"/>
    <w:rsid w:val="00811406"/>
    <w:rsid w:val="00811CE3"/>
    <w:rsid w:val="00812520"/>
    <w:rsid w:val="00813F4A"/>
    <w:rsid w:val="0081429C"/>
    <w:rsid w:val="0081479E"/>
    <w:rsid w:val="00815172"/>
    <w:rsid w:val="00816132"/>
    <w:rsid w:val="008168A9"/>
    <w:rsid w:val="00816C13"/>
    <w:rsid w:val="008170ED"/>
    <w:rsid w:val="00817253"/>
    <w:rsid w:val="00817C2E"/>
    <w:rsid w:val="008207D8"/>
    <w:rsid w:val="00820E5D"/>
    <w:rsid w:val="00822402"/>
    <w:rsid w:val="00822B14"/>
    <w:rsid w:val="00823441"/>
    <w:rsid w:val="008234C2"/>
    <w:rsid w:val="00824106"/>
    <w:rsid w:val="00825165"/>
    <w:rsid w:val="00825368"/>
    <w:rsid w:val="00825803"/>
    <w:rsid w:val="00826490"/>
    <w:rsid w:val="008266D1"/>
    <w:rsid w:val="00827369"/>
    <w:rsid w:val="00827A9E"/>
    <w:rsid w:val="00830667"/>
    <w:rsid w:val="008317D9"/>
    <w:rsid w:val="00831868"/>
    <w:rsid w:val="00832012"/>
    <w:rsid w:val="00833320"/>
    <w:rsid w:val="00833E9B"/>
    <w:rsid w:val="00834257"/>
    <w:rsid w:val="008343EF"/>
    <w:rsid w:val="00834B24"/>
    <w:rsid w:val="00834C9F"/>
    <w:rsid w:val="00835258"/>
    <w:rsid w:val="008354A2"/>
    <w:rsid w:val="00835A56"/>
    <w:rsid w:val="00835BD1"/>
    <w:rsid w:val="00836C97"/>
    <w:rsid w:val="00837ABF"/>
    <w:rsid w:val="00840402"/>
    <w:rsid w:val="008411ED"/>
    <w:rsid w:val="00841A2F"/>
    <w:rsid w:val="00841BD9"/>
    <w:rsid w:val="008424D9"/>
    <w:rsid w:val="00842685"/>
    <w:rsid w:val="00843361"/>
    <w:rsid w:val="0084340E"/>
    <w:rsid w:val="00843BBA"/>
    <w:rsid w:val="00843C1C"/>
    <w:rsid w:val="00844BAE"/>
    <w:rsid w:val="008457A3"/>
    <w:rsid w:val="00845BA4"/>
    <w:rsid w:val="00847652"/>
    <w:rsid w:val="00847A12"/>
    <w:rsid w:val="00850A56"/>
    <w:rsid w:val="00850AE9"/>
    <w:rsid w:val="00850BB6"/>
    <w:rsid w:val="00851A85"/>
    <w:rsid w:val="00851CB2"/>
    <w:rsid w:val="00851EBF"/>
    <w:rsid w:val="0085321C"/>
    <w:rsid w:val="00853E51"/>
    <w:rsid w:val="00854260"/>
    <w:rsid w:val="00855207"/>
    <w:rsid w:val="008552F3"/>
    <w:rsid w:val="0085649B"/>
    <w:rsid w:val="00857DA2"/>
    <w:rsid w:val="00857F74"/>
    <w:rsid w:val="008600CD"/>
    <w:rsid w:val="00861AD0"/>
    <w:rsid w:val="00861B16"/>
    <w:rsid w:val="008625F8"/>
    <w:rsid w:val="00862703"/>
    <w:rsid w:val="0086363F"/>
    <w:rsid w:val="00864192"/>
    <w:rsid w:val="00864388"/>
    <w:rsid w:val="00864CB0"/>
    <w:rsid w:val="00865FF0"/>
    <w:rsid w:val="00866CB4"/>
    <w:rsid w:val="00867302"/>
    <w:rsid w:val="00867A53"/>
    <w:rsid w:val="008710D3"/>
    <w:rsid w:val="0087129F"/>
    <w:rsid w:val="0087159D"/>
    <w:rsid w:val="00871A47"/>
    <w:rsid w:val="008720B0"/>
    <w:rsid w:val="00872F69"/>
    <w:rsid w:val="00873B0F"/>
    <w:rsid w:val="00875044"/>
    <w:rsid w:val="00875697"/>
    <w:rsid w:val="00875C53"/>
    <w:rsid w:val="0087635D"/>
    <w:rsid w:val="0087670C"/>
    <w:rsid w:val="00876BB5"/>
    <w:rsid w:val="0087762F"/>
    <w:rsid w:val="00881CC4"/>
    <w:rsid w:val="008822BD"/>
    <w:rsid w:val="00882439"/>
    <w:rsid w:val="0088253D"/>
    <w:rsid w:val="00882E6B"/>
    <w:rsid w:val="00883A25"/>
    <w:rsid w:val="00883AE8"/>
    <w:rsid w:val="0088426B"/>
    <w:rsid w:val="00884B1C"/>
    <w:rsid w:val="00885046"/>
    <w:rsid w:val="00886A48"/>
    <w:rsid w:val="008870DD"/>
    <w:rsid w:val="00887969"/>
    <w:rsid w:val="00890C98"/>
    <w:rsid w:val="00890FE2"/>
    <w:rsid w:val="008910C3"/>
    <w:rsid w:val="00891F16"/>
    <w:rsid w:val="00893C8C"/>
    <w:rsid w:val="008953AB"/>
    <w:rsid w:val="00895B73"/>
    <w:rsid w:val="00897328"/>
    <w:rsid w:val="008A012A"/>
    <w:rsid w:val="008A0174"/>
    <w:rsid w:val="008A062C"/>
    <w:rsid w:val="008A0FF0"/>
    <w:rsid w:val="008A123B"/>
    <w:rsid w:val="008A13B5"/>
    <w:rsid w:val="008A1AA9"/>
    <w:rsid w:val="008A1D8C"/>
    <w:rsid w:val="008A1D9F"/>
    <w:rsid w:val="008A2832"/>
    <w:rsid w:val="008A2BF3"/>
    <w:rsid w:val="008A3D15"/>
    <w:rsid w:val="008A478E"/>
    <w:rsid w:val="008A514F"/>
    <w:rsid w:val="008A5AD1"/>
    <w:rsid w:val="008A61C9"/>
    <w:rsid w:val="008A7814"/>
    <w:rsid w:val="008A79DD"/>
    <w:rsid w:val="008A7FBD"/>
    <w:rsid w:val="008B04D9"/>
    <w:rsid w:val="008B0724"/>
    <w:rsid w:val="008B0B06"/>
    <w:rsid w:val="008B1024"/>
    <w:rsid w:val="008B1274"/>
    <w:rsid w:val="008B16CC"/>
    <w:rsid w:val="008B1F62"/>
    <w:rsid w:val="008B322C"/>
    <w:rsid w:val="008B3E5C"/>
    <w:rsid w:val="008B3E7A"/>
    <w:rsid w:val="008B428C"/>
    <w:rsid w:val="008B44DA"/>
    <w:rsid w:val="008B5040"/>
    <w:rsid w:val="008B5714"/>
    <w:rsid w:val="008B63D3"/>
    <w:rsid w:val="008B6614"/>
    <w:rsid w:val="008B68CD"/>
    <w:rsid w:val="008B6EB9"/>
    <w:rsid w:val="008B7246"/>
    <w:rsid w:val="008B7A9D"/>
    <w:rsid w:val="008B7D38"/>
    <w:rsid w:val="008B7E91"/>
    <w:rsid w:val="008C0403"/>
    <w:rsid w:val="008C0484"/>
    <w:rsid w:val="008C055C"/>
    <w:rsid w:val="008C1BF5"/>
    <w:rsid w:val="008C2A4D"/>
    <w:rsid w:val="008C31B4"/>
    <w:rsid w:val="008C34F4"/>
    <w:rsid w:val="008C3727"/>
    <w:rsid w:val="008C3D1D"/>
    <w:rsid w:val="008C4131"/>
    <w:rsid w:val="008C45DE"/>
    <w:rsid w:val="008C4990"/>
    <w:rsid w:val="008C4C04"/>
    <w:rsid w:val="008C568B"/>
    <w:rsid w:val="008C64C7"/>
    <w:rsid w:val="008D0278"/>
    <w:rsid w:val="008D095B"/>
    <w:rsid w:val="008D09AF"/>
    <w:rsid w:val="008D0D5B"/>
    <w:rsid w:val="008D13E0"/>
    <w:rsid w:val="008D145B"/>
    <w:rsid w:val="008D1513"/>
    <w:rsid w:val="008D1F08"/>
    <w:rsid w:val="008D3E2E"/>
    <w:rsid w:val="008D5FC4"/>
    <w:rsid w:val="008D6035"/>
    <w:rsid w:val="008D6225"/>
    <w:rsid w:val="008D70E3"/>
    <w:rsid w:val="008D799E"/>
    <w:rsid w:val="008D7AE8"/>
    <w:rsid w:val="008D7C34"/>
    <w:rsid w:val="008E045A"/>
    <w:rsid w:val="008E1559"/>
    <w:rsid w:val="008E18CB"/>
    <w:rsid w:val="008E291C"/>
    <w:rsid w:val="008E369E"/>
    <w:rsid w:val="008E402E"/>
    <w:rsid w:val="008E40CD"/>
    <w:rsid w:val="008E462B"/>
    <w:rsid w:val="008E4E45"/>
    <w:rsid w:val="008E732D"/>
    <w:rsid w:val="008E7998"/>
    <w:rsid w:val="008E79F5"/>
    <w:rsid w:val="008F055F"/>
    <w:rsid w:val="008F0F41"/>
    <w:rsid w:val="008F10EB"/>
    <w:rsid w:val="008F13C5"/>
    <w:rsid w:val="008F23BE"/>
    <w:rsid w:val="008F280A"/>
    <w:rsid w:val="008F31C2"/>
    <w:rsid w:val="008F46CF"/>
    <w:rsid w:val="008F4D91"/>
    <w:rsid w:val="008F7083"/>
    <w:rsid w:val="008F75B1"/>
    <w:rsid w:val="008F76A4"/>
    <w:rsid w:val="008F7F98"/>
    <w:rsid w:val="009000A8"/>
    <w:rsid w:val="009006C2"/>
    <w:rsid w:val="00900BEC"/>
    <w:rsid w:val="00900EFA"/>
    <w:rsid w:val="009016B4"/>
    <w:rsid w:val="009020CA"/>
    <w:rsid w:val="00902B41"/>
    <w:rsid w:val="00903A76"/>
    <w:rsid w:val="00904282"/>
    <w:rsid w:val="00904560"/>
    <w:rsid w:val="009062FA"/>
    <w:rsid w:val="00906695"/>
    <w:rsid w:val="00906CB0"/>
    <w:rsid w:val="00907092"/>
    <w:rsid w:val="00907600"/>
    <w:rsid w:val="00910617"/>
    <w:rsid w:val="00910B62"/>
    <w:rsid w:val="00910E48"/>
    <w:rsid w:val="00910FAB"/>
    <w:rsid w:val="009111A7"/>
    <w:rsid w:val="00911555"/>
    <w:rsid w:val="009124A1"/>
    <w:rsid w:val="00912C22"/>
    <w:rsid w:val="0091452F"/>
    <w:rsid w:val="00914660"/>
    <w:rsid w:val="009146E0"/>
    <w:rsid w:val="00914941"/>
    <w:rsid w:val="00914AC2"/>
    <w:rsid w:val="00914C90"/>
    <w:rsid w:val="009152A6"/>
    <w:rsid w:val="00915AE4"/>
    <w:rsid w:val="009161E1"/>
    <w:rsid w:val="00916463"/>
    <w:rsid w:val="009168C4"/>
    <w:rsid w:val="00917377"/>
    <w:rsid w:val="00920065"/>
    <w:rsid w:val="0092037A"/>
    <w:rsid w:val="0092054D"/>
    <w:rsid w:val="00921C86"/>
    <w:rsid w:val="009225B9"/>
    <w:rsid w:val="00922600"/>
    <w:rsid w:val="0092269F"/>
    <w:rsid w:val="00922C16"/>
    <w:rsid w:val="00923136"/>
    <w:rsid w:val="009236A2"/>
    <w:rsid w:val="00923F56"/>
    <w:rsid w:val="00923FB3"/>
    <w:rsid w:val="00924CB8"/>
    <w:rsid w:val="0092588A"/>
    <w:rsid w:val="00925E5E"/>
    <w:rsid w:val="00925F52"/>
    <w:rsid w:val="00925F59"/>
    <w:rsid w:val="00926A86"/>
    <w:rsid w:val="00926C1D"/>
    <w:rsid w:val="00927EA1"/>
    <w:rsid w:val="00930EF5"/>
    <w:rsid w:val="00931213"/>
    <w:rsid w:val="009321EF"/>
    <w:rsid w:val="00932A63"/>
    <w:rsid w:val="0093440B"/>
    <w:rsid w:val="00934A41"/>
    <w:rsid w:val="00935302"/>
    <w:rsid w:val="0093561F"/>
    <w:rsid w:val="00935A5E"/>
    <w:rsid w:val="00936449"/>
    <w:rsid w:val="00936B80"/>
    <w:rsid w:val="0093766C"/>
    <w:rsid w:val="00941861"/>
    <w:rsid w:val="00941A81"/>
    <w:rsid w:val="00941D65"/>
    <w:rsid w:val="00942B10"/>
    <w:rsid w:val="00942E8E"/>
    <w:rsid w:val="00943674"/>
    <w:rsid w:val="00943BD3"/>
    <w:rsid w:val="00943C34"/>
    <w:rsid w:val="00944A9C"/>
    <w:rsid w:val="00946837"/>
    <w:rsid w:val="009475C6"/>
    <w:rsid w:val="00947D7C"/>
    <w:rsid w:val="0095021F"/>
    <w:rsid w:val="00950C49"/>
    <w:rsid w:val="00951060"/>
    <w:rsid w:val="009511A2"/>
    <w:rsid w:val="009518DD"/>
    <w:rsid w:val="00951D82"/>
    <w:rsid w:val="009521FF"/>
    <w:rsid w:val="00953AB8"/>
    <w:rsid w:val="00954EE4"/>
    <w:rsid w:val="0095531A"/>
    <w:rsid w:val="00955993"/>
    <w:rsid w:val="00955E56"/>
    <w:rsid w:val="00956037"/>
    <w:rsid w:val="009567F1"/>
    <w:rsid w:val="00956D92"/>
    <w:rsid w:val="00957010"/>
    <w:rsid w:val="00957613"/>
    <w:rsid w:val="0095794E"/>
    <w:rsid w:val="00957BE9"/>
    <w:rsid w:val="00960C93"/>
    <w:rsid w:val="00961315"/>
    <w:rsid w:val="00961E0F"/>
    <w:rsid w:val="0096222D"/>
    <w:rsid w:val="00962793"/>
    <w:rsid w:val="00962940"/>
    <w:rsid w:val="00962E5A"/>
    <w:rsid w:val="009634F8"/>
    <w:rsid w:val="00963BCB"/>
    <w:rsid w:val="00963F66"/>
    <w:rsid w:val="009645FF"/>
    <w:rsid w:val="00964707"/>
    <w:rsid w:val="00965EAE"/>
    <w:rsid w:val="00966081"/>
    <w:rsid w:val="0096614F"/>
    <w:rsid w:val="00966659"/>
    <w:rsid w:val="00967466"/>
    <w:rsid w:val="009677A8"/>
    <w:rsid w:val="00970C1A"/>
    <w:rsid w:val="00970D60"/>
    <w:rsid w:val="00971849"/>
    <w:rsid w:val="00972037"/>
    <w:rsid w:val="0097212F"/>
    <w:rsid w:val="00972ADD"/>
    <w:rsid w:val="00972FD8"/>
    <w:rsid w:val="00973122"/>
    <w:rsid w:val="009738D4"/>
    <w:rsid w:val="00973A23"/>
    <w:rsid w:val="00973B54"/>
    <w:rsid w:val="00974A1E"/>
    <w:rsid w:val="0097523E"/>
    <w:rsid w:val="009759CE"/>
    <w:rsid w:val="0097657C"/>
    <w:rsid w:val="00977463"/>
    <w:rsid w:val="00981A11"/>
    <w:rsid w:val="00982610"/>
    <w:rsid w:val="00982F6B"/>
    <w:rsid w:val="0098329F"/>
    <w:rsid w:val="00983A7A"/>
    <w:rsid w:val="00983F14"/>
    <w:rsid w:val="0098512E"/>
    <w:rsid w:val="00986434"/>
    <w:rsid w:val="00986537"/>
    <w:rsid w:val="00990092"/>
    <w:rsid w:val="00990C5C"/>
    <w:rsid w:val="00992701"/>
    <w:rsid w:val="00993107"/>
    <w:rsid w:val="00993161"/>
    <w:rsid w:val="009932EE"/>
    <w:rsid w:val="00993765"/>
    <w:rsid w:val="009938CA"/>
    <w:rsid w:val="00994D67"/>
    <w:rsid w:val="009952A6"/>
    <w:rsid w:val="0099598E"/>
    <w:rsid w:val="00995CBB"/>
    <w:rsid w:val="00996D98"/>
    <w:rsid w:val="00997532"/>
    <w:rsid w:val="00997B62"/>
    <w:rsid w:val="00997ED0"/>
    <w:rsid w:val="009A081F"/>
    <w:rsid w:val="009A1469"/>
    <w:rsid w:val="009A4AAA"/>
    <w:rsid w:val="009A544E"/>
    <w:rsid w:val="009A5797"/>
    <w:rsid w:val="009A633E"/>
    <w:rsid w:val="009A650F"/>
    <w:rsid w:val="009A6ACA"/>
    <w:rsid w:val="009A6EAD"/>
    <w:rsid w:val="009A7187"/>
    <w:rsid w:val="009A718C"/>
    <w:rsid w:val="009A752D"/>
    <w:rsid w:val="009A7C51"/>
    <w:rsid w:val="009B1C0F"/>
    <w:rsid w:val="009B3031"/>
    <w:rsid w:val="009B3567"/>
    <w:rsid w:val="009B36C7"/>
    <w:rsid w:val="009B38CC"/>
    <w:rsid w:val="009B4DD9"/>
    <w:rsid w:val="009B4F2F"/>
    <w:rsid w:val="009B5BC3"/>
    <w:rsid w:val="009B5C58"/>
    <w:rsid w:val="009B5D8F"/>
    <w:rsid w:val="009B73FF"/>
    <w:rsid w:val="009B7D45"/>
    <w:rsid w:val="009C031A"/>
    <w:rsid w:val="009C0A41"/>
    <w:rsid w:val="009C1625"/>
    <w:rsid w:val="009C230A"/>
    <w:rsid w:val="009C34E3"/>
    <w:rsid w:val="009C3C75"/>
    <w:rsid w:val="009C4287"/>
    <w:rsid w:val="009C51F2"/>
    <w:rsid w:val="009C53AC"/>
    <w:rsid w:val="009C5A79"/>
    <w:rsid w:val="009C5CF0"/>
    <w:rsid w:val="009C63D6"/>
    <w:rsid w:val="009C66A7"/>
    <w:rsid w:val="009C67E0"/>
    <w:rsid w:val="009C6D51"/>
    <w:rsid w:val="009D0105"/>
    <w:rsid w:val="009D01B6"/>
    <w:rsid w:val="009D068B"/>
    <w:rsid w:val="009D2390"/>
    <w:rsid w:val="009D2F7C"/>
    <w:rsid w:val="009D2F9E"/>
    <w:rsid w:val="009D3A3E"/>
    <w:rsid w:val="009D3D4E"/>
    <w:rsid w:val="009D3F58"/>
    <w:rsid w:val="009D47A4"/>
    <w:rsid w:val="009D5B14"/>
    <w:rsid w:val="009D5B72"/>
    <w:rsid w:val="009D5FB3"/>
    <w:rsid w:val="009D61FA"/>
    <w:rsid w:val="009D6969"/>
    <w:rsid w:val="009D70F7"/>
    <w:rsid w:val="009D7421"/>
    <w:rsid w:val="009D75F2"/>
    <w:rsid w:val="009D794C"/>
    <w:rsid w:val="009D7EF8"/>
    <w:rsid w:val="009E00D2"/>
    <w:rsid w:val="009E15AB"/>
    <w:rsid w:val="009E161C"/>
    <w:rsid w:val="009E2D7E"/>
    <w:rsid w:val="009E2EB3"/>
    <w:rsid w:val="009E3CA8"/>
    <w:rsid w:val="009E415F"/>
    <w:rsid w:val="009E4722"/>
    <w:rsid w:val="009E472E"/>
    <w:rsid w:val="009E57FD"/>
    <w:rsid w:val="009E5C46"/>
    <w:rsid w:val="009E6B2E"/>
    <w:rsid w:val="009E6C84"/>
    <w:rsid w:val="009E70B4"/>
    <w:rsid w:val="009E720B"/>
    <w:rsid w:val="009E7667"/>
    <w:rsid w:val="009E7782"/>
    <w:rsid w:val="009E77AE"/>
    <w:rsid w:val="009E7B7E"/>
    <w:rsid w:val="009E7E94"/>
    <w:rsid w:val="009F0675"/>
    <w:rsid w:val="009F1457"/>
    <w:rsid w:val="009F20BF"/>
    <w:rsid w:val="009F282C"/>
    <w:rsid w:val="009F2A2E"/>
    <w:rsid w:val="009F2DAF"/>
    <w:rsid w:val="009F301C"/>
    <w:rsid w:val="009F3095"/>
    <w:rsid w:val="009F41A9"/>
    <w:rsid w:val="009F4CD5"/>
    <w:rsid w:val="009F5734"/>
    <w:rsid w:val="009F5A1C"/>
    <w:rsid w:val="009F5A8F"/>
    <w:rsid w:val="009F5B14"/>
    <w:rsid w:val="009F64E4"/>
    <w:rsid w:val="009F6AE2"/>
    <w:rsid w:val="009F72D6"/>
    <w:rsid w:val="009F7387"/>
    <w:rsid w:val="009F748F"/>
    <w:rsid w:val="009F7BB1"/>
    <w:rsid w:val="00A001B1"/>
    <w:rsid w:val="00A00793"/>
    <w:rsid w:val="00A009F6"/>
    <w:rsid w:val="00A016D4"/>
    <w:rsid w:val="00A01C68"/>
    <w:rsid w:val="00A01E55"/>
    <w:rsid w:val="00A03ACB"/>
    <w:rsid w:val="00A0416D"/>
    <w:rsid w:val="00A047A7"/>
    <w:rsid w:val="00A058D1"/>
    <w:rsid w:val="00A064D3"/>
    <w:rsid w:val="00A06742"/>
    <w:rsid w:val="00A06BDC"/>
    <w:rsid w:val="00A07461"/>
    <w:rsid w:val="00A07790"/>
    <w:rsid w:val="00A0797E"/>
    <w:rsid w:val="00A10570"/>
    <w:rsid w:val="00A1073D"/>
    <w:rsid w:val="00A11A6C"/>
    <w:rsid w:val="00A120D3"/>
    <w:rsid w:val="00A123A9"/>
    <w:rsid w:val="00A12C26"/>
    <w:rsid w:val="00A138DB"/>
    <w:rsid w:val="00A14FF7"/>
    <w:rsid w:val="00A150FA"/>
    <w:rsid w:val="00A1540E"/>
    <w:rsid w:val="00A155F7"/>
    <w:rsid w:val="00A15BEB"/>
    <w:rsid w:val="00A15CFE"/>
    <w:rsid w:val="00A16883"/>
    <w:rsid w:val="00A17BD7"/>
    <w:rsid w:val="00A20994"/>
    <w:rsid w:val="00A2110A"/>
    <w:rsid w:val="00A22A23"/>
    <w:rsid w:val="00A237B2"/>
    <w:rsid w:val="00A23CF7"/>
    <w:rsid w:val="00A24038"/>
    <w:rsid w:val="00A24065"/>
    <w:rsid w:val="00A240F0"/>
    <w:rsid w:val="00A243FA"/>
    <w:rsid w:val="00A24862"/>
    <w:rsid w:val="00A24E55"/>
    <w:rsid w:val="00A252A1"/>
    <w:rsid w:val="00A2653C"/>
    <w:rsid w:val="00A27BD6"/>
    <w:rsid w:val="00A3038C"/>
    <w:rsid w:val="00A3184B"/>
    <w:rsid w:val="00A34042"/>
    <w:rsid w:val="00A345FC"/>
    <w:rsid w:val="00A34674"/>
    <w:rsid w:val="00A3482F"/>
    <w:rsid w:val="00A34D0B"/>
    <w:rsid w:val="00A34E3E"/>
    <w:rsid w:val="00A34EE2"/>
    <w:rsid w:val="00A34F7D"/>
    <w:rsid w:val="00A350BD"/>
    <w:rsid w:val="00A351C5"/>
    <w:rsid w:val="00A3616E"/>
    <w:rsid w:val="00A36605"/>
    <w:rsid w:val="00A369AA"/>
    <w:rsid w:val="00A374CE"/>
    <w:rsid w:val="00A3770F"/>
    <w:rsid w:val="00A37824"/>
    <w:rsid w:val="00A405BD"/>
    <w:rsid w:val="00A410AE"/>
    <w:rsid w:val="00A41263"/>
    <w:rsid w:val="00A415B4"/>
    <w:rsid w:val="00A42BBA"/>
    <w:rsid w:val="00A42CC1"/>
    <w:rsid w:val="00A43063"/>
    <w:rsid w:val="00A44BF5"/>
    <w:rsid w:val="00A44F9C"/>
    <w:rsid w:val="00A4546D"/>
    <w:rsid w:val="00A45AEC"/>
    <w:rsid w:val="00A47BAC"/>
    <w:rsid w:val="00A50BEA"/>
    <w:rsid w:val="00A5222E"/>
    <w:rsid w:val="00A52266"/>
    <w:rsid w:val="00A52428"/>
    <w:rsid w:val="00A52A92"/>
    <w:rsid w:val="00A52E15"/>
    <w:rsid w:val="00A53B4D"/>
    <w:rsid w:val="00A54F17"/>
    <w:rsid w:val="00A55FDA"/>
    <w:rsid w:val="00A565A5"/>
    <w:rsid w:val="00A565D7"/>
    <w:rsid w:val="00A569BC"/>
    <w:rsid w:val="00A56CD7"/>
    <w:rsid w:val="00A56D1F"/>
    <w:rsid w:val="00A57006"/>
    <w:rsid w:val="00A611A8"/>
    <w:rsid w:val="00A61843"/>
    <w:rsid w:val="00A6234A"/>
    <w:rsid w:val="00A629F7"/>
    <w:rsid w:val="00A62A41"/>
    <w:rsid w:val="00A63164"/>
    <w:rsid w:val="00A63885"/>
    <w:rsid w:val="00A63C4D"/>
    <w:rsid w:val="00A653D8"/>
    <w:rsid w:val="00A655A6"/>
    <w:rsid w:val="00A658B5"/>
    <w:rsid w:val="00A65928"/>
    <w:rsid w:val="00A663EF"/>
    <w:rsid w:val="00A669AC"/>
    <w:rsid w:val="00A66FB7"/>
    <w:rsid w:val="00A70948"/>
    <w:rsid w:val="00A726C6"/>
    <w:rsid w:val="00A72E8B"/>
    <w:rsid w:val="00A72F1B"/>
    <w:rsid w:val="00A769E7"/>
    <w:rsid w:val="00A77507"/>
    <w:rsid w:val="00A777CC"/>
    <w:rsid w:val="00A7791F"/>
    <w:rsid w:val="00A77DF6"/>
    <w:rsid w:val="00A806D2"/>
    <w:rsid w:val="00A80858"/>
    <w:rsid w:val="00A81323"/>
    <w:rsid w:val="00A81555"/>
    <w:rsid w:val="00A82039"/>
    <w:rsid w:val="00A82BE5"/>
    <w:rsid w:val="00A82C77"/>
    <w:rsid w:val="00A830C7"/>
    <w:rsid w:val="00A83DC9"/>
    <w:rsid w:val="00A849F0"/>
    <w:rsid w:val="00A85758"/>
    <w:rsid w:val="00A85880"/>
    <w:rsid w:val="00A85B09"/>
    <w:rsid w:val="00A85B79"/>
    <w:rsid w:val="00A85C00"/>
    <w:rsid w:val="00A85FF8"/>
    <w:rsid w:val="00A863A3"/>
    <w:rsid w:val="00A86E3A"/>
    <w:rsid w:val="00A87440"/>
    <w:rsid w:val="00A8787F"/>
    <w:rsid w:val="00A9111D"/>
    <w:rsid w:val="00A91881"/>
    <w:rsid w:val="00A91CCC"/>
    <w:rsid w:val="00A91E18"/>
    <w:rsid w:val="00A927EA"/>
    <w:rsid w:val="00A9395A"/>
    <w:rsid w:val="00A9426F"/>
    <w:rsid w:val="00A94875"/>
    <w:rsid w:val="00A95255"/>
    <w:rsid w:val="00A9579F"/>
    <w:rsid w:val="00A95A0F"/>
    <w:rsid w:val="00A95A6C"/>
    <w:rsid w:val="00A95F34"/>
    <w:rsid w:val="00A960BA"/>
    <w:rsid w:val="00A96358"/>
    <w:rsid w:val="00A9661A"/>
    <w:rsid w:val="00A9726A"/>
    <w:rsid w:val="00A97541"/>
    <w:rsid w:val="00A97E8D"/>
    <w:rsid w:val="00AA0B6D"/>
    <w:rsid w:val="00AA0DCD"/>
    <w:rsid w:val="00AA0F0F"/>
    <w:rsid w:val="00AA171B"/>
    <w:rsid w:val="00AA1DCD"/>
    <w:rsid w:val="00AA22D5"/>
    <w:rsid w:val="00AA30F7"/>
    <w:rsid w:val="00AA3DDE"/>
    <w:rsid w:val="00AA6708"/>
    <w:rsid w:val="00AA6B10"/>
    <w:rsid w:val="00AA788A"/>
    <w:rsid w:val="00AA79AC"/>
    <w:rsid w:val="00AA7EC0"/>
    <w:rsid w:val="00AB0CBF"/>
    <w:rsid w:val="00AB116F"/>
    <w:rsid w:val="00AB1448"/>
    <w:rsid w:val="00AB190E"/>
    <w:rsid w:val="00AB284A"/>
    <w:rsid w:val="00AB2945"/>
    <w:rsid w:val="00AB2FD7"/>
    <w:rsid w:val="00AB34C9"/>
    <w:rsid w:val="00AB3735"/>
    <w:rsid w:val="00AB3761"/>
    <w:rsid w:val="00AB3D18"/>
    <w:rsid w:val="00AB42D4"/>
    <w:rsid w:val="00AB444F"/>
    <w:rsid w:val="00AB4513"/>
    <w:rsid w:val="00AB5322"/>
    <w:rsid w:val="00AB57DB"/>
    <w:rsid w:val="00AB59BD"/>
    <w:rsid w:val="00AB6292"/>
    <w:rsid w:val="00AB6503"/>
    <w:rsid w:val="00AB6940"/>
    <w:rsid w:val="00AC0038"/>
    <w:rsid w:val="00AC0206"/>
    <w:rsid w:val="00AC092F"/>
    <w:rsid w:val="00AC0FF9"/>
    <w:rsid w:val="00AC3616"/>
    <w:rsid w:val="00AC3E8B"/>
    <w:rsid w:val="00AC4610"/>
    <w:rsid w:val="00AC46AE"/>
    <w:rsid w:val="00AC4EFA"/>
    <w:rsid w:val="00AC501C"/>
    <w:rsid w:val="00AC5B0A"/>
    <w:rsid w:val="00AC5DAD"/>
    <w:rsid w:val="00AC5ED8"/>
    <w:rsid w:val="00AC6628"/>
    <w:rsid w:val="00AC70D3"/>
    <w:rsid w:val="00AD08EC"/>
    <w:rsid w:val="00AD1392"/>
    <w:rsid w:val="00AD16E9"/>
    <w:rsid w:val="00AD17A7"/>
    <w:rsid w:val="00AD2198"/>
    <w:rsid w:val="00AD28A7"/>
    <w:rsid w:val="00AD2901"/>
    <w:rsid w:val="00AD2EAE"/>
    <w:rsid w:val="00AD33BE"/>
    <w:rsid w:val="00AD33FA"/>
    <w:rsid w:val="00AD383A"/>
    <w:rsid w:val="00AD3EE9"/>
    <w:rsid w:val="00AD3F5F"/>
    <w:rsid w:val="00AD48F1"/>
    <w:rsid w:val="00AD5303"/>
    <w:rsid w:val="00AD5C53"/>
    <w:rsid w:val="00AD5C67"/>
    <w:rsid w:val="00AE0614"/>
    <w:rsid w:val="00AE069F"/>
    <w:rsid w:val="00AE0B31"/>
    <w:rsid w:val="00AE15B6"/>
    <w:rsid w:val="00AE1AC7"/>
    <w:rsid w:val="00AE2212"/>
    <w:rsid w:val="00AE24F6"/>
    <w:rsid w:val="00AE3021"/>
    <w:rsid w:val="00AE328C"/>
    <w:rsid w:val="00AE3348"/>
    <w:rsid w:val="00AE4A58"/>
    <w:rsid w:val="00AE4C76"/>
    <w:rsid w:val="00AE6A40"/>
    <w:rsid w:val="00AE7859"/>
    <w:rsid w:val="00AE7DD2"/>
    <w:rsid w:val="00AF0E1F"/>
    <w:rsid w:val="00AF1588"/>
    <w:rsid w:val="00AF3C25"/>
    <w:rsid w:val="00AF4C4E"/>
    <w:rsid w:val="00AF4EC1"/>
    <w:rsid w:val="00AF4EE5"/>
    <w:rsid w:val="00AF5DD5"/>
    <w:rsid w:val="00B000C6"/>
    <w:rsid w:val="00B007B5"/>
    <w:rsid w:val="00B0086F"/>
    <w:rsid w:val="00B00CF9"/>
    <w:rsid w:val="00B00DC3"/>
    <w:rsid w:val="00B01B0A"/>
    <w:rsid w:val="00B02391"/>
    <w:rsid w:val="00B059DD"/>
    <w:rsid w:val="00B0621E"/>
    <w:rsid w:val="00B06FFE"/>
    <w:rsid w:val="00B07995"/>
    <w:rsid w:val="00B11F9D"/>
    <w:rsid w:val="00B12681"/>
    <w:rsid w:val="00B135FA"/>
    <w:rsid w:val="00B1376B"/>
    <w:rsid w:val="00B13938"/>
    <w:rsid w:val="00B13A3D"/>
    <w:rsid w:val="00B1481E"/>
    <w:rsid w:val="00B14C8C"/>
    <w:rsid w:val="00B153A0"/>
    <w:rsid w:val="00B16995"/>
    <w:rsid w:val="00B171CC"/>
    <w:rsid w:val="00B17D6E"/>
    <w:rsid w:val="00B20937"/>
    <w:rsid w:val="00B20C6D"/>
    <w:rsid w:val="00B21D53"/>
    <w:rsid w:val="00B2201B"/>
    <w:rsid w:val="00B222A4"/>
    <w:rsid w:val="00B23754"/>
    <w:rsid w:val="00B243C7"/>
    <w:rsid w:val="00B2450A"/>
    <w:rsid w:val="00B24E86"/>
    <w:rsid w:val="00B252F0"/>
    <w:rsid w:val="00B2539B"/>
    <w:rsid w:val="00B25477"/>
    <w:rsid w:val="00B25597"/>
    <w:rsid w:val="00B26A2D"/>
    <w:rsid w:val="00B27C0C"/>
    <w:rsid w:val="00B27CBF"/>
    <w:rsid w:val="00B3035C"/>
    <w:rsid w:val="00B30A03"/>
    <w:rsid w:val="00B30D7D"/>
    <w:rsid w:val="00B31243"/>
    <w:rsid w:val="00B31DC0"/>
    <w:rsid w:val="00B31F14"/>
    <w:rsid w:val="00B32657"/>
    <w:rsid w:val="00B33ED4"/>
    <w:rsid w:val="00B340B3"/>
    <w:rsid w:val="00B3436A"/>
    <w:rsid w:val="00B35320"/>
    <w:rsid w:val="00B35E85"/>
    <w:rsid w:val="00B35EEB"/>
    <w:rsid w:val="00B36836"/>
    <w:rsid w:val="00B371D9"/>
    <w:rsid w:val="00B37C01"/>
    <w:rsid w:val="00B405BF"/>
    <w:rsid w:val="00B40663"/>
    <w:rsid w:val="00B41455"/>
    <w:rsid w:val="00B41FC7"/>
    <w:rsid w:val="00B42CF0"/>
    <w:rsid w:val="00B43424"/>
    <w:rsid w:val="00B438F3"/>
    <w:rsid w:val="00B440BE"/>
    <w:rsid w:val="00B446C9"/>
    <w:rsid w:val="00B45188"/>
    <w:rsid w:val="00B45DDB"/>
    <w:rsid w:val="00B45FD0"/>
    <w:rsid w:val="00B465ED"/>
    <w:rsid w:val="00B4744C"/>
    <w:rsid w:val="00B47647"/>
    <w:rsid w:val="00B47B4C"/>
    <w:rsid w:val="00B47C6A"/>
    <w:rsid w:val="00B50A01"/>
    <w:rsid w:val="00B526DE"/>
    <w:rsid w:val="00B532F6"/>
    <w:rsid w:val="00B53CC8"/>
    <w:rsid w:val="00B54CD7"/>
    <w:rsid w:val="00B54E21"/>
    <w:rsid w:val="00B55439"/>
    <w:rsid w:val="00B557FF"/>
    <w:rsid w:val="00B5695A"/>
    <w:rsid w:val="00B56F70"/>
    <w:rsid w:val="00B57458"/>
    <w:rsid w:val="00B57734"/>
    <w:rsid w:val="00B579AF"/>
    <w:rsid w:val="00B57C2F"/>
    <w:rsid w:val="00B6041B"/>
    <w:rsid w:val="00B6063A"/>
    <w:rsid w:val="00B61084"/>
    <w:rsid w:val="00B6256C"/>
    <w:rsid w:val="00B62D26"/>
    <w:rsid w:val="00B64305"/>
    <w:rsid w:val="00B64B84"/>
    <w:rsid w:val="00B64FE6"/>
    <w:rsid w:val="00B65C2F"/>
    <w:rsid w:val="00B66C8C"/>
    <w:rsid w:val="00B67BFA"/>
    <w:rsid w:val="00B67DC4"/>
    <w:rsid w:val="00B70071"/>
    <w:rsid w:val="00B70076"/>
    <w:rsid w:val="00B701A7"/>
    <w:rsid w:val="00B701E6"/>
    <w:rsid w:val="00B7130A"/>
    <w:rsid w:val="00B71E7A"/>
    <w:rsid w:val="00B720A2"/>
    <w:rsid w:val="00B7220D"/>
    <w:rsid w:val="00B72215"/>
    <w:rsid w:val="00B7239A"/>
    <w:rsid w:val="00B72592"/>
    <w:rsid w:val="00B73C37"/>
    <w:rsid w:val="00B7490D"/>
    <w:rsid w:val="00B75924"/>
    <w:rsid w:val="00B76CB4"/>
    <w:rsid w:val="00B7702B"/>
    <w:rsid w:val="00B777B2"/>
    <w:rsid w:val="00B77D94"/>
    <w:rsid w:val="00B80369"/>
    <w:rsid w:val="00B804A0"/>
    <w:rsid w:val="00B81613"/>
    <w:rsid w:val="00B81CD7"/>
    <w:rsid w:val="00B820D7"/>
    <w:rsid w:val="00B82A2D"/>
    <w:rsid w:val="00B83D16"/>
    <w:rsid w:val="00B840F7"/>
    <w:rsid w:val="00B84AE9"/>
    <w:rsid w:val="00B85962"/>
    <w:rsid w:val="00B870E5"/>
    <w:rsid w:val="00B8761E"/>
    <w:rsid w:val="00B87E3E"/>
    <w:rsid w:val="00B90904"/>
    <w:rsid w:val="00B93077"/>
    <w:rsid w:val="00B93158"/>
    <w:rsid w:val="00B93564"/>
    <w:rsid w:val="00B9399C"/>
    <w:rsid w:val="00B93BAC"/>
    <w:rsid w:val="00B93F33"/>
    <w:rsid w:val="00B94482"/>
    <w:rsid w:val="00B9482D"/>
    <w:rsid w:val="00B94A3B"/>
    <w:rsid w:val="00B95668"/>
    <w:rsid w:val="00B95A98"/>
    <w:rsid w:val="00B975DA"/>
    <w:rsid w:val="00BA0DF0"/>
    <w:rsid w:val="00BA1458"/>
    <w:rsid w:val="00BA1ADB"/>
    <w:rsid w:val="00BA2C1B"/>
    <w:rsid w:val="00BA3A4C"/>
    <w:rsid w:val="00BA3B40"/>
    <w:rsid w:val="00BA42EB"/>
    <w:rsid w:val="00BA5039"/>
    <w:rsid w:val="00BA5592"/>
    <w:rsid w:val="00BA613F"/>
    <w:rsid w:val="00BA629C"/>
    <w:rsid w:val="00BB0917"/>
    <w:rsid w:val="00BB0DB9"/>
    <w:rsid w:val="00BB0E0A"/>
    <w:rsid w:val="00BB1CAF"/>
    <w:rsid w:val="00BB20DD"/>
    <w:rsid w:val="00BB25FD"/>
    <w:rsid w:val="00BB3001"/>
    <w:rsid w:val="00BB3607"/>
    <w:rsid w:val="00BB373E"/>
    <w:rsid w:val="00BB401C"/>
    <w:rsid w:val="00BB4286"/>
    <w:rsid w:val="00BB4EAA"/>
    <w:rsid w:val="00BB507C"/>
    <w:rsid w:val="00BB54F0"/>
    <w:rsid w:val="00BB5644"/>
    <w:rsid w:val="00BB56D7"/>
    <w:rsid w:val="00BB663C"/>
    <w:rsid w:val="00BB7497"/>
    <w:rsid w:val="00BB7F42"/>
    <w:rsid w:val="00BC02C5"/>
    <w:rsid w:val="00BC0348"/>
    <w:rsid w:val="00BC0389"/>
    <w:rsid w:val="00BC03DB"/>
    <w:rsid w:val="00BC096E"/>
    <w:rsid w:val="00BC09CD"/>
    <w:rsid w:val="00BC09E8"/>
    <w:rsid w:val="00BC0BC5"/>
    <w:rsid w:val="00BC0FDE"/>
    <w:rsid w:val="00BC1213"/>
    <w:rsid w:val="00BC1656"/>
    <w:rsid w:val="00BC1BBE"/>
    <w:rsid w:val="00BC1F01"/>
    <w:rsid w:val="00BC22EA"/>
    <w:rsid w:val="00BC45D1"/>
    <w:rsid w:val="00BC4A4D"/>
    <w:rsid w:val="00BC533C"/>
    <w:rsid w:val="00BC6BED"/>
    <w:rsid w:val="00BC7CE6"/>
    <w:rsid w:val="00BC7D5B"/>
    <w:rsid w:val="00BD04A2"/>
    <w:rsid w:val="00BD0F3E"/>
    <w:rsid w:val="00BD154C"/>
    <w:rsid w:val="00BD1D50"/>
    <w:rsid w:val="00BD280C"/>
    <w:rsid w:val="00BD2AF5"/>
    <w:rsid w:val="00BD3B2E"/>
    <w:rsid w:val="00BD518E"/>
    <w:rsid w:val="00BD537C"/>
    <w:rsid w:val="00BD56B4"/>
    <w:rsid w:val="00BD6B39"/>
    <w:rsid w:val="00BD6B4B"/>
    <w:rsid w:val="00BD7197"/>
    <w:rsid w:val="00BD72BF"/>
    <w:rsid w:val="00BD782D"/>
    <w:rsid w:val="00BD7D64"/>
    <w:rsid w:val="00BD7E8F"/>
    <w:rsid w:val="00BE0241"/>
    <w:rsid w:val="00BE0564"/>
    <w:rsid w:val="00BE09DC"/>
    <w:rsid w:val="00BE0ACF"/>
    <w:rsid w:val="00BE2EAE"/>
    <w:rsid w:val="00BE3114"/>
    <w:rsid w:val="00BE379A"/>
    <w:rsid w:val="00BE403B"/>
    <w:rsid w:val="00BE4664"/>
    <w:rsid w:val="00BE46E7"/>
    <w:rsid w:val="00BE49B3"/>
    <w:rsid w:val="00BE5282"/>
    <w:rsid w:val="00BE52C5"/>
    <w:rsid w:val="00BE6362"/>
    <w:rsid w:val="00BE6870"/>
    <w:rsid w:val="00BE6AB0"/>
    <w:rsid w:val="00BE757B"/>
    <w:rsid w:val="00BE7A08"/>
    <w:rsid w:val="00BE7A56"/>
    <w:rsid w:val="00BE7FD8"/>
    <w:rsid w:val="00BF1393"/>
    <w:rsid w:val="00BF2032"/>
    <w:rsid w:val="00BF2056"/>
    <w:rsid w:val="00BF2BB9"/>
    <w:rsid w:val="00BF3B2B"/>
    <w:rsid w:val="00BF5410"/>
    <w:rsid w:val="00BF6B7D"/>
    <w:rsid w:val="00BF71A7"/>
    <w:rsid w:val="00C005E5"/>
    <w:rsid w:val="00C00C2E"/>
    <w:rsid w:val="00C01980"/>
    <w:rsid w:val="00C01A34"/>
    <w:rsid w:val="00C0310B"/>
    <w:rsid w:val="00C03D3D"/>
    <w:rsid w:val="00C0530B"/>
    <w:rsid w:val="00C05399"/>
    <w:rsid w:val="00C056BD"/>
    <w:rsid w:val="00C05A46"/>
    <w:rsid w:val="00C0672E"/>
    <w:rsid w:val="00C06CC9"/>
    <w:rsid w:val="00C10FEA"/>
    <w:rsid w:val="00C110A1"/>
    <w:rsid w:val="00C11983"/>
    <w:rsid w:val="00C11D63"/>
    <w:rsid w:val="00C1394F"/>
    <w:rsid w:val="00C1423B"/>
    <w:rsid w:val="00C14C36"/>
    <w:rsid w:val="00C14CFF"/>
    <w:rsid w:val="00C1515C"/>
    <w:rsid w:val="00C15C3E"/>
    <w:rsid w:val="00C1677F"/>
    <w:rsid w:val="00C16EF6"/>
    <w:rsid w:val="00C17638"/>
    <w:rsid w:val="00C215D1"/>
    <w:rsid w:val="00C2476F"/>
    <w:rsid w:val="00C26F1E"/>
    <w:rsid w:val="00C2701A"/>
    <w:rsid w:val="00C2773A"/>
    <w:rsid w:val="00C3095B"/>
    <w:rsid w:val="00C3158E"/>
    <w:rsid w:val="00C318F6"/>
    <w:rsid w:val="00C32377"/>
    <w:rsid w:val="00C32AFF"/>
    <w:rsid w:val="00C32F81"/>
    <w:rsid w:val="00C33188"/>
    <w:rsid w:val="00C3431A"/>
    <w:rsid w:val="00C34C0F"/>
    <w:rsid w:val="00C34D6F"/>
    <w:rsid w:val="00C35522"/>
    <w:rsid w:val="00C35ACD"/>
    <w:rsid w:val="00C35D40"/>
    <w:rsid w:val="00C36F59"/>
    <w:rsid w:val="00C37752"/>
    <w:rsid w:val="00C37777"/>
    <w:rsid w:val="00C379BE"/>
    <w:rsid w:val="00C40012"/>
    <w:rsid w:val="00C4031D"/>
    <w:rsid w:val="00C41622"/>
    <w:rsid w:val="00C42B79"/>
    <w:rsid w:val="00C42D2D"/>
    <w:rsid w:val="00C42DC0"/>
    <w:rsid w:val="00C44C3C"/>
    <w:rsid w:val="00C46066"/>
    <w:rsid w:val="00C4619D"/>
    <w:rsid w:val="00C4771D"/>
    <w:rsid w:val="00C50879"/>
    <w:rsid w:val="00C51196"/>
    <w:rsid w:val="00C516FE"/>
    <w:rsid w:val="00C51BC7"/>
    <w:rsid w:val="00C52891"/>
    <w:rsid w:val="00C52BB7"/>
    <w:rsid w:val="00C53AC0"/>
    <w:rsid w:val="00C548B9"/>
    <w:rsid w:val="00C54999"/>
    <w:rsid w:val="00C55BC6"/>
    <w:rsid w:val="00C56A85"/>
    <w:rsid w:val="00C56AC5"/>
    <w:rsid w:val="00C56E1B"/>
    <w:rsid w:val="00C57A19"/>
    <w:rsid w:val="00C60241"/>
    <w:rsid w:val="00C60427"/>
    <w:rsid w:val="00C614C9"/>
    <w:rsid w:val="00C61544"/>
    <w:rsid w:val="00C61C74"/>
    <w:rsid w:val="00C6247D"/>
    <w:rsid w:val="00C62662"/>
    <w:rsid w:val="00C63991"/>
    <w:rsid w:val="00C639E0"/>
    <w:rsid w:val="00C647B8"/>
    <w:rsid w:val="00C6521D"/>
    <w:rsid w:val="00C654C7"/>
    <w:rsid w:val="00C6592E"/>
    <w:rsid w:val="00C67129"/>
    <w:rsid w:val="00C67C4C"/>
    <w:rsid w:val="00C67E0B"/>
    <w:rsid w:val="00C70F71"/>
    <w:rsid w:val="00C72029"/>
    <w:rsid w:val="00C7320D"/>
    <w:rsid w:val="00C74833"/>
    <w:rsid w:val="00C74C35"/>
    <w:rsid w:val="00C7718C"/>
    <w:rsid w:val="00C77239"/>
    <w:rsid w:val="00C7741A"/>
    <w:rsid w:val="00C77C7A"/>
    <w:rsid w:val="00C77CB8"/>
    <w:rsid w:val="00C77FE4"/>
    <w:rsid w:val="00C80553"/>
    <w:rsid w:val="00C80B8D"/>
    <w:rsid w:val="00C84B85"/>
    <w:rsid w:val="00C85583"/>
    <w:rsid w:val="00C859E2"/>
    <w:rsid w:val="00C859ED"/>
    <w:rsid w:val="00C86105"/>
    <w:rsid w:val="00C866D5"/>
    <w:rsid w:val="00C86FBB"/>
    <w:rsid w:val="00C873E1"/>
    <w:rsid w:val="00C87F80"/>
    <w:rsid w:val="00C90515"/>
    <w:rsid w:val="00C9075F"/>
    <w:rsid w:val="00C916D9"/>
    <w:rsid w:val="00C920D0"/>
    <w:rsid w:val="00C939D0"/>
    <w:rsid w:val="00C9403C"/>
    <w:rsid w:val="00C94662"/>
    <w:rsid w:val="00C94B96"/>
    <w:rsid w:val="00C9515D"/>
    <w:rsid w:val="00C9612D"/>
    <w:rsid w:val="00C961FC"/>
    <w:rsid w:val="00C96374"/>
    <w:rsid w:val="00C96A0A"/>
    <w:rsid w:val="00C97362"/>
    <w:rsid w:val="00C97F53"/>
    <w:rsid w:val="00CA0D11"/>
    <w:rsid w:val="00CA1A2F"/>
    <w:rsid w:val="00CA218D"/>
    <w:rsid w:val="00CA21E0"/>
    <w:rsid w:val="00CA21EF"/>
    <w:rsid w:val="00CA2577"/>
    <w:rsid w:val="00CA2790"/>
    <w:rsid w:val="00CA2E4A"/>
    <w:rsid w:val="00CA34BF"/>
    <w:rsid w:val="00CA3948"/>
    <w:rsid w:val="00CA3BD3"/>
    <w:rsid w:val="00CA43DD"/>
    <w:rsid w:val="00CA4D52"/>
    <w:rsid w:val="00CA52D2"/>
    <w:rsid w:val="00CA5ADC"/>
    <w:rsid w:val="00CA6217"/>
    <w:rsid w:val="00CA7562"/>
    <w:rsid w:val="00CB136C"/>
    <w:rsid w:val="00CB1652"/>
    <w:rsid w:val="00CB1C72"/>
    <w:rsid w:val="00CB1CA2"/>
    <w:rsid w:val="00CB23B6"/>
    <w:rsid w:val="00CB2621"/>
    <w:rsid w:val="00CB2CD2"/>
    <w:rsid w:val="00CB354F"/>
    <w:rsid w:val="00CB3C6D"/>
    <w:rsid w:val="00CB4134"/>
    <w:rsid w:val="00CB5A9A"/>
    <w:rsid w:val="00CB5E55"/>
    <w:rsid w:val="00CB6824"/>
    <w:rsid w:val="00CB798A"/>
    <w:rsid w:val="00CB7D12"/>
    <w:rsid w:val="00CC0748"/>
    <w:rsid w:val="00CC0865"/>
    <w:rsid w:val="00CC0DF7"/>
    <w:rsid w:val="00CC1247"/>
    <w:rsid w:val="00CC1D42"/>
    <w:rsid w:val="00CC2FF2"/>
    <w:rsid w:val="00CC30E2"/>
    <w:rsid w:val="00CC4055"/>
    <w:rsid w:val="00CC4309"/>
    <w:rsid w:val="00CC501D"/>
    <w:rsid w:val="00CC545C"/>
    <w:rsid w:val="00CC587C"/>
    <w:rsid w:val="00CC59D6"/>
    <w:rsid w:val="00CC5C28"/>
    <w:rsid w:val="00CC6485"/>
    <w:rsid w:val="00CC6ED2"/>
    <w:rsid w:val="00CD00FF"/>
    <w:rsid w:val="00CD01D5"/>
    <w:rsid w:val="00CD08F9"/>
    <w:rsid w:val="00CD0D71"/>
    <w:rsid w:val="00CD1B83"/>
    <w:rsid w:val="00CD1EBD"/>
    <w:rsid w:val="00CD1EC7"/>
    <w:rsid w:val="00CD21FD"/>
    <w:rsid w:val="00CD2B11"/>
    <w:rsid w:val="00CD2D7C"/>
    <w:rsid w:val="00CD2EE2"/>
    <w:rsid w:val="00CD3F8A"/>
    <w:rsid w:val="00CD5128"/>
    <w:rsid w:val="00CD590C"/>
    <w:rsid w:val="00CD6291"/>
    <w:rsid w:val="00CD636D"/>
    <w:rsid w:val="00CD6748"/>
    <w:rsid w:val="00CD6EC7"/>
    <w:rsid w:val="00CD734B"/>
    <w:rsid w:val="00CD7AD3"/>
    <w:rsid w:val="00CE1204"/>
    <w:rsid w:val="00CE1312"/>
    <w:rsid w:val="00CE18B1"/>
    <w:rsid w:val="00CE1FC8"/>
    <w:rsid w:val="00CE20BD"/>
    <w:rsid w:val="00CE2205"/>
    <w:rsid w:val="00CE28A1"/>
    <w:rsid w:val="00CE2B15"/>
    <w:rsid w:val="00CE2C5F"/>
    <w:rsid w:val="00CE35B7"/>
    <w:rsid w:val="00CE36AD"/>
    <w:rsid w:val="00CE3BFB"/>
    <w:rsid w:val="00CE4E7E"/>
    <w:rsid w:val="00CE4F96"/>
    <w:rsid w:val="00CE5375"/>
    <w:rsid w:val="00CE5C18"/>
    <w:rsid w:val="00CE5F18"/>
    <w:rsid w:val="00CE74FF"/>
    <w:rsid w:val="00CE75F0"/>
    <w:rsid w:val="00CF0BA6"/>
    <w:rsid w:val="00CF0DAF"/>
    <w:rsid w:val="00CF10DB"/>
    <w:rsid w:val="00CF1A77"/>
    <w:rsid w:val="00CF2246"/>
    <w:rsid w:val="00CF2530"/>
    <w:rsid w:val="00CF256E"/>
    <w:rsid w:val="00CF26FF"/>
    <w:rsid w:val="00CF33BC"/>
    <w:rsid w:val="00CF4AE2"/>
    <w:rsid w:val="00CF5B59"/>
    <w:rsid w:val="00CF7233"/>
    <w:rsid w:val="00CF7656"/>
    <w:rsid w:val="00CF7B7A"/>
    <w:rsid w:val="00CF7FAC"/>
    <w:rsid w:val="00D01354"/>
    <w:rsid w:val="00D013DD"/>
    <w:rsid w:val="00D0157B"/>
    <w:rsid w:val="00D0208D"/>
    <w:rsid w:val="00D02264"/>
    <w:rsid w:val="00D02E53"/>
    <w:rsid w:val="00D030AB"/>
    <w:rsid w:val="00D032CB"/>
    <w:rsid w:val="00D03507"/>
    <w:rsid w:val="00D03BA6"/>
    <w:rsid w:val="00D03D86"/>
    <w:rsid w:val="00D04287"/>
    <w:rsid w:val="00D04519"/>
    <w:rsid w:val="00D04592"/>
    <w:rsid w:val="00D05BAB"/>
    <w:rsid w:val="00D06C65"/>
    <w:rsid w:val="00D07966"/>
    <w:rsid w:val="00D07D08"/>
    <w:rsid w:val="00D108A9"/>
    <w:rsid w:val="00D109F9"/>
    <w:rsid w:val="00D115B6"/>
    <w:rsid w:val="00D11672"/>
    <w:rsid w:val="00D11EE7"/>
    <w:rsid w:val="00D122F7"/>
    <w:rsid w:val="00D12889"/>
    <w:rsid w:val="00D1319D"/>
    <w:rsid w:val="00D13FBC"/>
    <w:rsid w:val="00D14A54"/>
    <w:rsid w:val="00D15216"/>
    <w:rsid w:val="00D15BE0"/>
    <w:rsid w:val="00D1627F"/>
    <w:rsid w:val="00D163C7"/>
    <w:rsid w:val="00D164FF"/>
    <w:rsid w:val="00D1675B"/>
    <w:rsid w:val="00D17EFD"/>
    <w:rsid w:val="00D203E0"/>
    <w:rsid w:val="00D20873"/>
    <w:rsid w:val="00D21336"/>
    <w:rsid w:val="00D21E50"/>
    <w:rsid w:val="00D21E71"/>
    <w:rsid w:val="00D22271"/>
    <w:rsid w:val="00D222FC"/>
    <w:rsid w:val="00D23354"/>
    <w:rsid w:val="00D23889"/>
    <w:rsid w:val="00D24C55"/>
    <w:rsid w:val="00D24D96"/>
    <w:rsid w:val="00D24EF4"/>
    <w:rsid w:val="00D26047"/>
    <w:rsid w:val="00D26981"/>
    <w:rsid w:val="00D26AAE"/>
    <w:rsid w:val="00D26C89"/>
    <w:rsid w:val="00D27179"/>
    <w:rsid w:val="00D27623"/>
    <w:rsid w:val="00D30F94"/>
    <w:rsid w:val="00D31662"/>
    <w:rsid w:val="00D31845"/>
    <w:rsid w:val="00D31CEA"/>
    <w:rsid w:val="00D32378"/>
    <w:rsid w:val="00D32C05"/>
    <w:rsid w:val="00D35E8F"/>
    <w:rsid w:val="00D36337"/>
    <w:rsid w:val="00D36522"/>
    <w:rsid w:val="00D36CA7"/>
    <w:rsid w:val="00D370AF"/>
    <w:rsid w:val="00D373B2"/>
    <w:rsid w:val="00D4010E"/>
    <w:rsid w:val="00D40A63"/>
    <w:rsid w:val="00D410D2"/>
    <w:rsid w:val="00D4131C"/>
    <w:rsid w:val="00D4137A"/>
    <w:rsid w:val="00D41726"/>
    <w:rsid w:val="00D41FEE"/>
    <w:rsid w:val="00D421FF"/>
    <w:rsid w:val="00D43061"/>
    <w:rsid w:val="00D4316B"/>
    <w:rsid w:val="00D432CA"/>
    <w:rsid w:val="00D43379"/>
    <w:rsid w:val="00D4385F"/>
    <w:rsid w:val="00D43CE6"/>
    <w:rsid w:val="00D43D80"/>
    <w:rsid w:val="00D44354"/>
    <w:rsid w:val="00D4685A"/>
    <w:rsid w:val="00D46AA5"/>
    <w:rsid w:val="00D46B4D"/>
    <w:rsid w:val="00D50359"/>
    <w:rsid w:val="00D51CAD"/>
    <w:rsid w:val="00D51D2A"/>
    <w:rsid w:val="00D5233F"/>
    <w:rsid w:val="00D5248B"/>
    <w:rsid w:val="00D527A7"/>
    <w:rsid w:val="00D52927"/>
    <w:rsid w:val="00D552DC"/>
    <w:rsid w:val="00D55439"/>
    <w:rsid w:val="00D55FC4"/>
    <w:rsid w:val="00D56880"/>
    <w:rsid w:val="00D56B6A"/>
    <w:rsid w:val="00D577FF"/>
    <w:rsid w:val="00D579C2"/>
    <w:rsid w:val="00D57BFC"/>
    <w:rsid w:val="00D57CB1"/>
    <w:rsid w:val="00D607E2"/>
    <w:rsid w:val="00D60FD8"/>
    <w:rsid w:val="00D622C1"/>
    <w:rsid w:val="00D62692"/>
    <w:rsid w:val="00D62777"/>
    <w:rsid w:val="00D62922"/>
    <w:rsid w:val="00D636FA"/>
    <w:rsid w:val="00D649DA"/>
    <w:rsid w:val="00D650DA"/>
    <w:rsid w:val="00D65C06"/>
    <w:rsid w:val="00D67182"/>
    <w:rsid w:val="00D700F3"/>
    <w:rsid w:val="00D7156F"/>
    <w:rsid w:val="00D718F9"/>
    <w:rsid w:val="00D71E1B"/>
    <w:rsid w:val="00D7270B"/>
    <w:rsid w:val="00D72C69"/>
    <w:rsid w:val="00D73160"/>
    <w:rsid w:val="00D74023"/>
    <w:rsid w:val="00D74A59"/>
    <w:rsid w:val="00D74C2F"/>
    <w:rsid w:val="00D75669"/>
    <w:rsid w:val="00D75934"/>
    <w:rsid w:val="00D75DEC"/>
    <w:rsid w:val="00D76FC8"/>
    <w:rsid w:val="00D77104"/>
    <w:rsid w:val="00D77364"/>
    <w:rsid w:val="00D77A2D"/>
    <w:rsid w:val="00D8078B"/>
    <w:rsid w:val="00D81046"/>
    <w:rsid w:val="00D81380"/>
    <w:rsid w:val="00D820D3"/>
    <w:rsid w:val="00D823F0"/>
    <w:rsid w:val="00D83DB0"/>
    <w:rsid w:val="00D83EC7"/>
    <w:rsid w:val="00D85013"/>
    <w:rsid w:val="00D852DB"/>
    <w:rsid w:val="00D8649C"/>
    <w:rsid w:val="00D873B5"/>
    <w:rsid w:val="00D878A3"/>
    <w:rsid w:val="00D87F5A"/>
    <w:rsid w:val="00D9016C"/>
    <w:rsid w:val="00D90B5D"/>
    <w:rsid w:val="00D91AEE"/>
    <w:rsid w:val="00D91E66"/>
    <w:rsid w:val="00D92226"/>
    <w:rsid w:val="00D92710"/>
    <w:rsid w:val="00D92961"/>
    <w:rsid w:val="00D93B13"/>
    <w:rsid w:val="00D93ED2"/>
    <w:rsid w:val="00D943DB"/>
    <w:rsid w:val="00D95D61"/>
    <w:rsid w:val="00D96726"/>
    <w:rsid w:val="00D969FD"/>
    <w:rsid w:val="00D96AF0"/>
    <w:rsid w:val="00D96B97"/>
    <w:rsid w:val="00D976D5"/>
    <w:rsid w:val="00D97DAC"/>
    <w:rsid w:val="00DA0769"/>
    <w:rsid w:val="00DA0BAC"/>
    <w:rsid w:val="00DA0C44"/>
    <w:rsid w:val="00DA1E75"/>
    <w:rsid w:val="00DA1FC7"/>
    <w:rsid w:val="00DA3CDC"/>
    <w:rsid w:val="00DA3D2C"/>
    <w:rsid w:val="00DA5708"/>
    <w:rsid w:val="00DA5CC0"/>
    <w:rsid w:val="00DA5F46"/>
    <w:rsid w:val="00DB09DD"/>
    <w:rsid w:val="00DB0CB1"/>
    <w:rsid w:val="00DB0F0C"/>
    <w:rsid w:val="00DB0FEF"/>
    <w:rsid w:val="00DB111E"/>
    <w:rsid w:val="00DB1C3C"/>
    <w:rsid w:val="00DB202C"/>
    <w:rsid w:val="00DB203E"/>
    <w:rsid w:val="00DB210E"/>
    <w:rsid w:val="00DB268B"/>
    <w:rsid w:val="00DB2A9C"/>
    <w:rsid w:val="00DB3660"/>
    <w:rsid w:val="00DB3C3B"/>
    <w:rsid w:val="00DB578B"/>
    <w:rsid w:val="00DB6D10"/>
    <w:rsid w:val="00DB6FDF"/>
    <w:rsid w:val="00DB7CD3"/>
    <w:rsid w:val="00DC0461"/>
    <w:rsid w:val="00DC1A57"/>
    <w:rsid w:val="00DC208C"/>
    <w:rsid w:val="00DC3194"/>
    <w:rsid w:val="00DC391D"/>
    <w:rsid w:val="00DC446C"/>
    <w:rsid w:val="00DC468F"/>
    <w:rsid w:val="00DC4DFC"/>
    <w:rsid w:val="00DC4EBF"/>
    <w:rsid w:val="00DC5339"/>
    <w:rsid w:val="00DC678D"/>
    <w:rsid w:val="00DC7FF3"/>
    <w:rsid w:val="00DD0E66"/>
    <w:rsid w:val="00DD178D"/>
    <w:rsid w:val="00DD1D8E"/>
    <w:rsid w:val="00DD4DEB"/>
    <w:rsid w:val="00DD5683"/>
    <w:rsid w:val="00DD6353"/>
    <w:rsid w:val="00DD66D8"/>
    <w:rsid w:val="00DD7697"/>
    <w:rsid w:val="00DE0B74"/>
    <w:rsid w:val="00DE18A6"/>
    <w:rsid w:val="00DE1D3D"/>
    <w:rsid w:val="00DE2BB5"/>
    <w:rsid w:val="00DE2E4E"/>
    <w:rsid w:val="00DE358C"/>
    <w:rsid w:val="00DE3601"/>
    <w:rsid w:val="00DE443E"/>
    <w:rsid w:val="00DE4545"/>
    <w:rsid w:val="00DE4A74"/>
    <w:rsid w:val="00DE4DF5"/>
    <w:rsid w:val="00DE584B"/>
    <w:rsid w:val="00DE5B81"/>
    <w:rsid w:val="00DE76D0"/>
    <w:rsid w:val="00DE79FD"/>
    <w:rsid w:val="00DF0BC3"/>
    <w:rsid w:val="00DF0E90"/>
    <w:rsid w:val="00DF1509"/>
    <w:rsid w:val="00DF15B2"/>
    <w:rsid w:val="00DF1B72"/>
    <w:rsid w:val="00DF1D7E"/>
    <w:rsid w:val="00DF1F72"/>
    <w:rsid w:val="00DF26D7"/>
    <w:rsid w:val="00DF2892"/>
    <w:rsid w:val="00DF33F5"/>
    <w:rsid w:val="00DF4851"/>
    <w:rsid w:val="00DF575B"/>
    <w:rsid w:val="00DF5C16"/>
    <w:rsid w:val="00DF710C"/>
    <w:rsid w:val="00DF71C9"/>
    <w:rsid w:val="00DF7AC1"/>
    <w:rsid w:val="00E0007F"/>
    <w:rsid w:val="00E00B54"/>
    <w:rsid w:val="00E00C88"/>
    <w:rsid w:val="00E00D92"/>
    <w:rsid w:val="00E00F29"/>
    <w:rsid w:val="00E0124D"/>
    <w:rsid w:val="00E01641"/>
    <w:rsid w:val="00E04CCB"/>
    <w:rsid w:val="00E05127"/>
    <w:rsid w:val="00E05D68"/>
    <w:rsid w:val="00E0604E"/>
    <w:rsid w:val="00E060D5"/>
    <w:rsid w:val="00E07DAA"/>
    <w:rsid w:val="00E07F3D"/>
    <w:rsid w:val="00E1052D"/>
    <w:rsid w:val="00E10B46"/>
    <w:rsid w:val="00E1137E"/>
    <w:rsid w:val="00E1138E"/>
    <w:rsid w:val="00E134C1"/>
    <w:rsid w:val="00E13790"/>
    <w:rsid w:val="00E13D99"/>
    <w:rsid w:val="00E1415C"/>
    <w:rsid w:val="00E158F8"/>
    <w:rsid w:val="00E158FF"/>
    <w:rsid w:val="00E15CA8"/>
    <w:rsid w:val="00E15F8D"/>
    <w:rsid w:val="00E16189"/>
    <w:rsid w:val="00E16A98"/>
    <w:rsid w:val="00E16B46"/>
    <w:rsid w:val="00E16D42"/>
    <w:rsid w:val="00E1725D"/>
    <w:rsid w:val="00E17803"/>
    <w:rsid w:val="00E17BF3"/>
    <w:rsid w:val="00E2063C"/>
    <w:rsid w:val="00E20892"/>
    <w:rsid w:val="00E208D2"/>
    <w:rsid w:val="00E20B66"/>
    <w:rsid w:val="00E21AE9"/>
    <w:rsid w:val="00E21EAC"/>
    <w:rsid w:val="00E22636"/>
    <w:rsid w:val="00E2310F"/>
    <w:rsid w:val="00E23D26"/>
    <w:rsid w:val="00E24D5A"/>
    <w:rsid w:val="00E2547E"/>
    <w:rsid w:val="00E25A8D"/>
    <w:rsid w:val="00E25C52"/>
    <w:rsid w:val="00E2645E"/>
    <w:rsid w:val="00E26ACB"/>
    <w:rsid w:val="00E26D35"/>
    <w:rsid w:val="00E2760D"/>
    <w:rsid w:val="00E278B2"/>
    <w:rsid w:val="00E27CC3"/>
    <w:rsid w:val="00E303E2"/>
    <w:rsid w:val="00E31391"/>
    <w:rsid w:val="00E313F3"/>
    <w:rsid w:val="00E3165D"/>
    <w:rsid w:val="00E31995"/>
    <w:rsid w:val="00E32B5F"/>
    <w:rsid w:val="00E33583"/>
    <w:rsid w:val="00E33CD9"/>
    <w:rsid w:val="00E341D9"/>
    <w:rsid w:val="00E34D72"/>
    <w:rsid w:val="00E34F37"/>
    <w:rsid w:val="00E350F2"/>
    <w:rsid w:val="00E35E76"/>
    <w:rsid w:val="00E35F3A"/>
    <w:rsid w:val="00E36DC5"/>
    <w:rsid w:val="00E37106"/>
    <w:rsid w:val="00E37315"/>
    <w:rsid w:val="00E37FE1"/>
    <w:rsid w:val="00E413CB"/>
    <w:rsid w:val="00E41BB3"/>
    <w:rsid w:val="00E4232F"/>
    <w:rsid w:val="00E42A20"/>
    <w:rsid w:val="00E42F33"/>
    <w:rsid w:val="00E440E4"/>
    <w:rsid w:val="00E45061"/>
    <w:rsid w:val="00E459EE"/>
    <w:rsid w:val="00E474D0"/>
    <w:rsid w:val="00E4752C"/>
    <w:rsid w:val="00E50257"/>
    <w:rsid w:val="00E506AB"/>
    <w:rsid w:val="00E50C34"/>
    <w:rsid w:val="00E50C4D"/>
    <w:rsid w:val="00E50D5C"/>
    <w:rsid w:val="00E50DE4"/>
    <w:rsid w:val="00E50E6C"/>
    <w:rsid w:val="00E51316"/>
    <w:rsid w:val="00E513C3"/>
    <w:rsid w:val="00E51FE4"/>
    <w:rsid w:val="00E529B2"/>
    <w:rsid w:val="00E52D30"/>
    <w:rsid w:val="00E53688"/>
    <w:rsid w:val="00E53841"/>
    <w:rsid w:val="00E53CD5"/>
    <w:rsid w:val="00E55704"/>
    <w:rsid w:val="00E5572C"/>
    <w:rsid w:val="00E558EC"/>
    <w:rsid w:val="00E55F5F"/>
    <w:rsid w:val="00E56B4D"/>
    <w:rsid w:val="00E60DCD"/>
    <w:rsid w:val="00E6124F"/>
    <w:rsid w:val="00E61A6C"/>
    <w:rsid w:val="00E62171"/>
    <w:rsid w:val="00E62C4E"/>
    <w:rsid w:val="00E62F7F"/>
    <w:rsid w:val="00E634AF"/>
    <w:rsid w:val="00E63864"/>
    <w:rsid w:val="00E6642C"/>
    <w:rsid w:val="00E6657D"/>
    <w:rsid w:val="00E66780"/>
    <w:rsid w:val="00E668B1"/>
    <w:rsid w:val="00E66973"/>
    <w:rsid w:val="00E66C1A"/>
    <w:rsid w:val="00E677BC"/>
    <w:rsid w:val="00E67B1F"/>
    <w:rsid w:val="00E706F2"/>
    <w:rsid w:val="00E70CD6"/>
    <w:rsid w:val="00E71ED9"/>
    <w:rsid w:val="00E72263"/>
    <w:rsid w:val="00E72764"/>
    <w:rsid w:val="00E7288E"/>
    <w:rsid w:val="00E72983"/>
    <w:rsid w:val="00E73775"/>
    <w:rsid w:val="00E7427C"/>
    <w:rsid w:val="00E7445A"/>
    <w:rsid w:val="00E74A51"/>
    <w:rsid w:val="00E75A86"/>
    <w:rsid w:val="00E75F7B"/>
    <w:rsid w:val="00E760C0"/>
    <w:rsid w:val="00E76471"/>
    <w:rsid w:val="00E766CE"/>
    <w:rsid w:val="00E7682F"/>
    <w:rsid w:val="00E7697C"/>
    <w:rsid w:val="00E779CD"/>
    <w:rsid w:val="00E803E5"/>
    <w:rsid w:val="00E80638"/>
    <w:rsid w:val="00E808F4"/>
    <w:rsid w:val="00E80A4B"/>
    <w:rsid w:val="00E80E9F"/>
    <w:rsid w:val="00E81701"/>
    <w:rsid w:val="00E82347"/>
    <w:rsid w:val="00E825BD"/>
    <w:rsid w:val="00E82AC3"/>
    <w:rsid w:val="00E83B7D"/>
    <w:rsid w:val="00E845A8"/>
    <w:rsid w:val="00E84822"/>
    <w:rsid w:val="00E84896"/>
    <w:rsid w:val="00E84FF4"/>
    <w:rsid w:val="00E85CE4"/>
    <w:rsid w:val="00E86011"/>
    <w:rsid w:val="00E86600"/>
    <w:rsid w:val="00E869E1"/>
    <w:rsid w:val="00E86EE7"/>
    <w:rsid w:val="00E87183"/>
    <w:rsid w:val="00E87598"/>
    <w:rsid w:val="00E87E38"/>
    <w:rsid w:val="00E87F63"/>
    <w:rsid w:val="00E911E7"/>
    <w:rsid w:val="00E9180E"/>
    <w:rsid w:val="00E91B60"/>
    <w:rsid w:val="00E9201A"/>
    <w:rsid w:val="00E922B9"/>
    <w:rsid w:val="00E92540"/>
    <w:rsid w:val="00E92964"/>
    <w:rsid w:val="00E92D7B"/>
    <w:rsid w:val="00E93B3D"/>
    <w:rsid w:val="00E94312"/>
    <w:rsid w:val="00E9507B"/>
    <w:rsid w:val="00E95F40"/>
    <w:rsid w:val="00EA11EE"/>
    <w:rsid w:val="00EA13F7"/>
    <w:rsid w:val="00EA1BFF"/>
    <w:rsid w:val="00EA3B58"/>
    <w:rsid w:val="00EA3D7A"/>
    <w:rsid w:val="00EA3FA6"/>
    <w:rsid w:val="00EA4312"/>
    <w:rsid w:val="00EB12F1"/>
    <w:rsid w:val="00EB14FA"/>
    <w:rsid w:val="00EB1888"/>
    <w:rsid w:val="00EB1F8C"/>
    <w:rsid w:val="00EB2940"/>
    <w:rsid w:val="00EB29C6"/>
    <w:rsid w:val="00EB3B2C"/>
    <w:rsid w:val="00EB3D16"/>
    <w:rsid w:val="00EB51EE"/>
    <w:rsid w:val="00EB52AC"/>
    <w:rsid w:val="00EB59B6"/>
    <w:rsid w:val="00EB654A"/>
    <w:rsid w:val="00EB6818"/>
    <w:rsid w:val="00EB6B7A"/>
    <w:rsid w:val="00EB7176"/>
    <w:rsid w:val="00EC00CB"/>
    <w:rsid w:val="00EC03A7"/>
    <w:rsid w:val="00EC043A"/>
    <w:rsid w:val="00EC07AD"/>
    <w:rsid w:val="00EC14EE"/>
    <w:rsid w:val="00EC155E"/>
    <w:rsid w:val="00EC1A44"/>
    <w:rsid w:val="00EC3D0B"/>
    <w:rsid w:val="00EC4179"/>
    <w:rsid w:val="00EC4257"/>
    <w:rsid w:val="00EC43E8"/>
    <w:rsid w:val="00EC5634"/>
    <w:rsid w:val="00EC5693"/>
    <w:rsid w:val="00EC5CEF"/>
    <w:rsid w:val="00EC64C4"/>
    <w:rsid w:val="00EC65E1"/>
    <w:rsid w:val="00EC6E6F"/>
    <w:rsid w:val="00EC7251"/>
    <w:rsid w:val="00ED0489"/>
    <w:rsid w:val="00ED089C"/>
    <w:rsid w:val="00ED0930"/>
    <w:rsid w:val="00ED2BDD"/>
    <w:rsid w:val="00ED2D60"/>
    <w:rsid w:val="00ED2E14"/>
    <w:rsid w:val="00ED331B"/>
    <w:rsid w:val="00ED39B9"/>
    <w:rsid w:val="00ED39D1"/>
    <w:rsid w:val="00ED40A6"/>
    <w:rsid w:val="00ED4313"/>
    <w:rsid w:val="00ED4322"/>
    <w:rsid w:val="00ED46D0"/>
    <w:rsid w:val="00ED544C"/>
    <w:rsid w:val="00ED5DA7"/>
    <w:rsid w:val="00ED6030"/>
    <w:rsid w:val="00ED687A"/>
    <w:rsid w:val="00ED6916"/>
    <w:rsid w:val="00ED691B"/>
    <w:rsid w:val="00ED69AF"/>
    <w:rsid w:val="00ED6A33"/>
    <w:rsid w:val="00ED7CC8"/>
    <w:rsid w:val="00EE130F"/>
    <w:rsid w:val="00EE1BC1"/>
    <w:rsid w:val="00EE38F3"/>
    <w:rsid w:val="00EE4ACE"/>
    <w:rsid w:val="00EE4C36"/>
    <w:rsid w:val="00EE4C98"/>
    <w:rsid w:val="00EE5195"/>
    <w:rsid w:val="00EE5262"/>
    <w:rsid w:val="00EE5446"/>
    <w:rsid w:val="00EE65AD"/>
    <w:rsid w:val="00EE7A69"/>
    <w:rsid w:val="00EF04B3"/>
    <w:rsid w:val="00EF09E4"/>
    <w:rsid w:val="00EF1296"/>
    <w:rsid w:val="00EF1826"/>
    <w:rsid w:val="00EF1DD3"/>
    <w:rsid w:val="00EF2DC4"/>
    <w:rsid w:val="00EF3881"/>
    <w:rsid w:val="00EF47E0"/>
    <w:rsid w:val="00EF4CCD"/>
    <w:rsid w:val="00EF53A4"/>
    <w:rsid w:val="00EF5D31"/>
    <w:rsid w:val="00EF611E"/>
    <w:rsid w:val="00EF6C1F"/>
    <w:rsid w:val="00EF7968"/>
    <w:rsid w:val="00EF7CE1"/>
    <w:rsid w:val="00F004F7"/>
    <w:rsid w:val="00F00A10"/>
    <w:rsid w:val="00F00B3B"/>
    <w:rsid w:val="00F0139C"/>
    <w:rsid w:val="00F01A97"/>
    <w:rsid w:val="00F02414"/>
    <w:rsid w:val="00F029D3"/>
    <w:rsid w:val="00F0321F"/>
    <w:rsid w:val="00F03680"/>
    <w:rsid w:val="00F03E84"/>
    <w:rsid w:val="00F04079"/>
    <w:rsid w:val="00F05291"/>
    <w:rsid w:val="00F057FE"/>
    <w:rsid w:val="00F061C5"/>
    <w:rsid w:val="00F063DE"/>
    <w:rsid w:val="00F066CC"/>
    <w:rsid w:val="00F06F20"/>
    <w:rsid w:val="00F105E8"/>
    <w:rsid w:val="00F1183D"/>
    <w:rsid w:val="00F11875"/>
    <w:rsid w:val="00F11D10"/>
    <w:rsid w:val="00F11E1B"/>
    <w:rsid w:val="00F12F02"/>
    <w:rsid w:val="00F13384"/>
    <w:rsid w:val="00F13CB8"/>
    <w:rsid w:val="00F13DFF"/>
    <w:rsid w:val="00F13E1C"/>
    <w:rsid w:val="00F14F86"/>
    <w:rsid w:val="00F15497"/>
    <w:rsid w:val="00F154C4"/>
    <w:rsid w:val="00F1559E"/>
    <w:rsid w:val="00F16AE0"/>
    <w:rsid w:val="00F16E34"/>
    <w:rsid w:val="00F17664"/>
    <w:rsid w:val="00F177F5"/>
    <w:rsid w:val="00F2010F"/>
    <w:rsid w:val="00F2055A"/>
    <w:rsid w:val="00F2156C"/>
    <w:rsid w:val="00F2195E"/>
    <w:rsid w:val="00F22DC6"/>
    <w:rsid w:val="00F248EA"/>
    <w:rsid w:val="00F24DCF"/>
    <w:rsid w:val="00F2503A"/>
    <w:rsid w:val="00F251B1"/>
    <w:rsid w:val="00F25FAA"/>
    <w:rsid w:val="00F262E6"/>
    <w:rsid w:val="00F264A0"/>
    <w:rsid w:val="00F26691"/>
    <w:rsid w:val="00F26965"/>
    <w:rsid w:val="00F279C8"/>
    <w:rsid w:val="00F30607"/>
    <w:rsid w:val="00F31943"/>
    <w:rsid w:val="00F326C1"/>
    <w:rsid w:val="00F32897"/>
    <w:rsid w:val="00F330DF"/>
    <w:rsid w:val="00F34041"/>
    <w:rsid w:val="00F34D58"/>
    <w:rsid w:val="00F35EA0"/>
    <w:rsid w:val="00F36E81"/>
    <w:rsid w:val="00F37739"/>
    <w:rsid w:val="00F37E20"/>
    <w:rsid w:val="00F40A6E"/>
    <w:rsid w:val="00F413A8"/>
    <w:rsid w:val="00F420A5"/>
    <w:rsid w:val="00F432C6"/>
    <w:rsid w:val="00F44660"/>
    <w:rsid w:val="00F448CC"/>
    <w:rsid w:val="00F45B5A"/>
    <w:rsid w:val="00F46697"/>
    <w:rsid w:val="00F468BF"/>
    <w:rsid w:val="00F46B28"/>
    <w:rsid w:val="00F474A4"/>
    <w:rsid w:val="00F475A7"/>
    <w:rsid w:val="00F50843"/>
    <w:rsid w:val="00F509B1"/>
    <w:rsid w:val="00F525DB"/>
    <w:rsid w:val="00F5393A"/>
    <w:rsid w:val="00F53E03"/>
    <w:rsid w:val="00F544A5"/>
    <w:rsid w:val="00F55280"/>
    <w:rsid w:val="00F559D1"/>
    <w:rsid w:val="00F56053"/>
    <w:rsid w:val="00F5721D"/>
    <w:rsid w:val="00F574C1"/>
    <w:rsid w:val="00F576E3"/>
    <w:rsid w:val="00F61334"/>
    <w:rsid w:val="00F61D24"/>
    <w:rsid w:val="00F62F9F"/>
    <w:rsid w:val="00F63589"/>
    <w:rsid w:val="00F64380"/>
    <w:rsid w:val="00F6522A"/>
    <w:rsid w:val="00F652F4"/>
    <w:rsid w:val="00F65585"/>
    <w:rsid w:val="00F65607"/>
    <w:rsid w:val="00F656C5"/>
    <w:rsid w:val="00F6575A"/>
    <w:rsid w:val="00F65EC7"/>
    <w:rsid w:val="00F662C9"/>
    <w:rsid w:val="00F6667B"/>
    <w:rsid w:val="00F70405"/>
    <w:rsid w:val="00F704E5"/>
    <w:rsid w:val="00F7112C"/>
    <w:rsid w:val="00F72E13"/>
    <w:rsid w:val="00F74724"/>
    <w:rsid w:val="00F74E25"/>
    <w:rsid w:val="00F7508A"/>
    <w:rsid w:val="00F757F4"/>
    <w:rsid w:val="00F7587F"/>
    <w:rsid w:val="00F76421"/>
    <w:rsid w:val="00F77735"/>
    <w:rsid w:val="00F81188"/>
    <w:rsid w:val="00F811CF"/>
    <w:rsid w:val="00F8121F"/>
    <w:rsid w:val="00F813C2"/>
    <w:rsid w:val="00F82985"/>
    <w:rsid w:val="00F832C5"/>
    <w:rsid w:val="00F833D2"/>
    <w:rsid w:val="00F8375C"/>
    <w:rsid w:val="00F83E15"/>
    <w:rsid w:val="00F84055"/>
    <w:rsid w:val="00F846DE"/>
    <w:rsid w:val="00F84CF0"/>
    <w:rsid w:val="00F84F14"/>
    <w:rsid w:val="00F85E3C"/>
    <w:rsid w:val="00F85ED7"/>
    <w:rsid w:val="00F87D94"/>
    <w:rsid w:val="00F90B30"/>
    <w:rsid w:val="00F90E80"/>
    <w:rsid w:val="00F9104D"/>
    <w:rsid w:val="00F93859"/>
    <w:rsid w:val="00F93A10"/>
    <w:rsid w:val="00F93A9C"/>
    <w:rsid w:val="00F9412E"/>
    <w:rsid w:val="00F945FB"/>
    <w:rsid w:val="00F94942"/>
    <w:rsid w:val="00F94FC3"/>
    <w:rsid w:val="00F95CBA"/>
    <w:rsid w:val="00F95D05"/>
    <w:rsid w:val="00F962F2"/>
    <w:rsid w:val="00F96737"/>
    <w:rsid w:val="00F97779"/>
    <w:rsid w:val="00FA04FB"/>
    <w:rsid w:val="00FA0738"/>
    <w:rsid w:val="00FA113E"/>
    <w:rsid w:val="00FA12B2"/>
    <w:rsid w:val="00FA15E0"/>
    <w:rsid w:val="00FA21DB"/>
    <w:rsid w:val="00FA222E"/>
    <w:rsid w:val="00FA2A07"/>
    <w:rsid w:val="00FA2D72"/>
    <w:rsid w:val="00FA3645"/>
    <w:rsid w:val="00FA3DFA"/>
    <w:rsid w:val="00FA4253"/>
    <w:rsid w:val="00FA4704"/>
    <w:rsid w:val="00FA4AF5"/>
    <w:rsid w:val="00FA5272"/>
    <w:rsid w:val="00FA52CA"/>
    <w:rsid w:val="00FA5970"/>
    <w:rsid w:val="00FA5CC3"/>
    <w:rsid w:val="00FA5FCF"/>
    <w:rsid w:val="00FA61E3"/>
    <w:rsid w:val="00FA7803"/>
    <w:rsid w:val="00FA7E8B"/>
    <w:rsid w:val="00FB0866"/>
    <w:rsid w:val="00FB0873"/>
    <w:rsid w:val="00FB1155"/>
    <w:rsid w:val="00FB13B5"/>
    <w:rsid w:val="00FB23E2"/>
    <w:rsid w:val="00FB2E78"/>
    <w:rsid w:val="00FB3337"/>
    <w:rsid w:val="00FB398A"/>
    <w:rsid w:val="00FB3BC2"/>
    <w:rsid w:val="00FB467C"/>
    <w:rsid w:val="00FB47E3"/>
    <w:rsid w:val="00FB698B"/>
    <w:rsid w:val="00FB69AC"/>
    <w:rsid w:val="00FB6E96"/>
    <w:rsid w:val="00FB76D1"/>
    <w:rsid w:val="00FB7B10"/>
    <w:rsid w:val="00FC04BC"/>
    <w:rsid w:val="00FC06E7"/>
    <w:rsid w:val="00FC0CC2"/>
    <w:rsid w:val="00FC134A"/>
    <w:rsid w:val="00FC21A4"/>
    <w:rsid w:val="00FC2298"/>
    <w:rsid w:val="00FC3BDB"/>
    <w:rsid w:val="00FC4FDD"/>
    <w:rsid w:val="00FC5789"/>
    <w:rsid w:val="00FC5CDA"/>
    <w:rsid w:val="00FC5DD2"/>
    <w:rsid w:val="00FC60B6"/>
    <w:rsid w:val="00FC6A85"/>
    <w:rsid w:val="00FC6AC4"/>
    <w:rsid w:val="00FC6F02"/>
    <w:rsid w:val="00FC6F1B"/>
    <w:rsid w:val="00FC70C6"/>
    <w:rsid w:val="00FC7B22"/>
    <w:rsid w:val="00FC7CE7"/>
    <w:rsid w:val="00FD0050"/>
    <w:rsid w:val="00FD0143"/>
    <w:rsid w:val="00FD08AA"/>
    <w:rsid w:val="00FD0E07"/>
    <w:rsid w:val="00FD17BD"/>
    <w:rsid w:val="00FD2536"/>
    <w:rsid w:val="00FD312F"/>
    <w:rsid w:val="00FD3C05"/>
    <w:rsid w:val="00FD3C4C"/>
    <w:rsid w:val="00FD4472"/>
    <w:rsid w:val="00FD4A8E"/>
    <w:rsid w:val="00FD4E65"/>
    <w:rsid w:val="00FD5404"/>
    <w:rsid w:val="00FD5A4C"/>
    <w:rsid w:val="00FD5C9C"/>
    <w:rsid w:val="00FD60E6"/>
    <w:rsid w:val="00FD77D6"/>
    <w:rsid w:val="00FE0425"/>
    <w:rsid w:val="00FE056F"/>
    <w:rsid w:val="00FE229D"/>
    <w:rsid w:val="00FE2311"/>
    <w:rsid w:val="00FE2D59"/>
    <w:rsid w:val="00FE39AD"/>
    <w:rsid w:val="00FE3D17"/>
    <w:rsid w:val="00FE3DE8"/>
    <w:rsid w:val="00FE43EB"/>
    <w:rsid w:val="00FE4B4C"/>
    <w:rsid w:val="00FE4EDE"/>
    <w:rsid w:val="00FE5120"/>
    <w:rsid w:val="00FE5DA9"/>
    <w:rsid w:val="00FE6198"/>
    <w:rsid w:val="00FE66B0"/>
    <w:rsid w:val="00FF0A56"/>
    <w:rsid w:val="00FF17E9"/>
    <w:rsid w:val="00FF1F71"/>
    <w:rsid w:val="00FF266F"/>
    <w:rsid w:val="00FF2B2F"/>
    <w:rsid w:val="00FF2BBF"/>
    <w:rsid w:val="00FF33DE"/>
    <w:rsid w:val="00FF3422"/>
    <w:rsid w:val="00FF41EE"/>
    <w:rsid w:val="00FF4DA4"/>
    <w:rsid w:val="00FF50B6"/>
    <w:rsid w:val="00FF54F4"/>
    <w:rsid w:val="00FF5B76"/>
    <w:rsid w:val="00FF5B9B"/>
    <w:rsid w:val="00FF656A"/>
    <w:rsid w:val="00FF65CC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FB7BBB"/>
  <w15:docId w15:val="{04194966-A9A6-4CD8-85C0-BE9532B0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napToGrid w:val="0"/>
      <w:lang w:eastAsia="en-US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i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i/>
      <w:iCs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u w:val="single"/>
    </w:rPr>
  </w:style>
  <w:style w:type="paragraph" w:styleId="Rubrik6">
    <w:name w:val="heading 6"/>
    <w:basedOn w:val="Normal"/>
    <w:next w:val="Normal"/>
    <w:qFormat/>
    <w:pPr>
      <w:keepNext/>
      <w:ind w:left="-85"/>
      <w:outlineLvl w:val="5"/>
    </w:pPr>
    <w:rPr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pPr>
      <w:tabs>
        <w:tab w:val="center" w:pos="4153"/>
        <w:tab w:val="right" w:pos="8306"/>
      </w:tabs>
    </w:pPr>
  </w:style>
  <w:style w:type="character" w:styleId="Sidnummer">
    <w:name w:val="page number"/>
    <w:basedOn w:val="Standardstycketeckensnitt"/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rdtext">
    <w:name w:val="Body Text"/>
    <w:basedOn w:val="Normal"/>
    <w:link w:val="BrdtextChar"/>
    <w:pPr>
      <w:tabs>
        <w:tab w:val="right" w:pos="567"/>
      </w:tabs>
    </w:pPr>
    <w:rPr>
      <w:color w:val="000000"/>
    </w:rPr>
  </w:style>
  <w:style w:type="paragraph" w:styleId="Brdtextmedindrag">
    <w:name w:val="Body Text Indent"/>
    <w:basedOn w:val="Normal"/>
    <w:pPr>
      <w:ind w:left="-107"/>
    </w:pPr>
  </w:style>
  <w:style w:type="paragraph" w:styleId="Brdtextmedindrag2">
    <w:name w:val="Body Text Indent 2"/>
    <w:basedOn w:val="Normal"/>
    <w:pPr>
      <w:ind w:left="35"/>
    </w:pPr>
    <w:rPr>
      <w:bCs/>
    </w:rPr>
  </w:style>
  <w:style w:type="table" w:styleId="Tabellrutnt">
    <w:name w:val="Table Grid"/>
    <w:basedOn w:val="Normaltabell"/>
    <w:rsid w:val="00E05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231328"/>
    <w:rPr>
      <w:rFonts w:ascii="Tahoma" w:hAnsi="Tahoma" w:cs="Tahoma"/>
      <w:sz w:val="16"/>
      <w:szCs w:val="16"/>
    </w:rPr>
  </w:style>
  <w:style w:type="character" w:styleId="Hyperlnk">
    <w:name w:val="Hyperlink"/>
    <w:rsid w:val="00A52A92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8C568B"/>
    <w:pPr>
      <w:ind w:left="1304"/>
    </w:pPr>
  </w:style>
  <w:style w:type="character" w:styleId="AnvndHyperlnk">
    <w:name w:val="FollowedHyperlink"/>
    <w:rsid w:val="003C0DE8"/>
    <w:rPr>
      <w:color w:val="800080"/>
      <w:u w:val="single"/>
    </w:rPr>
  </w:style>
  <w:style w:type="character" w:customStyle="1" w:styleId="SidhuvudChar">
    <w:name w:val="Sidhuvud Char"/>
    <w:link w:val="Sidhuvud"/>
    <w:uiPriority w:val="99"/>
    <w:rsid w:val="00545367"/>
    <w:rPr>
      <w:snapToGrid w:val="0"/>
      <w:lang w:val="en-US" w:eastAsia="en-US"/>
    </w:rPr>
  </w:style>
  <w:style w:type="character" w:styleId="Platshllartext">
    <w:name w:val="Placeholder Text"/>
    <w:basedOn w:val="Standardstycketeckensnitt"/>
    <w:uiPriority w:val="99"/>
    <w:semiHidden/>
    <w:rsid w:val="001D2C29"/>
    <w:rPr>
      <w:color w:val="808080"/>
    </w:rPr>
  </w:style>
  <w:style w:type="character" w:customStyle="1" w:styleId="BrdtextChar">
    <w:name w:val="Brödtext Char"/>
    <w:basedOn w:val="Standardstycketeckensnitt"/>
    <w:link w:val="Brdtext"/>
    <w:rsid w:val="008B16CC"/>
    <w:rPr>
      <w:snapToGrid w:val="0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okument\Blanketter\8-Gemensamt\Protokoll%20-%20M&#246;testyp%20(&#229;&#229;&#229;&#229;-mm-dd)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735E7-6A6C-4E8A-AE33-C2471CE1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 - Mötestyp (åååå-mm-dd)</Template>
  <TotalTime>0</TotalTime>
  <Pages>3</Pages>
  <Words>559</Words>
  <Characters>2792</Characters>
  <Application>Microsoft Office Word</Application>
  <DocSecurity>4</DocSecurity>
  <Lines>23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Närvarande:</vt:lpstr>
      <vt:lpstr>Närvarande:</vt:lpstr>
    </vt:vector>
  </TitlesOfParts>
  <Company>SCA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Närvarande:</dc:title>
  <dc:creator>Paulson, Erik</dc:creator>
  <cp:lastModifiedBy>Tvååkers IF</cp:lastModifiedBy>
  <cp:revision>2</cp:revision>
  <cp:lastPrinted>2023-04-19T07:38:00Z</cp:lastPrinted>
  <dcterms:created xsi:type="dcterms:W3CDTF">2023-04-19T07:38:00Z</dcterms:created>
  <dcterms:modified xsi:type="dcterms:W3CDTF">2023-04-19T07:38:00Z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-1612847325</vt:i4>
  </property>
  <property fmtid="{D5CDD505-2E9C-101B-9397-08002B2CF9AE}" pid="3" name="MSIP_Label_4c8d6ef0-491d-4f17-aead-12ed260929f1_Enabled">
    <vt:lpwstr>True</vt:lpwstr>
  </property>
  <property fmtid="{D5CDD505-2E9C-101B-9397-08002B2CF9AE}" pid="4" name="MSIP_Label_4c8d6ef0-491d-4f17-aead-12ed260929f1_SiteId">
    <vt:lpwstr>f101208c-39d3-4c8a-8cc7-ad896b25954f</vt:lpwstr>
  </property>
  <property fmtid="{D5CDD505-2E9C-101B-9397-08002B2CF9AE}" pid="5" name="MSIP_Label_4c8d6ef0-491d-4f17-aead-12ed260929f1_Owner">
    <vt:lpwstr>Mattias.Johansson@essity.com</vt:lpwstr>
  </property>
  <property fmtid="{D5CDD505-2E9C-101B-9397-08002B2CF9AE}" pid="6" name="MSIP_Label_4c8d6ef0-491d-4f17-aead-12ed260929f1_SetDate">
    <vt:lpwstr>2018-01-10T17:10:44.5498211Z</vt:lpwstr>
  </property>
  <property fmtid="{D5CDD505-2E9C-101B-9397-08002B2CF9AE}" pid="7" name="MSIP_Label_4c8d6ef0-491d-4f17-aead-12ed260929f1_Name">
    <vt:lpwstr>Internal</vt:lpwstr>
  </property>
  <property fmtid="{D5CDD505-2E9C-101B-9397-08002B2CF9AE}" pid="8" name="MSIP_Label_4c8d6ef0-491d-4f17-aead-12ed260929f1_Application">
    <vt:lpwstr>Microsoft Azure Information Protection</vt:lpwstr>
  </property>
  <property fmtid="{D5CDD505-2E9C-101B-9397-08002B2CF9AE}" pid="9" name="MSIP_Label_4c8d6ef0-491d-4f17-aead-12ed260929f1_Extended_MSFT_Method">
    <vt:lpwstr>Automatic</vt:lpwstr>
  </property>
  <property fmtid="{D5CDD505-2E9C-101B-9397-08002B2CF9AE}" pid="10" name="Sensitivity">
    <vt:lpwstr>Internal</vt:lpwstr>
  </property>
</Properties>
</file>