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3"/>
        <w:gridCol w:w="2627"/>
      </w:tblGrid>
      <w:tr w:rsidR="004E7D29" w:rsidRPr="00134BFF" w14:paraId="6D3AD787" w14:textId="77777777" w:rsidTr="00D608DC">
        <w:trPr>
          <w:trHeight w:val="273"/>
        </w:trPr>
        <w:tc>
          <w:tcPr>
            <w:tcW w:w="1033" w:type="dxa"/>
            <w:hideMark/>
          </w:tcPr>
          <w:p w14:paraId="104A064B" w14:textId="77777777" w:rsidR="004E7D29" w:rsidRPr="00134BFF" w:rsidRDefault="004E7D29" w:rsidP="00D608DC">
            <w:pPr>
              <w:pStyle w:val="Brdtext"/>
              <w:rPr>
                <w:rFonts w:asciiTheme="minorHAnsi" w:hAnsiTheme="minorHAnsi" w:cstheme="minorHAnsi"/>
                <w:sz w:val="24"/>
                <w:szCs w:val="24"/>
              </w:rPr>
            </w:pPr>
            <w:r w:rsidRPr="00134BFF">
              <w:rPr>
                <w:rFonts w:asciiTheme="minorHAnsi" w:hAnsiTheme="minorHAnsi" w:cstheme="minorHAnsi"/>
                <w:b/>
                <w:bCs/>
                <w:color w:val="365F91" w:themeColor="accent1" w:themeShade="BF"/>
                <w:sz w:val="24"/>
                <w:szCs w:val="24"/>
              </w:rPr>
              <w:t>Tid:</w:t>
            </w:r>
          </w:p>
        </w:tc>
        <w:tc>
          <w:tcPr>
            <w:tcW w:w="2627" w:type="dxa"/>
            <w:hideMark/>
          </w:tcPr>
          <w:p w14:paraId="02E02D69" w14:textId="77777777" w:rsidR="004E7D29" w:rsidRPr="00134BFF" w:rsidRDefault="004E7D29" w:rsidP="00D608DC">
            <w:pPr>
              <w:pStyle w:val="Brdtext"/>
              <w:rPr>
                <w:rFonts w:asciiTheme="minorHAnsi" w:hAnsiTheme="minorHAnsi" w:cstheme="minorHAnsi"/>
                <w:sz w:val="24"/>
                <w:szCs w:val="24"/>
              </w:rPr>
            </w:pPr>
            <w:r w:rsidRPr="00134BFF">
              <w:rPr>
                <w:rFonts w:asciiTheme="minorHAnsi" w:hAnsiTheme="minorHAnsi" w:cstheme="minorHAnsi"/>
                <w:sz w:val="24"/>
                <w:szCs w:val="24"/>
              </w:rPr>
              <w:t>18.</w:t>
            </w:r>
            <w:r w:rsidR="00D77A2D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</w:tr>
      <w:tr w:rsidR="004E7D29" w:rsidRPr="00134BFF" w14:paraId="47E12F5A" w14:textId="77777777" w:rsidTr="00D608DC">
        <w:trPr>
          <w:trHeight w:val="273"/>
        </w:trPr>
        <w:tc>
          <w:tcPr>
            <w:tcW w:w="1033" w:type="dxa"/>
            <w:hideMark/>
          </w:tcPr>
          <w:p w14:paraId="056B53B4" w14:textId="77777777" w:rsidR="004E7D29" w:rsidRPr="00134BFF" w:rsidRDefault="004E7D29" w:rsidP="00D608DC">
            <w:pPr>
              <w:pStyle w:val="Brdtext"/>
              <w:rPr>
                <w:rFonts w:asciiTheme="minorHAnsi" w:hAnsiTheme="minorHAnsi" w:cstheme="minorHAnsi"/>
                <w:sz w:val="24"/>
                <w:szCs w:val="24"/>
              </w:rPr>
            </w:pPr>
            <w:r w:rsidRPr="00134BFF">
              <w:rPr>
                <w:rFonts w:asciiTheme="minorHAnsi" w:hAnsiTheme="minorHAnsi" w:cstheme="minorHAnsi"/>
                <w:b/>
                <w:bCs/>
                <w:color w:val="365F91" w:themeColor="accent1" w:themeShade="BF"/>
                <w:sz w:val="24"/>
                <w:szCs w:val="24"/>
              </w:rPr>
              <w:t>Plats:</w:t>
            </w:r>
          </w:p>
        </w:tc>
        <w:tc>
          <w:tcPr>
            <w:tcW w:w="2627" w:type="dxa"/>
            <w:hideMark/>
          </w:tcPr>
          <w:p w14:paraId="0176DBF6" w14:textId="77777777" w:rsidR="004E7D29" w:rsidRPr="00134BFF" w:rsidRDefault="004E7D29" w:rsidP="00D608DC">
            <w:pPr>
              <w:pStyle w:val="Brdtex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Övrevi</w:t>
            </w:r>
          </w:p>
        </w:tc>
      </w:tr>
    </w:tbl>
    <w:p w14:paraId="24E27860" w14:textId="77777777" w:rsidR="004E7D29" w:rsidRDefault="004E7D29" w:rsidP="00915AE4">
      <w:pPr>
        <w:pStyle w:val="Sidhuvud"/>
        <w:tabs>
          <w:tab w:val="left" w:pos="1304"/>
        </w:tabs>
        <w:rPr>
          <w:b/>
          <w:sz w:val="24"/>
          <w:szCs w:val="24"/>
          <w:u w:val="single"/>
        </w:rPr>
      </w:pPr>
    </w:p>
    <w:p w14:paraId="1F30B04D" w14:textId="77777777" w:rsidR="004E7D29" w:rsidRPr="004E7D29" w:rsidRDefault="004E7D29" w:rsidP="004E7D29">
      <w:pPr>
        <w:pStyle w:val="Brdtext"/>
        <w:tabs>
          <w:tab w:val="left" w:pos="4111"/>
        </w:tabs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</w:pPr>
      <w:r w:rsidRPr="004E7D29"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>Närvarande styrelseledamöter</w:t>
      </w:r>
      <w:r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ab/>
      </w:r>
      <w:r w:rsidRPr="004E7D29"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>Kallade (utöver styrelsen)</w:t>
      </w:r>
      <w:r w:rsidRPr="004E7D29"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ab/>
      </w:r>
    </w:p>
    <w:tbl>
      <w:tblPr>
        <w:tblStyle w:val="Tabellrutnt"/>
        <w:tblW w:w="8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3969"/>
      </w:tblGrid>
      <w:tr w:rsidR="0028150D" w:rsidRPr="00134BFF" w14:paraId="19E71B78" w14:textId="77777777" w:rsidTr="00E267EF">
        <w:trPr>
          <w:trHeight w:val="1589"/>
        </w:trPr>
        <w:tc>
          <w:tcPr>
            <w:tcW w:w="4219" w:type="dxa"/>
            <w:hideMark/>
          </w:tcPr>
          <w:p w14:paraId="29E84102" w14:textId="77777777" w:rsidR="0047759A" w:rsidRDefault="0047759A" w:rsidP="00E267EF">
            <w:pPr>
              <w:pStyle w:val="Brdtext"/>
              <w:tabs>
                <w:tab w:val="left" w:pos="3686"/>
                <w:tab w:val="left" w:pos="5103"/>
              </w:tabs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Råger Ivarsson</w:t>
            </w:r>
            <w:r w:rsidRPr="00134BFF">
              <w:rPr>
                <w:rFonts w:asciiTheme="minorHAnsi" w:hAnsiTheme="minorHAnsi" w:cstheme="minorHAnsi"/>
                <w:sz w:val="24"/>
                <w:szCs w:val="24"/>
              </w:rPr>
              <w:t>, ordförande</w:t>
            </w:r>
          </w:p>
          <w:p w14:paraId="4E12A4B2" w14:textId="77777777" w:rsidR="0028150D" w:rsidRPr="00134BFF" w:rsidRDefault="0028150D" w:rsidP="00E267EF">
            <w:pPr>
              <w:pStyle w:val="Brdtext"/>
              <w:tabs>
                <w:tab w:val="left" w:pos="3686"/>
                <w:tab w:val="left" w:pos="5103"/>
              </w:tabs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>Mikael Ekwall</w:t>
            </w:r>
          </w:p>
          <w:p w14:paraId="3C4518A1" w14:textId="77777777" w:rsidR="0028150D" w:rsidRDefault="0028150D" w:rsidP="00E267EF">
            <w:pPr>
              <w:pStyle w:val="Brdtext"/>
              <w:tabs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Sven-Anders Svensson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  <w:t>Anna Gunnarsson</w:t>
            </w:r>
          </w:p>
          <w:p w14:paraId="41CEBBC5" w14:textId="77777777" w:rsidR="0028150D" w:rsidRDefault="0028150D" w:rsidP="00E267EF">
            <w:pPr>
              <w:pStyle w:val="Brdtext"/>
              <w:tabs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Anders Loth (Sponsorgruppen)</w:t>
            </w:r>
          </w:p>
          <w:p w14:paraId="330641E5" w14:textId="77777777" w:rsidR="0028150D" w:rsidRDefault="008B16CC" w:rsidP="00E267EF">
            <w:pPr>
              <w:pStyle w:val="Brdtext"/>
              <w:tabs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Jacob Dranvik </w:t>
            </w:r>
          </w:p>
          <w:p w14:paraId="121AB30E" w14:textId="77777777" w:rsidR="0028150D" w:rsidRPr="00134BFF" w:rsidRDefault="0028150D" w:rsidP="00E267EF">
            <w:pPr>
              <w:pStyle w:val="Brdtext"/>
              <w:tabs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969" w:type="dxa"/>
            <w:hideMark/>
          </w:tcPr>
          <w:p w14:paraId="2553D0CB" w14:textId="77777777" w:rsidR="0028150D" w:rsidRDefault="008B16CC" w:rsidP="00E267EF">
            <w:pPr>
              <w:pStyle w:val="Brdtext"/>
              <w:tabs>
                <w:tab w:val="left" w:pos="5103"/>
              </w:tabs>
              <w:ind w:left="92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Inger M Carlsson</w:t>
            </w:r>
          </w:p>
          <w:p w14:paraId="1B7DB1C6" w14:textId="77777777" w:rsidR="0028150D" w:rsidRDefault="0028150D" w:rsidP="00E267EF">
            <w:pPr>
              <w:pStyle w:val="Brdtext"/>
              <w:tabs>
                <w:tab w:val="left" w:pos="5103"/>
              </w:tabs>
              <w:ind w:left="925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019AAFB" w14:textId="77777777" w:rsidR="0028150D" w:rsidRDefault="0028150D" w:rsidP="00E267EF">
            <w:pPr>
              <w:pStyle w:val="Rubrik1"/>
              <w:tabs>
                <w:tab w:val="left" w:pos="4253"/>
              </w:tabs>
              <w:ind w:left="925"/>
              <w:rPr>
                <w:rFonts w:asciiTheme="minorHAnsi" w:hAnsiTheme="minorHAnsi" w:cstheme="minorHAnsi"/>
                <w:szCs w:val="24"/>
              </w:rPr>
            </w:pPr>
            <w:r w:rsidRPr="005544B7">
              <w:rPr>
                <w:rFonts w:asciiTheme="minorHAnsi" w:hAnsiTheme="minorHAnsi" w:cstheme="minorHAnsi"/>
                <w:szCs w:val="24"/>
              </w:rPr>
              <w:t>Förhindrad</w:t>
            </w:r>
          </w:p>
          <w:p w14:paraId="33C145E9" w14:textId="77777777" w:rsidR="00912C22" w:rsidRDefault="008B16CC" w:rsidP="00912C22">
            <w:pPr>
              <w:pStyle w:val="Brdtext"/>
              <w:tabs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>
              <w:t xml:space="preserve">                 </w:t>
            </w:r>
            <w:r w:rsidR="00912C22">
              <w:t xml:space="preserve">  </w:t>
            </w:r>
            <w:r w:rsidR="00912C22">
              <w:rPr>
                <w:rFonts w:asciiTheme="minorHAnsi" w:hAnsiTheme="minorHAnsi" w:cstheme="minorHAnsi"/>
                <w:sz w:val="24"/>
                <w:szCs w:val="24"/>
              </w:rPr>
              <w:t>Anders Rylin</w:t>
            </w:r>
          </w:p>
          <w:p w14:paraId="18A3D69C" w14:textId="77777777" w:rsidR="00912C22" w:rsidRDefault="00912C22" w:rsidP="00912C22">
            <w:pPr>
              <w:pStyle w:val="Brdtext"/>
              <w:tabs>
                <w:tab w:val="left" w:pos="5103"/>
              </w:tabs>
              <w:ind w:left="92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Inger Karlsson</w:t>
            </w:r>
          </w:p>
          <w:p w14:paraId="606CE5C7" w14:textId="77777777" w:rsidR="00912C22" w:rsidRPr="00134BFF" w:rsidRDefault="00912C22" w:rsidP="00912C22">
            <w:pPr>
              <w:pStyle w:val="Brdtext"/>
              <w:tabs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CB7EB98" w14:textId="77777777" w:rsidR="008B16CC" w:rsidRPr="00134BFF" w:rsidRDefault="008B16CC" w:rsidP="008B16CC">
            <w:pPr>
              <w:pStyle w:val="Brdtext"/>
              <w:tabs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6D5FA10" w14:textId="77777777" w:rsidR="008B16CC" w:rsidRPr="008B16CC" w:rsidRDefault="008B16CC" w:rsidP="008B16CC"/>
        </w:tc>
      </w:tr>
      <w:tr w:rsidR="0028150D" w:rsidRPr="00134BFF" w14:paraId="52C21E60" w14:textId="77777777" w:rsidTr="00E267EF">
        <w:tc>
          <w:tcPr>
            <w:tcW w:w="4219" w:type="dxa"/>
          </w:tcPr>
          <w:p w14:paraId="52159466" w14:textId="77777777" w:rsidR="0028150D" w:rsidRDefault="0028150D" w:rsidP="00E267EF">
            <w:pPr>
              <w:pStyle w:val="Brdtext"/>
              <w:tabs>
                <w:tab w:val="left" w:pos="3686"/>
                <w:tab w:val="left" w:pos="5103"/>
              </w:tabs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  <w:p w14:paraId="20EAE3AD" w14:textId="77777777" w:rsidR="0028150D" w:rsidRPr="00134BFF" w:rsidRDefault="0028150D" w:rsidP="00E267EF">
            <w:pPr>
              <w:pStyle w:val="Brdtext"/>
              <w:tabs>
                <w:tab w:val="left" w:pos="3686"/>
                <w:tab w:val="left" w:pos="5103"/>
              </w:tabs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E2D166C" w14:textId="5B5919E4" w:rsidR="0028150D" w:rsidRPr="00134BFF" w:rsidRDefault="00FC0CF1" w:rsidP="00E267EF">
            <w:pPr>
              <w:pStyle w:val="Brdtext"/>
              <w:tabs>
                <w:tab w:val="left" w:pos="3686"/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</w:tc>
      </w:tr>
    </w:tbl>
    <w:p w14:paraId="7C142D80" w14:textId="77777777" w:rsidR="00915AE4" w:rsidRPr="001C624A" w:rsidRDefault="00545367" w:rsidP="00915AE4">
      <w:pPr>
        <w:pStyle w:val="Sidhuvud"/>
        <w:tabs>
          <w:tab w:val="left" w:pos="1304"/>
        </w:tabs>
        <w:rPr>
          <w:b/>
          <w:sz w:val="24"/>
          <w:szCs w:val="24"/>
          <w:u w:val="single"/>
        </w:rPr>
      </w:pPr>
      <w:r w:rsidRPr="001C624A">
        <w:rPr>
          <w:b/>
          <w:sz w:val="24"/>
          <w:szCs w:val="24"/>
          <w:u w:val="single"/>
        </w:rPr>
        <w:t>BESLUT</w:t>
      </w:r>
    </w:p>
    <w:p w14:paraId="2D228588" w14:textId="77777777" w:rsidR="002A129E" w:rsidRDefault="00CF3F99" w:rsidP="00861A7E">
      <w:pPr>
        <w:pStyle w:val="Sidhuvud"/>
        <w:numPr>
          <w:ilvl w:val="0"/>
          <w:numId w:val="2"/>
        </w:numPr>
        <w:tabs>
          <w:tab w:val="left" w:pos="1304"/>
        </w:tabs>
        <w:rPr>
          <w:sz w:val="24"/>
          <w:szCs w:val="24"/>
        </w:rPr>
      </w:pPr>
      <w:r>
        <w:rPr>
          <w:sz w:val="24"/>
          <w:szCs w:val="24"/>
        </w:rPr>
        <w:t>Jacob kollar med Jörgen om det går att boka hela Övrevi på samma gång i Boka.se</w:t>
      </w:r>
    </w:p>
    <w:p w14:paraId="206979F7" w14:textId="77777777" w:rsidR="00CF3F99" w:rsidRDefault="00CF3F99" w:rsidP="00861A7E">
      <w:pPr>
        <w:pStyle w:val="Sidhuvud"/>
        <w:numPr>
          <w:ilvl w:val="0"/>
          <w:numId w:val="2"/>
        </w:numPr>
        <w:tabs>
          <w:tab w:val="left" w:pos="1304"/>
        </w:tabs>
        <w:rPr>
          <w:sz w:val="24"/>
          <w:szCs w:val="24"/>
        </w:rPr>
      </w:pPr>
      <w:r>
        <w:rPr>
          <w:sz w:val="24"/>
          <w:szCs w:val="24"/>
        </w:rPr>
        <w:t>Råger kollar krishantering</w:t>
      </w:r>
    </w:p>
    <w:p w14:paraId="0978BE1E" w14:textId="77777777" w:rsidR="00CF3F99" w:rsidRDefault="00CF3F99" w:rsidP="00861A7E">
      <w:pPr>
        <w:pStyle w:val="Sidhuvud"/>
        <w:numPr>
          <w:ilvl w:val="0"/>
          <w:numId w:val="2"/>
        </w:numPr>
        <w:tabs>
          <w:tab w:val="left" w:pos="1304"/>
        </w:tabs>
        <w:rPr>
          <w:sz w:val="24"/>
          <w:szCs w:val="24"/>
        </w:rPr>
      </w:pPr>
      <w:r>
        <w:rPr>
          <w:sz w:val="24"/>
          <w:szCs w:val="24"/>
        </w:rPr>
        <w:t>Herr tar dialog med GBK</w:t>
      </w:r>
    </w:p>
    <w:p w14:paraId="78224004" w14:textId="77777777" w:rsidR="00CF3F99" w:rsidRPr="00CF3F99" w:rsidRDefault="00CF3F99" w:rsidP="00861A7E">
      <w:pPr>
        <w:pStyle w:val="Liststycke"/>
        <w:numPr>
          <w:ilvl w:val="0"/>
          <w:numId w:val="2"/>
        </w:numPr>
        <w:rPr>
          <w:bCs/>
          <w:sz w:val="22"/>
          <w:szCs w:val="22"/>
        </w:rPr>
      </w:pPr>
      <w:r w:rsidRPr="00CF3F99">
        <w:rPr>
          <w:bCs/>
          <w:sz w:val="22"/>
          <w:szCs w:val="22"/>
        </w:rPr>
        <w:t>Sven-Anders kommer att vara med på Damsektionens nästa möte den 4/4.</w:t>
      </w:r>
    </w:p>
    <w:p w14:paraId="54FEBF5B" w14:textId="77777777" w:rsidR="00CF3F99" w:rsidRPr="00CF3F99" w:rsidRDefault="00CF3F99" w:rsidP="00861A7E">
      <w:pPr>
        <w:pStyle w:val="Liststycke"/>
        <w:numPr>
          <w:ilvl w:val="0"/>
          <w:numId w:val="2"/>
        </w:numPr>
        <w:rPr>
          <w:bCs/>
          <w:sz w:val="22"/>
          <w:szCs w:val="22"/>
        </w:rPr>
      </w:pPr>
      <w:r w:rsidRPr="00CF3F99">
        <w:rPr>
          <w:bCs/>
          <w:sz w:val="22"/>
          <w:szCs w:val="22"/>
        </w:rPr>
        <w:t>Ungdom tar kontakt med Bernt Holm för att få hjälp med grillning av burgare.</w:t>
      </w:r>
    </w:p>
    <w:p w14:paraId="4BFFE119" w14:textId="77777777" w:rsidR="00CF3F99" w:rsidRPr="00E945FF" w:rsidRDefault="00CF3F99" w:rsidP="00861A7E">
      <w:pPr>
        <w:pStyle w:val="Liststycke"/>
        <w:numPr>
          <w:ilvl w:val="0"/>
          <w:numId w:val="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Ungdom kommer att kalla Inger till ett sektionsmöte så att Inger ka informera om loppisens verksamhet.</w:t>
      </w:r>
    </w:p>
    <w:p w14:paraId="326B4A29" w14:textId="77777777" w:rsidR="00C85A5A" w:rsidRPr="00C85A5A" w:rsidRDefault="00C85A5A" w:rsidP="00861A7E">
      <w:pPr>
        <w:pStyle w:val="Liststycke"/>
        <w:numPr>
          <w:ilvl w:val="0"/>
          <w:numId w:val="2"/>
        </w:numPr>
        <w:rPr>
          <w:bCs/>
          <w:sz w:val="22"/>
          <w:szCs w:val="22"/>
        </w:rPr>
      </w:pPr>
      <w:r w:rsidRPr="00C85A5A">
        <w:rPr>
          <w:bCs/>
          <w:sz w:val="22"/>
          <w:szCs w:val="22"/>
        </w:rPr>
        <w:t>Biljettpriserna ligger kvar, 120 ordinarie och 100 för pensionärer.</w:t>
      </w:r>
    </w:p>
    <w:p w14:paraId="5908C4B6" w14:textId="77777777" w:rsidR="00C85A5A" w:rsidRPr="00C85A5A" w:rsidRDefault="00C85A5A" w:rsidP="00861A7E">
      <w:pPr>
        <w:pStyle w:val="Liststycke"/>
        <w:numPr>
          <w:ilvl w:val="0"/>
          <w:numId w:val="2"/>
        </w:numPr>
        <w:rPr>
          <w:bCs/>
          <w:sz w:val="22"/>
          <w:szCs w:val="22"/>
        </w:rPr>
      </w:pPr>
      <w:r w:rsidRPr="00C85A5A">
        <w:rPr>
          <w:bCs/>
          <w:sz w:val="22"/>
          <w:szCs w:val="22"/>
        </w:rPr>
        <w:t xml:space="preserve">Dam kommer att sälja </w:t>
      </w:r>
      <w:r>
        <w:rPr>
          <w:bCs/>
          <w:sz w:val="22"/>
          <w:szCs w:val="22"/>
        </w:rPr>
        <w:t xml:space="preserve">Varbergskortet </w:t>
      </w:r>
      <w:r w:rsidRPr="00C85A5A">
        <w:rPr>
          <w:bCs/>
          <w:sz w:val="22"/>
          <w:szCs w:val="22"/>
        </w:rPr>
        <w:t>och pengarna tillfaller Dam. Anders informeras om antal.</w:t>
      </w:r>
    </w:p>
    <w:p w14:paraId="406F4E56" w14:textId="77777777" w:rsidR="00CF3F99" w:rsidRPr="001C624A" w:rsidRDefault="00CF3F99" w:rsidP="00C85A5A">
      <w:pPr>
        <w:pStyle w:val="Sidhuvud"/>
        <w:tabs>
          <w:tab w:val="left" w:pos="1304"/>
        </w:tabs>
        <w:ind w:left="1800"/>
        <w:rPr>
          <w:sz w:val="24"/>
          <w:szCs w:val="24"/>
        </w:rPr>
      </w:pPr>
    </w:p>
    <w:p w14:paraId="091D1961" w14:textId="77777777" w:rsidR="001D2C29" w:rsidRPr="001C624A" w:rsidRDefault="001D2C29" w:rsidP="000254B1">
      <w:pPr>
        <w:pStyle w:val="Sidhuvud"/>
        <w:tabs>
          <w:tab w:val="left" w:pos="1304"/>
        </w:tabs>
        <w:ind w:left="1440"/>
        <w:rPr>
          <w:sz w:val="24"/>
          <w:szCs w:val="24"/>
        </w:rPr>
      </w:pPr>
    </w:p>
    <w:p w14:paraId="3C635370" w14:textId="77777777" w:rsidR="001D2C29" w:rsidRPr="001C624A" w:rsidRDefault="001D2C29" w:rsidP="000254B1">
      <w:pPr>
        <w:pStyle w:val="Sidhuvud"/>
        <w:tabs>
          <w:tab w:val="left" w:pos="1304"/>
        </w:tabs>
        <w:ind w:left="1440"/>
        <w:rPr>
          <w:sz w:val="24"/>
          <w:szCs w:val="24"/>
        </w:rPr>
      </w:pPr>
    </w:p>
    <w:p w14:paraId="4984C82D" w14:textId="77777777" w:rsidR="001D2C29" w:rsidRDefault="001D2C29" w:rsidP="00861A7E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Mötets öppnande</w:t>
      </w:r>
    </w:p>
    <w:p w14:paraId="0600540C" w14:textId="77777777" w:rsidR="00912C22" w:rsidRPr="00912C22" w:rsidRDefault="00912C22" w:rsidP="00912C22">
      <w:pPr>
        <w:pStyle w:val="Liststycke"/>
        <w:ind w:left="720"/>
        <w:rPr>
          <w:bCs/>
          <w:sz w:val="22"/>
          <w:szCs w:val="22"/>
        </w:rPr>
      </w:pPr>
      <w:r w:rsidRPr="00912C22">
        <w:rPr>
          <w:bCs/>
          <w:sz w:val="22"/>
          <w:szCs w:val="22"/>
        </w:rPr>
        <w:t>Roger hälsar alla välkomna och öppnar mötet</w:t>
      </w:r>
    </w:p>
    <w:p w14:paraId="55A500D6" w14:textId="77777777" w:rsidR="008D3E2E" w:rsidRPr="001C624A" w:rsidRDefault="008D3E2E" w:rsidP="008D3E2E">
      <w:pPr>
        <w:pStyle w:val="Liststycke"/>
        <w:ind w:left="720"/>
        <w:rPr>
          <w:b/>
          <w:bCs/>
          <w:sz w:val="22"/>
          <w:szCs w:val="22"/>
        </w:rPr>
      </w:pPr>
    </w:p>
    <w:p w14:paraId="361DFF97" w14:textId="77777777" w:rsidR="002A2F34" w:rsidRPr="001C624A" w:rsidRDefault="002A2F34" w:rsidP="00861A7E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Godkännande dagordning.</w:t>
      </w:r>
    </w:p>
    <w:p w14:paraId="37E30246" w14:textId="77777777" w:rsidR="008D3E2E" w:rsidRPr="00AD2198" w:rsidRDefault="00AD2198" w:rsidP="00AD2198">
      <w:pPr>
        <w:ind w:left="720"/>
        <w:rPr>
          <w:bCs/>
          <w:sz w:val="22"/>
          <w:szCs w:val="22"/>
        </w:rPr>
      </w:pPr>
      <w:r w:rsidRPr="00AD2198">
        <w:rPr>
          <w:bCs/>
          <w:sz w:val="22"/>
          <w:szCs w:val="22"/>
        </w:rPr>
        <w:t>Dagordningen godkändes med tillägg för supporterklubben och ettan fotboll</w:t>
      </w:r>
    </w:p>
    <w:p w14:paraId="1ADAF6AC" w14:textId="77777777" w:rsidR="00AD2198" w:rsidRDefault="00AD2198" w:rsidP="00AD2198">
      <w:pPr>
        <w:pStyle w:val="Liststycke"/>
        <w:ind w:left="720"/>
        <w:rPr>
          <w:b/>
          <w:bCs/>
          <w:sz w:val="22"/>
          <w:szCs w:val="22"/>
        </w:rPr>
      </w:pPr>
    </w:p>
    <w:p w14:paraId="5D35E3A6" w14:textId="77777777" w:rsidR="0087635D" w:rsidRPr="001C624A" w:rsidRDefault="001D2C29" w:rsidP="00861A7E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Protokollsjusterare</w:t>
      </w:r>
      <w:r w:rsidR="00AE069F" w:rsidRPr="001C624A">
        <w:rPr>
          <w:b/>
          <w:bCs/>
          <w:sz w:val="22"/>
          <w:szCs w:val="22"/>
        </w:rPr>
        <w:t xml:space="preserve">: </w:t>
      </w:r>
    </w:p>
    <w:p w14:paraId="776B35DC" w14:textId="77777777" w:rsidR="008D3E2E" w:rsidRDefault="00AD2198" w:rsidP="00AD2198">
      <w:pPr>
        <w:ind w:left="720"/>
        <w:rPr>
          <w:bCs/>
          <w:sz w:val="22"/>
          <w:szCs w:val="22"/>
        </w:rPr>
      </w:pPr>
      <w:r>
        <w:rPr>
          <w:bCs/>
          <w:sz w:val="22"/>
          <w:szCs w:val="22"/>
        </w:rPr>
        <w:t>Sven-Anders justerar protokollet</w:t>
      </w:r>
    </w:p>
    <w:p w14:paraId="66FE41F7" w14:textId="77777777" w:rsidR="00AD2198" w:rsidRPr="00AD2198" w:rsidRDefault="00AD2198" w:rsidP="00AD2198">
      <w:pPr>
        <w:ind w:left="720"/>
        <w:rPr>
          <w:bCs/>
          <w:sz w:val="22"/>
          <w:szCs w:val="22"/>
        </w:rPr>
      </w:pPr>
    </w:p>
    <w:p w14:paraId="4335831D" w14:textId="77777777" w:rsidR="009E472E" w:rsidRPr="001C624A" w:rsidRDefault="00C6247D" w:rsidP="00861A7E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Föregående protokoll</w:t>
      </w:r>
      <w:r w:rsidR="002B6D3E" w:rsidRPr="001C624A">
        <w:rPr>
          <w:b/>
          <w:bCs/>
          <w:sz w:val="22"/>
          <w:szCs w:val="22"/>
        </w:rPr>
        <w:t xml:space="preserve"> </w:t>
      </w:r>
    </w:p>
    <w:p w14:paraId="76F3B5F7" w14:textId="77777777" w:rsidR="008D3E2E" w:rsidRDefault="00AD2198" w:rsidP="00AD2198">
      <w:pPr>
        <w:ind w:left="720"/>
        <w:rPr>
          <w:bCs/>
          <w:sz w:val="22"/>
          <w:szCs w:val="22"/>
        </w:rPr>
      </w:pPr>
      <w:r>
        <w:rPr>
          <w:bCs/>
          <w:sz w:val="22"/>
          <w:szCs w:val="22"/>
        </w:rPr>
        <w:t>Föregående protokoll gicks igenom. Råger kollar upp hur vår krishantering kan se ut.</w:t>
      </w:r>
    </w:p>
    <w:p w14:paraId="7E98BB0A" w14:textId="77777777" w:rsidR="00AD2198" w:rsidRPr="00AD2198" w:rsidRDefault="00AD2198" w:rsidP="00AD2198">
      <w:pPr>
        <w:ind w:left="720"/>
        <w:rPr>
          <w:bCs/>
          <w:sz w:val="22"/>
          <w:szCs w:val="22"/>
        </w:rPr>
      </w:pPr>
    </w:p>
    <w:p w14:paraId="444C67A4" w14:textId="77777777" w:rsidR="00973B54" w:rsidRPr="001C624A" w:rsidRDefault="008D3E2E" w:rsidP="00861A7E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Information och rapporter</w:t>
      </w:r>
    </w:p>
    <w:p w14:paraId="4230E5E8" w14:textId="77777777" w:rsidR="002A2F34" w:rsidRPr="001C624A" w:rsidRDefault="00946837" w:rsidP="00861A7E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 xml:space="preserve">Ekonomi </w:t>
      </w:r>
    </w:p>
    <w:p w14:paraId="68F0BB43" w14:textId="77777777" w:rsidR="008D3E2E" w:rsidRDefault="00AD2198" w:rsidP="008D3E2E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Det har inte hänt så mycket än. Till nästa möte kommer det en kvartalsrapport.</w:t>
      </w:r>
    </w:p>
    <w:p w14:paraId="764CEC34" w14:textId="77777777" w:rsidR="00AD2198" w:rsidRPr="00AD2198" w:rsidRDefault="00AD2198" w:rsidP="008D3E2E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Ekonomigruppen fungerar utmärkt</w:t>
      </w:r>
    </w:p>
    <w:p w14:paraId="000E7231" w14:textId="77777777" w:rsidR="0004477D" w:rsidRPr="001C624A" w:rsidRDefault="009C1625" w:rsidP="00861A7E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Dam</w:t>
      </w:r>
    </w:p>
    <w:p w14:paraId="453F7979" w14:textId="77777777" w:rsidR="008D3E2E" w:rsidRDefault="00AD2198" w:rsidP="00AD2198">
      <w:pPr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Anna kommer att vara föredragande för dam i styrelsen. Kommer inte att kunna närvara på alla dams sektionsmöten men kommer att hålla sig uppdaterad. Träningen är igång men det saknas en del spelare.</w:t>
      </w:r>
    </w:p>
    <w:p w14:paraId="2F23EF3A" w14:textId="77777777" w:rsidR="000E1033" w:rsidRPr="00AD2198" w:rsidRDefault="000E1033" w:rsidP="00AD2198">
      <w:pPr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Sven-Anders kommer att vara med på Damsektionens nästa möte den 4/4.</w:t>
      </w:r>
    </w:p>
    <w:p w14:paraId="109D4423" w14:textId="77777777" w:rsidR="002A2F34" w:rsidRPr="001C624A" w:rsidRDefault="00FB0873" w:rsidP="00861A7E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Ungdom</w:t>
      </w:r>
      <w:r w:rsidR="00F330DF" w:rsidRPr="001C624A">
        <w:rPr>
          <w:b/>
          <w:bCs/>
          <w:sz w:val="22"/>
          <w:szCs w:val="22"/>
        </w:rPr>
        <w:t xml:space="preserve"> </w:t>
      </w:r>
    </w:p>
    <w:p w14:paraId="7C4BB1CD" w14:textId="77777777" w:rsidR="008D3E2E" w:rsidRDefault="000E1033" w:rsidP="000E1033">
      <w:pPr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Ungdom har genomfört ledarutbildning med 17 deltagare varav två ungdomar.</w:t>
      </w:r>
      <w:r w:rsidR="00AF632B">
        <w:rPr>
          <w:bCs/>
          <w:sz w:val="22"/>
          <w:szCs w:val="22"/>
        </w:rPr>
        <w:t xml:space="preserve"> Fotbollens dag kommer att genomföras den 6/6. Det blir ett sammandrag på Övrevi med en del kringaktiviteter.</w:t>
      </w:r>
    </w:p>
    <w:p w14:paraId="7EF1036C" w14:textId="77777777" w:rsidR="00AF632B" w:rsidRPr="000E1033" w:rsidRDefault="00AF632B" w:rsidP="000E1033">
      <w:pPr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Ungdom tar kontakt med Bernt Holm för att få hjälp med grillning av burgare.</w:t>
      </w:r>
    </w:p>
    <w:p w14:paraId="7F1D5378" w14:textId="77777777" w:rsidR="002A2F34" w:rsidRPr="001C624A" w:rsidRDefault="009C1625" w:rsidP="00861A7E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Herr</w:t>
      </w:r>
    </w:p>
    <w:p w14:paraId="231831EF" w14:textId="77777777" w:rsidR="008D3E2E" w:rsidRDefault="00AD1B13" w:rsidP="00FF1AB6">
      <w:pPr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Har precis vart på träningsläger. Allt har gått bra och funkat fantastiskt. </w:t>
      </w:r>
    </w:p>
    <w:p w14:paraId="724063BB" w14:textId="77777777" w:rsidR="00AD1B13" w:rsidRDefault="00AD1B13" w:rsidP="00FF1AB6">
      <w:pPr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Serien drar igång om två veckor med Lund borta. Biljettpriserna ligger kvar, 120 ordinarie och 100 för pensionärer.</w:t>
      </w:r>
    </w:p>
    <w:p w14:paraId="2B3EE8D5" w14:textId="77777777" w:rsidR="00AD1B13" w:rsidRDefault="00AD1B13" w:rsidP="00FF1AB6">
      <w:pPr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23/5 kommer alla spelare gå igenom matchfixningsutbildning.</w:t>
      </w:r>
    </w:p>
    <w:p w14:paraId="2776FC70" w14:textId="77777777" w:rsidR="00AD1B13" w:rsidRPr="00FF1AB6" w:rsidRDefault="00AD1B13" w:rsidP="00FF1AB6">
      <w:pPr>
        <w:ind w:left="1440"/>
        <w:rPr>
          <w:bCs/>
          <w:sz w:val="22"/>
          <w:szCs w:val="22"/>
        </w:rPr>
      </w:pPr>
    </w:p>
    <w:p w14:paraId="1ABF0BFD" w14:textId="77777777" w:rsidR="005116AA" w:rsidRPr="001C624A" w:rsidRDefault="009B5D8F" w:rsidP="00861A7E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Sponsor</w:t>
      </w:r>
    </w:p>
    <w:p w14:paraId="2E3B9E56" w14:textId="77777777" w:rsidR="008D3E2E" w:rsidRDefault="00174112" w:rsidP="00174112">
      <w:pPr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Alla säljare har fått ut sina kunder och Monika har fått utbildning i fakturering. </w:t>
      </w:r>
    </w:p>
    <w:p w14:paraId="40361046" w14:textId="77777777" w:rsidR="00174112" w:rsidRDefault="00174112" w:rsidP="00174112">
      <w:pPr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Anders frågar hur vi skall göra med försäljning av Varbergs kortet.</w:t>
      </w:r>
    </w:p>
    <w:p w14:paraId="751B2EC2" w14:textId="77777777" w:rsidR="00174112" w:rsidRPr="00174112" w:rsidRDefault="00174112" w:rsidP="00174112">
      <w:pPr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Dam kommer att sälja och pengarna tillfaller Dam. Anders informeras om antal.</w:t>
      </w:r>
    </w:p>
    <w:p w14:paraId="2EDDC6CF" w14:textId="77777777" w:rsidR="00A82039" w:rsidRPr="001C624A" w:rsidRDefault="008D3E2E" w:rsidP="00861A7E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Kommun</w:t>
      </w:r>
    </w:p>
    <w:p w14:paraId="0D20B045" w14:textId="77777777" w:rsidR="008D3E2E" w:rsidRPr="00364D85" w:rsidRDefault="00364D85" w:rsidP="00364D85">
      <w:pPr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Avtal med kommunen för året är klart.</w:t>
      </w:r>
    </w:p>
    <w:p w14:paraId="3A16FBF7" w14:textId="77777777" w:rsidR="00825165" w:rsidRPr="00174112" w:rsidRDefault="008D3E2E" w:rsidP="00861A7E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Hallands Fotbollsförbund</w:t>
      </w:r>
      <w:r w:rsidR="00912C22">
        <w:rPr>
          <w:b/>
          <w:bCs/>
          <w:sz w:val="22"/>
          <w:szCs w:val="22"/>
        </w:rPr>
        <w:t>/Ettan fotboll</w:t>
      </w:r>
    </w:p>
    <w:p w14:paraId="1ECD15B7" w14:textId="77777777" w:rsidR="00825165" w:rsidRDefault="00364D85" w:rsidP="00364D85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Hallands fotbollsförbund redovisas vid nästa möte</w:t>
      </w:r>
    </w:p>
    <w:p w14:paraId="3CC6BEEF" w14:textId="77777777" w:rsidR="00364D85" w:rsidRDefault="00364D85" w:rsidP="00364D85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Råger har vart på Ettan fotbolls årsmöte. </w:t>
      </w:r>
      <w:r w:rsidR="006B7286">
        <w:rPr>
          <w:bCs/>
          <w:sz w:val="22"/>
          <w:szCs w:val="22"/>
        </w:rPr>
        <w:t xml:space="preserve">Det finns en del kritik mot hur Ettan Fotboll fungerar och vi behöver funder på vad vi vill med Ettan Fotboll. </w:t>
      </w:r>
    </w:p>
    <w:p w14:paraId="2F97AC2B" w14:textId="77777777" w:rsidR="006B7286" w:rsidRPr="00364D85" w:rsidRDefault="006B7286" w:rsidP="00364D85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Råger kommer att fundera på hur vi kan påverka Ettan Fotboll för att det skall bli bättre för föreningarna.</w:t>
      </w:r>
    </w:p>
    <w:p w14:paraId="68B4C330" w14:textId="77777777" w:rsidR="00825165" w:rsidRPr="00825165" w:rsidRDefault="00825165" w:rsidP="00861A7E">
      <w:pPr>
        <w:pStyle w:val="Liststycke"/>
        <w:numPr>
          <w:ilvl w:val="1"/>
          <w:numId w:val="1"/>
        </w:numPr>
        <w:rPr>
          <w:rFonts w:asciiTheme="minorHAnsi" w:hAnsiTheme="minorHAnsi" w:cstheme="minorHAnsi"/>
          <w:b/>
          <w:bCs/>
          <w:sz w:val="24"/>
          <w:szCs w:val="24"/>
        </w:rPr>
      </w:pPr>
      <w:r w:rsidRPr="00825165">
        <w:rPr>
          <w:rFonts w:asciiTheme="minorHAnsi" w:hAnsiTheme="minorHAnsi" w:cstheme="minorHAnsi"/>
          <w:b/>
          <w:bCs/>
          <w:sz w:val="24"/>
          <w:szCs w:val="24"/>
        </w:rPr>
        <w:t>Organisation/föreningsutveckling</w:t>
      </w:r>
    </w:p>
    <w:p w14:paraId="79B0F2E8" w14:textId="77777777" w:rsidR="00825165" w:rsidRPr="00FC0B5F" w:rsidRDefault="00FC0B5F" w:rsidP="00825165">
      <w:pPr>
        <w:pStyle w:val="Liststycke"/>
        <w:ind w:left="1440"/>
        <w:rPr>
          <w:bCs/>
          <w:sz w:val="22"/>
          <w:szCs w:val="22"/>
        </w:rPr>
      </w:pPr>
      <w:r w:rsidRPr="00FC0B5F">
        <w:rPr>
          <w:bCs/>
          <w:sz w:val="22"/>
          <w:szCs w:val="22"/>
        </w:rPr>
        <w:t>Råger har mailat med Jan-Olof (SISU)</w:t>
      </w:r>
      <w:r>
        <w:rPr>
          <w:bCs/>
          <w:sz w:val="22"/>
          <w:szCs w:val="22"/>
        </w:rPr>
        <w:t xml:space="preserve"> angående bokning av nytt datum. Råger kollar med Jan-Olof hur mycket tid som är lämpligt att lägga.</w:t>
      </w:r>
    </w:p>
    <w:p w14:paraId="1463B2C2" w14:textId="77777777" w:rsidR="00F84055" w:rsidRDefault="00F84055" w:rsidP="00861A7E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Supporterklubben</w:t>
      </w:r>
    </w:p>
    <w:p w14:paraId="4FCD7559" w14:textId="77777777" w:rsidR="00AD2198" w:rsidRDefault="00E945FF" w:rsidP="00E945FF">
      <w:pPr>
        <w:pStyle w:val="Liststycke"/>
        <w:ind w:left="1440"/>
        <w:rPr>
          <w:bCs/>
          <w:sz w:val="22"/>
          <w:szCs w:val="22"/>
        </w:rPr>
      </w:pPr>
      <w:r w:rsidRPr="00E945FF">
        <w:rPr>
          <w:bCs/>
          <w:sz w:val="22"/>
          <w:szCs w:val="22"/>
        </w:rPr>
        <w:t xml:space="preserve">Loppisen </w:t>
      </w:r>
      <w:proofErr w:type="spellStart"/>
      <w:r w:rsidRPr="00E945FF">
        <w:rPr>
          <w:bCs/>
          <w:sz w:val="22"/>
          <w:szCs w:val="22"/>
        </w:rPr>
        <w:t>preppar</w:t>
      </w:r>
      <w:proofErr w:type="spellEnd"/>
      <w:r w:rsidRPr="00E945FF">
        <w:rPr>
          <w:bCs/>
          <w:sz w:val="22"/>
          <w:szCs w:val="22"/>
        </w:rPr>
        <w:t xml:space="preserve"> för fullt</w:t>
      </w:r>
      <w:r>
        <w:rPr>
          <w:bCs/>
          <w:sz w:val="22"/>
          <w:szCs w:val="22"/>
        </w:rPr>
        <w:t xml:space="preserve"> och förbereder för säsongen. Det är rätt mycket jobb men samtidigt mycket roligt. Det är ca 40 </w:t>
      </w:r>
      <w:proofErr w:type="spellStart"/>
      <w:r>
        <w:rPr>
          <w:bCs/>
          <w:sz w:val="22"/>
          <w:szCs w:val="22"/>
        </w:rPr>
        <w:t>pers</w:t>
      </w:r>
      <w:proofErr w:type="spellEnd"/>
      <w:r>
        <w:rPr>
          <w:bCs/>
          <w:sz w:val="22"/>
          <w:szCs w:val="22"/>
        </w:rPr>
        <w:t xml:space="preserve"> som är igång.</w:t>
      </w:r>
    </w:p>
    <w:p w14:paraId="181BAC01" w14:textId="77777777" w:rsidR="00E945FF" w:rsidRDefault="00E945FF" w:rsidP="00E945FF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25 tillfällen plus två extra kommer det vara i år. Det finns kanske anledning att hålla öppet någon gång i samband med något större arrangemang på Övrevi.</w:t>
      </w:r>
    </w:p>
    <w:p w14:paraId="78A25F94" w14:textId="77777777" w:rsidR="00711B20" w:rsidRDefault="00711B20" w:rsidP="00E945FF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Info om loppisen kommer att läggas till i matchannonsen i VBG:s tidning.</w:t>
      </w:r>
    </w:p>
    <w:p w14:paraId="083999F8" w14:textId="77777777" w:rsidR="00711B20" w:rsidRPr="00E945FF" w:rsidRDefault="00711B20" w:rsidP="00E945FF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Ungdom kommer att kalla Inger till ett sektionsmöte så att Inger ka informera om loppisens verksamhet.</w:t>
      </w:r>
    </w:p>
    <w:p w14:paraId="24D47378" w14:textId="77777777" w:rsidR="00AF4C4E" w:rsidRPr="00FC0B5F" w:rsidRDefault="00AD2198" w:rsidP="00861A7E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Kansli/vaktmästare</w:t>
      </w:r>
    </w:p>
    <w:p w14:paraId="055E9B2A" w14:textId="77777777" w:rsidR="008D3E2E" w:rsidRDefault="00711B20" w:rsidP="00711B20">
      <w:pPr>
        <w:ind w:left="1440"/>
        <w:rPr>
          <w:bCs/>
          <w:sz w:val="22"/>
          <w:szCs w:val="22"/>
        </w:rPr>
      </w:pPr>
      <w:r w:rsidRPr="00711B20">
        <w:rPr>
          <w:bCs/>
          <w:sz w:val="22"/>
          <w:szCs w:val="22"/>
        </w:rPr>
        <w:t>Kommunen tycker att det är för dyrt att sätta igång robotgräsklipparna igen och gräset kommer att klippas med maskin</w:t>
      </w:r>
      <w:r>
        <w:rPr>
          <w:bCs/>
          <w:sz w:val="22"/>
          <w:szCs w:val="22"/>
        </w:rPr>
        <w:t>.</w:t>
      </w:r>
    </w:p>
    <w:p w14:paraId="19734233" w14:textId="77777777" w:rsidR="00711B20" w:rsidRDefault="00711B20" w:rsidP="00711B20">
      <w:pPr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Groparna på parkeringen är felanmälda </w:t>
      </w:r>
      <w:r w:rsidR="00CF3F99">
        <w:rPr>
          <w:bCs/>
          <w:sz w:val="22"/>
          <w:szCs w:val="22"/>
        </w:rPr>
        <w:t>vid två tillfällen</w:t>
      </w:r>
    </w:p>
    <w:p w14:paraId="75BF4AE2" w14:textId="77777777" w:rsidR="00CF3F99" w:rsidRDefault="00CF3F99" w:rsidP="00711B20">
      <w:pPr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Hemsidan behöver bli mer inbjudande, mycket handlar om herr men de är och så herr som lägger upp mest. Övriga behöver bli bättre på detta.</w:t>
      </w:r>
    </w:p>
    <w:p w14:paraId="46A8AE52" w14:textId="77777777" w:rsidR="00CF3F99" w:rsidRPr="00711B20" w:rsidRDefault="00CF3F99" w:rsidP="00711B20">
      <w:pPr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Plantering av blommor kommer att göras.</w:t>
      </w:r>
    </w:p>
    <w:p w14:paraId="5034611F" w14:textId="77777777" w:rsidR="00B57458" w:rsidRPr="001C624A" w:rsidRDefault="008D3E2E" w:rsidP="00861A7E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Diskussionsfrågor</w:t>
      </w:r>
    </w:p>
    <w:p w14:paraId="047EBA3B" w14:textId="77777777" w:rsidR="008D3E2E" w:rsidRPr="00C85A5A" w:rsidRDefault="00C85A5A" w:rsidP="00CF3F99">
      <w:pPr>
        <w:ind w:left="720"/>
        <w:rPr>
          <w:bCs/>
          <w:sz w:val="22"/>
          <w:szCs w:val="22"/>
        </w:rPr>
      </w:pPr>
      <w:r w:rsidRPr="00C85A5A">
        <w:rPr>
          <w:bCs/>
          <w:sz w:val="22"/>
          <w:szCs w:val="22"/>
        </w:rPr>
        <w:t xml:space="preserve">Vi skall inte ha en </w:t>
      </w:r>
      <w:proofErr w:type="spellStart"/>
      <w:r w:rsidRPr="00C85A5A">
        <w:rPr>
          <w:bCs/>
          <w:sz w:val="22"/>
          <w:szCs w:val="22"/>
        </w:rPr>
        <w:t>app</w:t>
      </w:r>
      <w:proofErr w:type="spellEnd"/>
    </w:p>
    <w:p w14:paraId="0CBB265B" w14:textId="77777777" w:rsidR="008D3E2E" w:rsidRPr="001C624A" w:rsidRDefault="008D3E2E" w:rsidP="00861A7E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Beslutsärenden</w:t>
      </w:r>
    </w:p>
    <w:p w14:paraId="02BB1806" w14:textId="77777777" w:rsidR="008D3E2E" w:rsidRPr="00C85A5A" w:rsidRDefault="00C85A5A" w:rsidP="00C85A5A">
      <w:pPr>
        <w:ind w:left="720"/>
        <w:rPr>
          <w:bCs/>
          <w:sz w:val="22"/>
          <w:szCs w:val="22"/>
        </w:rPr>
      </w:pPr>
      <w:r>
        <w:rPr>
          <w:bCs/>
          <w:sz w:val="22"/>
          <w:szCs w:val="22"/>
        </w:rPr>
        <w:t>Se ovan</w:t>
      </w:r>
    </w:p>
    <w:p w14:paraId="5E95630A" w14:textId="77777777" w:rsidR="00167894" w:rsidRPr="001C624A" w:rsidRDefault="00167894" w:rsidP="00861A7E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Övriga frågor</w:t>
      </w:r>
    </w:p>
    <w:p w14:paraId="24054DB4" w14:textId="77777777" w:rsidR="008D3E2E" w:rsidRDefault="00C85A5A" w:rsidP="000E1033">
      <w:pPr>
        <w:ind w:left="720"/>
        <w:rPr>
          <w:bCs/>
          <w:sz w:val="22"/>
          <w:szCs w:val="22"/>
        </w:rPr>
      </w:pPr>
      <w:r>
        <w:rPr>
          <w:bCs/>
          <w:sz w:val="22"/>
          <w:szCs w:val="22"/>
        </w:rPr>
        <w:t>Önskemål om att alla som är kallade svarar på kallelsen om man kan delta eller ej</w:t>
      </w:r>
    </w:p>
    <w:p w14:paraId="7A82BF6A" w14:textId="77777777" w:rsidR="00C85A5A" w:rsidRPr="000E1033" w:rsidRDefault="00C85A5A" w:rsidP="000E1033">
      <w:pPr>
        <w:ind w:left="720"/>
        <w:rPr>
          <w:bCs/>
          <w:sz w:val="22"/>
          <w:szCs w:val="22"/>
        </w:rPr>
      </w:pPr>
      <w:r>
        <w:rPr>
          <w:bCs/>
          <w:sz w:val="22"/>
          <w:szCs w:val="22"/>
        </w:rPr>
        <w:t>Protokollhanteringen framöver: Protokoll skickas till Kansli som skriver ut och lägger på kontoret för signering. Kansli ansvarar för att spara och lägga ut på hemsidan.</w:t>
      </w:r>
    </w:p>
    <w:p w14:paraId="04F63B39" w14:textId="77777777" w:rsidR="00AB6940" w:rsidRPr="001C624A" w:rsidRDefault="00A669AC" w:rsidP="00861A7E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 xml:space="preserve">Nästa möte och fika </w:t>
      </w:r>
    </w:p>
    <w:p w14:paraId="754ABAF7" w14:textId="77777777" w:rsidR="008D3E2E" w:rsidRPr="00014AFC" w:rsidRDefault="00014AFC" w:rsidP="00014AFC">
      <w:pPr>
        <w:ind w:left="7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18/4 </w:t>
      </w:r>
      <w:proofErr w:type="spellStart"/>
      <w:r>
        <w:rPr>
          <w:bCs/>
          <w:sz w:val="22"/>
          <w:szCs w:val="22"/>
        </w:rPr>
        <w:t>kl</w:t>
      </w:r>
      <w:proofErr w:type="spellEnd"/>
      <w:r>
        <w:rPr>
          <w:bCs/>
          <w:sz w:val="22"/>
          <w:szCs w:val="22"/>
        </w:rPr>
        <w:t xml:space="preserve"> 18.30, Jacob fixar fika</w:t>
      </w:r>
    </w:p>
    <w:p w14:paraId="4EF39DF3" w14:textId="77777777" w:rsidR="008D3E2E" w:rsidRPr="001C624A" w:rsidRDefault="00A669AC" w:rsidP="00861A7E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Mötet avslutas</w:t>
      </w:r>
      <w:r w:rsidR="00B7220D" w:rsidRPr="001C624A">
        <w:rPr>
          <w:b/>
          <w:bCs/>
          <w:sz w:val="22"/>
          <w:szCs w:val="22"/>
        </w:rPr>
        <w:t xml:space="preserve">  </w:t>
      </w:r>
    </w:p>
    <w:p w14:paraId="72FF55CE" w14:textId="77777777" w:rsidR="008D3E2E" w:rsidRPr="001C624A" w:rsidRDefault="008D3E2E" w:rsidP="008D3E2E">
      <w:pPr>
        <w:pStyle w:val="Liststycke"/>
        <w:rPr>
          <w:b/>
          <w:bCs/>
          <w:sz w:val="22"/>
          <w:szCs w:val="22"/>
        </w:rPr>
      </w:pPr>
    </w:p>
    <w:p w14:paraId="488BBA91" w14:textId="77777777" w:rsidR="00014AFC" w:rsidRDefault="00014AFC" w:rsidP="008D3E2E">
      <w:pPr>
        <w:rPr>
          <w:sz w:val="22"/>
          <w:szCs w:val="22"/>
        </w:rPr>
      </w:pPr>
    </w:p>
    <w:p w14:paraId="33813AE5" w14:textId="77777777" w:rsidR="008D3E2E" w:rsidRPr="001C624A" w:rsidRDefault="008D3E2E" w:rsidP="008D3E2E">
      <w:pPr>
        <w:rPr>
          <w:sz w:val="22"/>
          <w:szCs w:val="22"/>
        </w:rPr>
      </w:pPr>
      <w:r w:rsidRPr="001C624A">
        <w:rPr>
          <w:sz w:val="22"/>
          <w:szCs w:val="22"/>
        </w:rPr>
        <w:lastRenderedPageBreak/>
        <w:t>Vid protokollet</w:t>
      </w:r>
    </w:p>
    <w:p w14:paraId="7FBD4472" w14:textId="77777777" w:rsidR="008D3E2E" w:rsidRPr="001C624A" w:rsidRDefault="008D3E2E" w:rsidP="008D3E2E">
      <w:pPr>
        <w:rPr>
          <w:b/>
          <w:bCs/>
          <w:sz w:val="22"/>
          <w:szCs w:val="22"/>
        </w:rPr>
      </w:pPr>
    </w:p>
    <w:p w14:paraId="1AF7C0C7" w14:textId="77777777" w:rsidR="008D3E2E" w:rsidRDefault="008D3E2E" w:rsidP="008D3E2E">
      <w:pPr>
        <w:rPr>
          <w:sz w:val="22"/>
          <w:szCs w:val="22"/>
        </w:rPr>
      </w:pPr>
      <w:r w:rsidRPr="001C624A">
        <w:rPr>
          <w:sz w:val="22"/>
          <w:szCs w:val="22"/>
        </w:rPr>
        <w:t>Sekreterare</w:t>
      </w:r>
      <w:r w:rsidR="00C85A5A">
        <w:rPr>
          <w:sz w:val="22"/>
          <w:szCs w:val="22"/>
        </w:rPr>
        <w:t xml:space="preserve"> Jacob Dranvik</w:t>
      </w:r>
    </w:p>
    <w:p w14:paraId="2DAB5368" w14:textId="77777777" w:rsidR="00C85A5A" w:rsidRDefault="00C85A5A" w:rsidP="008D3E2E">
      <w:pPr>
        <w:rPr>
          <w:sz w:val="22"/>
          <w:szCs w:val="22"/>
        </w:rPr>
      </w:pPr>
    </w:p>
    <w:p w14:paraId="20AB90B4" w14:textId="77777777" w:rsidR="00C85A5A" w:rsidRDefault="00C85A5A" w:rsidP="008D3E2E">
      <w:pPr>
        <w:rPr>
          <w:sz w:val="22"/>
          <w:szCs w:val="22"/>
        </w:rPr>
      </w:pPr>
    </w:p>
    <w:p w14:paraId="70DB0DA6" w14:textId="77777777" w:rsidR="00C85A5A" w:rsidRPr="001C624A" w:rsidRDefault="00C85A5A" w:rsidP="008D3E2E">
      <w:pPr>
        <w:rPr>
          <w:sz w:val="22"/>
          <w:szCs w:val="22"/>
        </w:rPr>
      </w:pPr>
    </w:p>
    <w:p w14:paraId="1EA7855B" w14:textId="77777777" w:rsidR="008D3E2E" w:rsidRPr="001C624A" w:rsidRDefault="008D3E2E" w:rsidP="001D2C29">
      <w:pPr>
        <w:rPr>
          <w:sz w:val="22"/>
          <w:szCs w:val="22"/>
        </w:rPr>
      </w:pPr>
    </w:p>
    <w:p w14:paraId="1BB3A4D7" w14:textId="77777777" w:rsidR="00BC1656" w:rsidRPr="001C624A" w:rsidRDefault="00BC1656" w:rsidP="001D2C29">
      <w:pPr>
        <w:rPr>
          <w:sz w:val="22"/>
          <w:szCs w:val="22"/>
        </w:rPr>
      </w:pPr>
      <w:r w:rsidRPr="001C624A">
        <w:rPr>
          <w:sz w:val="22"/>
          <w:szCs w:val="22"/>
        </w:rPr>
        <w:t xml:space="preserve">Justerare: </w:t>
      </w:r>
      <w:r w:rsidR="00470F1B" w:rsidRPr="001C624A">
        <w:rPr>
          <w:sz w:val="22"/>
          <w:szCs w:val="22"/>
        </w:rPr>
        <w:t xml:space="preserve">  </w:t>
      </w:r>
      <w:r w:rsidRPr="001C624A">
        <w:rPr>
          <w:sz w:val="22"/>
          <w:szCs w:val="22"/>
        </w:rPr>
        <w:t>________________________</w:t>
      </w:r>
      <w:r w:rsidR="008D3E2E" w:rsidRPr="001C624A">
        <w:rPr>
          <w:sz w:val="22"/>
          <w:szCs w:val="22"/>
        </w:rPr>
        <w:tab/>
      </w:r>
      <w:r w:rsidR="008D3E2E" w:rsidRPr="001C624A">
        <w:rPr>
          <w:sz w:val="22"/>
          <w:szCs w:val="22"/>
        </w:rPr>
        <w:tab/>
        <w:t>___________________________</w:t>
      </w:r>
    </w:p>
    <w:p w14:paraId="55C78919" w14:textId="77777777" w:rsidR="008D3E2E" w:rsidRDefault="008D3E2E" w:rsidP="001D2C29">
      <w:pPr>
        <w:rPr>
          <w:sz w:val="22"/>
          <w:szCs w:val="22"/>
        </w:rPr>
      </w:pPr>
    </w:p>
    <w:p w14:paraId="62E35860" w14:textId="77777777" w:rsidR="00F13CB8" w:rsidRDefault="00C85A5A" w:rsidP="001D2C29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Sven -Anders Svensson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Råger Ivarsson</w:t>
      </w:r>
    </w:p>
    <w:p w14:paraId="46C241FA" w14:textId="77777777" w:rsidR="00F13CB8" w:rsidRPr="001C624A" w:rsidRDefault="00F13CB8" w:rsidP="001D2C29">
      <w:pPr>
        <w:rPr>
          <w:sz w:val="22"/>
          <w:szCs w:val="22"/>
        </w:rPr>
      </w:pPr>
    </w:p>
    <w:p w14:paraId="2569EB43" w14:textId="77777777" w:rsidR="001C624A" w:rsidRPr="001C624A" w:rsidRDefault="001C624A" w:rsidP="001D2C29">
      <w:pPr>
        <w:rPr>
          <w:sz w:val="22"/>
          <w:szCs w:val="22"/>
        </w:rPr>
      </w:pPr>
    </w:p>
    <w:sectPr w:rsidR="001C624A" w:rsidRPr="001C624A" w:rsidSect="001D2C29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7" w:h="16840" w:code="9"/>
      <w:pgMar w:top="1134" w:right="567" w:bottom="567" w:left="1418" w:header="284" w:footer="454" w:gutter="0"/>
      <w:cols w:space="720" w:equalWidth="0">
        <w:col w:w="9922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12359" w14:textId="77777777" w:rsidR="00861A7E" w:rsidRDefault="00861A7E">
      <w:r>
        <w:separator/>
      </w:r>
    </w:p>
  </w:endnote>
  <w:endnote w:type="continuationSeparator" w:id="0">
    <w:p w14:paraId="26230D1A" w14:textId="77777777" w:rsidR="00861A7E" w:rsidRDefault="00861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A3E17" w14:textId="77777777" w:rsidR="00F13CB8" w:rsidRDefault="00F13CB8" w:rsidP="00F13CB8">
    <w:pPr>
      <w:pStyle w:val="Sidfot"/>
      <w:pBdr>
        <w:bottom w:val="single" w:sz="4" w:space="1" w:color="auto"/>
      </w:pBdr>
      <w:rPr>
        <w:sz w:val="24"/>
        <w:szCs w:val="24"/>
      </w:rPr>
    </w:pPr>
  </w:p>
  <w:p w14:paraId="6D7CE154" w14:textId="35F8E18D" w:rsidR="001C624A" w:rsidRPr="001C624A" w:rsidRDefault="001C624A" w:rsidP="001C624A">
    <w:pPr>
      <w:pStyle w:val="Sidfot"/>
      <w:rPr>
        <w:sz w:val="24"/>
        <w:szCs w:val="24"/>
      </w:rPr>
    </w:pPr>
    <w:r w:rsidRPr="001C624A">
      <w:rPr>
        <w:sz w:val="24"/>
        <w:szCs w:val="24"/>
      </w:rPr>
      <w:t>Tvååkers IF</w:t>
    </w:r>
    <w:r w:rsidRPr="001C624A">
      <w:rPr>
        <w:sz w:val="24"/>
        <w:szCs w:val="24"/>
      </w:rPr>
      <w:tab/>
    </w:r>
    <w:proofErr w:type="spellStart"/>
    <w:r w:rsidRPr="001C624A">
      <w:rPr>
        <w:sz w:val="24"/>
        <w:szCs w:val="24"/>
      </w:rPr>
      <w:t>Styrelsemöt</w:t>
    </w:r>
    <w:r w:rsidRPr="001C624A">
      <w:rPr>
        <w:sz w:val="24"/>
        <w:szCs w:val="24"/>
      </w:rPr>
      <w:fldChar w:fldCharType="begin"/>
    </w:r>
    <w:r w:rsidRPr="001C624A">
      <w:rPr>
        <w:sz w:val="24"/>
        <w:szCs w:val="24"/>
      </w:rPr>
      <w:instrText xml:space="preserve"> AUTOTEXT  " Enkel textruta"  \* MERGEFORMAT </w:instrText>
    </w:r>
    <w:r w:rsidR="00A011E6">
      <w:rPr>
        <w:sz w:val="24"/>
        <w:szCs w:val="24"/>
      </w:rPr>
      <w:fldChar w:fldCharType="separate"/>
    </w:r>
    <w:r w:rsidR="00A011E6">
      <w:rPr>
        <w:b/>
        <w:bCs/>
        <w:sz w:val="24"/>
        <w:szCs w:val="24"/>
      </w:rPr>
      <w:t>Fel</w:t>
    </w:r>
    <w:proofErr w:type="spellEnd"/>
    <w:r w:rsidR="00A011E6">
      <w:rPr>
        <w:b/>
        <w:bCs/>
        <w:sz w:val="24"/>
        <w:szCs w:val="24"/>
      </w:rPr>
      <w:t xml:space="preserve">! Autotextposten är inte </w:t>
    </w:r>
    <w:proofErr w:type="spellStart"/>
    <w:r w:rsidR="00A011E6">
      <w:rPr>
        <w:b/>
        <w:bCs/>
        <w:sz w:val="24"/>
        <w:szCs w:val="24"/>
      </w:rPr>
      <w:t>definierad.</w:t>
    </w:r>
    <w:r w:rsidRPr="001C624A">
      <w:rPr>
        <w:sz w:val="24"/>
        <w:szCs w:val="24"/>
      </w:rPr>
      <w:fldChar w:fldCharType="end"/>
    </w:r>
    <w:r w:rsidRPr="001C624A">
      <w:rPr>
        <w:sz w:val="24"/>
        <w:szCs w:val="24"/>
      </w:rPr>
      <w:t>e</w:t>
    </w:r>
    <w:proofErr w:type="spellEnd"/>
    <w:r w:rsidRPr="001C624A">
      <w:rPr>
        <w:sz w:val="24"/>
        <w:szCs w:val="24"/>
      </w:rPr>
      <w:t xml:space="preserve"> 202</w:t>
    </w:r>
    <w:r w:rsidR="00912C22">
      <w:rPr>
        <w:sz w:val="24"/>
        <w:szCs w:val="24"/>
      </w:rPr>
      <w:t>3-03-21</w:t>
    </w:r>
    <w:r w:rsidRPr="001C624A">
      <w:rPr>
        <w:sz w:val="24"/>
        <w:szCs w:val="24"/>
      </w:rPr>
      <w:tab/>
    </w:r>
    <w:proofErr w:type="gramStart"/>
    <w:r w:rsidRPr="001C624A">
      <w:rPr>
        <w:sz w:val="24"/>
        <w:szCs w:val="24"/>
      </w:rPr>
      <w:t>849600-2562</w:t>
    </w:r>
    <w:proofErr w:type="gramEnd"/>
  </w:p>
  <w:p w14:paraId="6ADD3FB6" w14:textId="77777777" w:rsidR="001C624A" w:rsidRPr="001C624A" w:rsidRDefault="001C624A" w:rsidP="001C624A">
    <w:pPr>
      <w:pStyle w:val="Sidfot"/>
      <w:rPr>
        <w:sz w:val="24"/>
        <w:szCs w:val="24"/>
      </w:rPr>
    </w:pPr>
    <w:r w:rsidRPr="001C624A">
      <w:rPr>
        <w:sz w:val="24"/>
        <w:szCs w:val="24"/>
      </w:rPr>
      <w:t>Övrevi</w:t>
    </w:r>
  </w:p>
  <w:p w14:paraId="44E20E0C" w14:textId="77777777" w:rsidR="001C624A" w:rsidRPr="001C624A" w:rsidRDefault="001C624A" w:rsidP="001C624A">
    <w:pPr>
      <w:pStyle w:val="Sidfot"/>
      <w:rPr>
        <w:sz w:val="24"/>
        <w:szCs w:val="24"/>
      </w:rPr>
    </w:pPr>
    <w:r w:rsidRPr="001C624A">
      <w:rPr>
        <w:sz w:val="24"/>
        <w:szCs w:val="24"/>
      </w:rPr>
      <w:t>432 77 TVÅÅKER</w:t>
    </w:r>
  </w:p>
  <w:p w14:paraId="2F41AF9D" w14:textId="77777777" w:rsidR="00944A9C" w:rsidRPr="001C624A" w:rsidRDefault="00944A9C" w:rsidP="001C624A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EF690" w14:textId="77777777" w:rsidR="00F13CB8" w:rsidRDefault="00F13CB8" w:rsidP="00F13CB8">
    <w:pPr>
      <w:pStyle w:val="Sidfot"/>
      <w:pBdr>
        <w:bottom w:val="single" w:sz="4" w:space="1" w:color="auto"/>
      </w:pBdr>
      <w:rPr>
        <w:sz w:val="24"/>
        <w:szCs w:val="24"/>
      </w:rPr>
    </w:pPr>
  </w:p>
  <w:p w14:paraId="4185BA52" w14:textId="77777777" w:rsidR="00944A9C" w:rsidRPr="001C624A" w:rsidRDefault="001D2C29" w:rsidP="001D2C29">
    <w:pPr>
      <w:pStyle w:val="Sidfot"/>
      <w:rPr>
        <w:sz w:val="24"/>
        <w:szCs w:val="24"/>
      </w:rPr>
    </w:pPr>
    <w:r w:rsidRPr="001C624A">
      <w:rPr>
        <w:sz w:val="24"/>
        <w:szCs w:val="24"/>
      </w:rPr>
      <w:t>Tvååkers IF</w:t>
    </w:r>
    <w:r w:rsidRPr="001C624A">
      <w:rPr>
        <w:sz w:val="24"/>
        <w:szCs w:val="24"/>
      </w:rPr>
      <w:tab/>
      <w:t>Styrelsemöte 202</w:t>
    </w:r>
    <w:r w:rsidR="00912C22">
      <w:rPr>
        <w:sz w:val="24"/>
        <w:szCs w:val="24"/>
      </w:rPr>
      <w:t>3-03-21</w:t>
    </w:r>
    <w:r w:rsidRPr="001C624A">
      <w:rPr>
        <w:sz w:val="24"/>
        <w:szCs w:val="24"/>
      </w:rPr>
      <w:tab/>
      <w:t>849600-2562</w:t>
    </w:r>
  </w:p>
  <w:p w14:paraId="4249A49F" w14:textId="77777777" w:rsidR="001D2C29" w:rsidRPr="001C624A" w:rsidRDefault="001D2C29" w:rsidP="001D2C29">
    <w:pPr>
      <w:pStyle w:val="Sidfot"/>
      <w:rPr>
        <w:sz w:val="24"/>
        <w:szCs w:val="24"/>
      </w:rPr>
    </w:pPr>
    <w:r w:rsidRPr="001C624A">
      <w:rPr>
        <w:sz w:val="24"/>
        <w:szCs w:val="24"/>
      </w:rPr>
      <w:t>Övrevi</w:t>
    </w:r>
  </w:p>
  <w:p w14:paraId="1E3D3085" w14:textId="77777777" w:rsidR="001D2C29" w:rsidRPr="001C624A" w:rsidRDefault="001D2C29" w:rsidP="001D2C29">
    <w:pPr>
      <w:pStyle w:val="Sidfot"/>
      <w:rPr>
        <w:sz w:val="24"/>
        <w:szCs w:val="24"/>
      </w:rPr>
    </w:pPr>
    <w:r w:rsidRPr="001C624A">
      <w:rPr>
        <w:sz w:val="24"/>
        <w:szCs w:val="24"/>
      </w:rPr>
      <w:t>432 77 TVÅÅKER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34234" w14:textId="77777777" w:rsidR="00861A7E" w:rsidRDefault="00861A7E">
      <w:r>
        <w:separator/>
      </w:r>
    </w:p>
  </w:footnote>
  <w:footnote w:type="continuationSeparator" w:id="0">
    <w:p w14:paraId="37ABE17D" w14:textId="77777777" w:rsidR="00861A7E" w:rsidRDefault="00861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4488046"/>
      <w:docPartObj>
        <w:docPartGallery w:val="Page Numbers (Top of Page)"/>
        <w:docPartUnique/>
      </w:docPartObj>
    </w:sdtPr>
    <w:sdtEndPr/>
    <w:sdtContent>
      <w:p w14:paraId="6D91E922" w14:textId="77777777" w:rsidR="001C624A" w:rsidRDefault="001C624A">
        <w:pPr>
          <w:pStyle w:val="Sidhuvud"/>
          <w:jc w:val="right"/>
        </w:pPr>
        <w:r>
          <w:t xml:space="preserve">Sida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2A0AF6">
          <w:rPr>
            <w:b/>
            <w:bCs/>
            <w:noProof/>
          </w:rPr>
          <w:t>3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av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2A0AF6">
          <w:rPr>
            <w:b/>
            <w:bCs/>
            <w:noProof/>
          </w:rPr>
          <w:t>3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11A9BCE2" w14:textId="77777777" w:rsidR="001C624A" w:rsidRDefault="001C624A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8336367"/>
      <w:docPartObj>
        <w:docPartGallery w:val="Page Numbers (Top of Page)"/>
        <w:docPartUnique/>
      </w:docPartObj>
    </w:sdtPr>
    <w:sdtEndPr/>
    <w:sdtContent>
      <w:p w14:paraId="033A7A4A" w14:textId="77777777" w:rsidR="001D2C29" w:rsidRDefault="001D2C29">
        <w:pPr>
          <w:pStyle w:val="Sidhuvud"/>
          <w:jc w:val="right"/>
        </w:pPr>
        <w:r>
          <w:t xml:space="preserve">Sida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2A0AF6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av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2A0AF6">
          <w:rPr>
            <w:b/>
            <w:bCs/>
            <w:noProof/>
          </w:rPr>
          <w:t>3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tbl>
    <w:tblPr>
      <w:tblW w:w="9781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18"/>
      <w:gridCol w:w="4819"/>
      <w:gridCol w:w="3544"/>
    </w:tblGrid>
    <w:tr w:rsidR="001D2C29" w14:paraId="6F20B1D6" w14:textId="77777777" w:rsidTr="001A75F8">
      <w:tc>
        <w:tcPr>
          <w:tcW w:w="1418" w:type="dxa"/>
        </w:tcPr>
        <w:p w14:paraId="75721E87" w14:textId="77777777" w:rsidR="001D2C29" w:rsidRDefault="001D2C29" w:rsidP="001D2C29">
          <w:pPr>
            <w:pStyle w:val="Sidhuvud"/>
            <w:tabs>
              <w:tab w:val="clear" w:pos="4153"/>
              <w:tab w:val="clear" w:pos="8306"/>
            </w:tabs>
            <w:rPr>
              <w:sz w:val="16"/>
            </w:rPr>
          </w:pPr>
          <w:r>
            <w:rPr>
              <w:noProof/>
              <w:snapToGrid/>
              <w:sz w:val="16"/>
              <w:lang w:eastAsia="sv-SE"/>
            </w:rPr>
            <w:drawing>
              <wp:anchor distT="0" distB="0" distL="114300" distR="114300" simplePos="0" relativeHeight="251657728" behindDoc="1" locked="0" layoutInCell="1" allowOverlap="1" wp14:anchorId="22966561" wp14:editId="7EBC034A">
                <wp:simplePos x="0" y="0"/>
                <wp:positionH relativeFrom="column">
                  <wp:posOffset>32385</wp:posOffset>
                </wp:positionH>
                <wp:positionV relativeFrom="paragraph">
                  <wp:posOffset>143124</wp:posOffset>
                </wp:positionV>
                <wp:extent cx="895350" cy="790575"/>
                <wp:effectExtent l="0" t="0" r="0" b="9525"/>
                <wp:wrapNone/>
                <wp:docPr id="1" name="Bild 1" descr="TIF logg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TIF logg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19" w:type="dxa"/>
        </w:tcPr>
        <w:p w14:paraId="360A2359" w14:textId="77777777" w:rsidR="001D2C29" w:rsidRDefault="001D2C29" w:rsidP="001D2C29">
          <w:pPr>
            <w:pStyle w:val="Sidhuvud"/>
            <w:tabs>
              <w:tab w:val="clear" w:pos="4153"/>
              <w:tab w:val="clear" w:pos="8306"/>
            </w:tabs>
            <w:jc w:val="center"/>
            <w:rPr>
              <w:rFonts w:ascii="Arial" w:hAnsi="Arial"/>
            </w:rPr>
          </w:pPr>
        </w:p>
        <w:p w14:paraId="3DFAD2F1" w14:textId="77777777" w:rsidR="001D2C29" w:rsidRDefault="001D2C29" w:rsidP="001D2C29">
          <w:pPr>
            <w:pStyle w:val="Sidhuvud"/>
            <w:tabs>
              <w:tab w:val="clear" w:pos="4153"/>
              <w:tab w:val="clear" w:pos="8306"/>
            </w:tabs>
            <w:jc w:val="center"/>
            <w:rPr>
              <w:rFonts w:ascii="Arial" w:hAnsi="Arial"/>
            </w:rPr>
          </w:pPr>
        </w:p>
        <w:p w14:paraId="5A7B3793" w14:textId="77777777" w:rsidR="001D2C29" w:rsidRDefault="001D2C29" w:rsidP="001D2C29">
          <w:pPr>
            <w:pStyle w:val="Sidhuvud"/>
            <w:tabs>
              <w:tab w:val="clear" w:pos="4153"/>
              <w:tab w:val="clear" w:pos="8306"/>
            </w:tabs>
            <w:jc w:val="center"/>
            <w:rPr>
              <w:rFonts w:ascii="Arial" w:hAnsi="Arial"/>
            </w:rPr>
          </w:pPr>
        </w:p>
        <w:p w14:paraId="440FDBF1" w14:textId="7139E5F5" w:rsidR="001D2C29" w:rsidRDefault="00A011E6" w:rsidP="001D2C29">
          <w:pPr>
            <w:pStyle w:val="Sidhuvud"/>
            <w:tabs>
              <w:tab w:val="clear" w:pos="4153"/>
              <w:tab w:val="clear" w:pos="8306"/>
            </w:tabs>
            <w:jc w:val="center"/>
            <w:rPr>
              <w:rFonts w:ascii="Arial" w:hAnsi="Arial"/>
              <w:sz w:val="32"/>
            </w:rPr>
          </w:pPr>
          <w:r>
            <w:rPr>
              <w:rFonts w:ascii="Arial" w:hAnsi="Arial"/>
              <w:sz w:val="32"/>
            </w:rPr>
            <w:t xml:space="preserve">          </w:t>
          </w:r>
          <w:r w:rsidR="001D2C29">
            <w:rPr>
              <w:rFonts w:ascii="Arial" w:hAnsi="Arial"/>
              <w:sz w:val="32"/>
            </w:rPr>
            <w:t xml:space="preserve">Protokoll Styrelsemöte nr </w:t>
          </w:r>
          <w:r w:rsidR="00912C22">
            <w:rPr>
              <w:rFonts w:ascii="Arial" w:hAnsi="Arial"/>
              <w:sz w:val="32"/>
            </w:rPr>
            <w:t>2</w:t>
          </w:r>
        </w:p>
        <w:p w14:paraId="2F7588B7" w14:textId="291ED73E" w:rsidR="001D2C29" w:rsidRDefault="00A011E6" w:rsidP="001D2C29">
          <w:pPr>
            <w:pStyle w:val="Sidhuvud"/>
            <w:tabs>
              <w:tab w:val="clear" w:pos="4153"/>
              <w:tab w:val="clear" w:pos="8306"/>
            </w:tabs>
            <w:jc w:val="center"/>
            <w:rPr>
              <w:rFonts w:ascii="Arial" w:hAnsi="Arial"/>
              <w:sz w:val="32"/>
            </w:rPr>
          </w:pPr>
          <w:r>
            <w:rPr>
              <w:rFonts w:ascii="Arial" w:hAnsi="Arial"/>
              <w:sz w:val="32"/>
            </w:rPr>
            <w:t xml:space="preserve">          </w:t>
          </w:r>
          <w:r w:rsidR="001D2C29">
            <w:rPr>
              <w:rFonts w:ascii="Arial" w:hAnsi="Arial"/>
              <w:sz w:val="32"/>
            </w:rPr>
            <w:t>202</w:t>
          </w:r>
          <w:r w:rsidR="00912C22">
            <w:rPr>
              <w:rFonts w:ascii="Arial" w:hAnsi="Arial"/>
              <w:sz w:val="32"/>
            </w:rPr>
            <w:t>3</w:t>
          </w:r>
          <w:r w:rsidR="001D2C29">
            <w:rPr>
              <w:rFonts w:ascii="Arial" w:hAnsi="Arial"/>
              <w:sz w:val="32"/>
            </w:rPr>
            <w:t>-</w:t>
          </w:r>
          <w:r w:rsidR="00912C22">
            <w:rPr>
              <w:rFonts w:ascii="Arial" w:hAnsi="Arial"/>
              <w:sz w:val="32"/>
            </w:rPr>
            <w:t>03-21</w:t>
          </w:r>
        </w:p>
        <w:p w14:paraId="4B0A97FE" w14:textId="77777777" w:rsidR="001D2C29" w:rsidRPr="008D13E0" w:rsidRDefault="001D2C29" w:rsidP="001D2C29">
          <w:pPr>
            <w:pStyle w:val="Sidhuvud"/>
            <w:tabs>
              <w:tab w:val="clear" w:pos="4153"/>
              <w:tab w:val="clear" w:pos="8306"/>
            </w:tabs>
            <w:jc w:val="center"/>
            <w:rPr>
              <w:rFonts w:ascii="Arial" w:hAnsi="Arial"/>
              <w:sz w:val="24"/>
            </w:rPr>
          </w:pPr>
        </w:p>
      </w:tc>
      <w:tc>
        <w:tcPr>
          <w:tcW w:w="3544" w:type="dxa"/>
          <w:vAlign w:val="center"/>
        </w:tcPr>
        <w:p w14:paraId="7075B7FF" w14:textId="77777777" w:rsidR="001D2C29" w:rsidRPr="00E20892" w:rsidRDefault="001D2C29" w:rsidP="001D2C29">
          <w:pPr>
            <w:pStyle w:val="Sidhuvud"/>
            <w:tabs>
              <w:tab w:val="clear" w:pos="4153"/>
              <w:tab w:val="clear" w:pos="8306"/>
            </w:tabs>
            <w:rPr>
              <w:rFonts w:ascii="Arial" w:hAnsi="Arial"/>
              <w:sz w:val="19"/>
              <w:lang w:val="en-GB"/>
            </w:rPr>
          </w:pPr>
          <w:r>
            <w:rPr>
              <w:rFonts w:ascii="Arial" w:hAnsi="Arial"/>
              <w:noProof/>
              <w:snapToGrid/>
              <w:sz w:val="19"/>
              <w:lang w:eastAsia="sv-SE"/>
            </w:rPr>
            <w:drawing>
              <wp:anchor distT="0" distB="0" distL="114300" distR="114300" simplePos="0" relativeHeight="251658752" behindDoc="1" locked="0" layoutInCell="1" allowOverlap="1" wp14:anchorId="0DD731E9" wp14:editId="16D78B21">
                <wp:simplePos x="0" y="0"/>
                <wp:positionH relativeFrom="column">
                  <wp:posOffset>1036320</wp:posOffset>
                </wp:positionH>
                <wp:positionV relativeFrom="paragraph">
                  <wp:posOffset>-57785</wp:posOffset>
                </wp:positionV>
                <wp:extent cx="904875" cy="800100"/>
                <wp:effectExtent l="0" t="0" r="9525" b="0"/>
                <wp:wrapNone/>
                <wp:docPr id="2" name="Bild 2" descr="TIF logg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TIF logg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45356DA" w14:textId="77777777" w:rsidR="00944A9C" w:rsidRDefault="00944A9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0F28F8"/>
    <w:multiLevelType w:val="hybridMultilevel"/>
    <w:tmpl w:val="B7F00C0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F97ECC"/>
    <w:multiLevelType w:val="hybridMultilevel"/>
    <w:tmpl w:val="05B06AB6"/>
    <w:lvl w:ilvl="0" w:tplc="D902A11A">
      <w:start w:val="25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171068976">
    <w:abstractNumId w:val="0"/>
  </w:num>
  <w:num w:numId="2" w16cid:durableId="1871988876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8" w:dllVersion="513" w:checkStyle="1"/>
  <w:activeWritingStyle w:appName="MSWord" w:lang="en-GB" w:vendorID="8" w:dllVersion="513" w:checkStyle="1"/>
  <w:activeWritingStyle w:appName="MSWord" w:lang="sv-SE" w:vendorID="0" w:dllVersion="512" w:checkStyle="1"/>
  <w:activeWritingStyle w:appName="MSWord" w:lang="de-DE" w:vendorID="9" w:dllVersion="512" w:checkStyle="1"/>
  <w:activeWritingStyle w:appName="MSWord" w:lang="sv-SE" w:vendorID="666" w:dllVersion="513" w:checkStyle="1"/>
  <w:activeWritingStyle w:appName="MSWord" w:lang="da-DK" w:vendorID="666" w:dllVersion="513" w:checkStyle="1"/>
  <w:activeWritingStyle w:appName="MSWord" w:lang="pl-PL" w:vendorID="12" w:dllVersion="512" w:checkStyle="1"/>
  <w:activeWritingStyle w:appName="MSWord" w:lang="sv-SE" w:vendorID="22" w:dllVersion="513" w:checkStyle="1"/>
  <w:activeWritingStyle w:appName="MSWord" w:lang="pt-BR" w:vendorID="1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38F"/>
    <w:rsid w:val="0000095F"/>
    <w:rsid w:val="00001368"/>
    <w:rsid w:val="0000144B"/>
    <w:rsid w:val="00001E1B"/>
    <w:rsid w:val="000044EA"/>
    <w:rsid w:val="00004824"/>
    <w:rsid w:val="00005359"/>
    <w:rsid w:val="000054BD"/>
    <w:rsid w:val="000059E2"/>
    <w:rsid w:val="00005B5E"/>
    <w:rsid w:val="00006292"/>
    <w:rsid w:val="0000681F"/>
    <w:rsid w:val="00006855"/>
    <w:rsid w:val="00006B51"/>
    <w:rsid w:val="00006C4C"/>
    <w:rsid w:val="00006DAA"/>
    <w:rsid w:val="000077B6"/>
    <w:rsid w:val="00007D6A"/>
    <w:rsid w:val="00010041"/>
    <w:rsid w:val="0001010D"/>
    <w:rsid w:val="000107CD"/>
    <w:rsid w:val="00010C61"/>
    <w:rsid w:val="00010FC3"/>
    <w:rsid w:val="00011690"/>
    <w:rsid w:val="000135B2"/>
    <w:rsid w:val="00014808"/>
    <w:rsid w:val="0001496B"/>
    <w:rsid w:val="00014AFC"/>
    <w:rsid w:val="00014B50"/>
    <w:rsid w:val="00016100"/>
    <w:rsid w:val="0001623D"/>
    <w:rsid w:val="0002082F"/>
    <w:rsid w:val="000213A2"/>
    <w:rsid w:val="00022917"/>
    <w:rsid w:val="00023B5A"/>
    <w:rsid w:val="00023C03"/>
    <w:rsid w:val="00023D1F"/>
    <w:rsid w:val="00023E2C"/>
    <w:rsid w:val="000240C6"/>
    <w:rsid w:val="00024632"/>
    <w:rsid w:val="000248C9"/>
    <w:rsid w:val="00024974"/>
    <w:rsid w:val="00024E21"/>
    <w:rsid w:val="00025366"/>
    <w:rsid w:val="000253C8"/>
    <w:rsid w:val="000254B1"/>
    <w:rsid w:val="000257E4"/>
    <w:rsid w:val="00027A08"/>
    <w:rsid w:val="000302E3"/>
    <w:rsid w:val="00030514"/>
    <w:rsid w:val="00031305"/>
    <w:rsid w:val="00031D59"/>
    <w:rsid w:val="00031F3F"/>
    <w:rsid w:val="00031F89"/>
    <w:rsid w:val="000321B2"/>
    <w:rsid w:val="0003283E"/>
    <w:rsid w:val="00032D60"/>
    <w:rsid w:val="00033E31"/>
    <w:rsid w:val="0003404F"/>
    <w:rsid w:val="0003408A"/>
    <w:rsid w:val="000341CE"/>
    <w:rsid w:val="00036201"/>
    <w:rsid w:val="0003621D"/>
    <w:rsid w:val="0003782D"/>
    <w:rsid w:val="0004083A"/>
    <w:rsid w:val="00041067"/>
    <w:rsid w:val="00042A3F"/>
    <w:rsid w:val="00042E93"/>
    <w:rsid w:val="00043DFA"/>
    <w:rsid w:val="000441D3"/>
    <w:rsid w:val="0004477D"/>
    <w:rsid w:val="00046B99"/>
    <w:rsid w:val="000473AF"/>
    <w:rsid w:val="00047B2A"/>
    <w:rsid w:val="0005024C"/>
    <w:rsid w:val="000503EE"/>
    <w:rsid w:val="0005120D"/>
    <w:rsid w:val="00051466"/>
    <w:rsid w:val="000518F4"/>
    <w:rsid w:val="00051F13"/>
    <w:rsid w:val="0005238B"/>
    <w:rsid w:val="000523A3"/>
    <w:rsid w:val="00052682"/>
    <w:rsid w:val="000527BE"/>
    <w:rsid w:val="0005296C"/>
    <w:rsid w:val="0005319B"/>
    <w:rsid w:val="000533F1"/>
    <w:rsid w:val="000534E3"/>
    <w:rsid w:val="000539E2"/>
    <w:rsid w:val="00053EFE"/>
    <w:rsid w:val="00053F2D"/>
    <w:rsid w:val="000549B5"/>
    <w:rsid w:val="00054EE9"/>
    <w:rsid w:val="00055D3D"/>
    <w:rsid w:val="00056F47"/>
    <w:rsid w:val="00057554"/>
    <w:rsid w:val="00057CFA"/>
    <w:rsid w:val="00057D8B"/>
    <w:rsid w:val="00057FC7"/>
    <w:rsid w:val="00057FEE"/>
    <w:rsid w:val="0006011D"/>
    <w:rsid w:val="00061864"/>
    <w:rsid w:val="000624BD"/>
    <w:rsid w:val="000634F9"/>
    <w:rsid w:val="0006403E"/>
    <w:rsid w:val="00065793"/>
    <w:rsid w:val="00065D9C"/>
    <w:rsid w:val="00065EAF"/>
    <w:rsid w:val="00066156"/>
    <w:rsid w:val="00066707"/>
    <w:rsid w:val="000669BD"/>
    <w:rsid w:val="00066CC1"/>
    <w:rsid w:val="00067694"/>
    <w:rsid w:val="00071B40"/>
    <w:rsid w:val="00074301"/>
    <w:rsid w:val="000747FE"/>
    <w:rsid w:val="0007636C"/>
    <w:rsid w:val="00077591"/>
    <w:rsid w:val="000802EB"/>
    <w:rsid w:val="000812FB"/>
    <w:rsid w:val="000815E6"/>
    <w:rsid w:val="00081F15"/>
    <w:rsid w:val="0008212D"/>
    <w:rsid w:val="00082A18"/>
    <w:rsid w:val="00082C4A"/>
    <w:rsid w:val="00082E00"/>
    <w:rsid w:val="00084FF7"/>
    <w:rsid w:val="000853A2"/>
    <w:rsid w:val="00085D73"/>
    <w:rsid w:val="00085EE9"/>
    <w:rsid w:val="00086DB7"/>
    <w:rsid w:val="00087AFB"/>
    <w:rsid w:val="0009037B"/>
    <w:rsid w:val="0009191A"/>
    <w:rsid w:val="000920AF"/>
    <w:rsid w:val="00094448"/>
    <w:rsid w:val="00094697"/>
    <w:rsid w:val="0009712B"/>
    <w:rsid w:val="000973D8"/>
    <w:rsid w:val="00097840"/>
    <w:rsid w:val="000A1927"/>
    <w:rsid w:val="000A19C1"/>
    <w:rsid w:val="000A2473"/>
    <w:rsid w:val="000A2EEC"/>
    <w:rsid w:val="000A409F"/>
    <w:rsid w:val="000A5288"/>
    <w:rsid w:val="000A5748"/>
    <w:rsid w:val="000A6085"/>
    <w:rsid w:val="000A6F86"/>
    <w:rsid w:val="000A71EE"/>
    <w:rsid w:val="000A7A93"/>
    <w:rsid w:val="000B002B"/>
    <w:rsid w:val="000B0C63"/>
    <w:rsid w:val="000B0E7D"/>
    <w:rsid w:val="000B15E1"/>
    <w:rsid w:val="000B1C01"/>
    <w:rsid w:val="000B1DE9"/>
    <w:rsid w:val="000B2401"/>
    <w:rsid w:val="000B31E3"/>
    <w:rsid w:val="000B40DB"/>
    <w:rsid w:val="000B4520"/>
    <w:rsid w:val="000B45EF"/>
    <w:rsid w:val="000B4A8D"/>
    <w:rsid w:val="000B5B14"/>
    <w:rsid w:val="000B6CE8"/>
    <w:rsid w:val="000B6E9F"/>
    <w:rsid w:val="000B7115"/>
    <w:rsid w:val="000C0A5F"/>
    <w:rsid w:val="000C1703"/>
    <w:rsid w:val="000C232C"/>
    <w:rsid w:val="000C3129"/>
    <w:rsid w:val="000C316B"/>
    <w:rsid w:val="000C31EB"/>
    <w:rsid w:val="000C35D9"/>
    <w:rsid w:val="000C375D"/>
    <w:rsid w:val="000C3EF8"/>
    <w:rsid w:val="000C429D"/>
    <w:rsid w:val="000C42AD"/>
    <w:rsid w:val="000C49F9"/>
    <w:rsid w:val="000C543A"/>
    <w:rsid w:val="000C57FC"/>
    <w:rsid w:val="000C6176"/>
    <w:rsid w:val="000C6188"/>
    <w:rsid w:val="000C62F7"/>
    <w:rsid w:val="000C67A3"/>
    <w:rsid w:val="000C68C9"/>
    <w:rsid w:val="000C6ECD"/>
    <w:rsid w:val="000D046C"/>
    <w:rsid w:val="000D04D3"/>
    <w:rsid w:val="000D0A06"/>
    <w:rsid w:val="000D16D5"/>
    <w:rsid w:val="000D1A2E"/>
    <w:rsid w:val="000D1A7C"/>
    <w:rsid w:val="000D395E"/>
    <w:rsid w:val="000D3ECD"/>
    <w:rsid w:val="000D4AAF"/>
    <w:rsid w:val="000D4CAB"/>
    <w:rsid w:val="000D5B20"/>
    <w:rsid w:val="000D5B77"/>
    <w:rsid w:val="000D5D0B"/>
    <w:rsid w:val="000D73A0"/>
    <w:rsid w:val="000E002E"/>
    <w:rsid w:val="000E0060"/>
    <w:rsid w:val="000E1033"/>
    <w:rsid w:val="000E129B"/>
    <w:rsid w:val="000E1704"/>
    <w:rsid w:val="000E174A"/>
    <w:rsid w:val="000E1A1A"/>
    <w:rsid w:val="000E2899"/>
    <w:rsid w:val="000E3A16"/>
    <w:rsid w:val="000E3DAA"/>
    <w:rsid w:val="000E52CA"/>
    <w:rsid w:val="000E6301"/>
    <w:rsid w:val="000E645D"/>
    <w:rsid w:val="000E778D"/>
    <w:rsid w:val="000F01C7"/>
    <w:rsid w:val="000F03BA"/>
    <w:rsid w:val="000F0462"/>
    <w:rsid w:val="000F09D3"/>
    <w:rsid w:val="000F0CAB"/>
    <w:rsid w:val="000F0D74"/>
    <w:rsid w:val="000F113F"/>
    <w:rsid w:val="000F19A2"/>
    <w:rsid w:val="000F37DA"/>
    <w:rsid w:val="000F3CEA"/>
    <w:rsid w:val="000F3DC6"/>
    <w:rsid w:val="000F424F"/>
    <w:rsid w:val="000F4583"/>
    <w:rsid w:val="000F49A6"/>
    <w:rsid w:val="000F5204"/>
    <w:rsid w:val="000F5517"/>
    <w:rsid w:val="000F5A8D"/>
    <w:rsid w:val="000F5C65"/>
    <w:rsid w:val="000F684D"/>
    <w:rsid w:val="000F68B7"/>
    <w:rsid w:val="000F6B33"/>
    <w:rsid w:val="001001AF"/>
    <w:rsid w:val="00101365"/>
    <w:rsid w:val="001020FA"/>
    <w:rsid w:val="0010238F"/>
    <w:rsid w:val="001032F5"/>
    <w:rsid w:val="00103870"/>
    <w:rsid w:val="00105085"/>
    <w:rsid w:val="00105BB5"/>
    <w:rsid w:val="00105F64"/>
    <w:rsid w:val="001062B5"/>
    <w:rsid w:val="0010657B"/>
    <w:rsid w:val="00106824"/>
    <w:rsid w:val="00106A54"/>
    <w:rsid w:val="00106C5D"/>
    <w:rsid w:val="00110F47"/>
    <w:rsid w:val="0011187E"/>
    <w:rsid w:val="001134D5"/>
    <w:rsid w:val="00114508"/>
    <w:rsid w:val="00114F84"/>
    <w:rsid w:val="001152F3"/>
    <w:rsid w:val="00115C63"/>
    <w:rsid w:val="001165FC"/>
    <w:rsid w:val="00117E05"/>
    <w:rsid w:val="0012082A"/>
    <w:rsid w:val="00120939"/>
    <w:rsid w:val="00121942"/>
    <w:rsid w:val="00121970"/>
    <w:rsid w:val="00122579"/>
    <w:rsid w:val="00122B2E"/>
    <w:rsid w:val="00122E05"/>
    <w:rsid w:val="001234F8"/>
    <w:rsid w:val="001239FB"/>
    <w:rsid w:val="001242C2"/>
    <w:rsid w:val="00124D2B"/>
    <w:rsid w:val="00125292"/>
    <w:rsid w:val="001258AF"/>
    <w:rsid w:val="00125D19"/>
    <w:rsid w:val="00125EA0"/>
    <w:rsid w:val="00126379"/>
    <w:rsid w:val="001264FF"/>
    <w:rsid w:val="00126D7C"/>
    <w:rsid w:val="00127697"/>
    <w:rsid w:val="00127F27"/>
    <w:rsid w:val="00127FEB"/>
    <w:rsid w:val="001302A5"/>
    <w:rsid w:val="00131364"/>
    <w:rsid w:val="0013175B"/>
    <w:rsid w:val="00131854"/>
    <w:rsid w:val="00132FED"/>
    <w:rsid w:val="00133522"/>
    <w:rsid w:val="00134B44"/>
    <w:rsid w:val="001360E6"/>
    <w:rsid w:val="00136956"/>
    <w:rsid w:val="00137046"/>
    <w:rsid w:val="00140B9C"/>
    <w:rsid w:val="00141DAC"/>
    <w:rsid w:val="0014216F"/>
    <w:rsid w:val="00142CDA"/>
    <w:rsid w:val="00142FA0"/>
    <w:rsid w:val="0014305D"/>
    <w:rsid w:val="00143066"/>
    <w:rsid w:val="001430F9"/>
    <w:rsid w:val="0014354C"/>
    <w:rsid w:val="0014468B"/>
    <w:rsid w:val="00144F99"/>
    <w:rsid w:val="00145457"/>
    <w:rsid w:val="00145D62"/>
    <w:rsid w:val="00146C5D"/>
    <w:rsid w:val="001472B9"/>
    <w:rsid w:val="001530E5"/>
    <w:rsid w:val="0015338B"/>
    <w:rsid w:val="00153526"/>
    <w:rsid w:val="00153D96"/>
    <w:rsid w:val="00154EED"/>
    <w:rsid w:val="0015513E"/>
    <w:rsid w:val="001558ED"/>
    <w:rsid w:val="00155BF5"/>
    <w:rsid w:val="00156675"/>
    <w:rsid w:val="00156E63"/>
    <w:rsid w:val="00156EC2"/>
    <w:rsid w:val="00157846"/>
    <w:rsid w:val="001579A5"/>
    <w:rsid w:val="00157AA1"/>
    <w:rsid w:val="00157C89"/>
    <w:rsid w:val="0016041C"/>
    <w:rsid w:val="001604C6"/>
    <w:rsid w:val="001635C4"/>
    <w:rsid w:val="00163BB9"/>
    <w:rsid w:val="00164523"/>
    <w:rsid w:val="00164B3B"/>
    <w:rsid w:val="0016590F"/>
    <w:rsid w:val="00165C7B"/>
    <w:rsid w:val="00165D57"/>
    <w:rsid w:val="00165E5D"/>
    <w:rsid w:val="001666B2"/>
    <w:rsid w:val="00166CCF"/>
    <w:rsid w:val="00166FA4"/>
    <w:rsid w:val="00167894"/>
    <w:rsid w:val="00167FE0"/>
    <w:rsid w:val="001706F2"/>
    <w:rsid w:val="001707A3"/>
    <w:rsid w:val="00170D3C"/>
    <w:rsid w:val="001712B8"/>
    <w:rsid w:val="00171D2E"/>
    <w:rsid w:val="0017269C"/>
    <w:rsid w:val="0017271D"/>
    <w:rsid w:val="001728BC"/>
    <w:rsid w:val="001729DB"/>
    <w:rsid w:val="00172AD9"/>
    <w:rsid w:val="0017302D"/>
    <w:rsid w:val="001733E2"/>
    <w:rsid w:val="00173AF7"/>
    <w:rsid w:val="00174112"/>
    <w:rsid w:val="00175098"/>
    <w:rsid w:val="001761AD"/>
    <w:rsid w:val="00177372"/>
    <w:rsid w:val="001804A7"/>
    <w:rsid w:val="00180530"/>
    <w:rsid w:val="001805E6"/>
    <w:rsid w:val="00180874"/>
    <w:rsid w:val="0018089A"/>
    <w:rsid w:val="00180968"/>
    <w:rsid w:val="00180F20"/>
    <w:rsid w:val="0018103E"/>
    <w:rsid w:val="00181C78"/>
    <w:rsid w:val="0018298C"/>
    <w:rsid w:val="00182E7F"/>
    <w:rsid w:val="00183D14"/>
    <w:rsid w:val="00185469"/>
    <w:rsid w:val="001902C2"/>
    <w:rsid w:val="00190727"/>
    <w:rsid w:val="001908A7"/>
    <w:rsid w:val="00190AA5"/>
    <w:rsid w:val="00191149"/>
    <w:rsid w:val="001919F1"/>
    <w:rsid w:val="001921F2"/>
    <w:rsid w:val="00192338"/>
    <w:rsid w:val="00192B64"/>
    <w:rsid w:val="00193080"/>
    <w:rsid w:val="001934F9"/>
    <w:rsid w:val="00193A3D"/>
    <w:rsid w:val="00193D20"/>
    <w:rsid w:val="001942DF"/>
    <w:rsid w:val="00194D57"/>
    <w:rsid w:val="00194EAC"/>
    <w:rsid w:val="00194FE5"/>
    <w:rsid w:val="00195DE1"/>
    <w:rsid w:val="0019620D"/>
    <w:rsid w:val="00196C05"/>
    <w:rsid w:val="00196ED0"/>
    <w:rsid w:val="00196F45"/>
    <w:rsid w:val="001971BA"/>
    <w:rsid w:val="00197945"/>
    <w:rsid w:val="001A0FDA"/>
    <w:rsid w:val="001A12B0"/>
    <w:rsid w:val="001A1DFA"/>
    <w:rsid w:val="001A2135"/>
    <w:rsid w:val="001A2C1E"/>
    <w:rsid w:val="001A342E"/>
    <w:rsid w:val="001A413B"/>
    <w:rsid w:val="001A4635"/>
    <w:rsid w:val="001A48D4"/>
    <w:rsid w:val="001A4DD4"/>
    <w:rsid w:val="001A5D33"/>
    <w:rsid w:val="001A6BEA"/>
    <w:rsid w:val="001A79BA"/>
    <w:rsid w:val="001A7FE7"/>
    <w:rsid w:val="001B09F4"/>
    <w:rsid w:val="001B0AD9"/>
    <w:rsid w:val="001B11BB"/>
    <w:rsid w:val="001B146A"/>
    <w:rsid w:val="001B1B52"/>
    <w:rsid w:val="001B1C64"/>
    <w:rsid w:val="001B1D25"/>
    <w:rsid w:val="001B30B8"/>
    <w:rsid w:val="001B3FB0"/>
    <w:rsid w:val="001B7182"/>
    <w:rsid w:val="001B7421"/>
    <w:rsid w:val="001B7723"/>
    <w:rsid w:val="001B7CE1"/>
    <w:rsid w:val="001C072D"/>
    <w:rsid w:val="001C0A3C"/>
    <w:rsid w:val="001C1BD2"/>
    <w:rsid w:val="001C1E11"/>
    <w:rsid w:val="001C275B"/>
    <w:rsid w:val="001C2D18"/>
    <w:rsid w:val="001C2D7E"/>
    <w:rsid w:val="001C3274"/>
    <w:rsid w:val="001C372A"/>
    <w:rsid w:val="001C5181"/>
    <w:rsid w:val="001C624A"/>
    <w:rsid w:val="001C6DFB"/>
    <w:rsid w:val="001D05EE"/>
    <w:rsid w:val="001D17F8"/>
    <w:rsid w:val="001D1DDF"/>
    <w:rsid w:val="001D296C"/>
    <w:rsid w:val="001D2C29"/>
    <w:rsid w:val="001D2CA1"/>
    <w:rsid w:val="001D30F5"/>
    <w:rsid w:val="001D339A"/>
    <w:rsid w:val="001D33BA"/>
    <w:rsid w:val="001D3912"/>
    <w:rsid w:val="001D4E4B"/>
    <w:rsid w:val="001D54D5"/>
    <w:rsid w:val="001D631D"/>
    <w:rsid w:val="001D793D"/>
    <w:rsid w:val="001D7F3B"/>
    <w:rsid w:val="001E030E"/>
    <w:rsid w:val="001E04AE"/>
    <w:rsid w:val="001E0596"/>
    <w:rsid w:val="001E0844"/>
    <w:rsid w:val="001E0DF6"/>
    <w:rsid w:val="001E124B"/>
    <w:rsid w:val="001E16C9"/>
    <w:rsid w:val="001E198B"/>
    <w:rsid w:val="001E21B0"/>
    <w:rsid w:val="001E279E"/>
    <w:rsid w:val="001E35AB"/>
    <w:rsid w:val="001E4BE0"/>
    <w:rsid w:val="001E5D99"/>
    <w:rsid w:val="001E6311"/>
    <w:rsid w:val="001E7012"/>
    <w:rsid w:val="001E7F62"/>
    <w:rsid w:val="001F0297"/>
    <w:rsid w:val="001F041E"/>
    <w:rsid w:val="001F0848"/>
    <w:rsid w:val="001F0971"/>
    <w:rsid w:val="001F09A6"/>
    <w:rsid w:val="001F0EBE"/>
    <w:rsid w:val="001F126A"/>
    <w:rsid w:val="001F2582"/>
    <w:rsid w:val="001F2708"/>
    <w:rsid w:val="001F2DA2"/>
    <w:rsid w:val="001F2ED4"/>
    <w:rsid w:val="001F35E4"/>
    <w:rsid w:val="001F38D2"/>
    <w:rsid w:val="001F3F57"/>
    <w:rsid w:val="001F485C"/>
    <w:rsid w:val="001F5919"/>
    <w:rsid w:val="001F5DCE"/>
    <w:rsid w:val="001F5E90"/>
    <w:rsid w:val="001F773E"/>
    <w:rsid w:val="001F793A"/>
    <w:rsid w:val="001F7956"/>
    <w:rsid w:val="00200013"/>
    <w:rsid w:val="00201DA9"/>
    <w:rsid w:val="00202584"/>
    <w:rsid w:val="002025E0"/>
    <w:rsid w:val="002026EB"/>
    <w:rsid w:val="002028B5"/>
    <w:rsid w:val="00202A1A"/>
    <w:rsid w:val="00202B59"/>
    <w:rsid w:val="00203391"/>
    <w:rsid w:val="00203C04"/>
    <w:rsid w:val="002040AB"/>
    <w:rsid w:val="002042BF"/>
    <w:rsid w:val="00204485"/>
    <w:rsid w:val="00204837"/>
    <w:rsid w:val="0020567B"/>
    <w:rsid w:val="00205857"/>
    <w:rsid w:val="00205E77"/>
    <w:rsid w:val="00207A7B"/>
    <w:rsid w:val="00210E36"/>
    <w:rsid w:val="002115B1"/>
    <w:rsid w:val="00211FD9"/>
    <w:rsid w:val="0021202A"/>
    <w:rsid w:val="00212BD9"/>
    <w:rsid w:val="002144D3"/>
    <w:rsid w:val="0021461E"/>
    <w:rsid w:val="0021499F"/>
    <w:rsid w:val="00215893"/>
    <w:rsid w:val="002159A4"/>
    <w:rsid w:val="00215B91"/>
    <w:rsid w:val="00215FDD"/>
    <w:rsid w:val="002163C6"/>
    <w:rsid w:val="00216A3A"/>
    <w:rsid w:val="00217279"/>
    <w:rsid w:val="00217905"/>
    <w:rsid w:val="0022015E"/>
    <w:rsid w:val="00221186"/>
    <w:rsid w:val="002214CD"/>
    <w:rsid w:val="002214FF"/>
    <w:rsid w:val="002223CC"/>
    <w:rsid w:val="002223E3"/>
    <w:rsid w:val="002227D8"/>
    <w:rsid w:val="00222E4A"/>
    <w:rsid w:val="00223045"/>
    <w:rsid w:val="002238F7"/>
    <w:rsid w:val="00223A16"/>
    <w:rsid w:val="00223E63"/>
    <w:rsid w:val="0022472E"/>
    <w:rsid w:val="00224EE6"/>
    <w:rsid w:val="0022691E"/>
    <w:rsid w:val="0023018C"/>
    <w:rsid w:val="00230352"/>
    <w:rsid w:val="0023089C"/>
    <w:rsid w:val="00231328"/>
    <w:rsid w:val="00231890"/>
    <w:rsid w:val="00232349"/>
    <w:rsid w:val="00232D19"/>
    <w:rsid w:val="002337D1"/>
    <w:rsid w:val="00233DFB"/>
    <w:rsid w:val="002340B7"/>
    <w:rsid w:val="002342D8"/>
    <w:rsid w:val="00234783"/>
    <w:rsid w:val="00234FC2"/>
    <w:rsid w:val="00235DA0"/>
    <w:rsid w:val="00235F6A"/>
    <w:rsid w:val="002376AE"/>
    <w:rsid w:val="002378C3"/>
    <w:rsid w:val="00237DF2"/>
    <w:rsid w:val="00241F4C"/>
    <w:rsid w:val="00242285"/>
    <w:rsid w:val="002422DF"/>
    <w:rsid w:val="00244053"/>
    <w:rsid w:val="002449FB"/>
    <w:rsid w:val="00245002"/>
    <w:rsid w:val="0024590B"/>
    <w:rsid w:val="00247A77"/>
    <w:rsid w:val="00250511"/>
    <w:rsid w:val="00250756"/>
    <w:rsid w:val="00250D55"/>
    <w:rsid w:val="00251651"/>
    <w:rsid w:val="0025165C"/>
    <w:rsid w:val="002530FD"/>
    <w:rsid w:val="00253AC0"/>
    <w:rsid w:val="00254294"/>
    <w:rsid w:val="00255F12"/>
    <w:rsid w:val="0025612D"/>
    <w:rsid w:val="00257053"/>
    <w:rsid w:val="00257C4C"/>
    <w:rsid w:val="00257E57"/>
    <w:rsid w:val="00257ED2"/>
    <w:rsid w:val="0026072B"/>
    <w:rsid w:val="002608F8"/>
    <w:rsid w:val="0026174E"/>
    <w:rsid w:val="0026180E"/>
    <w:rsid w:val="00262235"/>
    <w:rsid w:val="00263312"/>
    <w:rsid w:val="0026442F"/>
    <w:rsid w:val="0026458E"/>
    <w:rsid w:val="002656D7"/>
    <w:rsid w:val="00265823"/>
    <w:rsid w:val="00265BA7"/>
    <w:rsid w:val="00265CD0"/>
    <w:rsid w:val="00266AA9"/>
    <w:rsid w:val="00267E71"/>
    <w:rsid w:val="00270184"/>
    <w:rsid w:val="00270661"/>
    <w:rsid w:val="00270721"/>
    <w:rsid w:val="002710EE"/>
    <w:rsid w:val="002715B8"/>
    <w:rsid w:val="002719C7"/>
    <w:rsid w:val="0027320E"/>
    <w:rsid w:val="00273607"/>
    <w:rsid w:val="0027521F"/>
    <w:rsid w:val="002771B9"/>
    <w:rsid w:val="00277817"/>
    <w:rsid w:val="00277B91"/>
    <w:rsid w:val="00280115"/>
    <w:rsid w:val="0028063E"/>
    <w:rsid w:val="00280A9E"/>
    <w:rsid w:val="0028150D"/>
    <w:rsid w:val="00281C26"/>
    <w:rsid w:val="00281CF7"/>
    <w:rsid w:val="00281FB7"/>
    <w:rsid w:val="0028242C"/>
    <w:rsid w:val="00283E24"/>
    <w:rsid w:val="0028569F"/>
    <w:rsid w:val="00287A7A"/>
    <w:rsid w:val="00287AB4"/>
    <w:rsid w:val="00287FE0"/>
    <w:rsid w:val="00290E91"/>
    <w:rsid w:val="00291C7B"/>
    <w:rsid w:val="00292535"/>
    <w:rsid w:val="00294EC1"/>
    <w:rsid w:val="00296DF0"/>
    <w:rsid w:val="002A0207"/>
    <w:rsid w:val="002A0AF6"/>
    <w:rsid w:val="002A115B"/>
    <w:rsid w:val="002A129E"/>
    <w:rsid w:val="002A134E"/>
    <w:rsid w:val="002A1946"/>
    <w:rsid w:val="002A2006"/>
    <w:rsid w:val="002A236A"/>
    <w:rsid w:val="002A2394"/>
    <w:rsid w:val="002A2974"/>
    <w:rsid w:val="002A2F34"/>
    <w:rsid w:val="002A3DC4"/>
    <w:rsid w:val="002A3DD1"/>
    <w:rsid w:val="002A4EC4"/>
    <w:rsid w:val="002A546E"/>
    <w:rsid w:val="002A56A9"/>
    <w:rsid w:val="002A61F1"/>
    <w:rsid w:val="002A794F"/>
    <w:rsid w:val="002B0230"/>
    <w:rsid w:val="002B0E07"/>
    <w:rsid w:val="002B11E2"/>
    <w:rsid w:val="002B198A"/>
    <w:rsid w:val="002B1A4D"/>
    <w:rsid w:val="002B3F6E"/>
    <w:rsid w:val="002B50AE"/>
    <w:rsid w:val="002B575A"/>
    <w:rsid w:val="002B6D3E"/>
    <w:rsid w:val="002B70CF"/>
    <w:rsid w:val="002B74C2"/>
    <w:rsid w:val="002C0759"/>
    <w:rsid w:val="002C102F"/>
    <w:rsid w:val="002C23D4"/>
    <w:rsid w:val="002C26BF"/>
    <w:rsid w:val="002C29BE"/>
    <w:rsid w:val="002C4F42"/>
    <w:rsid w:val="002C58ED"/>
    <w:rsid w:val="002C5E96"/>
    <w:rsid w:val="002C66A5"/>
    <w:rsid w:val="002C768B"/>
    <w:rsid w:val="002D0E30"/>
    <w:rsid w:val="002D1517"/>
    <w:rsid w:val="002D2609"/>
    <w:rsid w:val="002D27E0"/>
    <w:rsid w:val="002D3634"/>
    <w:rsid w:val="002D3849"/>
    <w:rsid w:val="002D4815"/>
    <w:rsid w:val="002D51A7"/>
    <w:rsid w:val="002D5536"/>
    <w:rsid w:val="002D588B"/>
    <w:rsid w:val="002D6339"/>
    <w:rsid w:val="002E0716"/>
    <w:rsid w:val="002E0B31"/>
    <w:rsid w:val="002E0CAF"/>
    <w:rsid w:val="002E1221"/>
    <w:rsid w:val="002E24F4"/>
    <w:rsid w:val="002E272D"/>
    <w:rsid w:val="002E2EA3"/>
    <w:rsid w:val="002E3901"/>
    <w:rsid w:val="002E3963"/>
    <w:rsid w:val="002E47CC"/>
    <w:rsid w:val="002E58CC"/>
    <w:rsid w:val="002E5D18"/>
    <w:rsid w:val="002E5F0C"/>
    <w:rsid w:val="002E6C34"/>
    <w:rsid w:val="002E6F75"/>
    <w:rsid w:val="002E75FA"/>
    <w:rsid w:val="002E7A02"/>
    <w:rsid w:val="002E7C00"/>
    <w:rsid w:val="002E7E12"/>
    <w:rsid w:val="002F002B"/>
    <w:rsid w:val="002F005C"/>
    <w:rsid w:val="002F0C8D"/>
    <w:rsid w:val="002F157B"/>
    <w:rsid w:val="002F2014"/>
    <w:rsid w:val="002F2132"/>
    <w:rsid w:val="002F24AD"/>
    <w:rsid w:val="002F3140"/>
    <w:rsid w:val="002F3148"/>
    <w:rsid w:val="002F337B"/>
    <w:rsid w:val="002F3765"/>
    <w:rsid w:val="002F3933"/>
    <w:rsid w:val="002F3D0D"/>
    <w:rsid w:val="002F3F9A"/>
    <w:rsid w:val="002F4243"/>
    <w:rsid w:val="002F53AA"/>
    <w:rsid w:val="002F6834"/>
    <w:rsid w:val="002F6E0B"/>
    <w:rsid w:val="002F70CC"/>
    <w:rsid w:val="0030086A"/>
    <w:rsid w:val="003009A0"/>
    <w:rsid w:val="003010C0"/>
    <w:rsid w:val="003015ED"/>
    <w:rsid w:val="0030183E"/>
    <w:rsid w:val="003019EB"/>
    <w:rsid w:val="00301E1A"/>
    <w:rsid w:val="00301FDC"/>
    <w:rsid w:val="00302242"/>
    <w:rsid w:val="00302D8E"/>
    <w:rsid w:val="003032CD"/>
    <w:rsid w:val="003035FD"/>
    <w:rsid w:val="0030361C"/>
    <w:rsid w:val="00303BA0"/>
    <w:rsid w:val="00305150"/>
    <w:rsid w:val="00305911"/>
    <w:rsid w:val="00305D74"/>
    <w:rsid w:val="0030635A"/>
    <w:rsid w:val="00307061"/>
    <w:rsid w:val="00310A81"/>
    <w:rsid w:val="00310B22"/>
    <w:rsid w:val="00312DD3"/>
    <w:rsid w:val="00312FB5"/>
    <w:rsid w:val="003130C9"/>
    <w:rsid w:val="00313173"/>
    <w:rsid w:val="003156F9"/>
    <w:rsid w:val="003164CB"/>
    <w:rsid w:val="003179B3"/>
    <w:rsid w:val="00317B62"/>
    <w:rsid w:val="003211E8"/>
    <w:rsid w:val="00322A2C"/>
    <w:rsid w:val="00322B7C"/>
    <w:rsid w:val="0032344D"/>
    <w:rsid w:val="00323ED5"/>
    <w:rsid w:val="0032408C"/>
    <w:rsid w:val="00324DE4"/>
    <w:rsid w:val="00325303"/>
    <w:rsid w:val="0032544A"/>
    <w:rsid w:val="0032643F"/>
    <w:rsid w:val="0032751C"/>
    <w:rsid w:val="003275A1"/>
    <w:rsid w:val="00330013"/>
    <w:rsid w:val="00330262"/>
    <w:rsid w:val="003307E4"/>
    <w:rsid w:val="00331C58"/>
    <w:rsid w:val="003323D2"/>
    <w:rsid w:val="003324BC"/>
    <w:rsid w:val="0033286A"/>
    <w:rsid w:val="00332E02"/>
    <w:rsid w:val="00333601"/>
    <w:rsid w:val="003357EA"/>
    <w:rsid w:val="00335872"/>
    <w:rsid w:val="00335889"/>
    <w:rsid w:val="00335B35"/>
    <w:rsid w:val="003363E3"/>
    <w:rsid w:val="00337252"/>
    <w:rsid w:val="00340886"/>
    <w:rsid w:val="003425FA"/>
    <w:rsid w:val="003428C5"/>
    <w:rsid w:val="00343F0C"/>
    <w:rsid w:val="00344E55"/>
    <w:rsid w:val="00344EB2"/>
    <w:rsid w:val="0034530D"/>
    <w:rsid w:val="00345DC8"/>
    <w:rsid w:val="00345E39"/>
    <w:rsid w:val="00345FA1"/>
    <w:rsid w:val="00346958"/>
    <w:rsid w:val="0034701C"/>
    <w:rsid w:val="00347A54"/>
    <w:rsid w:val="00347FFA"/>
    <w:rsid w:val="0035092A"/>
    <w:rsid w:val="00350F4B"/>
    <w:rsid w:val="003511FD"/>
    <w:rsid w:val="00351ACB"/>
    <w:rsid w:val="00351F9D"/>
    <w:rsid w:val="00352A87"/>
    <w:rsid w:val="00353134"/>
    <w:rsid w:val="00353875"/>
    <w:rsid w:val="0035482B"/>
    <w:rsid w:val="0035540B"/>
    <w:rsid w:val="00355ACF"/>
    <w:rsid w:val="00355B05"/>
    <w:rsid w:val="00355DB8"/>
    <w:rsid w:val="00356490"/>
    <w:rsid w:val="003567E7"/>
    <w:rsid w:val="00356D3F"/>
    <w:rsid w:val="0035700D"/>
    <w:rsid w:val="003572C4"/>
    <w:rsid w:val="003577DF"/>
    <w:rsid w:val="003577E9"/>
    <w:rsid w:val="00357BA8"/>
    <w:rsid w:val="00360CE2"/>
    <w:rsid w:val="00361AEC"/>
    <w:rsid w:val="003625CB"/>
    <w:rsid w:val="0036309D"/>
    <w:rsid w:val="00363809"/>
    <w:rsid w:val="00364D85"/>
    <w:rsid w:val="00364EC0"/>
    <w:rsid w:val="00365410"/>
    <w:rsid w:val="00366502"/>
    <w:rsid w:val="00367207"/>
    <w:rsid w:val="0037004B"/>
    <w:rsid w:val="00370818"/>
    <w:rsid w:val="00370855"/>
    <w:rsid w:val="00371553"/>
    <w:rsid w:val="003715DE"/>
    <w:rsid w:val="0037271F"/>
    <w:rsid w:val="00373363"/>
    <w:rsid w:val="0037376A"/>
    <w:rsid w:val="00374CBF"/>
    <w:rsid w:val="00374DCE"/>
    <w:rsid w:val="00374DFC"/>
    <w:rsid w:val="003756C3"/>
    <w:rsid w:val="003761D2"/>
    <w:rsid w:val="003763C8"/>
    <w:rsid w:val="003766C8"/>
    <w:rsid w:val="003766D6"/>
    <w:rsid w:val="0037673E"/>
    <w:rsid w:val="00377283"/>
    <w:rsid w:val="00380924"/>
    <w:rsid w:val="00381471"/>
    <w:rsid w:val="00381482"/>
    <w:rsid w:val="003816F0"/>
    <w:rsid w:val="00381A87"/>
    <w:rsid w:val="00381AED"/>
    <w:rsid w:val="003823FF"/>
    <w:rsid w:val="003824DF"/>
    <w:rsid w:val="00382818"/>
    <w:rsid w:val="00382AB7"/>
    <w:rsid w:val="00382B64"/>
    <w:rsid w:val="003831A4"/>
    <w:rsid w:val="00384229"/>
    <w:rsid w:val="00384AE2"/>
    <w:rsid w:val="00384F34"/>
    <w:rsid w:val="00385B5E"/>
    <w:rsid w:val="00386AEB"/>
    <w:rsid w:val="00386EA6"/>
    <w:rsid w:val="003901DF"/>
    <w:rsid w:val="0039023E"/>
    <w:rsid w:val="00390E24"/>
    <w:rsid w:val="003911A2"/>
    <w:rsid w:val="0039167C"/>
    <w:rsid w:val="0039189A"/>
    <w:rsid w:val="003918E3"/>
    <w:rsid w:val="00391BD9"/>
    <w:rsid w:val="00391F3F"/>
    <w:rsid w:val="00392821"/>
    <w:rsid w:val="00392ABD"/>
    <w:rsid w:val="00393AAF"/>
    <w:rsid w:val="00393CC3"/>
    <w:rsid w:val="00394423"/>
    <w:rsid w:val="003946C5"/>
    <w:rsid w:val="00395018"/>
    <w:rsid w:val="003951CB"/>
    <w:rsid w:val="00395236"/>
    <w:rsid w:val="00395F6F"/>
    <w:rsid w:val="00396239"/>
    <w:rsid w:val="003975DB"/>
    <w:rsid w:val="003A1656"/>
    <w:rsid w:val="003A1F86"/>
    <w:rsid w:val="003A23CC"/>
    <w:rsid w:val="003A2461"/>
    <w:rsid w:val="003A250D"/>
    <w:rsid w:val="003A5020"/>
    <w:rsid w:val="003A55CC"/>
    <w:rsid w:val="003A5F5E"/>
    <w:rsid w:val="003A6C1A"/>
    <w:rsid w:val="003B0402"/>
    <w:rsid w:val="003B096E"/>
    <w:rsid w:val="003B0E69"/>
    <w:rsid w:val="003B117D"/>
    <w:rsid w:val="003B2950"/>
    <w:rsid w:val="003B3163"/>
    <w:rsid w:val="003B3258"/>
    <w:rsid w:val="003B3BE3"/>
    <w:rsid w:val="003B421E"/>
    <w:rsid w:val="003B4C16"/>
    <w:rsid w:val="003B515D"/>
    <w:rsid w:val="003B5612"/>
    <w:rsid w:val="003B5685"/>
    <w:rsid w:val="003B6136"/>
    <w:rsid w:val="003B63D7"/>
    <w:rsid w:val="003B7112"/>
    <w:rsid w:val="003C0041"/>
    <w:rsid w:val="003C04BA"/>
    <w:rsid w:val="003C0D2F"/>
    <w:rsid w:val="003C0DE8"/>
    <w:rsid w:val="003C114F"/>
    <w:rsid w:val="003C1411"/>
    <w:rsid w:val="003C1543"/>
    <w:rsid w:val="003C1EB1"/>
    <w:rsid w:val="003C2998"/>
    <w:rsid w:val="003C2AEF"/>
    <w:rsid w:val="003C41FF"/>
    <w:rsid w:val="003C434F"/>
    <w:rsid w:val="003C5297"/>
    <w:rsid w:val="003C5C86"/>
    <w:rsid w:val="003C6109"/>
    <w:rsid w:val="003C6476"/>
    <w:rsid w:val="003C660F"/>
    <w:rsid w:val="003C6B00"/>
    <w:rsid w:val="003C6C8B"/>
    <w:rsid w:val="003C7309"/>
    <w:rsid w:val="003D00F0"/>
    <w:rsid w:val="003D0F75"/>
    <w:rsid w:val="003D1178"/>
    <w:rsid w:val="003D1C6A"/>
    <w:rsid w:val="003D1DF9"/>
    <w:rsid w:val="003D1F2C"/>
    <w:rsid w:val="003D3F6D"/>
    <w:rsid w:val="003D457E"/>
    <w:rsid w:val="003D4656"/>
    <w:rsid w:val="003D52AB"/>
    <w:rsid w:val="003D549C"/>
    <w:rsid w:val="003D5B59"/>
    <w:rsid w:val="003D66BB"/>
    <w:rsid w:val="003D6954"/>
    <w:rsid w:val="003D6B1F"/>
    <w:rsid w:val="003D6E2C"/>
    <w:rsid w:val="003D756B"/>
    <w:rsid w:val="003D7829"/>
    <w:rsid w:val="003E09D5"/>
    <w:rsid w:val="003E168B"/>
    <w:rsid w:val="003E2845"/>
    <w:rsid w:val="003E3A26"/>
    <w:rsid w:val="003E3B23"/>
    <w:rsid w:val="003E408F"/>
    <w:rsid w:val="003E4B75"/>
    <w:rsid w:val="003E4E9E"/>
    <w:rsid w:val="003E6272"/>
    <w:rsid w:val="003F100E"/>
    <w:rsid w:val="003F1123"/>
    <w:rsid w:val="003F130A"/>
    <w:rsid w:val="003F237C"/>
    <w:rsid w:val="003F26F4"/>
    <w:rsid w:val="003F2960"/>
    <w:rsid w:val="003F2BDE"/>
    <w:rsid w:val="003F31CC"/>
    <w:rsid w:val="003F4110"/>
    <w:rsid w:val="003F4E7D"/>
    <w:rsid w:val="003F51FD"/>
    <w:rsid w:val="003F58C0"/>
    <w:rsid w:val="003F631B"/>
    <w:rsid w:val="003F6CD9"/>
    <w:rsid w:val="003F74C4"/>
    <w:rsid w:val="0040111C"/>
    <w:rsid w:val="004011F3"/>
    <w:rsid w:val="00401AC6"/>
    <w:rsid w:val="004022A7"/>
    <w:rsid w:val="00402C1B"/>
    <w:rsid w:val="00403000"/>
    <w:rsid w:val="00403106"/>
    <w:rsid w:val="00403492"/>
    <w:rsid w:val="0040371D"/>
    <w:rsid w:val="004054EE"/>
    <w:rsid w:val="0040669A"/>
    <w:rsid w:val="00406FF7"/>
    <w:rsid w:val="00410361"/>
    <w:rsid w:val="004104E0"/>
    <w:rsid w:val="0041054F"/>
    <w:rsid w:val="00410C50"/>
    <w:rsid w:val="00411923"/>
    <w:rsid w:val="004128B2"/>
    <w:rsid w:val="004139D4"/>
    <w:rsid w:val="00413CEB"/>
    <w:rsid w:val="00413EF7"/>
    <w:rsid w:val="00414465"/>
    <w:rsid w:val="004157A3"/>
    <w:rsid w:val="00416D4B"/>
    <w:rsid w:val="00417260"/>
    <w:rsid w:val="0041738F"/>
    <w:rsid w:val="00417714"/>
    <w:rsid w:val="00417EDC"/>
    <w:rsid w:val="00420688"/>
    <w:rsid w:val="00421FB8"/>
    <w:rsid w:val="00422254"/>
    <w:rsid w:val="00422725"/>
    <w:rsid w:val="004241E1"/>
    <w:rsid w:val="004243B4"/>
    <w:rsid w:val="00424924"/>
    <w:rsid w:val="00424C21"/>
    <w:rsid w:val="00424C42"/>
    <w:rsid w:val="00424E8E"/>
    <w:rsid w:val="0042629C"/>
    <w:rsid w:val="00426A3E"/>
    <w:rsid w:val="00426A7B"/>
    <w:rsid w:val="00427028"/>
    <w:rsid w:val="00427558"/>
    <w:rsid w:val="0042799B"/>
    <w:rsid w:val="0043135C"/>
    <w:rsid w:val="004315B3"/>
    <w:rsid w:val="00431B56"/>
    <w:rsid w:val="00431F19"/>
    <w:rsid w:val="00433DF7"/>
    <w:rsid w:val="00433E55"/>
    <w:rsid w:val="004356F4"/>
    <w:rsid w:val="00435A1E"/>
    <w:rsid w:val="0043652C"/>
    <w:rsid w:val="004372EE"/>
    <w:rsid w:val="004377DF"/>
    <w:rsid w:val="00437937"/>
    <w:rsid w:val="00437EF7"/>
    <w:rsid w:val="00440500"/>
    <w:rsid w:val="00440607"/>
    <w:rsid w:val="00440710"/>
    <w:rsid w:val="00442D94"/>
    <w:rsid w:val="004433CA"/>
    <w:rsid w:val="00443648"/>
    <w:rsid w:val="00444D1F"/>
    <w:rsid w:val="004456C6"/>
    <w:rsid w:val="0044626F"/>
    <w:rsid w:val="0044655C"/>
    <w:rsid w:val="00446F90"/>
    <w:rsid w:val="00447EBF"/>
    <w:rsid w:val="00450363"/>
    <w:rsid w:val="00450AAC"/>
    <w:rsid w:val="0045159A"/>
    <w:rsid w:val="00451C70"/>
    <w:rsid w:val="004521FA"/>
    <w:rsid w:val="0045253E"/>
    <w:rsid w:val="00452B22"/>
    <w:rsid w:val="004538F9"/>
    <w:rsid w:val="00454017"/>
    <w:rsid w:val="0045429B"/>
    <w:rsid w:val="004544D9"/>
    <w:rsid w:val="00454570"/>
    <w:rsid w:val="00454696"/>
    <w:rsid w:val="00455541"/>
    <w:rsid w:val="004559E7"/>
    <w:rsid w:val="00457659"/>
    <w:rsid w:val="00457704"/>
    <w:rsid w:val="00457935"/>
    <w:rsid w:val="004602DD"/>
    <w:rsid w:val="004632D5"/>
    <w:rsid w:val="004638CD"/>
    <w:rsid w:val="00463E33"/>
    <w:rsid w:val="00464B00"/>
    <w:rsid w:val="00464B60"/>
    <w:rsid w:val="004666AA"/>
    <w:rsid w:val="0046755C"/>
    <w:rsid w:val="00467800"/>
    <w:rsid w:val="004678F0"/>
    <w:rsid w:val="00470F13"/>
    <w:rsid w:val="00470F1B"/>
    <w:rsid w:val="00470FD6"/>
    <w:rsid w:val="004720CE"/>
    <w:rsid w:val="0047226E"/>
    <w:rsid w:val="0047238D"/>
    <w:rsid w:val="004724A6"/>
    <w:rsid w:val="00472C6A"/>
    <w:rsid w:val="00472D76"/>
    <w:rsid w:val="004733DD"/>
    <w:rsid w:val="00473C62"/>
    <w:rsid w:val="004740B7"/>
    <w:rsid w:val="004741DE"/>
    <w:rsid w:val="004751D5"/>
    <w:rsid w:val="0047595E"/>
    <w:rsid w:val="0047700D"/>
    <w:rsid w:val="00477049"/>
    <w:rsid w:val="0047759A"/>
    <w:rsid w:val="00480931"/>
    <w:rsid w:val="00481B05"/>
    <w:rsid w:val="00482792"/>
    <w:rsid w:val="00482A6F"/>
    <w:rsid w:val="00484224"/>
    <w:rsid w:val="004847BA"/>
    <w:rsid w:val="00486AB3"/>
    <w:rsid w:val="00487B7E"/>
    <w:rsid w:val="00487F49"/>
    <w:rsid w:val="00490064"/>
    <w:rsid w:val="004907F2"/>
    <w:rsid w:val="00491480"/>
    <w:rsid w:val="004922A8"/>
    <w:rsid w:val="004924F1"/>
    <w:rsid w:val="00492511"/>
    <w:rsid w:val="00493713"/>
    <w:rsid w:val="00493CEF"/>
    <w:rsid w:val="00494CBA"/>
    <w:rsid w:val="00494CD1"/>
    <w:rsid w:val="00495563"/>
    <w:rsid w:val="004967E3"/>
    <w:rsid w:val="00496B5D"/>
    <w:rsid w:val="00497FEC"/>
    <w:rsid w:val="004A002C"/>
    <w:rsid w:val="004A121A"/>
    <w:rsid w:val="004A264B"/>
    <w:rsid w:val="004A2883"/>
    <w:rsid w:val="004A3677"/>
    <w:rsid w:val="004A3E9E"/>
    <w:rsid w:val="004A4B72"/>
    <w:rsid w:val="004A5BEA"/>
    <w:rsid w:val="004A64DD"/>
    <w:rsid w:val="004A68F7"/>
    <w:rsid w:val="004A6BA8"/>
    <w:rsid w:val="004A6F59"/>
    <w:rsid w:val="004A71F6"/>
    <w:rsid w:val="004B021D"/>
    <w:rsid w:val="004B076A"/>
    <w:rsid w:val="004B09C5"/>
    <w:rsid w:val="004B1F54"/>
    <w:rsid w:val="004B2093"/>
    <w:rsid w:val="004B2DAB"/>
    <w:rsid w:val="004B32DA"/>
    <w:rsid w:val="004B3695"/>
    <w:rsid w:val="004B3FA8"/>
    <w:rsid w:val="004B42EA"/>
    <w:rsid w:val="004B4A10"/>
    <w:rsid w:val="004B4B69"/>
    <w:rsid w:val="004B4FB7"/>
    <w:rsid w:val="004B51D5"/>
    <w:rsid w:val="004B6805"/>
    <w:rsid w:val="004B6EA9"/>
    <w:rsid w:val="004B70BE"/>
    <w:rsid w:val="004B79C6"/>
    <w:rsid w:val="004C071F"/>
    <w:rsid w:val="004C0CA0"/>
    <w:rsid w:val="004C177B"/>
    <w:rsid w:val="004C3178"/>
    <w:rsid w:val="004C3553"/>
    <w:rsid w:val="004C3762"/>
    <w:rsid w:val="004C4F44"/>
    <w:rsid w:val="004C50E0"/>
    <w:rsid w:val="004C5100"/>
    <w:rsid w:val="004C5353"/>
    <w:rsid w:val="004C54EC"/>
    <w:rsid w:val="004C64B7"/>
    <w:rsid w:val="004C7609"/>
    <w:rsid w:val="004C7F19"/>
    <w:rsid w:val="004D11CC"/>
    <w:rsid w:val="004D1920"/>
    <w:rsid w:val="004D1EB9"/>
    <w:rsid w:val="004D269D"/>
    <w:rsid w:val="004D3CB7"/>
    <w:rsid w:val="004D4FDF"/>
    <w:rsid w:val="004D6522"/>
    <w:rsid w:val="004D6838"/>
    <w:rsid w:val="004D71E7"/>
    <w:rsid w:val="004D720A"/>
    <w:rsid w:val="004E0852"/>
    <w:rsid w:val="004E0937"/>
    <w:rsid w:val="004E0ACA"/>
    <w:rsid w:val="004E2730"/>
    <w:rsid w:val="004E3ED8"/>
    <w:rsid w:val="004E54C4"/>
    <w:rsid w:val="004E58FE"/>
    <w:rsid w:val="004E604D"/>
    <w:rsid w:val="004E658A"/>
    <w:rsid w:val="004E66B3"/>
    <w:rsid w:val="004E7508"/>
    <w:rsid w:val="004E7D29"/>
    <w:rsid w:val="004F0493"/>
    <w:rsid w:val="004F25F4"/>
    <w:rsid w:val="004F28C9"/>
    <w:rsid w:val="004F3486"/>
    <w:rsid w:val="004F3549"/>
    <w:rsid w:val="004F366E"/>
    <w:rsid w:val="004F4705"/>
    <w:rsid w:val="004F4C28"/>
    <w:rsid w:val="004F51DF"/>
    <w:rsid w:val="004F727E"/>
    <w:rsid w:val="004F7AA0"/>
    <w:rsid w:val="00500C81"/>
    <w:rsid w:val="00500EA2"/>
    <w:rsid w:val="00501B29"/>
    <w:rsid w:val="0050257F"/>
    <w:rsid w:val="00502C43"/>
    <w:rsid w:val="00502D49"/>
    <w:rsid w:val="00503338"/>
    <w:rsid w:val="0050351D"/>
    <w:rsid w:val="00503FBB"/>
    <w:rsid w:val="0050480F"/>
    <w:rsid w:val="00504ABC"/>
    <w:rsid w:val="0050538A"/>
    <w:rsid w:val="00505639"/>
    <w:rsid w:val="005056C5"/>
    <w:rsid w:val="00505853"/>
    <w:rsid w:val="00505B8E"/>
    <w:rsid w:val="00506164"/>
    <w:rsid w:val="00506376"/>
    <w:rsid w:val="005063D8"/>
    <w:rsid w:val="00507997"/>
    <w:rsid w:val="00507BE1"/>
    <w:rsid w:val="00507CFD"/>
    <w:rsid w:val="00507EBF"/>
    <w:rsid w:val="005109F9"/>
    <w:rsid w:val="00510F36"/>
    <w:rsid w:val="005116AA"/>
    <w:rsid w:val="0051190F"/>
    <w:rsid w:val="00511ACF"/>
    <w:rsid w:val="00511F70"/>
    <w:rsid w:val="005128EB"/>
    <w:rsid w:val="00512F9B"/>
    <w:rsid w:val="00513EAA"/>
    <w:rsid w:val="005148D6"/>
    <w:rsid w:val="00514D25"/>
    <w:rsid w:val="0051594F"/>
    <w:rsid w:val="005169C9"/>
    <w:rsid w:val="00516C7A"/>
    <w:rsid w:val="00516D72"/>
    <w:rsid w:val="0051732E"/>
    <w:rsid w:val="00517343"/>
    <w:rsid w:val="00520564"/>
    <w:rsid w:val="00520A08"/>
    <w:rsid w:val="00520B19"/>
    <w:rsid w:val="00522A9D"/>
    <w:rsid w:val="00522CAD"/>
    <w:rsid w:val="00522FE9"/>
    <w:rsid w:val="0052315C"/>
    <w:rsid w:val="00524F43"/>
    <w:rsid w:val="00524FB5"/>
    <w:rsid w:val="005251CC"/>
    <w:rsid w:val="00525B81"/>
    <w:rsid w:val="00526F05"/>
    <w:rsid w:val="00527A2C"/>
    <w:rsid w:val="00530216"/>
    <w:rsid w:val="005311DD"/>
    <w:rsid w:val="00532944"/>
    <w:rsid w:val="0053371B"/>
    <w:rsid w:val="005339D2"/>
    <w:rsid w:val="00534A93"/>
    <w:rsid w:val="00535418"/>
    <w:rsid w:val="00536C14"/>
    <w:rsid w:val="005379FD"/>
    <w:rsid w:val="00537F0A"/>
    <w:rsid w:val="00540715"/>
    <w:rsid w:val="00540B74"/>
    <w:rsid w:val="0054218E"/>
    <w:rsid w:val="00542325"/>
    <w:rsid w:val="005426F1"/>
    <w:rsid w:val="00543B58"/>
    <w:rsid w:val="005452BE"/>
    <w:rsid w:val="00545367"/>
    <w:rsid w:val="00545E15"/>
    <w:rsid w:val="005461EC"/>
    <w:rsid w:val="00546407"/>
    <w:rsid w:val="0054689A"/>
    <w:rsid w:val="00546C86"/>
    <w:rsid w:val="00546C8E"/>
    <w:rsid w:val="00546D35"/>
    <w:rsid w:val="00546DE4"/>
    <w:rsid w:val="005479F8"/>
    <w:rsid w:val="0055065B"/>
    <w:rsid w:val="00550786"/>
    <w:rsid w:val="00550D15"/>
    <w:rsid w:val="005519D9"/>
    <w:rsid w:val="00551CB6"/>
    <w:rsid w:val="005521AF"/>
    <w:rsid w:val="005528D6"/>
    <w:rsid w:val="0055300C"/>
    <w:rsid w:val="0055398E"/>
    <w:rsid w:val="005539C3"/>
    <w:rsid w:val="00553F5A"/>
    <w:rsid w:val="005544A0"/>
    <w:rsid w:val="00554765"/>
    <w:rsid w:val="00554E21"/>
    <w:rsid w:val="00555552"/>
    <w:rsid w:val="00555AD7"/>
    <w:rsid w:val="005607BB"/>
    <w:rsid w:val="0056094C"/>
    <w:rsid w:val="00560C89"/>
    <w:rsid w:val="00560F1F"/>
    <w:rsid w:val="00560FFB"/>
    <w:rsid w:val="005613B7"/>
    <w:rsid w:val="005618D5"/>
    <w:rsid w:val="005619BD"/>
    <w:rsid w:val="00561DDB"/>
    <w:rsid w:val="00562C91"/>
    <w:rsid w:val="0056472D"/>
    <w:rsid w:val="00565189"/>
    <w:rsid w:val="005657C9"/>
    <w:rsid w:val="005661BD"/>
    <w:rsid w:val="00566536"/>
    <w:rsid w:val="005665FC"/>
    <w:rsid w:val="00566961"/>
    <w:rsid w:val="00566A7E"/>
    <w:rsid w:val="00566FC6"/>
    <w:rsid w:val="0056789D"/>
    <w:rsid w:val="00567EAB"/>
    <w:rsid w:val="005713E9"/>
    <w:rsid w:val="005717A0"/>
    <w:rsid w:val="00572C17"/>
    <w:rsid w:val="005734FA"/>
    <w:rsid w:val="005759C3"/>
    <w:rsid w:val="00575A00"/>
    <w:rsid w:val="00575BC5"/>
    <w:rsid w:val="005769D2"/>
    <w:rsid w:val="005776B9"/>
    <w:rsid w:val="00577B2B"/>
    <w:rsid w:val="00580513"/>
    <w:rsid w:val="00580977"/>
    <w:rsid w:val="005815DA"/>
    <w:rsid w:val="0058185A"/>
    <w:rsid w:val="005818E0"/>
    <w:rsid w:val="0058195F"/>
    <w:rsid w:val="005824F6"/>
    <w:rsid w:val="00582886"/>
    <w:rsid w:val="00582A57"/>
    <w:rsid w:val="00583158"/>
    <w:rsid w:val="0058341E"/>
    <w:rsid w:val="005836B5"/>
    <w:rsid w:val="00584731"/>
    <w:rsid w:val="005847CD"/>
    <w:rsid w:val="0058489A"/>
    <w:rsid w:val="00584905"/>
    <w:rsid w:val="00584B1F"/>
    <w:rsid w:val="00584E72"/>
    <w:rsid w:val="005864FD"/>
    <w:rsid w:val="005869AF"/>
    <w:rsid w:val="00586BA8"/>
    <w:rsid w:val="00586FAA"/>
    <w:rsid w:val="005879F3"/>
    <w:rsid w:val="005900D1"/>
    <w:rsid w:val="005900E2"/>
    <w:rsid w:val="005903C8"/>
    <w:rsid w:val="00591067"/>
    <w:rsid w:val="005933A4"/>
    <w:rsid w:val="00593662"/>
    <w:rsid w:val="005937F1"/>
    <w:rsid w:val="00593BCA"/>
    <w:rsid w:val="00593CEE"/>
    <w:rsid w:val="00593FCC"/>
    <w:rsid w:val="00594522"/>
    <w:rsid w:val="00595221"/>
    <w:rsid w:val="00596A9A"/>
    <w:rsid w:val="00596F63"/>
    <w:rsid w:val="00597458"/>
    <w:rsid w:val="00597F05"/>
    <w:rsid w:val="005A043D"/>
    <w:rsid w:val="005A0814"/>
    <w:rsid w:val="005A13F3"/>
    <w:rsid w:val="005A1603"/>
    <w:rsid w:val="005A1E47"/>
    <w:rsid w:val="005A21D6"/>
    <w:rsid w:val="005A2514"/>
    <w:rsid w:val="005A2923"/>
    <w:rsid w:val="005A389B"/>
    <w:rsid w:val="005A418A"/>
    <w:rsid w:val="005A4873"/>
    <w:rsid w:val="005A51BE"/>
    <w:rsid w:val="005A59FA"/>
    <w:rsid w:val="005A5A5F"/>
    <w:rsid w:val="005A5CC3"/>
    <w:rsid w:val="005A6128"/>
    <w:rsid w:val="005A721E"/>
    <w:rsid w:val="005A73DE"/>
    <w:rsid w:val="005A76F3"/>
    <w:rsid w:val="005A7B45"/>
    <w:rsid w:val="005B0078"/>
    <w:rsid w:val="005B07FD"/>
    <w:rsid w:val="005B1468"/>
    <w:rsid w:val="005B1CEC"/>
    <w:rsid w:val="005B355F"/>
    <w:rsid w:val="005B3592"/>
    <w:rsid w:val="005B3E34"/>
    <w:rsid w:val="005B4221"/>
    <w:rsid w:val="005B4343"/>
    <w:rsid w:val="005B5176"/>
    <w:rsid w:val="005B56FC"/>
    <w:rsid w:val="005B5E1F"/>
    <w:rsid w:val="005B5ED3"/>
    <w:rsid w:val="005B63C0"/>
    <w:rsid w:val="005B6C85"/>
    <w:rsid w:val="005B6E45"/>
    <w:rsid w:val="005B7796"/>
    <w:rsid w:val="005B7EFF"/>
    <w:rsid w:val="005C0941"/>
    <w:rsid w:val="005C12C8"/>
    <w:rsid w:val="005C1D3D"/>
    <w:rsid w:val="005C3410"/>
    <w:rsid w:val="005C4B64"/>
    <w:rsid w:val="005C5342"/>
    <w:rsid w:val="005C617D"/>
    <w:rsid w:val="005C62B6"/>
    <w:rsid w:val="005C6EDB"/>
    <w:rsid w:val="005C7972"/>
    <w:rsid w:val="005C799E"/>
    <w:rsid w:val="005C7FE4"/>
    <w:rsid w:val="005D0DAF"/>
    <w:rsid w:val="005D1A26"/>
    <w:rsid w:val="005D1F9B"/>
    <w:rsid w:val="005D3CDA"/>
    <w:rsid w:val="005D4D78"/>
    <w:rsid w:val="005D52A1"/>
    <w:rsid w:val="005D63FF"/>
    <w:rsid w:val="005D64A3"/>
    <w:rsid w:val="005D665C"/>
    <w:rsid w:val="005D6DF3"/>
    <w:rsid w:val="005D71AD"/>
    <w:rsid w:val="005D7247"/>
    <w:rsid w:val="005D7EC6"/>
    <w:rsid w:val="005E09B9"/>
    <w:rsid w:val="005E229C"/>
    <w:rsid w:val="005E29FD"/>
    <w:rsid w:val="005E2D79"/>
    <w:rsid w:val="005E2E2E"/>
    <w:rsid w:val="005E3225"/>
    <w:rsid w:val="005E3373"/>
    <w:rsid w:val="005E385D"/>
    <w:rsid w:val="005E4A73"/>
    <w:rsid w:val="005E576B"/>
    <w:rsid w:val="005E5BBF"/>
    <w:rsid w:val="005E626E"/>
    <w:rsid w:val="005E7FBE"/>
    <w:rsid w:val="005F07ED"/>
    <w:rsid w:val="005F0DDA"/>
    <w:rsid w:val="005F1C8E"/>
    <w:rsid w:val="005F1EE8"/>
    <w:rsid w:val="005F22C7"/>
    <w:rsid w:val="005F2F79"/>
    <w:rsid w:val="005F3142"/>
    <w:rsid w:val="005F3FE8"/>
    <w:rsid w:val="005F406B"/>
    <w:rsid w:val="005F4633"/>
    <w:rsid w:val="005F4A4E"/>
    <w:rsid w:val="005F59A4"/>
    <w:rsid w:val="005F5A97"/>
    <w:rsid w:val="005F5E51"/>
    <w:rsid w:val="00600CA6"/>
    <w:rsid w:val="006011EB"/>
    <w:rsid w:val="006013CA"/>
    <w:rsid w:val="006015D0"/>
    <w:rsid w:val="006039FC"/>
    <w:rsid w:val="00603E89"/>
    <w:rsid w:val="006041B6"/>
    <w:rsid w:val="00604A49"/>
    <w:rsid w:val="00605338"/>
    <w:rsid w:val="006053B4"/>
    <w:rsid w:val="0060561D"/>
    <w:rsid w:val="006071EE"/>
    <w:rsid w:val="00612414"/>
    <w:rsid w:val="00612B83"/>
    <w:rsid w:val="00612C63"/>
    <w:rsid w:val="0061303B"/>
    <w:rsid w:val="00613433"/>
    <w:rsid w:val="0061353A"/>
    <w:rsid w:val="00613596"/>
    <w:rsid w:val="00613744"/>
    <w:rsid w:val="00613A51"/>
    <w:rsid w:val="00613BA2"/>
    <w:rsid w:val="006146B0"/>
    <w:rsid w:val="00614B2E"/>
    <w:rsid w:val="00615036"/>
    <w:rsid w:val="00617235"/>
    <w:rsid w:val="0061782D"/>
    <w:rsid w:val="00617906"/>
    <w:rsid w:val="00617952"/>
    <w:rsid w:val="00617B40"/>
    <w:rsid w:val="006200CB"/>
    <w:rsid w:val="00620959"/>
    <w:rsid w:val="0062191D"/>
    <w:rsid w:val="0062242B"/>
    <w:rsid w:val="006231B0"/>
    <w:rsid w:val="006234CF"/>
    <w:rsid w:val="00623B6B"/>
    <w:rsid w:val="00623D5D"/>
    <w:rsid w:val="00624BBC"/>
    <w:rsid w:val="0062530A"/>
    <w:rsid w:val="006259A6"/>
    <w:rsid w:val="0062690F"/>
    <w:rsid w:val="00627792"/>
    <w:rsid w:val="006300B3"/>
    <w:rsid w:val="00630690"/>
    <w:rsid w:val="00631500"/>
    <w:rsid w:val="00631A85"/>
    <w:rsid w:val="006335C7"/>
    <w:rsid w:val="00635523"/>
    <w:rsid w:val="0063577C"/>
    <w:rsid w:val="00635D12"/>
    <w:rsid w:val="0063655C"/>
    <w:rsid w:val="006365EE"/>
    <w:rsid w:val="00636939"/>
    <w:rsid w:val="00636AA0"/>
    <w:rsid w:val="00636BC9"/>
    <w:rsid w:val="00637D8B"/>
    <w:rsid w:val="006405EF"/>
    <w:rsid w:val="006405F3"/>
    <w:rsid w:val="006408C0"/>
    <w:rsid w:val="00640D92"/>
    <w:rsid w:val="006416BF"/>
    <w:rsid w:val="00641B59"/>
    <w:rsid w:val="00641C06"/>
    <w:rsid w:val="00643A4B"/>
    <w:rsid w:val="00644291"/>
    <w:rsid w:val="00645772"/>
    <w:rsid w:val="00645EBA"/>
    <w:rsid w:val="0064735D"/>
    <w:rsid w:val="006477AF"/>
    <w:rsid w:val="006503A3"/>
    <w:rsid w:val="00650D70"/>
    <w:rsid w:val="00650D9E"/>
    <w:rsid w:val="00651C69"/>
    <w:rsid w:val="00653B40"/>
    <w:rsid w:val="00654041"/>
    <w:rsid w:val="0065444F"/>
    <w:rsid w:val="0065509F"/>
    <w:rsid w:val="00655499"/>
    <w:rsid w:val="00655B3E"/>
    <w:rsid w:val="00655C9B"/>
    <w:rsid w:val="00656DF2"/>
    <w:rsid w:val="00657207"/>
    <w:rsid w:val="00660515"/>
    <w:rsid w:val="0066095D"/>
    <w:rsid w:val="0066141E"/>
    <w:rsid w:val="006617AC"/>
    <w:rsid w:val="00662FCD"/>
    <w:rsid w:val="00663472"/>
    <w:rsid w:val="00663DE0"/>
    <w:rsid w:val="00664871"/>
    <w:rsid w:val="0066596E"/>
    <w:rsid w:val="00665E85"/>
    <w:rsid w:val="00667350"/>
    <w:rsid w:val="006700DA"/>
    <w:rsid w:val="0067023D"/>
    <w:rsid w:val="0067059F"/>
    <w:rsid w:val="00671077"/>
    <w:rsid w:val="00671B8B"/>
    <w:rsid w:val="00671E35"/>
    <w:rsid w:val="00672002"/>
    <w:rsid w:val="006725E0"/>
    <w:rsid w:val="0067291C"/>
    <w:rsid w:val="006732D6"/>
    <w:rsid w:val="00673697"/>
    <w:rsid w:val="00673770"/>
    <w:rsid w:val="00673B30"/>
    <w:rsid w:val="00673B5E"/>
    <w:rsid w:val="00674420"/>
    <w:rsid w:val="00674737"/>
    <w:rsid w:val="00674B77"/>
    <w:rsid w:val="00674F73"/>
    <w:rsid w:val="00675071"/>
    <w:rsid w:val="00675197"/>
    <w:rsid w:val="0067562D"/>
    <w:rsid w:val="0067614F"/>
    <w:rsid w:val="00676C91"/>
    <w:rsid w:val="00676F21"/>
    <w:rsid w:val="00677225"/>
    <w:rsid w:val="00677BC9"/>
    <w:rsid w:val="0068056B"/>
    <w:rsid w:val="006806E3"/>
    <w:rsid w:val="00681673"/>
    <w:rsid w:val="0068182C"/>
    <w:rsid w:val="00681BE2"/>
    <w:rsid w:val="00682A5E"/>
    <w:rsid w:val="00682CE7"/>
    <w:rsid w:val="00684B83"/>
    <w:rsid w:val="0068519D"/>
    <w:rsid w:val="0068596D"/>
    <w:rsid w:val="006859C0"/>
    <w:rsid w:val="006907C1"/>
    <w:rsid w:val="00691561"/>
    <w:rsid w:val="00691773"/>
    <w:rsid w:val="006918DC"/>
    <w:rsid w:val="00691EA2"/>
    <w:rsid w:val="00693337"/>
    <w:rsid w:val="006940CC"/>
    <w:rsid w:val="0069473E"/>
    <w:rsid w:val="00694968"/>
    <w:rsid w:val="00694B95"/>
    <w:rsid w:val="00694BC4"/>
    <w:rsid w:val="00694C8C"/>
    <w:rsid w:val="00695AAE"/>
    <w:rsid w:val="00695C85"/>
    <w:rsid w:val="00696E82"/>
    <w:rsid w:val="006A1380"/>
    <w:rsid w:val="006A15CC"/>
    <w:rsid w:val="006A1C86"/>
    <w:rsid w:val="006A241B"/>
    <w:rsid w:val="006A3514"/>
    <w:rsid w:val="006A392C"/>
    <w:rsid w:val="006A5075"/>
    <w:rsid w:val="006A64D5"/>
    <w:rsid w:val="006A70FF"/>
    <w:rsid w:val="006A74C0"/>
    <w:rsid w:val="006A794B"/>
    <w:rsid w:val="006B02DC"/>
    <w:rsid w:val="006B0F83"/>
    <w:rsid w:val="006B10E1"/>
    <w:rsid w:val="006B2AA9"/>
    <w:rsid w:val="006B2CFC"/>
    <w:rsid w:val="006B2DC1"/>
    <w:rsid w:val="006B35B2"/>
    <w:rsid w:val="006B3A7D"/>
    <w:rsid w:val="006B3CF1"/>
    <w:rsid w:val="006B3F70"/>
    <w:rsid w:val="006B43B4"/>
    <w:rsid w:val="006B7286"/>
    <w:rsid w:val="006B74D5"/>
    <w:rsid w:val="006B7D72"/>
    <w:rsid w:val="006C1BE6"/>
    <w:rsid w:val="006C1D8E"/>
    <w:rsid w:val="006C1ED3"/>
    <w:rsid w:val="006C2CE3"/>
    <w:rsid w:val="006C3081"/>
    <w:rsid w:val="006C326C"/>
    <w:rsid w:val="006C3D23"/>
    <w:rsid w:val="006C3F58"/>
    <w:rsid w:val="006C59B6"/>
    <w:rsid w:val="006C5EF5"/>
    <w:rsid w:val="006C62D2"/>
    <w:rsid w:val="006C63DF"/>
    <w:rsid w:val="006C6729"/>
    <w:rsid w:val="006C707D"/>
    <w:rsid w:val="006C7475"/>
    <w:rsid w:val="006C7B9A"/>
    <w:rsid w:val="006C7F7E"/>
    <w:rsid w:val="006D1A8C"/>
    <w:rsid w:val="006D1AFA"/>
    <w:rsid w:val="006D22C6"/>
    <w:rsid w:val="006D311C"/>
    <w:rsid w:val="006D4203"/>
    <w:rsid w:val="006D451E"/>
    <w:rsid w:val="006D4FFB"/>
    <w:rsid w:val="006D5018"/>
    <w:rsid w:val="006D558A"/>
    <w:rsid w:val="006D55E5"/>
    <w:rsid w:val="006D5F09"/>
    <w:rsid w:val="006D6A66"/>
    <w:rsid w:val="006D6B89"/>
    <w:rsid w:val="006D73D6"/>
    <w:rsid w:val="006D7FB1"/>
    <w:rsid w:val="006E084F"/>
    <w:rsid w:val="006E14B3"/>
    <w:rsid w:val="006E25F6"/>
    <w:rsid w:val="006E34E3"/>
    <w:rsid w:val="006E46A1"/>
    <w:rsid w:val="006E46BB"/>
    <w:rsid w:val="006E49CA"/>
    <w:rsid w:val="006E4C7D"/>
    <w:rsid w:val="006E54F2"/>
    <w:rsid w:val="006E56CB"/>
    <w:rsid w:val="006E69DD"/>
    <w:rsid w:val="006E7320"/>
    <w:rsid w:val="006E7524"/>
    <w:rsid w:val="006E7566"/>
    <w:rsid w:val="006E76BA"/>
    <w:rsid w:val="006E7CF2"/>
    <w:rsid w:val="006F10DB"/>
    <w:rsid w:val="006F1E8E"/>
    <w:rsid w:val="006F2992"/>
    <w:rsid w:val="006F3258"/>
    <w:rsid w:val="006F360E"/>
    <w:rsid w:val="006F3637"/>
    <w:rsid w:val="006F39A9"/>
    <w:rsid w:val="006F42D2"/>
    <w:rsid w:val="006F446A"/>
    <w:rsid w:val="006F4A02"/>
    <w:rsid w:val="006F51EB"/>
    <w:rsid w:val="006F5415"/>
    <w:rsid w:val="006F55FB"/>
    <w:rsid w:val="006F5C56"/>
    <w:rsid w:val="006F5CC3"/>
    <w:rsid w:val="006F66F6"/>
    <w:rsid w:val="006F681C"/>
    <w:rsid w:val="006F711C"/>
    <w:rsid w:val="00700350"/>
    <w:rsid w:val="0070082E"/>
    <w:rsid w:val="007011EC"/>
    <w:rsid w:val="007011F8"/>
    <w:rsid w:val="00702D17"/>
    <w:rsid w:val="00703AF1"/>
    <w:rsid w:val="007049D4"/>
    <w:rsid w:val="00705C76"/>
    <w:rsid w:val="00705E4B"/>
    <w:rsid w:val="00706336"/>
    <w:rsid w:val="00706763"/>
    <w:rsid w:val="00706801"/>
    <w:rsid w:val="00706D92"/>
    <w:rsid w:val="00707197"/>
    <w:rsid w:val="0070762A"/>
    <w:rsid w:val="007078AD"/>
    <w:rsid w:val="00710F1F"/>
    <w:rsid w:val="00711B20"/>
    <w:rsid w:val="007122D0"/>
    <w:rsid w:val="007122DD"/>
    <w:rsid w:val="0071244F"/>
    <w:rsid w:val="007131FE"/>
    <w:rsid w:val="0071555C"/>
    <w:rsid w:val="00715697"/>
    <w:rsid w:val="007168C9"/>
    <w:rsid w:val="0071747B"/>
    <w:rsid w:val="00717AAD"/>
    <w:rsid w:val="00717AF7"/>
    <w:rsid w:val="007206B6"/>
    <w:rsid w:val="007206F7"/>
    <w:rsid w:val="0072082A"/>
    <w:rsid w:val="00720B9E"/>
    <w:rsid w:val="00720BD2"/>
    <w:rsid w:val="00720E4C"/>
    <w:rsid w:val="00721228"/>
    <w:rsid w:val="00721320"/>
    <w:rsid w:val="0072149F"/>
    <w:rsid w:val="0072167A"/>
    <w:rsid w:val="00721DB2"/>
    <w:rsid w:val="007222D8"/>
    <w:rsid w:val="0072243C"/>
    <w:rsid w:val="007227CD"/>
    <w:rsid w:val="00722F7C"/>
    <w:rsid w:val="00723815"/>
    <w:rsid w:val="00725257"/>
    <w:rsid w:val="0072526E"/>
    <w:rsid w:val="00725CDE"/>
    <w:rsid w:val="0072610B"/>
    <w:rsid w:val="0072663C"/>
    <w:rsid w:val="00726702"/>
    <w:rsid w:val="00727B22"/>
    <w:rsid w:val="00727D2A"/>
    <w:rsid w:val="00730951"/>
    <w:rsid w:val="00730EFE"/>
    <w:rsid w:val="00731314"/>
    <w:rsid w:val="00731919"/>
    <w:rsid w:val="00731D97"/>
    <w:rsid w:val="00731EFE"/>
    <w:rsid w:val="007323DC"/>
    <w:rsid w:val="0073264B"/>
    <w:rsid w:val="00732B28"/>
    <w:rsid w:val="0073360B"/>
    <w:rsid w:val="007342C9"/>
    <w:rsid w:val="0073489D"/>
    <w:rsid w:val="00734DDE"/>
    <w:rsid w:val="00734F34"/>
    <w:rsid w:val="007359CC"/>
    <w:rsid w:val="00737175"/>
    <w:rsid w:val="0073717E"/>
    <w:rsid w:val="00740C7C"/>
    <w:rsid w:val="00742552"/>
    <w:rsid w:val="00743AFF"/>
    <w:rsid w:val="00743B65"/>
    <w:rsid w:val="007444F1"/>
    <w:rsid w:val="007445EF"/>
    <w:rsid w:val="007446C5"/>
    <w:rsid w:val="007454A7"/>
    <w:rsid w:val="0074571A"/>
    <w:rsid w:val="0074583C"/>
    <w:rsid w:val="00745BC7"/>
    <w:rsid w:val="00745C64"/>
    <w:rsid w:val="00745E28"/>
    <w:rsid w:val="00746703"/>
    <w:rsid w:val="007467D0"/>
    <w:rsid w:val="007469FF"/>
    <w:rsid w:val="007478F5"/>
    <w:rsid w:val="00747F1E"/>
    <w:rsid w:val="00750EF6"/>
    <w:rsid w:val="00751F79"/>
    <w:rsid w:val="00752004"/>
    <w:rsid w:val="00752FE3"/>
    <w:rsid w:val="00753DD5"/>
    <w:rsid w:val="00754412"/>
    <w:rsid w:val="00754E17"/>
    <w:rsid w:val="00755487"/>
    <w:rsid w:val="00755892"/>
    <w:rsid w:val="00755EE9"/>
    <w:rsid w:val="007574F3"/>
    <w:rsid w:val="007578C2"/>
    <w:rsid w:val="00757A82"/>
    <w:rsid w:val="00760687"/>
    <w:rsid w:val="00760786"/>
    <w:rsid w:val="00760B14"/>
    <w:rsid w:val="00761FF5"/>
    <w:rsid w:val="00762DF4"/>
    <w:rsid w:val="007631C2"/>
    <w:rsid w:val="007638B7"/>
    <w:rsid w:val="00764051"/>
    <w:rsid w:val="00765529"/>
    <w:rsid w:val="00765B52"/>
    <w:rsid w:val="00765E84"/>
    <w:rsid w:val="0076617D"/>
    <w:rsid w:val="00766D57"/>
    <w:rsid w:val="00767795"/>
    <w:rsid w:val="0077005D"/>
    <w:rsid w:val="00770109"/>
    <w:rsid w:val="007701EA"/>
    <w:rsid w:val="0077030A"/>
    <w:rsid w:val="00770520"/>
    <w:rsid w:val="007713F4"/>
    <w:rsid w:val="00771A2B"/>
    <w:rsid w:val="00771CBA"/>
    <w:rsid w:val="00771E23"/>
    <w:rsid w:val="00772BB6"/>
    <w:rsid w:val="00772C89"/>
    <w:rsid w:val="00772F77"/>
    <w:rsid w:val="00773361"/>
    <w:rsid w:val="00773C0B"/>
    <w:rsid w:val="00774CCB"/>
    <w:rsid w:val="00774FBB"/>
    <w:rsid w:val="007757BA"/>
    <w:rsid w:val="00776739"/>
    <w:rsid w:val="00777DBF"/>
    <w:rsid w:val="007807CF"/>
    <w:rsid w:val="007814D7"/>
    <w:rsid w:val="00781909"/>
    <w:rsid w:val="00781B9E"/>
    <w:rsid w:val="00781C1C"/>
    <w:rsid w:val="00781CCD"/>
    <w:rsid w:val="00783809"/>
    <w:rsid w:val="00783D01"/>
    <w:rsid w:val="0078440D"/>
    <w:rsid w:val="00785CC6"/>
    <w:rsid w:val="0078605C"/>
    <w:rsid w:val="007867A5"/>
    <w:rsid w:val="00787999"/>
    <w:rsid w:val="007914AD"/>
    <w:rsid w:val="007939E1"/>
    <w:rsid w:val="00794075"/>
    <w:rsid w:val="00794986"/>
    <w:rsid w:val="007953AD"/>
    <w:rsid w:val="00795869"/>
    <w:rsid w:val="00797422"/>
    <w:rsid w:val="007979C3"/>
    <w:rsid w:val="007A0A6A"/>
    <w:rsid w:val="007A3030"/>
    <w:rsid w:val="007A41CC"/>
    <w:rsid w:val="007A42D2"/>
    <w:rsid w:val="007A4614"/>
    <w:rsid w:val="007A5021"/>
    <w:rsid w:val="007A54ED"/>
    <w:rsid w:val="007A62C6"/>
    <w:rsid w:val="007A75C3"/>
    <w:rsid w:val="007B10CC"/>
    <w:rsid w:val="007B11FB"/>
    <w:rsid w:val="007B17B5"/>
    <w:rsid w:val="007B2CC2"/>
    <w:rsid w:val="007B2F66"/>
    <w:rsid w:val="007B2FB1"/>
    <w:rsid w:val="007B316C"/>
    <w:rsid w:val="007B36C7"/>
    <w:rsid w:val="007B3D24"/>
    <w:rsid w:val="007B41E0"/>
    <w:rsid w:val="007B4249"/>
    <w:rsid w:val="007B4A82"/>
    <w:rsid w:val="007B4AFA"/>
    <w:rsid w:val="007B58B7"/>
    <w:rsid w:val="007B591A"/>
    <w:rsid w:val="007B5EC5"/>
    <w:rsid w:val="007B5F3B"/>
    <w:rsid w:val="007B6076"/>
    <w:rsid w:val="007B662A"/>
    <w:rsid w:val="007B71B6"/>
    <w:rsid w:val="007B78C0"/>
    <w:rsid w:val="007C1020"/>
    <w:rsid w:val="007C161B"/>
    <w:rsid w:val="007C1C7D"/>
    <w:rsid w:val="007C22B1"/>
    <w:rsid w:val="007C37C6"/>
    <w:rsid w:val="007C3CEC"/>
    <w:rsid w:val="007C3EE8"/>
    <w:rsid w:val="007C4BC9"/>
    <w:rsid w:val="007C4E7D"/>
    <w:rsid w:val="007C4F47"/>
    <w:rsid w:val="007C50EF"/>
    <w:rsid w:val="007C54A5"/>
    <w:rsid w:val="007C5517"/>
    <w:rsid w:val="007C69D0"/>
    <w:rsid w:val="007D0486"/>
    <w:rsid w:val="007D1AA1"/>
    <w:rsid w:val="007D1F11"/>
    <w:rsid w:val="007D25C1"/>
    <w:rsid w:val="007D2D2E"/>
    <w:rsid w:val="007D4118"/>
    <w:rsid w:val="007D4E6E"/>
    <w:rsid w:val="007D5186"/>
    <w:rsid w:val="007D56FB"/>
    <w:rsid w:val="007D78B2"/>
    <w:rsid w:val="007E2E6A"/>
    <w:rsid w:val="007E3B9E"/>
    <w:rsid w:val="007E4507"/>
    <w:rsid w:val="007E4DC8"/>
    <w:rsid w:val="007E4ED8"/>
    <w:rsid w:val="007E50AC"/>
    <w:rsid w:val="007E5D7C"/>
    <w:rsid w:val="007E6368"/>
    <w:rsid w:val="007E6BF1"/>
    <w:rsid w:val="007F03D7"/>
    <w:rsid w:val="007F311F"/>
    <w:rsid w:val="007F370B"/>
    <w:rsid w:val="007F4356"/>
    <w:rsid w:val="007F543C"/>
    <w:rsid w:val="007F69D2"/>
    <w:rsid w:val="007F72F9"/>
    <w:rsid w:val="007F7936"/>
    <w:rsid w:val="007F7E6D"/>
    <w:rsid w:val="008005E0"/>
    <w:rsid w:val="008009B5"/>
    <w:rsid w:val="00800D5A"/>
    <w:rsid w:val="00800EA9"/>
    <w:rsid w:val="008010A6"/>
    <w:rsid w:val="00803980"/>
    <w:rsid w:val="008039FA"/>
    <w:rsid w:val="00804CE6"/>
    <w:rsid w:val="00807790"/>
    <w:rsid w:val="00811406"/>
    <w:rsid w:val="00811CE3"/>
    <w:rsid w:val="00812520"/>
    <w:rsid w:val="00813F4A"/>
    <w:rsid w:val="0081429C"/>
    <w:rsid w:val="0081479E"/>
    <w:rsid w:val="00815172"/>
    <w:rsid w:val="00816132"/>
    <w:rsid w:val="008168A9"/>
    <w:rsid w:val="00816C13"/>
    <w:rsid w:val="008170ED"/>
    <w:rsid w:val="00817253"/>
    <w:rsid w:val="00817C2E"/>
    <w:rsid w:val="008207D8"/>
    <w:rsid w:val="00820E5D"/>
    <w:rsid w:val="00822402"/>
    <w:rsid w:val="00822B14"/>
    <w:rsid w:val="00823441"/>
    <w:rsid w:val="008234C2"/>
    <w:rsid w:val="00824106"/>
    <w:rsid w:val="00825165"/>
    <w:rsid w:val="00825368"/>
    <w:rsid w:val="00825803"/>
    <w:rsid w:val="00826490"/>
    <w:rsid w:val="008266D1"/>
    <w:rsid w:val="00827369"/>
    <w:rsid w:val="00827A9E"/>
    <w:rsid w:val="00830667"/>
    <w:rsid w:val="008317D9"/>
    <w:rsid w:val="00831868"/>
    <w:rsid w:val="00832012"/>
    <w:rsid w:val="00833320"/>
    <w:rsid w:val="00833E9B"/>
    <w:rsid w:val="00834257"/>
    <w:rsid w:val="008343EF"/>
    <w:rsid w:val="00834B24"/>
    <w:rsid w:val="00834C9F"/>
    <w:rsid w:val="00835258"/>
    <w:rsid w:val="008354A2"/>
    <w:rsid w:val="00835A56"/>
    <w:rsid w:val="00835BD1"/>
    <w:rsid w:val="00836C97"/>
    <w:rsid w:val="00837ABF"/>
    <w:rsid w:val="00840402"/>
    <w:rsid w:val="008411ED"/>
    <w:rsid w:val="00841A2F"/>
    <w:rsid w:val="00841BD9"/>
    <w:rsid w:val="008424D9"/>
    <w:rsid w:val="00842685"/>
    <w:rsid w:val="00843361"/>
    <w:rsid w:val="0084340E"/>
    <w:rsid w:val="00843BBA"/>
    <w:rsid w:val="00843C1C"/>
    <w:rsid w:val="00844BAE"/>
    <w:rsid w:val="008457A3"/>
    <w:rsid w:val="00845BA4"/>
    <w:rsid w:val="00847652"/>
    <w:rsid w:val="00847A12"/>
    <w:rsid w:val="00850A56"/>
    <w:rsid w:val="00850AE9"/>
    <w:rsid w:val="00850BB6"/>
    <w:rsid w:val="00851A85"/>
    <w:rsid w:val="00851CB2"/>
    <w:rsid w:val="00851EBF"/>
    <w:rsid w:val="0085321C"/>
    <w:rsid w:val="00853E51"/>
    <w:rsid w:val="00854260"/>
    <w:rsid w:val="00855207"/>
    <w:rsid w:val="008552F3"/>
    <w:rsid w:val="0085649B"/>
    <w:rsid w:val="00857DA2"/>
    <w:rsid w:val="00857F74"/>
    <w:rsid w:val="008600CD"/>
    <w:rsid w:val="00861A7E"/>
    <w:rsid w:val="00861AD0"/>
    <w:rsid w:val="00861B16"/>
    <w:rsid w:val="008625F8"/>
    <w:rsid w:val="00862703"/>
    <w:rsid w:val="0086363F"/>
    <w:rsid w:val="00864192"/>
    <w:rsid w:val="00864388"/>
    <w:rsid w:val="00864CB0"/>
    <w:rsid w:val="00865FF0"/>
    <w:rsid w:val="00866CB4"/>
    <w:rsid w:val="00867302"/>
    <w:rsid w:val="00867A53"/>
    <w:rsid w:val="008710D3"/>
    <w:rsid w:val="0087129F"/>
    <w:rsid w:val="0087159D"/>
    <w:rsid w:val="00871A47"/>
    <w:rsid w:val="008720B0"/>
    <w:rsid w:val="00872F69"/>
    <w:rsid w:val="00873B0F"/>
    <w:rsid w:val="00875044"/>
    <w:rsid w:val="00875697"/>
    <w:rsid w:val="00875C53"/>
    <w:rsid w:val="0087635D"/>
    <w:rsid w:val="0087670C"/>
    <w:rsid w:val="00876BB5"/>
    <w:rsid w:val="0087762F"/>
    <w:rsid w:val="00881CC4"/>
    <w:rsid w:val="008822BD"/>
    <w:rsid w:val="00882439"/>
    <w:rsid w:val="00882E6B"/>
    <w:rsid w:val="00883A25"/>
    <w:rsid w:val="00883AE8"/>
    <w:rsid w:val="0088426B"/>
    <w:rsid w:val="00884B1C"/>
    <w:rsid w:val="00885046"/>
    <w:rsid w:val="00886A48"/>
    <w:rsid w:val="008870DD"/>
    <w:rsid w:val="00887969"/>
    <w:rsid w:val="00890C98"/>
    <w:rsid w:val="00890FE2"/>
    <w:rsid w:val="008910C3"/>
    <w:rsid w:val="00891F16"/>
    <w:rsid w:val="00893C8C"/>
    <w:rsid w:val="008953AB"/>
    <w:rsid w:val="00895B73"/>
    <w:rsid w:val="00897328"/>
    <w:rsid w:val="008A012A"/>
    <w:rsid w:val="008A0174"/>
    <w:rsid w:val="008A062C"/>
    <w:rsid w:val="008A0FF0"/>
    <w:rsid w:val="008A123B"/>
    <w:rsid w:val="008A13B5"/>
    <w:rsid w:val="008A1AA9"/>
    <w:rsid w:val="008A1D8C"/>
    <w:rsid w:val="008A1D9F"/>
    <w:rsid w:val="008A2832"/>
    <w:rsid w:val="008A2BF3"/>
    <w:rsid w:val="008A3D15"/>
    <w:rsid w:val="008A478E"/>
    <w:rsid w:val="008A514F"/>
    <w:rsid w:val="008A5AD1"/>
    <w:rsid w:val="008A61C9"/>
    <w:rsid w:val="008A7814"/>
    <w:rsid w:val="008A79DD"/>
    <w:rsid w:val="008A7FBD"/>
    <w:rsid w:val="008B04D9"/>
    <w:rsid w:val="008B0724"/>
    <w:rsid w:val="008B0B06"/>
    <w:rsid w:val="008B1024"/>
    <w:rsid w:val="008B1274"/>
    <w:rsid w:val="008B16CC"/>
    <w:rsid w:val="008B1F62"/>
    <w:rsid w:val="008B322C"/>
    <w:rsid w:val="008B3E5C"/>
    <w:rsid w:val="008B3E7A"/>
    <w:rsid w:val="008B428C"/>
    <w:rsid w:val="008B44DA"/>
    <w:rsid w:val="008B5040"/>
    <w:rsid w:val="008B5714"/>
    <w:rsid w:val="008B63D3"/>
    <w:rsid w:val="008B6614"/>
    <w:rsid w:val="008B68CD"/>
    <w:rsid w:val="008B6EB9"/>
    <w:rsid w:val="008B7246"/>
    <w:rsid w:val="008B7A9D"/>
    <w:rsid w:val="008B7D38"/>
    <w:rsid w:val="008B7E91"/>
    <w:rsid w:val="008C0403"/>
    <w:rsid w:val="008C0484"/>
    <w:rsid w:val="008C055C"/>
    <w:rsid w:val="008C1BF5"/>
    <w:rsid w:val="008C2A4D"/>
    <w:rsid w:val="008C31B4"/>
    <w:rsid w:val="008C34F4"/>
    <w:rsid w:val="008C3727"/>
    <w:rsid w:val="008C3D1D"/>
    <w:rsid w:val="008C4131"/>
    <w:rsid w:val="008C45DE"/>
    <w:rsid w:val="008C4990"/>
    <w:rsid w:val="008C4C04"/>
    <w:rsid w:val="008C568B"/>
    <w:rsid w:val="008C64C7"/>
    <w:rsid w:val="008D0278"/>
    <w:rsid w:val="008D095B"/>
    <w:rsid w:val="008D09AF"/>
    <w:rsid w:val="008D0D5B"/>
    <w:rsid w:val="008D13E0"/>
    <w:rsid w:val="008D145B"/>
    <w:rsid w:val="008D1513"/>
    <w:rsid w:val="008D1F08"/>
    <w:rsid w:val="008D3E2E"/>
    <w:rsid w:val="008D5FC4"/>
    <w:rsid w:val="008D6035"/>
    <w:rsid w:val="008D6225"/>
    <w:rsid w:val="008D70E3"/>
    <w:rsid w:val="008D799E"/>
    <w:rsid w:val="008D7AE8"/>
    <w:rsid w:val="008D7C34"/>
    <w:rsid w:val="008E045A"/>
    <w:rsid w:val="008E1559"/>
    <w:rsid w:val="008E18CB"/>
    <w:rsid w:val="008E291C"/>
    <w:rsid w:val="008E369E"/>
    <w:rsid w:val="008E402E"/>
    <w:rsid w:val="008E40CD"/>
    <w:rsid w:val="008E462B"/>
    <w:rsid w:val="008E4E45"/>
    <w:rsid w:val="008E732D"/>
    <w:rsid w:val="008E7998"/>
    <w:rsid w:val="008E79F5"/>
    <w:rsid w:val="008F055F"/>
    <w:rsid w:val="008F0F41"/>
    <w:rsid w:val="008F10EB"/>
    <w:rsid w:val="008F13C5"/>
    <w:rsid w:val="008F23BE"/>
    <w:rsid w:val="008F280A"/>
    <w:rsid w:val="008F31C2"/>
    <w:rsid w:val="008F46CF"/>
    <w:rsid w:val="008F4D91"/>
    <w:rsid w:val="008F7083"/>
    <w:rsid w:val="008F75B1"/>
    <w:rsid w:val="008F76A4"/>
    <w:rsid w:val="008F7F98"/>
    <w:rsid w:val="009000A8"/>
    <w:rsid w:val="009006C2"/>
    <w:rsid w:val="00900EFA"/>
    <w:rsid w:val="009016B4"/>
    <w:rsid w:val="009020CA"/>
    <w:rsid w:val="00902B41"/>
    <w:rsid w:val="00903A76"/>
    <w:rsid w:val="00904282"/>
    <w:rsid w:val="00904560"/>
    <w:rsid w:val="009062FA"/>
    <w:rsid w:val="00906695"/>
    <w:rsid w:val="00906CB0"/>
    <w:rsid w:val="00907092"/>
    <w:rsid w:val="00907600"/>
    <w:rsid w:val="00910617"/>
    <w:rsid w:val="00910B62"/>
    <w:rsid w:val="00910E48"/>
    <w:rsid w:val="00910FAB"/>
    <w:rsid w:val="009111A7"/>
    <w:rsid w:val="00911555"/>
    <w:rsid w:val="009124A1"/>
    <w:rsid w:val="00912C22"/>
    <w:rsid w:val="0091452F"/>
    <w:rsid w:val="00914660"/>
    <w:rsid w:val="009146E0"/>
    <w:rsid w:val="00914941"/>
    <w:rsid w:val="00914AC2"/>
    <w:rsid w:val="00914C90"/>
    <w:rsid w:val="009152A6"/>
    <w:rsid w:val="00915AE4"/>
    <w:rsid w:val="009161E1"/>
    <w:rsid w:val="00916463"/>
    <w:rsid w:val="009168C4"/>
    <w:rsid w:val="00917377"/>
    <w:rsid w:val="00920065"/>
    <w:rsid w:val="0092037A"/>
    <w:rsid w:val="0092054D"/>
    <w:rsid w:val="00921C86"/>
    <w:rsid w:val="009225B9"/>
    <w:rsid w:val="00922600"/>
    <w:rsid w:val="0092269F"/>
    <w:rsid w:val="00922C16"/>
    <w:rsid w:val="00923136"/>
    <w:rsid w:val="009236A2"/>
    <w:rsid w:val="00923F56"/>
    <w:rsid w:val="00923FB3"/>
    <w:rsid w:val="00924CB8"/>
    <w:rsid w:val="0092588A"/>
    <w:rsid w:val="00925E5E"/>
    <w:rsid w:val="00925F52"/>
    <w:rsid w:val="00925F59"/>
    <w:rsid w:val="00926A86"/>
    <w:rsid w:val="00926C1D"/>
    <w:rsid w:val="00927EA1"/>
    <w:rsid w:val="00930EF5"/>
    <w:rsid w:val="00931213"/>
    <w:rsid w:val="009321EF"/>
    <w:rsid w:val="00932A63"/>
    <w:rsid w:val="0093440B"/>
    <w:rsid w:val="00934A41"/>
    <w:rsid w:val="00935302"/>
    <w:rsid w:val="0093561F"/>
    <w:rsid w:val="00935A5E"/>
    <w:rsid w:val="00936449"/>
    <w:rsid w:val="00936B80"/>
    <w:rsid w:val="0093766C"/>
    <w:rsid w:val="00941861"/>
    <w:rsid w:val="00941A81"/>
    <w:rsid w:val="00941D65"/>
    <w:rsid w:val="00942B10"/>
    <w:rsid w:val="00942E8E"/>
    <w:rsid w:val="00943674"/>
    <w:rsid w:val="00943BD3"/>
    <w:rsid w:val="00943C34"/>
    <w:rsid w:val="00944A9C"/>
    <w:rsid w:val="00946837"/>
    <w:rsid w:val="009475C6"/>
    <w:rsid w:val="00947D7C"/>
    <w:rsid w:val="0095021F"/>
    <w:rsid w:val="00950C49"/>
    <w:rsid w:val="00951060"/>
    <w:rsid w:val="009511A2"/>
    <w:rsid w:val="009518DD"/>
    <w:rsid w:val="00951D82"/>
    <w:rsid w:val="009521FF"/>
    <w:rsid w:val="00953AB8"/>
    <w:rsid w:val="00954EE4"/>
    <w:rsid w:val="0095531A"/>
    <w:rsid w:val="00955993"/>
    <w:rsid w:val="00955E56"/>
    <w:rsid w:val="00956037"/>
    <w:rsid w:val="009567F1"/>
    <w:rsid w:val="00956D92"/>
    <w:rsid w:val="00957010"/>
    <w:rsid w:val="00957613"/>
    <w:rsid w:val="0095794E"/>
    <w:rsid w:val="00957BE9"/>
    <w:rsid w:val="00960C93"/>
    <w:rsid w:val="00961315"/>
    <w:rsid w:val="00961E0F"/>
    <w:rsid w:val="0096222D"/>
    <w:rsid w:val="00962793"/>
    <w:rsid w:val="00962940"/>
    <w:rsid w:val="00962E5A"/>
    <w:rsid w:val="009634F8"/>
    <w:rsid w:val="00963BCB"/>
    <w:rsid w:val="00963F66"/>
    <w:rsid w:val="009645FF"/>
    <w:rsid w:val="00964707"/>
    <w:rsid w:val="00965EAE"/>
    <w:rsid w:val="00966081"/>
    <w:rsid w:val="0096614F"/>
    <w:rsid w:val="00966659"/>
    <w:rsid w:val="00967466"/>
    <w:rsid w:val="009677A8"/>
    <w:rsid w:val="00970C1A"/>
    <w:rsid w:val="00970D60"/>
    <w:rsid w:val="00971849"/>
    <w:rsid w:val="00972037"/>
    <w:rsid w:val="0097212F"/>
    <w:rsid w:val="00972ADD"/>
    <w:rsid w:val="00972FD8"/>
    <w:rsid w:val="00973122"/>
    <w:rsid w:val="009738D4"/>
    <w:rsid w:val="00973A23"/>
    <w:rsid w:val="00973B54"/>
    <w:rsid w:val="00974A1E"/>
    <w:rsid w:val="0097523E"/>
    <w:rsid w:val="009759CE"/>
    <w:rsid w:val="0097657C"/>
    <w:rsid w:val="00977463"/>
    <w:rsid w:val="00981A11"/>
    <w:rsid w:val="00982610"/>
    <w:rsid w:val="00982F6B"/>
    <w:rsid w:val="0098329F"/>
    <w:rsid w:val="00983A7A"/>
    <w:rsid w:val="00983F14"/>
    <w:rsid w:val="0098512E"/>
    <w:rsid w:val="00986434"/>
    <w:rsid w:val="00986537"/>
    <w:rsid w:val="00990092"/>
    <w:rsid w:val="00990C5C"/>
    <w:rsid w:val="00992701"/>
    <w:rsid w:val="00993107"/>
    <w:rsid w:val="00993161"/>
    <w:rsid w:val="009932EE"/>
    <w:rsid w:val="00993765"/>
    <w:rsid w:val="009938CA"/>
    <w:rsid w:val="00994D67"/>
    <w:rsid w:val="009952A6"/>
    <w:rsid w:val="0099598E"/>
    <w:rsid w:val="00995CBB"/>
    <w:rsid w:val="00996D98"/>
    <w:rsid w:val="00997532"/>
    <w:rsid w:val="00997B62"/>
    <w:rsid w:val="00997ED0"/>
    <w:rsid w:val="009A081F"/>
    <w:rsid w:val="009A1469"/>
    <w:rsid w:val="009A4AAA"/>
    <w:rsid w:val="009A544E"/>
    <w:rsid w:val="009A5797"/>
    <w:rsid w:val="009A633E"/>
    <w:rsid w:val="009A650F"/>
    <w:rsid w:val="009A6ACA"/>
    <w:rsid w:val="009A6EAD"/>
    <w:rsid w:val="009A7187"/>
    <w:rsid w:val="009A718C"/>
    <w:rsid w:val="009A752D"/>
    <w:rsid w:val="009A7C51"/>
    <w:rsid w:val="009B1C0F"/>
    <w:rsid w:val="009B3031"/>
    <w:rsid w:val="009B3567"/>
    <w:rsid w:val="009B36C7"/>
    <w:rsid w:val="009B38CC"/>
    <w:rsid w:val="009B4DD9"/>
    <w:rsid w:val="009B4F2F"/>
    <w:rsid w:val="009B5BC3"/>
    <w:rsid w:val="009B5C58"/>
    <w:rsid w:val="009B5D8F"/>
    <w:rsid w:val="009B73FF"/>
    <w:rsid w:val="009B7D45"/>
    <w:rsid w:val="009C031A"/>
    <w:rsid w:val="009C0A41"/>
    <w:rsid w:val="009C1625"/>
    <w:rsid w:val="009C230A"/>
    <w:rsid w:val="009C34E3"/>
    <w:rsid w:val="009C3C75"/>
    <w:rsid w:val="009C4287"/>
    <w:rsid w:val="009C51F2"/>
    <w:rsid w:val="009C53AC"/>
    <w:rsid w:val="009C5A79"/>
    <w:rsid w:val="009C5CF0"/>
    <w:rsid w:val="009C63D6"/>
    <w:rsid w:val="009C66A7"/>
    <w:rsid w:val="009C67E0"/>
    <w:rsid w:val="009C6D51"/>
    <w:rsid w:val="009D0105"/>
    <w:rsid w:val="009D01B6"/>
    <w:rsid w:val="009D068B"/>
    <w:rsid w:val="009D2390"/>
    <w:rsid w:val="009D2F7C"/>
    <w:rsid w:val="009D2F9E"/>
    <w:rsid w:val="009D3A3E"/>
    <w:rsid w:val="009D3D4E"/>
    <w:rsid w:val="009D3F58"/>
    <w:rsid w:val="009D47A4"/>
    <w:rsid w:val="009D5B14"/>
    <w:rsid w:val="009D5B72"/>
    <w:rsid w:val="009D5FB3"/>
    <w:rsid w:val="009D61FA"/>
    <w:rsid w:val="009D6969"/>
    <w:rsid w:val="009D70F7"/>
    <w:rsid w:val="009D7421"/>
    <w:rsid w:val="009D794C"/>
    <w:rsid w:val="009D7EF8"/>
    <w:rsid w:val="009E00D2"/>
    <w:rsid w:val="009E15AB"/>
    <w:rsid w:val="009E161C"/>
    <w:rsid w:val="009E2D7E"/>
    <w:rsid w:val="009E2EB3"/>
    <w:rsid w:val="009E3CA8"/>
    <w:rsid w:val="009E415F"/>
    <w:rsid w:val="009E4722"/>
    <w:rsid w:val="009E472E"/>
    <w:rsid w:val="009E57FD"/>
    <w:rsid w:val="009E5C46"/>
    <w:rsid w:val="009E6B2E"/>
    <w:rsid w:val="009E6C84"/>
    <w:rsid w:val="009E70B4"/>
    <w:rsid w:val="009E720B"/>
    <w:rsid w:val="009E7667"/>
    <w:rsid w:val="009E7782"/>
    <w:rsid w:val="009E77AE"/>
    <w:rsid w:val="009E7B7E"/>
    <w:rsid w:val="009E7E94"/>
    <w:rsid w:val="009F0675"/>
    <w:rsid w:val="009F1457"/>
    <w:rsid w:val="009F20BF"/>
    <w:rsid w:val="009F282C"/>
    <w:rsid w:val="009F2A2E"/>
    <w:rsid w:val="009F2DAF"/>
    <w:rsid w:val="009F301C"/>
    <w:rsid w:val="009F3095"/>
    <w:rsid w:val="009F41A9"/>
    <w:rsid w:val="009F4CD5"/>
    <w:rsid w:val="009F5734"/>
    <w:rsid w:val="009F5A1C"/>
    <w:rsid w:val="009F5A8F"/>
    <w:rsid w:val="009F5B14"/>
    <w:rsid w:val="009F64E4"/>
    <w:rsid w:val="009F6AE2"/>
    <w:rsid w:val="009F72D6"/>
    <w:rsid w:val="009F7387"/>
    <w:rsid w:val="009F748F"/>
    <w:rsid w:val="009F7BB1"/>
    <w:rsid w:val="00A001B1"/>
    <w:rsid w:val="00A00793"/>
    <w:rsid w:val="00A009F6"/>
    <w:rsid w:val="00A011E6"/>
    <w:rsid w:val="00A016D4"/>
    <w:rsid w:val="00A01C68"/>
    <w:rsid w:val="00A01E55"/>
    <w:rsid w:val="00A03ACB"/>
    <w:rsid w:val="00A0416D"/>
    <w:rsid w:val="00A047A7"/>
    <w:rsid w:val="00A058D1"/>
    <w:rsid w:val="00A064D3"/>
    <w:rsid w:val="00A06742"/>
    <w:rsid w:val="00A06BDC"/>
    <w:rsid w:val="00A07461"/>
    <w:rsid w:val="00A07790"/>
    <w:rsid w:val="00A0797E"/>
    <w:rsid w:val="00A10570"/>
    <w:rsid w:val="00A1073D"/>
    <w:rsid w:val="00A11A6C"/>
    <w:rsid w:val="00A120D3"/>
    <w:rsid w:val="00A123A9"/>
    <w:rsid w:val="00A12C26"/>
    <w:rsid w:val="00A138DB"/>
    <w:rsid w:val="00A14FF7"/>
    <w:rsid w:val="00A150FA"/>
    <w:rsid w:val="00A1540E"/>
    <w:rsid w:val="00A155F7"/>
    <w:rsid w:val="00A15BEB"/>
    <w:rsid w:val="00A15CFE"/>
    <w:rsid w:val="00A16883"/>
    <w:rsid w:val="00A17BD7"/>
    <w:rsid w:val="00A20994"/>
    <w:rsid w:val="00A2110A"/>
    <w:rsid w:val="00A22A23"/>
    <w:rsid w:val="00A237B2"/>
    <w:rsid w:val="00A23CF7"/>
    <w:rsid w:val="00A24038"/>
    <w:rsid w:val="00A24065"/>
    <w:rsid w:val="00A240F0"/>
    <w:rsid w:val="00A243FA"/>
    <w:rsid w:val="00A24862"/>
    <w:rsid w:val="00A24E55"/>
    <w:rsid w:val="00A252A1"/>
    <w:rsid w:val="00A2653C"/>
    <w:rsid w:val="00A27BD6"/>
    <w:rsid w:val="00A3038C"/>
    <w:rsid w:val="00A3184B"/>
    <w:rsid w:val="00A34042"/>
    <w:rsid w:val="00A345FC"/>
    <w:rsid w:val="00A34674"/>
    <w:rsid w:val="00A3482F"/>
    <w:rsid w:val="00A34E3E"/>
    <w:rsid w:val="00A34EE2"/>
    <w:rsid w:val="00A34F7D"/>
    <w:rsid w:val="00A350BD"/>
    <w:rsid w:val="00A351C5"/>
    <w:rsid w:val="00A3616E"/>
    <w:rsid w:val="00A36605"/>
    <w:rsid w:val="00A369AA"/>
    <w:rsid w:val="00A374CE"/>
    <w:rsid w:val="00A3770F"/>
    <w:rsid w:val="00A37824"/>
    <w:rsid w:val="00A405BD"/>
    <w:rsid w:val="00A410AE"/>
    <w:rsid w:val="00A41263"/>
    <w:rsid w:val="00A415B4"/>
    <w:rsid w:val="00A42BBA"/>
    <w:rsid w:val="00A42CC1"/>
    <w:rsid w:val="00A43063"/>
    <w:rsid w:val="00A44BF5"/>
    <w:rsid w:val="00A44F9C"/>
    <w:rsid w:val="00A4546D"/>
    <w:rsid w:val="00A45AEC"/>
    <w:rsid w:val="00A47BAC"/>
    <w:rsid w:val="00A50BEA"/>
    <w:rsid w:val="00A5222E"/>
    <w:rsid w:val="00A52266"/>
    <w:rsid w:val="00A52A92"/>
    <w:rsid w:val="00A52E15"/>
    <w:rsid w:val="00A53B4D"/>
    <w:rsid w:val="00A54F17"/>
    <w:rsid w:val="00A55FDA"/>
    <w:rsid w:val="00A565A5"/>
    <w:rsid w:val="00A565D7"/>
    <w:rsid w:val="00A56CD7"/>
    <w:rsid w:val="00A56D1F"/>
    <w:rsid w:val="00A57006"/>
    <w:rsid w:val="00A611A8"/>
    <w:rsid w:val="00A61843"/>
    <w:rsid w:val="00A6234A"/>
    <w:rsid w:val="00A629F7"/>
    <w:rsid w:val="00A62A41"/>
    <w:rsid w:val="00A63164"/>
    <w:rsid w:val="00A63885"/>
    <w:rsid w:val="00A63C4D"/>
    <w:rsid w:val="00A653D8"/>
    <w:rsid w:val="00A655A6"/>
    <w:rsid w:val="00A658B5"/>
    <w:rsid w:val="00A65928"/>
    <w:rsid w:val="00A663EF"/>
    <w:rsid w:val="00A669AC"/>
    <w:rsid w:val="00A66FB7"/>
    <w:rsid w:val="00A70948"/>
    <w:rsid w:val="00A726C6"/>
    <w:rsid w:val="00A72E8B"/>
    <w:rsid w:val="00A72F1B"/>
    <w:rsid w:val="00A769E7"/>
    <w:rsid w:val="00A77507"/>
    <w:rsid w:val="00A777CC"/>
    <w:rsid w:val="00A7791F"/>
    <w:rsid w:val="00A77DF6"/>
    <w:rsid w:val="00A806D2"/>
    <w:rsid w:val="00A80858"/>
    <w:rsid w:val="00A81323"/>
    <w:rsid w:val="00A81555"/>
    <w:rsid w:val="00A82039"/>
    <w:rsid w:val="00A82BE5"/>
    <w:rsid w:val="00A82C77"/>
    <w:rsid w:val="00A830C7"/>
    <w:rsid w:val="00A83DC9"/>
    <w:rsid w:val="00A849F0"/>
    <w:rsid w:val="00A85758"/>
    <w:rsid w:val="00A85880"/>
    <w:rsid w:val="00A85B09"/>
    <w:rsid w:val="00A85B79"/>
    <w:rsid w:val="00A85C00"/>
    <w:rsid w:val="00A85FF8"/>
    <w:rsid w:val="00A863A3"/>
    <w:rsid w:val="00A86E3A"/>
    <w:rsid w:val="00A87440"/>
    <w:rsid w:val="00A8787F"/>
    <w:rsid w:val="00A9111D"/>
    <w:rsid w:val="00A91881"/>
    <w:rsid w:val="00A91CCC"/>
    <w:rsid w:val="00A91E18"/>
    <w:rsid w:val="00A927EA"/>
    <w:rsid w:val="00A9395A"/>
    <w:rsid w:val="00A9426F"/>
    <w:rsid w:val="00A94875"/>
    <w:rsid w:val="00A95255"/>
    <w:rsid w:val="00A9579F"/>
    <w:rsid w:val="00A95A0F"/>
    <w:rsid w:val="00A95A6C"/>
    <w:rsid w:val="00A95F34"/>
    <w:rsid w:val="00A960BA"/>
    <w:rsid w:val="00A96358"/>
    <w:rsid w:val="00A9661A"/>
    <w:rsid w:val="00A9726A"/>
    <w:rsid w:val="00A97541"/>
    <w:rsid w:val="00A97E8D"/>
    <w:rsid w:val="00AA0B6D"/>
    <w:rsid w:val="00AA0DCD"/>
    <w:rsid w:val="00AA0F0F"/>
    <w:rsid w:val="00AA171B"/>
    <w:rsid w:val="00AA1DCD"/>
    <w:rsid w:val="00AA22D5"/>
    <w:rsid w:val="00AA30F7"/>
    <w:rsid w:val="00AA3DDE"/>
    <w:rsid w:val="00AA6708"/>
    <w:rsid w:val="00AA6B10"/>
    <w:rsid w:val="00AA788A"/>
    <w:rsid w:val="00AA79AC"/>
    <w:rsid w:val="00AA7EC0"/>
    <w:rsid w:val="00AB0CBF"/>
    <w:rsid w:val="00AB116F"/>
    <w:rsid w:val="00AB1448"/>
    <w:rsid w:val="00AB190E"/>
    <w:rsid w:val="00AB284A"/>
    <w:rsid w:val="00AB2945"/>
    <w:rsid w:val="00AB2FD7"/>
    <w:rsid w:val="00AB34C9"/>
    <w:rsid w:val="00AB3735"/>
    <w:rsid w:val="00AB3761"/>
    <w:rsid w:val="00AB3D18"/>
    <w:rsid w:val="00AB42D4"/>
    <w:rsid w:val="00AB444F"/>
    <w:rsid w:val="00AB4513"/>
    <w:rsid w:val="00AB5322"/>
    <w:rsid w:val="00AB57DB"/>
    <w:rsid w:val="00AB59BD"/>
    <w:rsid w:val="00AB6292"/>
    <w:rsid w:val="00AB6503"/>
    <w:rsid w:val="00AB6940"/>
    <w:rsid w:val="00AC0038"/>
    <w:rsid w:val="00AC0206"/>
    <w:rsid w:val="00AC092F"/>
    <w:rsid w:val="00AC0FF9"/>
    <w:rsid w:val="00AC3616"/>
    <w:rsid w:val="00AC3E8B"/>
    <w:rsid w:val="00AC4610"/>
    <w:rsid w:val="00AC46AE"/>
    <w:rsid w:val="00AC4EFA"/>
    <w:rsid w:val="00AC501C"/>
    <w:rsid w:val="00AC5B0A"/>
    <w:rsid w:val="00AC5DAD"/>
    <w:rsid w:val="00AC5ED8"/>
    <w:rsid w:val="00AC6628"/>
    <w:rsid w:val="00AC70D3"/>
    <w:rsid w:val="00AD08EC"/>
    <w:rsid w:val="00AD1392"/>
    <w:rsid w:val="00AD16E9"/>
    <w:rsid w:val="00AD17A7"/>
    <w:rsid w:val="00AD1B13"/>
    <w:rsid w:val="00AD2198"/>
    <w:rsid w:val="00AD28A7"/>
    <w:rsid w:val="00AD2901"/>
    <w:rsid w:val="00AD2EAE"/>
    <w:rsid w:val="00AD33BE"/>
    <w:rsid w:val="00AD33FA"/>
    <w:rsid w:val="00AD383A"/>
    <w:rsid w:val="00AD3EE9"/>
    <w:rsid w:val="00AD3F5F"/>
    <w:rsid w:val="00AD48F1"/>
    <w:rsid w:val="00AD5303"/>
    <w:rsid w:val="00AD5C53"/>
    <w:rsid w:val="00AD5C67"/>
    <w:rsid w:val="00AE0614"/>
    <w:rsid w:val="00AE069F"/>
    <w:rsid w:val="00AE0B31"/>
    <w:rsid w:val="00AE15B6"/>
    <w:rsid w:val="00AE1AC7"/>
    <w:rsid w:val="00AE2212"/>
    <w:rsid w:val="00AE24F6"/>
    <w:rsid w:val="00AE3021"/>
    <w:rsid w:val="00AE328C"/>
    <w:rsid w:val="00AE3348"/>
    <w:rsid w:val="00AE4A58"/>
    <w:rsid w:val="00AE4C76"/>
    <w:rsid w:val="00AE6A40"/>
    <w:rsid w:val="00AE7859"/>
    <w:rsid w:val="00AE7DD2"/>
    <w:rsid w:val="00AF0E1F"/>
    <w:rsid w:val="00AF1588"/>
    <w:rsid w:val="00AF3C25"/>
    <w:rsid w:val="00AF4C4E"/>
    <w:rsid w:val="00AF4EC1"/>
    <w:rsid w:val="00AF4EE5"/>
    <w:rsid w:val="00AF5DD5"/>
    <w:rsid w:val="00AF632B"/>
    <w:rsid w:val="00B000C6"/>
    <w:rsid w:val="00B007B5"/>
    <w:rsid w:val="00B0086F"/>
    <w:rsid w:val="00B00CF9"/>
    <w:rsid w:val="00B00DC3"/>
    <w:rsid w:val="00B01B0A"/>
    <w:rsid w:val="00B02391"/>
    <w:rsid w:val="00B059DD"/>
    <w:rsid w:val="00B0621E"/>
    <w:rsid w:val="00B06FFE"/>
    <w:rsid w:val="00B07995"/>
    <w:rsid w:val="00B11F9D"/>
    <w:rsid w:val="00B12681"/>
    <w:rsid w:val="00B135FA"/>
    <w:rsid w:val="00B1376B"/>
    <w:rsid w:val="00B13938"/>
    <w:rsid w:val="00B13A3D"/>
    <w:rsid w:val="00B1481E"/>
    <w:rsid w:val="00B14C8C"/>
    <w:rsid w:val="00B153A0"/>
    <w:rsid w:val="00B16995"/>
    <w:rsid w:val="00B171CC"/>
    <w:rsid w:val="00B17D6E"/>
    <w:rsid w:val="00B20937"/>
    <w:rsid w:val="00B20C6D"/>
    <w:rsid w:val="00B21D53"/>
    <w:rsid w:val="00B2201B"/>
    <w:rsid w:val="00B222A4"/>
    <w:rsid w:val="00B23754"/>
    <w:rsid w:val="00B243C7"/>
    <w:rsid w:val="00B2450A"/>
    <w:rsid w:val="00B24E86"/>
    <w:rsid w:val="00B252F0"/>
    <w:rsid w:val="00B2539B"/>
    <w:rsid w:val="00B25477"/>
    <w:rsid w:val="00B25597"/>
    <w:rsid w:val="00B26A2D"/>
    <w:rsid w:val="00B27C0C"/>
    <w:rsid w:val="00B27CBF"/>
    <w:rsid w:val="00B3035C"/>
    <w:rsid w:val="00B30A03"/>
    <w:rsid w:val="00B30D7D"/>
    <w:rsid w:val="00B31243"/>
    <w:rsid w:val="00B31DC0"/>
    <w:rsid w:val="00B31F14"/>
    <w:rsid w:val="00B32657"/>
    <w:rsid w:val="00B33ED4"/>
    <w:rsid w:val="00B340B3"/>
    <w:rsid w:val="00B3436A"/>
    <w:rsid w:val="00B35320"/>
    <w:rsid w:val="00B35E85"/>
    <w:rsid w:val="00B35EEB"/>
    <w:rsid w:val="00B36836"/>
    <w:rsid w:val="00B371D9"/>
    <w:rsid w:val="00B37C01"/>
    <w:rsid w:val="00B405BF"/>
    <w:rsid w:val="00B40663"/>
    <w:rsid w:val="00B41455"/>
    <w:rsid w:val="00B41FC7"/>
    <w:rsid w:val="00B42CF0"/>
    <w:rsid w:val="00B43424"/>
    <w:rsid w:val="00B438F3"/>
    <w:rsid w:val="00B440BE"/>
    <w:rsid w:val="00B446C9"/>
    <w:rsid w:val="00B45188"/>
    <w:rsid w:val="00B45DDB"/>
    <w:rsid w:val="00B45FD0"/>
    <w:rsid w:val="00B465ED"/>
    <w:rsid w:val="00B4744C"/>
    <w:rsid w:val="00B47647"/>
    <w:rsid w:val="00B47B4C"/>
    <w:rsid w:val="00B47C6A"/>
    <w:rsid w:val="00B50A01"/>
    <w:rsid w:val="00B526DE"/>
    <w:rsid w:val="00B532F6"/>
    <w:rsid w:val="00B53CC8"/>
    <w:rsid w:val="00B54CD7"/>
    <w:rsid w:val="00B54E21"/>
    <w:rsid w:val="00B55439"/>
    <w:rsid w:val="00B557FF"/>
    <w:rsid w:val="00B5695A"/>
    <w:rsid w:val="00B56F70"/>
    <w:rsid w:val="00B57458"/>
    <w:rsid w:val="00B57734"/>
    <w:rsid w:val="00B579AF"/>
    <w:rsid w:val="00B57C2F"/>
    <w:rsid w:val="00B6041B"/>
    <w:rsid w:val="00B6063A"/>
    <w:rsid w:val="00B61084"/>
    <w:rsid w:val="00B6256C"/>
    <w:rsid w:val="00B62D26"/>
    <w:rsid w:val="00B64305"/>
    <w:rsid w:val="00B64B84"/>
    <w:rsid w:val="00B64FE6"/>
    <w:rsid w:val="00B65C2F"/>
    <w:rsid w:val="00B66C8C"/>
    <w:rsid w:val="00B67BFA"/>
    <w:rsid w:val="00B67DC4"/>
    <w:rsid w:val="00B70071"/>
    <w:rsid w:val="00B70076"/>
    <w:rsid w:val="00B701A7"/>
    <w:rsid w:val="00B701E6"/>
    <w:rsid w:val="00B7130A"/>
    <w:rsid w:val="00B71E7A"/>
    <w:rsid w:val="00B720A2"/>
    <w:rsid w:val="00B7220D"/>
    <w:rsid w:val="00B72215"/>
    <w:rsid w:val="00B7239A"/>
    <w:rsid w:val="00B72592"/>
    <w:rsid w:val="00B73C37"/>
    <w:rsid w:val="00B7490D"/>
    <w:rsid w:val="00B75924"/>
    <w:rsid w:val="00B76CB4"/>
    <w:rsid w:val="00B7702B"/>
    <w:rsid w:val="00B777B2"/>
    <w:rsid w:val="00B77D94"/>
    <w:rsid w:val="00B80369"/>
    <w:rsid w:val="00B804A0"/>
    <w:rsid w:val="00B81613"/>
    <w:rsid w:val="00B81CD7"/>
    <w:rsid w:val="00B820D7"/>
    <w:rsid w:val="00B82A2D"/>
    <w:rsid w:val="00B83D16"/>
    <w:rsid w:val="00B840F7"/>
    <w:rsid w:val="00B84AE9"/>
    <w:rsid w:val="00B85962"/>
    <w:rsid w:val="00B870E5"/>
    <w:rsid w:val="00B8761E"/>
    <w:rsid w:val="00B87E3E"/>
    <w:rsid w:val="00B90904"/>
    <w:rsid w:val="00B93077"/>
    <w:rsid w:val="00B93158"/>
    <w:rsid w:val="00B93564"/>
    <w:rsid w:val="00B9399C"/>
    <w:rsid w:val="00B93BAC"/>
    <w:rsid w:val="00B93F33"/>
    <w:rsid w:val="00B94482"/>
    <w:rsid w:val="00B9482D"/>
    <w:rsid w:val="00B94A3B"/>
    <w:rsid w:val="00B95668"/>
    <w:rsid w:val="00B95A98"/>
    <w:rsid w:val="00BA0DF0"/>
    <w:rsid w:val="00BA1458"/>
    <w:rsid w:val="00BA1ADB"/>
    <w:rsid w:val="00BA2C1B"/>
    <w:rsid w:val="00BA3A4C"/>
    <w:rsid w:val="00BA3B40"/>
    <w:rsid w:val="00BA42EB"/>
    <w:rsid w:val="00BA5039"/>
    <w:rsid w:val="00BA5592"/>
    <w:rsid w:val="00BA613F"/>
    <w:rsid w:val="00BA629C"/>
    <w:rsid w:val="00BB0917"/>
    <w:rsid w:val="00BB0DB9"/>
    <w:rsid w:val="00BB0E0A"/>
    <w:rsid w:val="00BB1CAF"/>
    <w:rsid w:val="00BB20DD"/>
    <w:rsid w:val="00BB25FD"/>
    <w:rsid w:val="00BB3001"/>
    <w:rsid w:val="00BB3607"/>
    <w:rsid w:val="00BB373E"/>
    <w:rsid w:val="00BB401C"/>
    <w:rsid w:val="00BB4286"/>
    <w:rsid w:val="00BB4EAA"/>
    <w:rsid w:val="00BB507C"/>
    <w:rsid w:val="00BB54F0"/>
    <w:rsid w:val="00BB5644"/>
    <w:rsid w:val="00BB56D7"/>
    <w:rsid w:val="00BB663C"/>
    <w:rsid w:val="00BB7497"/>
    <w:rsid w:val="00BB7F42"/>
    <w:rsid w:val="00BC02C5"/>
    <w:rsid w:val="00BC0348"/>
    <w:rsid w:val="00BC0389"/>
    <w:rsid w:val="00BC03DB"/>
    <w:rsid w:val="00BC096E"/>
    <w:rsid w:val="00BC09CD"/>
    <w:rsid w:val="00BC09E8"/>
    <w:rsid w:val="00BC0BC5"/>
    <w:rsid w:val="00BC0FDE"/>
    <w:rsid w:val="00BC1213"/>
    <w:rsid w:val="00BC1656"/>
    <w:rsid w:val="00BC1BBE"/>
    <w:rsid w:val="00BC1F01"/>
    <w:rsid w:val="00BC22EA"/>
    <w:rsid w:val="00BC45D1"/>
    <w:rsid w:val="00BC4A4D"/>
    <w:rsid w:val="00BC533C"/>
    <w:rsid w:val="00BC6BED"/>
    <w:rsid w:val="00BC7CE6"/>
    <w:rsid w:val="00BC7D5B"/>
    <w:rsid w:val="00BD04A2"/>
    <w:rsid w:val="00BD0F3E"/>
    <w:rsid w:val="00BD154C"/>
    <w:rsid w:val="00BD1D50"/>
    <w:rsid w:val="00BD280C"/>
    <w:rsid w:val="00BD2AF5"/>
    <w:rsid w:val="00BD3B2E"/>
    <w:rsid w:val="00BD518E"/>
    <w:rsid w:val="00BD537C"/>
    <w:rsid w:val="00BD56B4"/>
    <w:rsid w:val="00BD6B39"/>
    <w:rsid w:val="00BD6B4B"/>
    <w:rsid w:val="00BD7197"/>
    <w:rsid w:val="00BD72BF"/>
    <w:rsid w:val="00BD782D"/>
    <w:rsid w:val="00BD7D64"/>
    <w:rsid w:val="00BD7E8F"/>
    <w:rsid w:val="00BE0241"/>
    <w:rsid w:val="00BE0564"/>
    <w:rsid w:val="00BE0ACF"/>
    <w:rsid w:val="00BE2EAE"/>
    <w:rsid w:val="00BE3114"/>
    <w:rsid w:val="00BE379A"/>
    <w:rsid w:val="00BE403B"/>
    <w:rsid w:val="00BE4664"/>
    <w:rsid w:val="00BE46E7"/>
    <w:rsid w:val="00BE49B3"/>
    <w:rsid w:val="00BE5282"/>
    <w:rsid w:val="00BE52C5"/>
    <w:rsid w:val="00BE6362"/>
    <w:rsid w:val="00BE6870"/>
    <w:rsid w:val="00BE6AB0"/>
    <w:rsid w:val="00BE757B"/>
    <w:rsid w:val="00BE7A08"/>
    <w:rsid w:val="00BE7A56"/>
    <w:rsid w:val="00BE7FD8"/>
    <w:rsid w:val="00BF1393"/>
    <w:rsid w:val="00BF2032"/>
    <w:rsid w:val="00BF2056"/>
    <w:rsid w:val="00BF2BB9"/>
    <w:rsid w:val="00BF3B2B"/>
    <w:rsid w:val="00BF5410"/>
    <w:rsid w:val="00BF6B7D"/>
    <w:rsid w:val="00BF71A7"/>
    <w:rsid w:val="00C005E5"/>
    <w:rsid w:val="00C00C2E"/>
    <w:rsid w:val="00C01980"/>
    <w:rsid w:val="00C01A34"/>
    <w:rsid w:val="00C0310B"/>
    <w:rsid w:val="00C03D3D"/>
    <w:rsid w:val="00C0530B"/>
    <w:rsid w:val="00C05399"/>
    <w:rsid w:val="00C056BD"/>
    <w:rsid w:val="00C05A46"/>
    <w:rsid w:val="00C0672E"/>
    <w:rsid w:val="00C06CC9"/>
    <w:rsid w:val="00C10FEA"/>
    <w:rsid w:val="00C110A1"/>
    <w:rsid w:val="00C11983"/>
    <w:rsid w:val="00C11D63"/>
    <w:rsid w:val="00C1394F"/>
    <w:rsid w:val="00C1423B"/>
    <w:rsid w:val="00C14C36"/>
    <w:rsid w:val="00C14CFF"/>
    <w:rsid w:val="00C1515C"/>
    <w:rsid w:val="00C15C3E"/>
    <w:rsid w:val="00C1677F"/>
    <w:rsid w:val="00C16EF6"/>
    <w:rsid w:val="00C17638"/>
    <w:rsid w:val="00C215D1"/>
    <w:rsid w:val="00C2476F"/>
    <w:rsid w:val="00C26F1E"/>
    <w:rsid w:val="00C2701A"/>
    <w:rsid w:val="00C2773A"/>
    <w:rsid w:val="00C3095B"/>
    <w:rsid w:val="00C3158E"/>
    <w:rsid w:val="00C318F6"/>
    <w:rsid w:val="00C32377"/>
    <w:rsid w:val="00C32AFF"/>
    <w:rsid w:val="00C32F81"/>
    <w:rsid w:val="00C33188"/>
    <w:rsid w:val="00C3431A"/>
    <w:rsid w:val="00C34C0F"/>
    <w:rsid w:val="00C34D6F"/>
    <w:rsid w:val="00C35522"/>
    <w:rsid w:val="00C35ACD"/>
    <w:rsid w:val="00C35D40"/>
    <w:rsid w:val="00C36F59"/>
    <w:rsid w:val="00C37752"/>
    <w:rsid w:val="00C37777"/>
    <w:rsid w:val="00C379BE"/>
    <w:rsid w:val="00C40012"/>
    <w:rsid w:val="00C4031D"/>
    <w:rsid w:val="00C41622"/>
    <w:rsid w:val="00C42B79"/>
    <w:rsid w:val="00C42DC0"/>
    <w:rsid w:val="00C44C3C"/>
    <w:rsid w:val="00C46066"/>
    <w:rsid w:val="00C4619D"/>
    <w:rsid w:val="00C4771D"/>
    <w:rsid w:val="00C50879"/>
    <w:rsid w:val="00C51196"/>
    <w:rsid w:val="00C516FE"/>
    <w:rsid w:val="00C51BC7"/>
    <w:rsid w:val="00C52891"/>
    <w:rsid w:val="00C52BB7"/>
    <w:rsid w:val="00C53AC0"/>
    <w:rsid w:val="00C548B9"/>
    <w:rsid w:val="00C54999"/>
    <w:rsid w:val="00C55BC6"/>
    <w:rsid w:val="00C56A85"/>
    <w:rsid w:val="00C56AC5"/>
    <w:rsid w:val="00C56E1B"/>
    <w:rsid w:val="00C57A19"/>
    <w:rsid w:val="00C60241"/>
    <w:rsid w:val="00C60427"/>
    <w:rsid w:val="00C614C9"/>
    <w:rsid w:val="00C61544"/>
    <w:rsid w:val="00C61C74"/>
    <w:rsid w:val="00C6247D"/>
    <w:rsid w:val="00C62662"/>
    <w:rsid w:val="00C63991"/>
    <w:rsid w:val="00C639E0"/>
    <w:rsid w:val="00C647B8"/>
    <w:rsid w:val="00C6521D"/>
    <w:rsid w:val="00C654C7"/>
    <w:rsid w:val="00C6592E"/>
    <w:rsid w:val="00C67129"/>
    <w:rsid w:val="00C67C4C"/>
    <w:rsid w:val="00C67E0B"/>
    <w:rsid w:val="00C70F71"/>
    <w:rsid w:val="00C72029"/>
    <w:rsid w:val="00C7320D"/>
    <w:rsid w:val="00C74833"/>
    <w:rsid w:val="00C74C35"/>
    <w:rsid w:val="00C7718C"/>
    <w:rsid w:val="00C77239"/>
    <w:rsid w:val="00C7741A"/>
    <w:rsid w:val="00C77C7A"/>
    <w:rsid w:val="00C77CB8"/>
    <w:rsid w:val="00C77FE4"/>
    <w:rsid w:val="00C80553"/>
    <w:rsid w:val="00C80B8D"/>
    <w:rsid w:val="00C84B85"/>
    <w:rsid w:val="00C85583"/>
    <w:rsid w:val="00C859E2"/>
    <w:rsid w:val="00C859ED"/>
    <w:rsid w:val="00C85A5A"/>
    <w:rsid w:val="00C86105"/>
    <w:rsid w:val="00C866D5"/>
    <w:rsid w:val="00C86FBB"/>
    <w:rsid w:val="00C873E1"/>
    <w:rsid w:val="00C87F80"/>
    <w:rsid w:val="00C90515"/>
    <w:rsid w:val="00C9075F"/>
    <w:rsid w:val="00C916D9"/>
    <w:rsid w:val="00C920D0"/>
    <w:rsid w:val="00C939D0"/>
    <w:rsid w:val="00C9403C"/>
    <w:rsid w:val="00C94662"/>
    <w:rsid w:val="00C94B96"/>
    <w:rsid w:val="00C9612D"/>
    <w:rsid w:val="00C961FC"/>
    <w:rsid w:val="00C96374"/>
    <w:rsid w:val="00C96A0A"/>
    <w:rsid w:val="00C97362"/>
    <w:rsid w:val="00C97F53"/>
    <w:rsid w:val="00CA0D11"/>
    <w:rsid w:val="00CA1A2F"/>
    <w:rsid w:val="00CA218D"/>
    <w:rsid w:val="00CA21E0"/>
    <w:rsid w:val="00CA21EF"/>
    <w:rsid w:val="00CA2577"/>
    <w:rsid w:val="00CA2790"/>
    <w:rsid w:val="00CA2E4A"/>
    <w:rsid w:val="00CA34BF"/>
    <w:rsid w:val="00CA3948"/>
    <w:rsid w:val="00CA3BD3"/>
    <w:rsid w:val="00CA43DD"/>
    <w:rsid w:val="00CA4D52"/>
    <w:rsid w:val="00CA52D2"/>
    <w:rsid w:val="00CA5ADC"/>
    <w:rsid w:val="00CA6217"/>
    <w:rsid w:val="00CA7562"/>
    <w:rsid w:val="00CB136C"/>
    <w:rsid w:val="00CB1652"/>
    <w:rsid w:val="00CB1C72"/>
    <w:rsid w:val="00CB1CA2"/>
    <w:rsid w:val="00CB23B6"/>
    <w:rsid w:val="00CB2621"/>
    <w:rsid w:val="00CB2CD2"/>
    <w:rsid w:val="00CB354F"/>
    <w:rsid w:val="00CB3C6D"/>
    <w:rsid w:val="00CB4134"/>
    <w:rsid w:val="00CB5A9A"/>
    <w:rsid w:val="00CB5E55"/>
    <w:rsid w:val="00CB6824"/>
    <w:rsid w:val="00CB798A"/>
    <w:rsid w:val="00CB7D12"/>
    <w:rsid w:val="00CC0748"/>
    <w:rsid w:val="00CC0865"/>
    <w:rsid w:val="00CC0DF7"/>
    <w:rsid w:val="00CC1247"/>
    <w:rsid w:val="00CC1D42"/>
    <w:rsid w:val="00CC2FF2"/>
    <w:rsid w:val="00CC30E2"/>
    <w:rsid w:val="00CC4055"/>
    <w:rsid w:val="00CC4309"/>
    <w:rsid w:val="00CC501D"/>
    <w:rsid w:val="00CC545C"/>
    <w:rsid w:val="00CC587C"/>
    <w:rsid w:val="00CC59D6"/>
    <w:rsid w:val="00CC5C28"/>
    <w:rsid w:val="00CC6485"/>
    <w:rsid w:val="00CC6ED2"/>
    <w:rsid w:val="00CD00FF"/>
    <w:rsid w:val="00CD01D5"/>
    <w:rsid w:val="00CD08F9"/>
    <w:rsid w:val="00CD0D71"/>
    <w:rsid w:val="00CD1B83"/>
    <w:rsid w:val="00CD1EBD"/>
    <w:rsid w:val="00CD1EC7"/>
    <w:rsid w:val="00CD21FD"/>
    <w:rsid w:val="00CD2B11"/>
    <w:rsid w:val="00CD2D7C"/>
    <w:rsid w:val="00CD2EE2"/>
    <w:rsid w:val="00CD3F8A"/>
    <w:rsid w:val="00CD5128"/>
    <w:rsid w:val="00CD590C"/>
    <w:rsid w:val="00CD6291"/>
    <w:rsid w:val="00CD636D"/>
    <w:rsid w:val="00CD6748"/>
    <w:rsid w:val="00CD6EC7"/>
    <w:rsid w:val="00CD734B"/>
    <w:rsid w:val="00CD7AD3"/>
    <w:rsid w:val="00CE1204"/>
    <w:rsid w:val="00CE1312"/>
    <w:rsid w:val="00CE18B1"/>
    <w:rsid w:val="00CE1FC8"/>
    <w:rsid w:val="00CE20BD"/>
    <w:rsid w:val="00CE2205"/>
    <w:rsid w:val="00CE28A1"/>
    <w:rsid w:val="00CE2B15"/>
    <w:rsid w:val="00CE2C5F"/>
    <w:rsid w:val="00CE35B7"/>
    <w:rsid w:val="00CE36AD"/>
    <w:rsid w:val="00CE3BFB"/>
    <w:rsid w:val="00CE4E7E"/>
    <w:rsid w:val="00CE4F96"/>
    <w:rsid w:val="00CE5375"/>
    <w:rsid w:val="00CE5C18"/>
    <w:rsid w:val="00CE5F18"/>
    <w:rsid w:val="00CE74FF"/>
    <w:rsid w:val="00CE75F0"/>
    <w:rsid w:val="00CF0BA6"/>
    <w:rsid w:val="00CF0DAF"/>
    <w:rsid w:val="00CF10DB"/>
    <w:rsid w:val="00CF1A77"/>
    <w:rsid w:val="00CF2246"/>
    <w:rsid w:val="00CF2530"/>
    <w:rsid w:val="00CF256E"/>
    <w:rsid w:val="00CF26FF"/>
    <w:rsid w:val="00CF33BC"/>
    <w:rsid w:val="00CF3F99"/>
    <w:rsid w:val="00CF4AE2"/>
    <w:rsid w:val="00CF5B59"/>
    <w:rsid w:val="00CF7233"/>
    <w:rsid w:val="00CF7656"/>
    <w:rsid w:val="00CF7B7A"/>
    <w:rsid w:val="00CF7FAC"/>
    <w:rsid w:val="00D01354"/>
    <w:rsid w:val="00D013DD"/>
    <w:rsid w:val="00D0157B"/>
    <w:rsid w:val="00D0208D"/>
    <w:rsid w:val="00D02264"/>
    <w:rsid w:val="00D02E53"/>
    <w:rsid w:val="00D030AB"/>
    <w:rsid w:val="00D032CB"/>
    <w:rsid w:val="00D03507"/>
    <w:rsid w:val="00D03BA6"/>
    <w:rsid w:val="00D03D86"/>
    <w:rsid w:val="00D04287"/>
    <w:rsid w:val="00D04519"/>
    <w:rsid w:val="00D04592"/>
    <w:rsid w:val="00D05BAB"/>
    <w:rsid w:val="00D06C65"/>
    <w:rsid w:val="00D07966"/>
    <w:rsid w:val="00D07D08"/>
    <w:rsid w:val="00D108A9"/>
    <w:rsid w:val="00D109F9"/>
    <w:rsid w:val="00D115B6"/>
    <w:rsid w:val="00D11672"/>
    <w:rsid w:val="00D11EE7"/>
    <w:rsid w:val="00D122F7"/>
    <w:rsid w:val="00D12889"/>
    <w:rsid w:val="00D1319D"/>
    <w:rsid w:val="00D13FBC"/>
    <w:rsid w:val="00D14A54"/>
    <w:rsid w:val="00D15216"/>
    <w:rsid w:val="00D15BE0"/>
    <w:rsid w:val="00D1627F"/>
    <w:rsid w:val="00D163C7"/>
    <w:rsid w:val="00D164FF"/>
    <w:rsid w:val="00D1675B"/>
    <w:rsid w:val="00D17EFD"/>
    <w:rsid w:val="00D203E0"/>
    <w:rsid w:val="00D20873"/>
    <w:rsid w:val="00D21336"/>
    <w:rsid w:val="00D21E50"/>
    <w:rsid w:val="00D21E71"/>
    <w:rsid w:val="00D22271"/>
    <w:rsid w:val="00D222FC"/>
    <w:rsid w:val="00D23354"/>
    <w:rsid w:val="00D23889"/>
    <w:rsid w:val="00D24C55"/>
    <w:rsid w:val="00D24D96"/>
    <w:rsid w:val="00D24EF4"/>
    <w:rsid w:val="00D26047"/>
    <w:rsid w:val="00D26981"/>
    <w:rsid w:val="00D26AAE"/>
    <w:rsid w:val="00D26C89"/>
    <w:rsid w:val="00D27179"/>
    <w:rsid w:val="00D27623"/>
    <w:rsid w:val="00D30F94"/>
    <w:rsid w:val="00D31662"/>
    <w:rsid w:val="00D31845"/>
    <w:rsid w:val="00D31CEA"/>
    <w:rsid w:val="00D32378"/>
    <w:rsid w:val="00D32C05"/>
    <w:rsid w:val="00D35E8F"/>
    <w:rsid w:val="00D36337"/>
    <w:rsid w:val="00D36522"/>
    <w:rsid w:val="00D36CA7"/>
    <w:rsid w:val="00D370AF"/>
    <w:rsid w:val="00D373B2"/>
    <w:rsid w:val="00D4010E"/>
    <w:rsid w:val="00D40A63"/>
    <w:rsid w:val="00D410D2"/>
    <w:rsid w:val="00D4131C"/>
    <w:rsid w:val="00D4137A"/>
    <w:rsid w:val="00D41726"/>
    <w:rsid w:val="00D41FEE"/>
    <w:rsid w:val="00D421FF"/>
    <w:rsid w:val="00D43061"/>
    <w:rsid w:val="00D4316B"/>
    <w:rsid w:val="00D432CA"/>
    <w:rsid w:val="00D43379"/>
    <w:rsid w:val="00D4385F"/>
    <w:rsid w:val="00D43CE6"/>
    <w:rsid w:val="00D43D80"/>
    <w:rsid w:val="00D44354"/>
    <w:rsid w:val="00D4685A"/>
    <w:rsid w:val="00D46AA5"/>
    <w:rsid w:val="00D46B4D"/>
    <w:rsid w:val="00D50359"/>
    <w:rsid w:val="00D51CAD"/>
    <w:rsid w:val="00D51D2A"/>
    <w:rsid w:val="00D5233F"/>
    <w:rsid w:val="00D5248B"/>
    <w:rsid w:val="00D527A7"/>
    <w:rsid w:val="00D52927"/>
    <w:rsid w:val="00D552DC"/>
    <w:rsid w:val="00D55439"/>
    <w:rsid w:val="00D55FC4"/>
    <w:rsid w:val="00D56880"/>
    <w:rsid w:val="00D56B6A"/>
    <w:rsid w:val="00D577FF"/>
    <w:rsid w:val="00D579C2"/>
    <w:rsid w:val="00D57BFC"/>
    <w:rsid w:val="00D57CB1"/>
    <w:rsid w:val="00D607E2"/>
    <w:rsid w:val="00D60FD8"/>
    <w:rsid w:val="00D622C1"/>
    <w:rsid w:val="00D62692"/>
    <w:rsid w:val="00D62777"/>
    <w:rsid w:val="00D62922"/>
    <w:rsid w:val="00D636FA"/>
    <w:rsid w:val="00D649DA"/>
    <w:rsid w:val="00D650DA"/>
    <w:rsid w:val="00D65C06"/>
    <w:rsid w:val="00D67182"/>
    <w:rsid w:val="00D700F3"/>
    <w:rsid w:val="00D7156F"/>
    <w:rsid w:val="00D718F9"/>
    <w:rsid w:val="00D71E1B"/>
    <w:rsid w:val="00D7270B"/>
    <w:rsid w:val="00D72C69"/>
    <w:rsid w:val="00D73160"/>
    <w:rsid w:val="00D74023"/>
    <w:rsid w:val="00D74A59"/>
    <w:rsid w:val="00D74C2F"/>
    <w:rsid w:val="00D75669"/>
    <w:rsid w:val="00D75934"/>
    <w:rsid w:val="00D75DEC"/>
    <w:rsid w:val="00D76FC8"/>
    <w:rsid w:val="00D77104"/>
    <w:rsid w:val="00D77364"/>
    <w:rsid w:val="00D77A2D"/>
    <w:rsid w:val="00D8078B"/>
    <w:rsid w:val="00D81046"/>
    <w:rsid w:val="00D81380"/>
    <w:rsid w:val="00D820D3"/>
    <w:rsid w:val="00D823F0"/>
    <w:rsid w:val="00D83DB0"/>
    <w:rsid w:val="00D83EC7"/>
    <w:rsid w:val="00D85013"/>
    <w:rsid w:val="00D852DB"/>
    <w:rsid w:val="00D873B5"/>
    <w:rsid w:val="00D878A3"/>
    <w:rsid w:val="00D87F5A"/>
    <w:rsid w:val="00D9016C"/>
    <w:rsid w:val="00D90B5D"/>
    <w:rsid w:val="00D91AEE"/>
    <w:rsid w:val="00D91E66"/>
    <w:rsid w:val="00D92226"/>
    <w:rsid w:val="00D92710"/>
    <w:rsid w:val="00D92961"/>
    <w:rsid w:val="00D93B13"/>
    <w:rsid w:val="00D93ED2"/>
    <w:rsid w:val="00D943DB"/>
    <w:rsid w:val="00D95D61"/>
    <w:rsid w:val="00D96726"/>
    <w:rsid w:val="00D969FD"/>
    <w:rsid w:val="00D96AF0"/>
    <w:rsid w:val="00D96B97"/>
    <w:rsid w:val="00D976D5"/>
    <w:rsid w:val="00D97DAC"/>
    <w:rsid w:val="00DA0769"/>
    <w:rsid w:val="00DA0BAC"/>
    <w:rsid w:val="00DA0C44"/>
    <w:rsid w:val="00DA1E75"/>
    <w:rsid w:val="00DA1FC7"/>
    <w:rsid w:val="00DA3CDC"/>
    <w:rsid w:val="00DA3D2C"/>
    <w:rsid w:val="00DA5708"/>
    <w:rsid w:val="00DA5CC0"/>
    <w:rsid w:val="00DA5F46"/>
    <w:rsid w:val="00DB09DD"/>
    <w:rsid w:val="00DB0CB1"/>
    <w:rsid w:val="00DB0F0C"/>
    <w:rsid w:val="00DB0FEF"/>
    <w:rsid w:val="00DB111E"/>
    <w:rsid w:val="00DB1C3C"/>
    <w:rsid w:val="00DB202C"/>
    <w:rsid w:val="00DB203E"/>
    <w:rsid w:val="00DB210E"/>
    <w:rsid w:val="00DB268B"/>
    <w:rsid w:val="00DB2A9C"/>
    <w:rsid w:val="00DB3660"/>
    <w:rsid w:val="00DB3C3B"/>
    <w:rsid w:val="00DB578B"/>
    <w:rsid w:val="00DB6D10"/>
    <w:rsid w:val="00DB6FDF"/>
    <w:rsid w:val="00DB7CD3"/>
    <w:rsid w:val="00DC0461"/>
    <w:rsid w:val="00DC1A57"/>
    <w:rsid w:val="00DC208C"/>
    <w:rsid w:val="00DC3194"/>
    <w:rsid w:val="00DC391D"/>
    <w:rsid w:val="00DC446C"/>
    <w:rsid w:val="00DC468F"/>
    <w:rsid w:val="00DC4DFC"/>
    <w:rsid w:val="00DC4EBF"/>
    <w:rsid w:val="00DC5339"/>
    <w:rsid w:val="00DC678D"/>
    <w:rsid w:val="00DC7FF3"/>
    <w:rsid w:val="00DD0E66"/>
    <w:rsid w:val="00DD178D"/>
    <w:rsid w:val="00DD1D8E"/>
    <w:rsid w:val="00DD4DEB"/>
    <w:rsid w:val="00DD5683"/>
    <w:rsid w:val="00DD6353"/>
    <w:rsid w:val="00DD66D8"/>
    <w:rsid w:val="00DD7697"/>
    <w:rsid w:val="00DE0B74"/>
    <w:rsid w:val="00DE18A6"/>
    <w:rsid w:val="00DE1D3D"/>
    <w:rsid w:val="00DE2BB5"/>
    <w:rsid w:val="00DE2E4E"/>
    <w:rsid w:val="00DE358C"/>
    <w:rsid w:val="00DE3601"/>
    <w:rsid w:val="00DE443E"/>
    <w:rsid w:val="00DE4545"/>
    <w:rsid w:val="00DE4A74"/>
    <w:rsid w:val="00DE4DF5"/>
    <w:rsid w:val="00DE584B"/>
    <w:rsid w:val="00DE5B81"/>
    <w:rsid w:val="00DE76D0"/>
    <w:rsid w:val="00DE79FD"/>
    <w:rsid w:val="00DF0BC3"/>
    <w:rsid w:val="00DF0E90"/>
    <w:rsid w:val="00DF1509"/>
    <w:rsid w:val="00DF15B2"/>
    <w:rsid w:val="00DF1B72"/>
    <w:rsid w:val="00DF1D7E"/>
    <w:rsid w:val="00DF1F72"/>
    <w:rsid w:val="00DF26D7"/>
    <w:rsid w:val="00DF2892"/>
    <w:rsid w:val="00DF33F5"/>
    <w:rsid w:val="00DF4851"/>
    <w:rsid w:val="00DF575B"/>
    <w:rsid w:val="00DF5C16"/>
    <w:rsid w:val="00DF710C"/>
    <w:rsid w:val="00DF71C9"/>
    <w:rsid w:val="00DF7AC1"/>
    <w:rsid w:val="00E0007F"/>
    <w:rsid w:val="00E00B54"/>
    <w:rsid w:val="00E00C88"/>
    <w:rsid w:val="00E00D92"/>
    <w:rsid w:val="00E00F29"/>
    <w:rsid w:val="00E01641"/>
    <w:rsid w:val="00E04CCB"/>
    <w:rsid w:val="00E05127"/>
    <w:rsid w:val="00E05D68"/>
    <w:rsid w:val="00E0604E"/>
    <w:rsid w:val="00E060D5"/>
    <w:rsid w:val="00E07DAA"/>
    <w:rsid w:val="00E07F3D"/>
    <w:rsid w:val="00E1052D"/>
    <w:rsid w:val="00E10B46"/>
    <w:rsid w:val="00E1137E"/>
    <w:rsid w:val="00E1138E"/>
    <w:rsid w:val="00E134C1"/>
    <w:rsid w:val="00E13790"/>
    <w:rsid w:val="00E13D99"/>
    <w:rsid w:val="00E1415C"/>
    <w:rsid w:val="00E158F8"/>
    <w:rsid w:val="00E158FF"/>
    <w:rsid w:val="00E15CA8"/>
    <w:rsid w:val="00E15F8D"/>
    <w:rsid w:val="00E16189"/>
    <w:rsid w:val="00E16A98"/>
    <w:rsid w:val="00E16B46"/>
    <w:rsid w:val="00E16D42"/>
    <w:rsid w:val="00E1725D"/>
    <w:rsid w:val="00E17803"/>
    <w:rsid w:val="00E17BF3"/>
    <w:rsid w:val="00E2063C"/>
    <w:rsid w:val="00E20892"/>
    <w:rsid w:val="00E208D2"/>
    <w:rsid w:val="00E20B66"/>
    <w:rsid w:val="00E21AE9"/>
    <w:rsid w:val="00E21EAC"/>
    <w:rsid w:val="00E22636"/>
    <w:rsid w:val="00E2310F"/>
    <w:rsid w:val="00E23D26"/>
    <w:rsid w:val="00E24D5A"/>
    <w:rsid w:val="00E2547E"/>
    <w:rsid w:val="00E25A8D"/>
    <w:rsid w:val="00E25C52"/>
    <w:rsid w:val="00E2645E"/>
    <w:rsid w:val="00E26ACB"/>
    <w:rsid w:val="00E26D35"/>
    <w:rsid w:val="00E2760D"/>
    <w:rsid w:val="00E278B2"/>
    <w:rsid w:val="00E27CC3"/>
    <w:rsid w:val="00E303E2"/>
    <w:rsid w:val="00E31391"/>
    <w:rsid w:val="00E313F3"/>
    <w:rsid w:val="00E3165D"/>
    <w:rsid w:val="00E31995"/>
    <w:rsid w:val="00E32B5F"/>
    <w:rsid w:val="00E33583"/>
    <w:rsid w:val="00E33CD9"/>
    <w:rsid w:val="00E341D9"/>
    <w:rsid w:val="00E34D72"/>
    <w:rsid w:val="00E34F37"/>
    <w:rsid w:val="00E350F2"/>
    <w:rsid w:val="00E35E76"/>
    <w:rsid w:val="00E35F3A"/>
    <w:rsid w:val="00E36DC5"/>
    <w:rsid w:val="00E37106"/>
    <w:rsid w:val="00E37315"/>
    <w:rsid w:val="00E37FE1"/>
    <w:rsid w:val="00E413CB"/>
    <w:rsid w:val="00E41BB3"/>
    <w:rsid w:val="00E4232F"/>
    <w:rsid w:val="00E42A20"/>
    <w:rsid w:val="00E42F33"/>
    <w:rsid w:val="00E440E4"/>
    <w:rsid w:val="00E45061"/>
    <w:rsid w:val="00E459EE"/>
    <w:rsid w:val="00E474D0"/>
    <w:rsid w:val="00E4752C"/>
    <w:rsid w:val="00E50257"/>
    <w:rsid w:val="00E506AB"/>
    <w:rsid w:val="00E50C34"/>
    <w:rsid w:val="00E50C4D"/>
    <w:rsid w:val="00E50D5C"/>
    <w:rsid w:val="00E50DE4"/>
    <w:rsid w:val="00E50E6C"/>
    <w:rsid w:val="00E51316"/>
    <w:rsid w:val="00E513C3"/>
    <w:rsid w:val="00E51FE4"/>
    <w:rsid w:val="00E529B2"/>
    <w:rsid w:val="00E52D30"/>
    <w:rsid w:val="00E53688"/>
    <w:rsid w:val="00E53841"/>
    <w:rsid w:val="00E53CD5"/>
    <w:rsid w:val="00E55704"/>
    <w:rsid w:val="00E5572C"/>
    <w:rsid w:val="00E558EC"/>
    <w:rsid w:val="00E55F5F"/>
    <w:rsid w:val="00E56B4D"/>
    <w:rsid w:val="00E60DCD"/>
    <w:rsid w:val="00E6124F"/>
    <w:rsid w:val="00E61A6C"/>
    <w:rsid w:val="00E62171"/>
    <w:rsid w:val="00E62C4E"/>
    <w:rsid w:val="00E62F7F"/>
    <w:rsid w:val="00E634AF"/>
    <w:rsid w:val="00E63864"/>
    <w:rsid w:val="00E6642C"/>
    <w:rsid w:val="00E6657D"/>
    <w:rsid w:val="00E66780"/>
    <w:rsid w:val="00E668B1"/>
    <w:rsid w:val="00E66973"/>
    <w:rsid w:val="00E66C1A"/>
    <w:rsid w:val="00E677BC"/>
    <w:rsid w:val="00E67B1F"/>
    <w:rsid w:val="00E706F2"/>
    <w:rsid w:val="00E70CD6"/>
    <w:rsid w:val="00E71ED9"/>
    <w:rsid w:val="00E72263"/>
    <w:rsid w:val="00E72764"/>
    <w:rsid w:val="00E7288E"/>
    <w:rsid w:val="00E72983"/>
    <w:rsid w:val="00E73775"/>
    <w:rsid w:val="00E7427C"/>
    <w:rsid w:val="00E7445A"/>
    <w:rsid w:val="00E74A51"/>
    <w:rsid w:val="00E75A86"/>
    <w:rsid w:val="00E75F7B"/>
    <w:rsid w:val="00E760C0"/>
    <w:rsid w:val="00E76471"/>
    <w:rsid w:val="00E766CE"/>
    <w:rsid w:val="00E7682F"/>
    <w:rsid w:val="00E7697C"/>
    <w:rsid w:val="00E779CD"/>
    <w:rsid w:val="00E803E5"/>
    <w:rsid w:val="00E80638"/>
    <w:rsid w:val="00E808F4"/>
    <w:rsid w:val="00E80E9F"/>
    <w:rsid w:val="00E81701"/>
    <w:rsid w:val="00E82347"/>
    <w:rsid w:val="00E825BD"/>
    <w:rsid w:val="00E82AC3"/>
    <w:rsid w:val="00E83B7D"/>
    <w:rsid w:val="00E845A8"/>
    <w:rsid w:val="00E84822"/>
    <w:rsid w:val="00E84896"/>
    <w:rsid w:val="00E84FF4"/>
    <w:rsid w:val="00E85CE4"/>
    <w:rsid w:val="00E86011"/>
    <w:rsid w:val="00E86600"/>
    <w:rsid w:val="00E869E1"/>
    <w:rsid w:val="00E86EE7"/>
    <w:rsid w:val="00E87183"/>
    <w:rsid w:val="00E87598"/>
    <w:rsid w:val="00E87E38"/>
    <w:rsid w:val="00E87F63"/>
    <w:rsid w:val="00E911E7"/>
    <w:rsid w:val="00E9180E"/>
    <w:rsid w:val="00E91B60"/>
    <w:rsid w:val="00E9201A"/>
    <w:rsid w:val="00E922B9"/>
    <w:rsid w:val="00E92540"/>
    <w:rsid w:val="00E92964"/>
    <w:rsid w:val="00E92D7B"/>
    <w:rsid w:val="00E93B3D"/>
    <w:rsid w:val="00E94312"/>
    <w:rsid w:val="00E945FF"/>
    <w:rsid w:val="00E9507B"/>
    <w:rsid w:val="00E95F40"/>
    <w:rsid w:val="00EA11EE"/>
    <w:rsid w:val="00EA13F7"/>
    <w:rsid w:val="00EA1BFF"/>
    <w:rsid w:val="00EA3B58"/>
    <w:rsid w:val="00EA3D7A"/>
    <w:rsid w:val="00EA3FA6"/>
    <w:rsid w:val="00EA4312"/>
    <w:rsid w:val="00EB12F1"/>
    <w:rsid w:val="00EB14FA"/>
    <w:rsid w:val="00EB1888"/>
    <w:rsid w:val="00EB1F8C"/>
    <w:rsid w:val="00EB2940"/>
    <w:rsid w:val="00EB29C6"/>
    <w:rsid w:val="00EB3B2C"/>
    <w:rsid w:val="00EB3D16"/>
    <w:rsid w:val="00EB51EE"/>
    <w:rsid w:val="00EB52AC"/>
    <w:rsid w:val="00EB59B6"/>
    <w:rsid w:val="00EB654A"/>
    <w:rsid w:val="00EB6818"/>
    <w:rsid w:val="00EB6B7A"/>
    <w:rsid w:val="00EB7176"/>
    <w:rsid w:val="00EC00CB"/>
    <w:rsid w:val="00EC03A7"/>
    <w:rsid w:val="00EC043A"/>
    <w:rsid w:val="00EC07AD"/>
    <w:rsid w:val="00EC14EE"/>
    <w:rsid w:val="00EC155E"/>
    <w:rsid w:val="00EC1A44"/>
    <w:rsid w:val="00EC3D0B"/>
    <w:rsid w:val="00EC4179"/>
    <w:rsid w:val="00EC4257"/>
    <w:rsid w:val="00EC43E8"/>
    <w:rsid w:val="00EC5634"/>
    <w:rsid w:val="00EC5693"/>
    <w:rsid w:val="00EC5CEF"/>
    <w:rsid w:val="00EC64C4"/>
    <w:rsid w:val="00EC65E1"/>
    <w:rsid w:val="00EC6E6F"/>
    <w:rsid w:val="00EC7251"/>
    <w:rsid w:val="00ED0489"/>
    <w:rsid w:val="00ED089C"/>
    <w:rsid w:val="00ED2BDD"/>
    <w:rsid w:val="00ED2D60"/>
    <w:rsid w:val="00ED2E14"/>
    <w:rsid w:val="00ED331B"/>
    <w:rsid w:val="00ED39B9"/>
    <w:rsid w:val="00ED39D1"/>
    <w:rsid w:val="00ED40A6"/>
    <w:rsid w:val="00ED4313"/>
    <w:rsid w:val="00ED4322"/>
    <w:rsid w:val="00ED46D0"/>
    <w:rsid w:val="00ED544C"/>
    <w:rsid w:val="00ED5DA7"/>
    <w:rsid w:val="00ED6030"/>
    <w:rsid w:val="00ED687A"/>
    <w:rsid w:val="00ED6916"/>
    <w:rsid w:val="00ED691B"/>
    <w:rsid w:val="00ED69AF"/>
    <w:rsid w:val="00ED6A33"/>
    <w:rsid w:val="00ED7CC8"/>
    <w:rsid w:val="00EE130F"/>
    <w:rsid w:val="00EE1BC1"/>
    <w:rsid w:val="00EE38F3"/>
    <w:rsid w:val="00EE4ACE"/>
    <w:rsid w:val="00EE4C36"/>
    <w:rsid w:val="00EE4C98"/>
    <w:rsid w:val="00EE5195"/>
    <w:rsid w:val="00EE5262"/>
    <w:rsid w:val="00EE5446"/>
    <w:rsid w:val="00EE65AD"/>
    <w:rsid w:val="00EE7A69"/>
    <w:rsid w:val="00EF04B3"/>
    <w:rsid w:val="00EF09E4"/>
    <w:rsid w:val="00EF1296"/>
    <w:rsid w:val="00EF1826"/>
    <w:rsid w:val="00EF1DD3"/>
    <w:rsid w:val="00EF2DC4"/>
    <w:rsid w:val="00EF3881"/>
    <w:rsid w:val="00EF47E0"/>
    <w:rsid w:val="00EF4CCD"/>
    <w:rsid w:val="00EF53A4"/>
    <w:rsid w:val="00EF5D31"/>
    <w:rsid w:val="00EF611E"/>
    <w:rsid w:val="00EF6C1F"/>
    <w:rsid w:val="00EF7968"/>
    <w:rsid w:val="00EF7CE1"/>
    <w:rsid w:val="00F004F7"/>
    <w:rsid w:val="00F00A10"/>
    <w:rsid w:val="00F00B3B"/>
    <w:rsid w:val="00F0139C"/>
    <w:rsid w:val="00F01A97"/>
    <w:rsid w:val="00F02414"/>
    <w:rsid w:val="00F029D3"/>
    <w:rsid w:val="00F0321F"/>
    <w:rsid w:val="00F03680"/>
    <w:rsid w:val="00F03E84"/>
    <w:rsid w:val="00F04079"/>
    <w:rsid w:val="00F05291"/>
    <w:rsid w:val="00F061C5"/>
    <w:rsid w:val="00F063DE"/>
    <w:rsid w:val="00F066CC"/>
    <w:rsid w:val="00F06F20"/>
    <w:rsid w:val="00F105E8"/>
    <w:rsid w:val="00F1183D"/>
    <w:rsid w:val="00F11875"/>
    <w:rsid w:val="00F11D10"/>
    <w:rsid w:val="00F11E1B"/>
    <w:rsid w:val="00F12F02"/>
    <w:rsid w:val="00F13384"/>
    <w:rsid w:val="00F13CB8"/>
    <w:rsid w:val="00F13DFF"/>
    <w:rsid w:val="00F13E1C"/>
    <w:rsid w:val="00F14F86"/>
    <w:rsid w:val="00F15497"/>
    <w:rsid w:val="00F154C4"/>
    <w:rsid w:val="00F1559E"/>
    <w:rsid w:val="00F16AE0"/>
    <w:rsid w:val="00F16E34"/>
    <w:rsid w:val="00F17664"/>
    <w:rsid w:val="00F177F5"/>
    <w:rsid w:val="00F2010F"/>
    <w:rsid w:val="00F2055A"/>
    <w:rsid w:val="00F2156C"/>
    <w:rsid w:val="00F2195E"/>
    <w:rsid w:val="00F22DC6"/>
    <w:rsid w:val="00F248EA"/>
    <w:rsid w:val="00F24DCF"/>
    <w:rsid w:val="00F2503A"/>
    <w:rsid w:val="00F251B1"/>
    <w:rsid w:val="00F25FAA"/>
    <w:rsid w:val="00F262E6"/>
    <w:rsid w:val="00F264A0"/>
    <w:rsid w:val="00F26691"/>
    <w:rsid w:val="00F26965"/>
    <w:rsid w:val="00F279C8"/>
    <w:rsid w:val="00F30607"/>
    <w:rsid w:val="00F31943"/>
    <w:rsid w:val="00F326C1"/>
    <w:rsid w:val="00F32897"/>
    <w:rsid w:val="00F330DF"/>
    <w:rsid w:val="00F34041"/>
    <w:rsid w:val="00F34D58"/>
    <w:rsid w:val="00F35EA0"/>
    <w:rsid w:val="00F36E81"/>
    <w:rsid w:val="00F37739"/>
    <w:rsid w:val="00F37E20"/>
    <w:rsid w:val="00F40A6E"/>
    <w:rsid w:val="00F413A8"/>
    <w:rsid w:val="00F420A5"/>
    <w:rsid w:val="00F432C6"/>
    <w:rsid w:val="00F44660"/>
    <w:rsid w:val="00F448CC"/>
    <w:rsid w:val="00F45B5A"/>
    <w:rsid w:val="00F46697"/>
    <w:rsid w:val="00F468BF"/>
    <w:rsid w:val="00F46B28"/>
    <w:rsid w:val="00F474A4"/>
    <w:rsid w:val="00F475A7"/>
    <w:rsid w:val="00F50843"/>
    <w:rsid w:val="00F509B1"/>
    <w:rsid w:val="00F525DB"/>
    <w:rsid w:val="00F5393A"/>
    <w:rsid w:val="00F53E03"/>
    <w:rsid w:val="00F544A5"/>
    <w:rsid w:val="00F559D1"/>
    <w:rsid w:val="00F56053"/>
    <w:rsid w:val="00F5721D"/>
    <w:rsid w:val="00F574C1"/>
    <w:rsid w:val="00F576E3"/>
    <w:rsid w:val="00F61334"/>
    <w:rsid w:val="00F61D24"/>
    <w:rsid w:val="00F62F9F"/>
    <w:rsid w:val="00F63589"/>
    <w:rsid w:val="00F64380"/>
    <w:rsid w:val="00F6522A"/>
    <w:rsid w:val="00F652F4"/>
    <w:rsid w:val="00F65585"/>
    <w:rsid w:val="00F65607"/>
    <w:rsid w:val="00F656C5"/>
    <w:rsid w:val="00F6575A"/>
    <w:rsid w:val="00F65EC7"/>
    <w:rsid w:val="00F662C9"/>
    <w:rsid w:val="00F6667B"/>
    <w:rsid w:val="00F70405"/>
    <w:rsid w:val="00F704E5"/>
    <w:rsid w:val="00F7112C"/>
    <w:rsid w:val="00F72E13"/>
    <w:rsid w:val="00F74724"/>
    <w:rsid w:val="00F74E25"/>
    <w:rsid w:val="00F7508A"/>
    <w:rsid w:val="00F757F4"/>
    <w:rsid w:val="00F7587F"/>
    <w:rsid w:val="00F76421"/>
    <w:rsid w:val="00F77735"/>
    <w:rsid w:val="00F81188"/>
    <w:rsid w:val="00F811CF"/>
    <w:rsid w:val="00F8121F"/>
    <w:rsid w:val="00F813C2"/>
    <w:rsid w:val="00F82985"/>
    <w:rsid w:val="00F832C5"/>
    <w:rsid w:val="00F833D2"/>
    <w:rsid w:val="00F8375C"/>
    <w:rsid w:val="00F83E15"/>
    <w:rsid w:val="00F84055"/>
    <w:rsid w:val="00F846DE"/>
    <w:rsid w:val="00F84CF0"/>
    <w:rsid w:val="00F84F14"/>
    <w:rsid w:val="00F85E3C"/>
    <w:rsid w:val="00F85ED7"/>
    <w:rsid w:val="00F87D94"/>
    <w:rsid w:val="00F90B30"/>
    <w:rsid w:val="00F90E80"/>
    <w:rsid w:val="00F9104D"/>
    <w:rsid w:val="00F93859"/>
    <w:rsid w:val="00F93A10"/>
    <w:rsid w:val="00F93A9C"/>
    <w:rsid w:val="00F9412E"/>
    <w:rsid w:val="00F945FB"/>
    <w:rsid w:val="00F94942"/>
    <w:rsid w:val="00F94FC3"/>
    <w:rsid w:val="00F95CBA"/>
    <w:rsid w:val="00F95D05"/>
    <w:rsid w:val="00F962F2"/>
    <w:rsid w:val="00F96737"/>
    <w:rsid w:val="00F97779"/>
    <w:rsid w:val="00FA04FB"/>
    <w:rsid w:val="00FA0738"/>
    <w:rsid w:val="00FA113E"/>
    <w:rsid w:val="00FA12B2"/>
    <w:rsid w:val="00FA15E0"/>
    <w:rsid w:val="00FA21DB"/>
    <w:rsid w:val="00FA222E"/>
    <w:rsid w:val="00FA2A07"/>
    <w:rsid w:val="00FA2D72"/>
    <w:rsid w:val="00FA3645"/>
    <w:rsid w:val="00FA3DFA"/>
    <w:rsid w:val="00FA4253"/>
    <w:rsid w:val="00FA4704"/>
    <w:rsid w:val="00FA4AF5"/>
    <w:rsid w:val="00FA5272"/>
    <w:rsid w:val="00FA52CA"/>
    <w:rsid w:val="00FA5970"/>
    <w:rsid w:val="00FA5CC3"/>
    <w:rsid w:val="00FA5FCF"/>
    <w:rsid w:val="00FA61E3"/>
    <w:rsid w:val="00FA7803"/>
    <w:rsid w:val="00FA7E8B"/>
    <w:rsid w:val="00FB0866"/>
    <w:rsid w:val="00FB0873"/>
    <w:rsid w:val="00FB1155"/>
    <w:rsid w:val="00FB13B5"/>
    <w:rsid w:val="00FB23E2"/>
    <w:rsid w:val="00FB2E78"/>
    <w:rsid w:val="00FB3337"/>
    <w:rsid w:val="00FB398A"/>
    <w:rsid w:val="00FB3BC2"/>
    <w:rsid w:val="00FB467C"/>
    <w:rsid w:val="00FB47E3"/>
    <w:rsid w:val="00FB698B"/>
    <w:rsid w:val="00FB69AC"/>
    <w:rsid w:val="00FB6E96"/>
    <w:rsid w:val="00FB76D1"/>
    <w:rsid w:val="00FB7B10"/>
    <w:rsid w:val="00FC04BC"/>
    <w:rsid w:val="00FC06E7"/>
    <w:rsid w:val="00FC0B5F"/>
    <w:rsid w:val="00FC0CC2"/>
    <w:rsid w:val="00FC0CF1"/>
    <w:rsid w:val="00FC134A"/>
    <w:rsid w:val="00FC21A4"/>
    <w:rsid w:val="00FC2298"/>
    <w:rsid w:val="00FC3BDB"/>
    <w:rsid w:val="00FC4FDD"/>
    <w:rsid w:val="00FC5789"/>
    <w:rsid w:val="00FC5CDA"/>
    <w:rsid w:val="00FC5DD2"/>
    <w:rsid w:val="00FC60B6"/>
    <w:rsid w:val="00FC6A85"/>
    <w:rsid w:val="00FC6AC4"/>
    <w:rsid w:val="00FC6F02"/>
    <w:rsid w:val="00FC6F1B"/>
    <w:rsid w:val="00FC70C6"/>
    <w:rsid w:val="00FC7B22"/>
    <w:rsid w:val="00FC7CE7"/>
    <w:rsid w:val="00FD0050"/>
    <w:rsid w:val="00FD0143"/>
    <w:rsid w:val="00FD08AA"/>
    <w:rsid w:val="00FD0E07"/>
    <w:rsid w:val="00FD17BD"/>
    <w:rsid w:val="00FD2536"/>
    <w:rsid w:val="00FD312F"/>
    <w:rsid w:val="00FD3C05"/>
    <w:rsid w:val="00FD3C4C"/>
    <w:rsid w:val="00FD4472"/>
    <w:rsid w:val="00FD4A8E"/>
    <w:rsid w:val="00FD4E65"/>
    <w:rsid w:val="00FD5404"/>
    <w:rsid w:val="00FD5A4C"/>
    <w:rsid w:val="00FD5C9C"/>
    <w:rsid w:val="00FD60E6"/>
    <w:rsid w:val="00FD77D6"/>
    <w:rsid w:val="00FE0425"/>
    <w:rsid w:val="00FE056F"/>
    <w:rsid w:val="00FE229D"/>
    <w:rsid w:val="00FE2311"/>
    <w:rsid w:val="00FE2D59"/>
    <w:rsid w:val="00FE39AD"/>
    <w:rsid w:val="00FE3D17"/>
    <w:rsid w:val="00FE3DE8"/>
    <w:rsid w:val="00FE43EB"/>
    <w:rsid w:val="00FE4B4C"/>
    <w:rsid w:val="00FE4EDE"/>
    <w:rsid w:val="00FE5120"/>
    <w:rsid w:val="00FE5DA9"/>
    <w:rsid w:val="00FE6198"/>
    <w:rsid w:val="00FE66B0"/>
    <w:rsid w:val="00FF0A56"/>
    <w:rsid w:val="00FF17E9"/>
    <w:rsid w:val="00FF1AB6"/>
    <w:rsid w:val="00FF1F71"/>
    <w:rsid w:val="00FF266F"/>
    <w:rsid w:val="00FF2B2F"/>
    <w:rsid w:val="00FF2BBF"/>
    <w:rsid w:val="00FF33DE"/>
    <w:rsid w:val="00FF3422"/>
    <w:rsid w:val="00FF41EE"/>
    <w:rsid w:val="00FF4DA4"/>
    <w:rsid w:val="00FF50B6"/>
    <w:rsid w:val="00FF54F4"/>
    <w:rsid w:val="00FF5B76"/>
    <w:rsid w:val="00FF5B9B"/>
    <w:rsid w:val="00FF656A"/>
    <w:rsid w:val="00FF65CC"/>
    <w:rsid w:val="00FF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0452027"/>
  <w15:docId w15:val="{04194966-A9A6-4CD8-85C0-BE9532B07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5A5A"/>
    <w:rPr>
      <w:snapToGrid w:val="0"/>
      <w:lang w:eastAsia="en-US"/>
    </w:rPr>
  </w:style>
  <w:style w:type="paragraph" w:styleId="Rubrik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Rubrik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Rubrik3">
    <w:name w:val="heading 3"/>
    <w:basedOn w:val="Normal"/>
    <w:next w:val="Normal"/>
    <w:qFormat/>
    <w:pPr>
      <w:keepNext/>
      <w:outlineLvl w:val="2"/>
    </w:pPr>
    <w:rPr>
      <w:b/>
      <w:i/>
    </w:rPr>
  </w:style>
  <w:style w:type="paragraph" w:styleId="Rubrik4">
    <w:name w:val="heading 4"/>
    <w:basedOn w:val="Normal"/>
    <w:next w:val="Normal"/>
    <w:qFormat/>
    <w:pPr>
      <w:keepNext/>
      <w:outlineLvl w:val="3"/>
    </w:pPr>
    <w:rPr>
      <w:i/>
      <w:iCs/>
    </w:rPr>
  </w:style>
  <w:style w:type="paragraph" w:styleId="Rubrik5">
    <w:name w:val="heading 5"/>
    <w:basedOn w:val="Normal"/>
    <w:next w:val="Normal"/>
    <w:qFormat/>
    <w:pPr>
      <w:keepNext/>
      <w:outlineLvl w:val="4"/>
    </w:pPr>
    <w:rPr>
      <w:u w:val="single"/>
    </w:rPr>
  </w:style>
  <w:style w:type="paragraph" w:styleId="Rubrik6">
    <w:name w:val="heading 6"/>
    <w:basedOn w:val="Normal"/>
    <w:next w:val="Normal"/>
    <w:qFormat/>
    <w:pPr>
      <w:keepNext/>
      <w:ind w:left="-85"/>
      <w:outlineLvl w:val="5"/>
    </w:pPr>
    <w:rPr>
      <w:u w:val="singl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pPr>
      <w:tabs>
        <w:tab w:val="center" w:pos="4153"/>
        <w:tab w:val="right" w:pos="8306"/>
      </w:tabs>
    </w:pPr>
  </w:style>
  <w:style w:type="paragraph" w:styleId="Sidfot">
    <w:name w:val="footer"/>
    <w:basedOn w:val="Normal"/>
    <w:pPr>
      <w:tabs>
        <w:tab w:val="center" w:pos="4153"/>
        <w:tab w:val="right" w:pos="8306"/>
      </w:tabs>
    </w:pPr>
  </w:style>
  <w:style w:type="character" w:styleId="Sidnummer">
    <w:name w:val="page number"/>
    <w:basedOn w:val="Standardstycketeckensnitt"/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rdtext">
    <w:name w:val="Body Text"/>
    <w:basedOn w:val="Normal"/>
    <w:link w:val="BrdtextChar"/>
    <w:pPr>
      <w:tabs>
        <w:tab w:val="right" w:pos="567"/>
      </w:tabs>
    </w:pPr>
    <w:rPr>
      <w:color w:val="000000"/>
    </w:rPr>
  </w:style>
  <w:style w:type="paragraph" w:styleId="Brdtextmedindrag">
    <w:name w:val="Body Text Indent"/>
    <w:basedOn w:val="Normal"/>
    <w:pPr>
      <w:ind w:left="-107"/>
    </w:pPr>
  </w:style>
  <w:style w:type="paragraph" w:styleId="Brdtextmedindrag2">
    <w:name w:val="Body Text Indent 2"/>
    <w:basedOn w:val="Normal"/>
    <w:pPr>
      <w:ind w:left="35"/>
    </w:pPr>
    <w:rPr>
      <w:bCs/>
    </w:rPr>
  </w:style>
  <w:style w:type="table" w:styleId="Tabellrutnt">
    <w:name w:val="Table Grid"/>
    <w:basedOn w:val="Normaltabell"/>
    <w:rsid w:val="00E05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semiHidden/>
    <w:rsid w:val="00231328"/>
    <w:rPr>
      <w:rFonts w:ascii="Tahoma" w:hAnsi="Tahoma" w:cs="Tahoma"/>
      <w:sz w:val="16"/>
      <w:szCs w:val="16"/>
    </w:rPr>
  </w:style>
  <w:style w:type="character" w:styleId="Hyperlnk">
    <w:name w:val="Hyperlink"/>
    <w:rsid w:val="00A52A92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8C568B"/>
    <w:pPr>
      <w:ind w:left="1304"/>
    </w:pPr>
  </w:style>
  <w:style w:type="character" w:styleId="AnvndHyperlnk">
    <w:name w:val="FollowedHyperlink"/>
    <w:rsid w:val="003C0DE8"/>
    <w:rPr>
      <w:color w:val="800080"/>
      <w:u w:val="single"/>
    </w:rPr>
  </w:style>
  <w:style w:type="character" w:customStyle="1" w:styleId="SidhuvudChar">
    <w:name w:val="Sidhuvud Char"/>
    <w:link w:val="Sidhuvud"/>
    <w:uiPriority w:val="99"/>
    <w:rsid w:val="00545367"/>
    <w:rPr>
      <w:snapToGrid w:val="0"/>
      <w:lang w:val="en-US" w:eastAsia="en-US"/>
    </w:rPr>
  </w:style>
  <w:style w:type="character" w:styleId="Platshllartext">
    <w:name w:val="Placeholder Text"/>
    <w:basedOn w:val="Standardstycketeckensnitt"/>
    <w:uiPriority w:val="99"/>
    <w:semiHidden/>
    <w:rsid w:val="001D2C29"/>
    <w:rPr>
      <w:color w:val="808080"/>
    </w:rPr>
  </w:style>
  <w:style w:type="character" w:customStyle="1" w:styleId="BrdtextChar">
    <w:name w:val="Brödtext Char"/>
    <w:basedOn w:val="Standardstycketeckensnitt"/>
    <w:link w:val="Brdtext"/>
    <w:rsid w:val="008B16CC"/>
    <w:rPr>
      <w:snapToGrid w:val="0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8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Dokument\Blanketter\8-Gemensamt\Protokoll%20-%20M&#246;testyp%20(&#229;&#229;&#229;&#229;-mm-dd)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3F77A-646C-4050-962C-BC6426D44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Protokoll - Mötestyp (åååå-mm-dd)</Template>
  <TotalTime>4</TotalTime>
  <Pages>3</Pages>
  <Words>676</Words>
  <Characters>3667</Characters>
  <Application>Microsoft Office Word</Application>
  <DocSecurity>4</DocSecurity>
  <Lines>30</Lines>
  <Paragraphs>8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Närvarande:</vt:lpstr>
      <vt:lpstr>Närvarande:</vt:lpstr>
    </vt:vector>
  </TitlesOfParts>
  <Company>SCA</Company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Närvarande:</dc:title>
  <dc:creator>Paulson, Erik</dc:creator>
  <cp:lastModifiedBy>Tvååkers IF</cp:lastModifiedBy>
  <cp:revision>2</cp:revision>
  <cp:lastPrinted>2023-03-22T08:53:00Z</cp:lastPrinted>
  <dcterms:created xsi:type="dcterms:W3CDTF">2023-03-22T09:22:00Z</dcterms:created>
  <dcterms:modified xsi:type="dcterms:W3CDTF">2023-03-22T09:22:00Z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-1612847325</vt:i4>
  </property>
  <property fmtid="{D5CDD505-2E9C-101B-9397-08002B2CF9AE}" pid="3" name="MSIP_Label_4c8d6ef0-491d-4f17-aead-12ed260929f1_Enabled">
    <vt:lpwstr>True</vt:lpwstr>
  </property>
  <property fmtid="{D5CDD505-2E9C-101B-9397-08002B2CF9AE}" pid="4" name="MSIP_Label_4c8d6ef0-491d-4f17-aead-12ed260929f1_SiteId">
    <vt:lpwstr>f101208c-39d3-4c8a-8cc7-ad896b25954f</vt:lpwstr>
  </property>
  <property fmtid="{D5CDD505-2E9C-101B-9397-08002B2CF9AE}" pid="5" name="MSIP_Label_4c8d6ef0-491d-4f17-aead-12ed260929f1_Owner">
    <vt:lpwstr>Mattias.Johansson@essity.com</vt:lpwstr>
  </property>
  <property fmtid="{D5CDD505-2E9C-101B-9397-08002B2CF9AE}" pid="6" name="MSIP_Label_4c8d6ef0-491d-4f17-aead-12ed260929f1_SetDate">
    <vt:lpwstr>2018-01-10T17:10:44.5498211Z</vt:lpwstr>
  </property>
  <property fmtid="{D5CDD505-2E9C-101B-9397-08002B2CF9AE}" pid="7" name="MSIP_Label_4c8d6ef0-491d-4f17-aead-12ed260929f1_Name">
    <vt:lpwstr>Internal</vt:lpwstr>
  </property>
  <property fmtid="{D5CDD505-2E9C-101B-9397-08002B2CF9AE}" pid="8" name="MSIP_Label_4c8d6ef0-491d-4f17-aead-12ed260929f1_Application">
    <vt:lpwstr>Microsoft Azure Information Protection</vt:lpwstr>
  </property>
  <property fmtid="{D5CDD505-2E9C-101B-9397-08002B2CF9AE}" pid="9" name="MSIP_Label_4c8d6ef0-491d-4f17-aead-12ed260929f1_Extended_MSFT_Method">
    <vt:lpwstr>Automatic</vt:lpwstr>
  </property>
  <property fmtid="{D5CDD505-2E9C-101B-9397-08002B2CF9AE}" pid="10" name="Sensitivity">
    <vt:lpwstr>Internal</vt:lpwstr>
  </property>
</Properties>
</file>