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2627"/>
      </w:tblGrid>
      <w:tr w:rsidR="004E7D29" w:rsidRPr="00134BFF" w14:paraId="3011B4DE" w14:textId="77777777" w:rsidTr="00D608DC">
        <w:trPr>
          <w:trHeight w:val="273"/>
        </w:trPr>
        <w:tc>
          <w:tcPr>
            <w:tcW w:w="1033" w:type="dxa"/>
            <w:hideMark/>
          </w:tcPr>
          <w:p w14:paraId="46A03E0F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Tid:</w:t>
            </w:r>
          </w:p>
        </w:tc>
        <w:tc>
          <w:tcPr>
            <w:tcW w:w="2627" w:type="dxa"/>
            <w:hideMark/>
          </w:tcPr>
          <w:p w14:paraId="0C7999E6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  <w:r w:rsidR="00D77A2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4E7D29" w:rsidRPr="00134BFF" w14:paraId="5FB98D8B" w14:textId="77777777" w:rsidTr="00D608DC">
        <w:trPr>
          <w:trHeight w:val="273"/>
        </w:trPr>
        <w:tc>
          <w:tcPr>
            <w:tcW w:w="1033" w:type="dxa"/>
            <w:hideMark/>
          </w:tcPr>
          <w:p w14:paraId="325477D9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Plats:</w:t>
            </w:r>
          </w:p>
        </w:tc>
        <w:tc>
          <w:tcPr>
            <w:tcW w:w="2627" w:type="dxa"/>
            <w:hideMark/>
          </w:tcPr>
          <w:p w14:paraId="6D869972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Övrevi</w:t>
            </w:r>
          </w:p>
        </w:tc>
      </w:tr>
    </w:tbl>
    <w:p w14:paraId="6C77F352" w14:textId="77777777" w:rsidR="004E7D29" w:rsidRDefault="004E7D29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50BE8B39" w14:textId="77777777" w:rsidR="004E7D29" w:rsidRPr="004E7D29" w:rsidRDefault="004E7D29" w:rsidP="004E7D29">
      <w:pPr>
        <w:pStyle w:val="Brdtext"/>
        <w:tabs>
          <w:tab w:val="left" w:pos="4111"/>
        </w:tabs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Närvarande styrelseledamöter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Kallade (utöver styrelsen)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</w:p>
    <w:tbl>
      <w:tblPr>
        <w:tblStyle w:val="Tabellrutnt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3969"/>
      </w:tblGrid>
      <w:tr w:rsidR="0028150D" w:rsidRPr="00134BFF" w14:paraId="072C2C8E" w14:textId="77777777" w:rsidTr="00E267EF">
        <w:trPr>
          <w:trHeight w:val="1589"/>
        </w:trPr>
        <w:tc>
          <w:tcPr>
            <w:tcW w:w="4219" w:type="dxa"/>
            <w:hideMark/>
          </w:tcPr>
          <w:p w14:paraId="38EFDC0E" w14:textId="77777777" w:rsidR="0047759A" w:rsidRDefault="0047759A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Råger Ivarsson</w:t>
            </w: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, ordförande</w:t>
            </w:r>
          </w:p>
          <w:p w14:paraId="64D9D076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Mikael Ekwall</w:t>
            </w:r>
          </w:p>
          <w:p w14:paraId="131F34BC" w14:textId="77777777" w:rsidR="0028150D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Sven-Anders Svensson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Anna Gunnarsson</w:t>
            </w:r>
          </w:p>
          <w:p w14:paraId="2F36B90F" w14:textId="77777777" w:rsidR="0028150D" w:rsidRDefault="008B16CC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Jacob Dranvik </w:t>
            </w:r>
          </w:p>
          <w:p w14:paraId="61664718" w14:textId="77777777" w:rsidR="00FD2C6A" w:rsidRDefault="00FD2C6A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Rylin</w:t>
            </w:r>
          </w:p>
          <w:p w14:paraId="2BC24AF9" w14:textId="77777777" w:rsidR="00FD2C6A" w:rsidRDefault="00FD2C6A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Jens Lund</w:t>
            </w:r>
            <w:r w:rsidR="00CB449C">
              <w:rPr>
                <w:rFonts w:asciiTheme="minorHAnsi" w:hAnsiTheme="minorHAnsi" w:cstheme="minorHAnsi"/>
                <w:sz w:val="24"/>
                <w:szCs w:val="24"/>
              </w:rPr>
              <w:t xml:space="preserve"> (kommer senare)</w:t>
            </w:r>
          </w:p>
          <w:p w14:paraId="57C2F178" w14:textId="77777777" w:rsidR="0028150D" w:rsidRPr="00134BFF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14:paraId="6CB67F94" w14:textId="77777777" w:rsidR="0028150D" w:rsidRDefault="008B16CC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M Carlsson</w:t>
            </w:r>
          </w:p>
          <w:p w14:paraId="30493BB1" w14:textId="77777777" w:rsidR="0028150D" w:rsidRDefault="0028150D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83B093" w14:textId="77777777" w:rsidR="0028150D" w:rsidRDefault="0028150D" w:rsidP="00E267EF">
            <w:pPr>
              <w:pStyle w:val="Rubrik1"/>
              <w:tabs>
                <w:tab w:val="left" w:pos="4253"/>
              </w:tabs>
              <w:ind w:left="925"/>
              <w:rPr>
                <w:rFonts w:asciiTheme="minorHAnsi" w:hAnsiTheme="minorHAnsi" w:cstheme="minorHAnsi"/>
                <w:szCs w:val="24"/>
              </w:rPr>
            </w:pPr>
            <w:r w:rsidRPr="005544B7">
              <w:rPr>
                <w:rFonts w:asciiTheme="minorHAnsi" w:hAnsiTheme="minorHAnsi" w:cstheme="minorHAnsi"/>
                <w:szCs w:val="24"/>
              </w:rPr>
              <w:t>Förhindrad</w:t>
            </w:r>
          </w:p>
          <w:p w14:paraId="4B199E84" w14:textId="77777777" w:rsidR="00912C22" w:rsidRPr="00FD2C6A" w:rsidRDefault="008B16CC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t xml:space="preserve">                 </w:t>
            </w:r>
            <w:r w:rsidR="00912C22">
              <w:t xml:space="preserve">  </w:t>
            </w:r>
            <w:r w:rsidR="00FD2C6A" w:rsidRPr="00FD2C6A">
              <w:rPr>
                <w:rFonts w:asciiTheme="minorHAnsi" w:hAnsiTheme="minorHAnsi" w:cstheme="minorHAnsi"/>
                <w:sz w:val="22"/>
                <w:szCs w:val="22"/>
              </w:rPr>
              <w:t>Therese Rosander</w:t>
            </w:r>
          </w:p>
          <w:p w14:paraId="30E300C0" w14:textId="77777777" w:rsidR="00912C22" w:rsidRDefault="00912C22" w:rsidP="00912C22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Inger Karlsson</w:t>
            </w:r>
          </w:p>
          <w:p w14:paraId="0FA09494" w14:textId="77777777" w:rsidR="00CB449C" w:rsidRDefault="00CB449C" w:rsidP="00CB449C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Anders Loth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Sponsor)</w:t>
            </w:r>
          </w:p>
          <w:p w14:paraId="1E70A88A" w14:textId="77777777" w:rsidR="00CB449C" w:rsidRDefault="00CB449C" w:rsidP="00912C22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FE8781" w14:textId="77777777" w:rsidR="00912C22" w:rsidRPr="00134BFF" w:rsidRDefault="00912C22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A143BE" w14:textId="77777777" w:rsidR="008B16CC" w:rsidRPr="00134BFF" w:rsidRDefault="008B16CC" w:rsidP="008B16CC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0AEBC" w14:textId="77777777" w:rsidR="008B16CC" w:rsidRPr="008B16CC" w:rsidRDefault="008B16CC" w:rsidP="008B16CC"/>
        </w:tc>
      </w:tr>
      <w:tr w:rsidR="0028150D" w:rsidRPr="00134BFF" w14:paraId="42D47F85" w14:textId="77777777" w:rsidTr="00E267EF">
        <w:tc>
          <w:tcPr>
            <w:tcW w:w="4219" w:type="dxa"/>
          </w:tcPr>
          <w:p w14:paraId="44B5F749" w14:textId="77777777" w:rsidR="0028150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13DC9219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DD961D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D2CF8DD" w14:textId="77777777" w:rsidR="00915AE4" w:rsidRPr="001C624A" w:rsidRDefault="00545367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  <w:r w:rsidRPr="001C624A">
        <w:rPr>
          <w:b/>
          <w:sz w:val="24"/>
          <w:szCs w:val="24"/>
          <w:u w:val="single"/>
        </w:rPr>
        <w:t>BESLUT</w:t>
      </w:r>
    </w:p>
    <w:p w14:paraId="71543789" w14:textId="77777777" w:rsidR="00CB449C" w:rsidRPr="0022375B" w:rsidRDefault="00CB449C" w:rsidP="00CB449C">
      <w:pPr>
        <w:pStyle w:val="Sidhuvud"/>
        <w:numPr>
          <w:ilvl w:val="0"/>
          <w:numId w:val="3"/>
        </w:numPr>
        <w:tabs>
          <w:tab w:val="left" w:pos="1304"/>
        </w:tabs>
        <w:rPr>
          <w:sz w:val="22"/>
          <w:szCs w:val="22"/>
        </w:rPr>
      </w:pPr>
      <w:r w:rsidRPr="0022375B">
        <w:rPr>
          <w:sz w:val="22"/>
          <w:szCs w:val="22"/>
        </w:rPr>
        <w:t>Herr tar dialog med GBK</w:t>
      </w:r>
    </w:p>
    <w:p w14:paraId="46E36959" w14:textId="77777777" w:rsidR="002A129E" w:rsidRPr="00437437" w:rsidRDefault="008622B8" w:rsidP="00CB449C">
      <w:pPr>
        <w:pStyle w:val="Brdtext"/>
        <w:numPr>
          <w:ilvl w:val="0"/>
          <w:numId w:val="3"/>
        </w:numPr>
        <w:tabs>
          <w:tab w:val="left" w:pos="5103"/>
        </w:tabs>
        <w:rPr>
          <w:rFonts w:asciiTheme="minorHAnsi" w:hAnsiTheme="minorHAnsi" w:cstheme="minorHAnsi"/>
          <w:sz w:val="24"/>
          <w:szCs w:val="24"/>
        </w:rPr>
      </w:pPr>
      <w:r>
        <w:rPr>
          <w:bCs/>
          <w:sz w:val="22"/>
          <w:szCs w:val="22"/>
        </w:rPr>
        <w:t>På nästa möte kommer en större ekonomisk redovisning ske.</w:t>
      </w:r>
    </w:p>
    <w:p w14:paraId="1D4D4870" w14:textId="77777777" w:rsidR="00437437" w:rsidRPr="002F68F3" w:rsidRDefault="00437437" w:rsidP="00CB449C">
      <w:pPr>
        <w:pStyle w:val="Brdtext"/>
        <w:numPr>
          <w:ilvl w:val="0"/>
          <w:numId w:val="3"/>
        </w:numPr>
        <w:tabs>
          <w:tab w:val="left" w:pos="5103"/>
        </w:tabs>
        <w:rPr>
          <w:rFonts w:asciiTheme="minorHAnsi" w:hAnsiTheme="minorHAnsi" w:cstheme="minorHAnsi"/>
          <w:sz w:val="24"/>
          <w:szCs w:val="24"/>
        </w:rPr>
      </w:pPr>
      <w:r>
        <w:rPr>
          <w:bCs/>
          <w:sz w:val="22"/>
          <w:szCs w:val="22"/>
        </w:rPr>
        <w:t>Råger kollar med Linda om hon kan tänka sig ansvaret för Hemsidan</w:t>
      </w:r>
    </w:p>
    <w:p w14:paraId="38E0A0A4" w14:textId="77777777" w:rsidR="002F68F3" w:rsidRPr="00CB449C" w:rsidRDefault="002F68F3" w:rsidP="00CB449C">
      <w:pPr>
        <w:pStyle w:val="Brdtext"/>
        <w:numPr>
          <w:ilvl w:val="0"/>
          <w:numId w:val="3"/>
        </w:numPr>
        <w:tabs>
          <w:tab w:val="left" w:pos="5103"/>
        </w:tabs>
        <w:rPr>
          <w:rFonts w:asciiTheme="minorHAnsi" w:hAnsiTheme="minorHAnsi" w:cstheme="minorHAnsi"/>
          <w:sz w:val="24"/>
          <w:szCs w:val="24"/>
        </w:rPr>
      </w:pPr>
      <w:r>
        <w:rPr>
          <w:bCs/>
          <w:sz w:val="22"/>
          <w:szCs w:val="22"/>
        </w:rPr>
        <w:t>Termosar behöver köpas in. Anna får köpa de termosar som behövs</w:t>
      </w:r>
    </w:p>
    <w:p w14:paraId="1C7F9703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65D102FD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1E6C86E5" w14:textId="77777777" w:rsidR="001D2C29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Mötets öppnande</w:t>
      </w:r>
    </w:p>
    <w:p w14:paraId="447FB0A5" w14:textId="77777777" w:rsidR="00912C22" w:rsidRPr="00912C22" w:rsidRDefault="00FD2C6A" w:rsidP="00912C22">
      <w:pPr>
        <w:pStyle w:val="Liststycke"/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</w:t>
      </w:r>
      <w:r w:rsidR="00912C22" w:rsidRPr="00912C22">
        <w:rPr>
          <w:bCs/>
          <w:sz w:val="22"/>
          <w:szCs w:val="22"/>
        </w:rPr>
        <w:t>ger hälsar alla välkomna och öppnar mötet</w:t>
      </w:r>
    </w:p>
    <w:p w14:paraId="71A87F48" w14:textId="77777777" w:rsidR="008D3E2E" w:rsidRPr="001C624A" w:rsidRDefault="008D3E2E" w:rsidP="008D3E2E">
      <w:pPr>
        <w:pStyle w:val="Liststycke"/>
        <w:ind w:left="720"/>
        <w:rPr>
          <w:b/>
          <w:bCs/>
          <w:sz w:val="22"/>
          <w:szCs w:val="22"/>
        </w:rPr>
      </w:pPr>
    </w:p>
    <w:p w14:paraId="6827E916" w14:textId="77777777" w:rsidR="002A2F34" w:rsidRPr="001C624A" w:rsidRDefault="002A2F3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Godkännande dagordning.</w:t>
      </w:r>
    </w:p>
    <w:p w14:paraId="5E25DB9D" w14:textId="77777777" w:rsidR="008D3E2E" w:rsidRPr="00AD2198" w:rsidRDefault="00AD2198" w:rsidP="00AD2198">
      <w:pPr>
        <w:ind w:left="720"/>
        <w:rPr>
          <w:bCs/>
          <w:sz w:val="22"/>
          <w:szCs w:val="22"/>
        </w:rPr>
      </w:pPr>
      <w:r w:rsidRPr="00AD2198">
        <w:rPr>
          <w:bCs/>
          <w:sz w:val="22"/>
          <w:szCs w:val="22"/>
        </w:rPr>
        <w:t>Dagordn</w:t>
      </w:r>
      <w:r w:rsidR="008A33B8">
        <w:rPr>
          <w:bCs/>
          <w:sz w:val="22"/>
          <w:szCs w:val="22"/>
        </w:rPr>
        <w:t xml:space="preserve">ingen godkändes </w:t>
      </w:r>
    </w:p>
    <w:p w14:paraId="6D670214" w14:textId="77777777" w:rsidR="00AD2198" w:rsidRDefault="00AD2198" w:rsidP="00AD2198">
      <w:pPr>
        <w:pStyle w:val="Liststycke"/>
        <w:ind w:left="720"/>
        <w:rPr>
          <w:b/>
          <w:bCs/>
          <w:sz w:val="22"/>
          <w:szCs w:val="22"/>
        </w:rPr>
      </w:pPr>
    </w:p>
    <w:p w14:paraId="23C7B69F" w14:textId="77777777" w:rsidR="0087635D" w:rsidRPr="001C624A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Protokollsjusterare</w:t>
      </w:r>
      <w:r w:rsidR="00AE069F" w:rsidRPr="001C624A">
        <w:rPr>
          <w:b/>
          <w:bCs/>
          <w:sz w:val="22"/>
          <w:szCs w:val="22"/>
        </w:rPr>
        <w:t xml:space="preserve">: </w:t>
      </w:r>
    </w:p>
    <w:p w14:paraId="3FB5C741" w14:textId="77777777" w:rsidR="008D3E2E" w:rsidRPr="00CB449C" w:rsidRDefault="00CB449C" w:rsidP="00CB449C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Mikael Ekwall</w:t>
      </w:r>
    </w:p>
    <w:p w14:paraId="3BA9EC1E" w14:textId="77777777" w:rsidR="00AD2198" w:rsidRPr="00AD2198" w:rsidRDefault="00AD2198" w:rsidP="00AD2198">
      <w:pPr>
        <w:ind w:left="720"/>
        <w:rPr>
          <w:bCs/>
          <w:sz w:val="22"/>
          <w:szCs w:val="22"/>
        </w:rPr>
      </w:pPr>
    </w:p>
    <w:p w14:paraId="00D41D22" w14:textId="77777777" w:rsidR="009E472E" w:rsidRPr="001C624A" w:rsidRDefault="00C6247D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Föregående protokoll</w:t>
      </w:r>
      <w:r w:rsidR="002B6D3E" w:rsidRPr="001C624A">
        <w:rPr>
          <w:b/>
          <w:bCs/>
          <w:sz w:val="22"/>
          <w:szCs w:val="22"/>
        </w:rPr>
        <w:t xml:space="preserve"> </w:t>
      </w:r>
    </w:p>
    <w:p w14:paraId="646E59D8" w14:textId="77777777" w:rsidR="00AD2198" w:rsidRDefault="00CB449C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Genomgång av beslutspunkter</w:t>
      </w:r>
    </w:p>
    <w:p w14:paraId="7879B205" w14:textId="77777777" w:rsidR="00CB449C" w:rsidRPr="00AD2198" w:rsidRDefault="00CB449C" w:rsidP="00AD2198">
      <w:pPr>
        <w:ind w:left="720"/>
        <w:rPr>
          <w:bCs/>
          <w:sz w:val="22"/>
          <w:szCs w:val="22"/>
        </w:rPr>
      </w:pPr>
    </w:p>
    <w:p w14:paraId="6FAF6D76" w14:textId="77777777" w:rsidR="00973B54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Information och rapporter</w:t>
      </w:r>
    </w:p>
    <w:p w14:paraId="38074D9D" w14:textId="77777777" w:rsidR="002A2F34" w:rsidRDefault="00946837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Ekonomi </w:t>
      </w:r>
    </w:p>
    <w:p w14:paraId="0B3962B8" w14:textId="77777777" w:rsidR="008622B8" w:rsidRPr="008622B8" w:rsidRDefault="008622B8" w:rsidP="008622B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Sven-Anders går igenom sektionsvis hur läget ser ut. Vi har inget i dagsläget som avviker från budget eller sticker ut. Medlemsavgifterna är en utmaning för de som vi inte kan skicka till direkt i </w:t>
      </w:r>
      <w:proofErr w:type="spellStart"/>
      <w:r>
        <w:rPr>
          <w:bCs/>
          <w:sz w:val="22"/>
          <w:szCs w:val="22"/>
        </w:rPr>
        <w:t>SportAdmin</w:t>
      </w:r>
      <w:proofErr w:type="spellEnd"/>
      <w:r>
        <w:rPr>
          <w:bCs/>
          <w:sz w:val="22"/>
          <w:szCs w:val="22"/>
        </w:rPr>
        <w:t>. På nästa möte kommer en större ekonomisk redovisning ske.</w:t>
      </w:r>
    </w:p>
    <w:p w14:paraId="338CE8CA" w14:textId="77777777" w:rsidR="0004477D" w:rsidRDefault="009C162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Dam</w:t>
      </w:r>
    </w:p>
    <w:p w14:paraId="3FCB4CD9" w14:textId="77777777" w:rsidR="008622B8" w:rsidRDefault="000D05F3" w:rsidP="008622B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Dam hanterade 750 bilar på ko släppet. Ungefär 20 </w:t>
      </w:r>
      <w:proofErr w:type="spellStart"/>
      <w:r>
        <w:rPr>
          <w:bCs/>
          <w:sz w:val="22"/>
          <w:szCs w:val="22"/>
        </w:rPr>
        <w:t>pers</w:t>
      </w:r>
      <w:proofErr w:type="spellEnd"/>
      <w:r>
        <w:rPr>
          <w:bCs/>
          <w:sz w:val="22"/>
          <w:szCs w:val="22"/>
        </w:rPr>
        <w:t xml:space="preserve"> på träningarna och laget tränar på bra.</w:t>
      </w:r>
    </w:p>
    <w:p w14:paraId="754FF4E6" w14:textId="77777777" w:rsidR="000D05F3" w:rsidRPr="008622B8" w:rsidRDefault="000D05F3" w:rsidP="008622B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Känslan är att damsektionen nu har satt sig och fungerar bra.</w:t>
      </w:r>
    </w:p>
    <w:p w14:paraId="1773141E" w14:textId="77777777" w:rsidR="008D3E2E" w:rsidRDefault="00FB0873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Ungdom</w:t>
      </w:r>
      <w:r w:rsidR="00F330DF" w:rsidRPr="001C624A">
        <w:rPr>
          <w:b/>
          <w:bCs/>
          <w:sz w:val="22"/>
          <w:szCs w:val="22"/>
        </w:rPr>
        <w:t xml:space="preserve"> </w:t>
      </w:r>
    </w:p>
    <w:p w14:paraId="34D7806A" w14:textId="77777777" w:rsidR="000D05F3" w:rsidRDefault="000D05F3" w:rsidP="000D05F3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En skriftlig rapport har inkommit. Planeringen för fotbollens dag den 6/6 är i full gång. Det innebär en ansamling på ca 900 barn.</w:t>
      </w:r>
      <w:r w:rsidR="0097093A">
        <w:rPr>
          <w:bCs/>
          <w:sz w:val="22"/>
          <w:szCs w:val="22"/>
        </w:rPr>
        <w:t xml:space="preserve"> Lägerplaneringen är i full gång. Sektionen behöver få in någon mer person till verksamheten.</w:t>
      </w:r>
    </w:p>
    <w:p w14:paraId="4A664138" w14:textId="77777777" w:rsidR="004E3491" w:rsidRDefault="004E3491" w:rsidP="000D05F3">
      <w:pPr>
        <w:pStyle w:val="Liststycke"/>
        <w:ind w:left="1440"/>
        <w:rPr>
          <w:bCs/>
          <w:sz w:val="22"/>
          <w:szCs w:val="22"/>
        </w:rPr>
      </w:pPr>
    </w:p>
    <w:p w14:paraId="4FE0CB99" w14:textId="77777777" w:rsidR="004E3491" w:rsidRPr="000D05F3" w:rsidRDefault="004E3491" w:rsidP="000D05F3">
      <w:pPr>
        <w:pStyle w:val="Liststycke"/>
        <w:ind w:left="1440"/>
        <w:rPr>
          <w:bCs/>
          <w:sz w:val="22"/>
          <w:szCs w:val="22"/>
        </w:rPr>
      </w:pPr>
    </w:p>
    <w:p w14:paraId="7DEF86A4" w14:textId="77777777" w:rsidR="008D3E2E" w:rsidRDefault="009C1625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Herr</w:t>
      </w:r>
    </w:p>
    <w:p w14:paraId="690D4E84" w14:textId="77777777" w:rsidR="00151B26" w:rsidRDefault="00151B26" w:rsidP="00151B26">
      <w:pPr>
        <w:pStyle w:val="Liststycke"/>
        <w:ind w:left="1440"/>
        <w:rPr>
          <w:bCs/>
          <w:sz w:val="22"/>
          <w:szCs w:val="22"/>
        </w:rPr>
      </w:pPr>
      <w:r w:rsidRPr="00151B26">
        <w:rPr>
          <w:bCs/>
          <w:sz w:val="22"/>
          <w:szCs w:val="22"/>
        </w:rPr>
        <w:t>Har möte i morgon</w:t>
      </w:r>
      <w:r>
        <w:rPr>
          <w:bCs/>
          <w:sz w:val="22"/>
          <w:szCs w:val="22"/>
        </w:rPr>
        <w:t>. Herr jobbar på ett upplägg för att få fler att engagera sig ideellt.</w:t>
      </w:r>
    </w:p>
    <w:p w14:paraId="3E8A116B" w14:textId="77777777" w:rsidR="002A2F1C" w:rsidRPr="00151B26" w:rsidRDefault="002A2F1C" w:rsidP="00151B2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Matchfixningsutbildningen är klar.</w:t>
      </w:r>
    </w:p>
    <w:p w14:paraId="51CB0C30" w14:textId="77777777" w:rsidR="008D3E2E" w:rsidRDefault="009B5D8F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Sponsor</w:t>
      </w:r>
    </w:p>
    <w:p w14:paraId="759F70DD" w14:textId="77777777" w:rsidR="00B96B2C" w:rsidRDefault="00B96B2C" w:rsidP="00B96B2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Sponsor har med råge dragit in mer än budget, stort plus. </w:t>
      </w:r>
      <w:r w:rsidR="00437437">
        <w:rPr>
          <w:bCs/>
          <w:sz w:val="22"/>
          <w:szCs w:val="22"/>
        </w:rPr>
        <w:t>Det jobbas för fullt och det går bra.</w:t>
      </w:r>
    </w:p>
    <w:p w14:paraId="00B9CFEA" w14:textId="77777777" w:rsidR="00437437" w:rsidRPr="00B96B2C" w:rsidRDefault="00437437" w:rsidP="00B96B2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Anders behöver ha reda på hur vi hanterar matlotteriet. Det är grönt ljus på att köra och lotterna skall finnas färdiga till försäljning den 11/8.</w:t>
      </w:r>
    </w:p>
    <w:p w14:paraId="736A00C6" w14:textId="77777777" w:rsidR="008D3E2E" w:rsidRDefault="008D3E2E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Kommun</w:t>
      </w:r>
    </w:p>
    <w:p w14:paraId="44AC91AF" w14:textId="77777777" w:rsidR="00437437" w:rsidRPr="00437437" w:rsidRDefault="00437437" w:rsidP="00437437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Finns inte mycket att rapportera. </w:t>
      </w:r>
    </w:p>
    <w:p w14:paraId="2B5DBF37" w14:textId="77777777" w:rsidR="00825165" w:rsidRDefault="008D3E2E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Hallands Fotbollsförbund</w:t>
      </w:r>
      <w:r w:rsidR="00912C22">
        <w:rPr>
          <w:b/>
          <w:bCs/>
          <w:sz w:val="22"/>
          <w:szCs w:val="22"/>
        </w:rPr>
        <w:t>/Ettan fotboll</w:t>
      </w:r>
    </w:p>
    <w:p w14:paraId="467D7640" w14:textId="77777777" w:rsidR="00437437" w:rsidRPr="00437437" w:rsidRDefault="00437437" w:rsidP="00437437">
      <w:pPr>
        <w:pStyle w:val="Liststycke"/>
        <w:ind w:left="1026" w:firstLine="414"/>
        <w:rPr>
          <w:bCs/>
          <w:sz w:val="22"/>
          <w:szCs w:val="22"/>
        </w:rPr>
      </w:pPr>
      <w:r>
        <w:rPr>
          <w:bCs/>
          <w:sz w:val="22"/>
          <w:szCs w:val="22"/>
        </w:rPr>
        <w:t>Matchfixningsutbildningen är klar.</w:t>
      </w:r>
    </w:p>
    <w:p w14:paraId="562E43D9" w14:textId="77777777" w:rsidR="00AD2198" w:rsidRDefault="00F84055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Supporterklubben</w:t>
      </w:r>
    </w:p>
    <w:p w14:paraId="47EDCA6D" w14:textId="77777777" w:rsidR="00117526" w:rsidRDefault="00117526" w:rsidP="0011752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Försäljningen går bra. Inger har vart med på ungdomsledarmötet och informerat om loppis verksamheten. </w:t>
      </w:r>
    </w:p>
    <w:p w14:paraId="087B9556" w14:textId="77777777" w:rsidR="00117526" w:rsidRDefault="00117526" w:rsidP="0011752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Försäljningen av fika går väldigt bra.</w:t>
      </w:r>
    </w:p>
    <w:p w14:paraId="081CC0A3" w14:textId="77777777" w:rsidR="000047AC" w:rsidRPr="00117526" w:rsidRDefault="000047AC" w:rsidP="0011752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Det finns två </w:t>
      </w:r>
      <w:proofErr w:type="spellStart"/>
      <w:r>
        <w:rPr>
          <w:bCs/>
          <w:sz w:val="22"/>
          <w:szCs w:val="22"/>
        </w:rPr>
        <w:t>kafferyggor</w:t>
      </w:r>
      <w:proofErr w:type="spellEnd"/>
      <w:r>
        <w:rPr>
          <w:bCs/>
          <w:sz w:val="22"/>
          <w:szCs w:val="22"/>
        </w:rPr>
        <w:t xml:space="preserve"> hos supporterklubben.</w:t>
      </w:r>
    </w:p>
    <w:p w14:paraId="5216F020" w14:textId="77777777" w:rsidR="00AD2198" w:rsidRDefault="00AD2198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Kansli/vaktmästare</w:t>
      </w:r>
    </w:p>
    <w:p w14:paraId="5506DD55" w14:textId="77777777" w:rsidR="00B819D4" w:rsidRPr="000047AC" w:rsidRDefault="00B819D4" w:rsidP="00B819D4">
      <w:pPr>
        <w:pStyle w:val="Liststycke"/>
        <w:numPr>
          <w:ilvl w:val="2"/>
          <w:numId w:val="1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Rapport</w:t>
      </w:r>
    </w:p>
    <w:p w14:paraId="0365DA54" w14:textId="77777777" w:rsidR="000047AC" w:rsidRPr="00034F04" w:rsidRDefault="000047AC" w:rsidP="00B819D4">
      <w:pPr>
        <w:pStyle w:val="Liststycke"/>
        <w:numPr>
          <w:ilvl w:val="2"/>
          <w:numId w:val="1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Alla är väldigt nöjda med hur Tobias fungerar i föreningen.</w:t>
      </w:r>
    </w:p>
    <w:p w14:paraId="757570D3" w14:textId="77777777" w:rsidR="00034F04" w:rsidRPr="001C624A" w:rsidRDefault="00034F04" w:rsidP="00B819D4">
      <w:pPr>
        <w:pStyle w:val="Liststycke"/>
        <w:numPr>
          <w:ilvl w:val="2"/>
          <w:numId w:val="1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Vi är en vaktmästare kort</w:t>
      </w:r>
    </w:p>
    <w:p w14:paraId="35764437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1523CBAC" w14:textId="77777777" w:rsidR="00B57458" w:rsidRPr="00A34D0B" w:rsidRDefault="00AF4C4E" w:rsidP="00A34D0B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Organisation</w:t>
      </w:r>
      <w:r w:rsidR="008D3E2E" w:rsidRPr="001C624A">
        <w:rPr>
          <w:b/>
          <w:bCs/>
          <w:sz w:val="22"/>
          <w:szCs w:val="22"/>
        </w:rPr>
        <w:t>/Föreningsutveckling</w:t>
      </w:r>
    </w:p>
    <w:p w14:paraId="19494939" w14:textId="77777777" w:rsidR="008D3E2E" w:rsidRPr="00034F04" w:rsidRDefault="00034F04" w:rsidP="00034F04">
      <w:pPr>
        <w:ind w:left="720"/>
        <w:rPr>
          <w:bCs/>
          <w:sz w:val="22"/>
          <w:szCs w:val="22"/>
        </w:rPr>
      </w:pPr>
      <w:r w:rsidRPr="00034F04">
        <w:rPr>
          <w:bCs/>
          <w:sz w:val="22"/>
          <w:szCs w:val="22"/>
        </w:rPr>
        <w:t>Arbetet kommer att återupptas under hösten</w:t>
      </w:r>
    </w:p>
    <w:p w14:paraId="2B8ACAFA" w14:textId="77777777" w:rsidR="008D3E2E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Beslutsärenden</w:t>
      </w:r>
    </w:p>
    <w:p w14:paraId="0699A64D" w14:textId="77777777" w:rsidR="00117526" w:rsidRPr="0022375B" w:rsidRDefault="00117526" w:rsidP="000047AC">
      <w:pPr>
        <w:pStyle w:val="Sidhuvud"/>
        <w:tabs>
          <w:tab w:val="left" w:pos="1304"/>
        </w:tabs>
        <w:ind w:left="720"/>
        <w:rPr>
          <w:sz w:val="22"/>
          <w:szCs w:val="22"/>
        </w:rPr>
      </w:pPr>
      <w:r w:rsidRPr="0022375B">
        <w:rPr>
          <w:sz w:val="22"/>
          <w:szCs w:val="22"/>
        </w:rPr>
        <w:t>Herr tar dialog med GBK</w:t>
      </w:r>
    </w:p>
    <w:p w14:paraId="4F8D8468" w14:textId="77777777" w:rsidR="00117526" w:rsidRPr="00437437" w:rsidRDefault="00117526" w:rsidP="000047AC">
      <w:pPr>
        <w:pStyle w:val="Brdtext"/>
        <w:tabs>
          <w:tab w:val="left" w:pos="5103"/>
        </w:tabs>
        <w:ind w:left="720"/>
        <w:rPr>
          <w:rFonts w:asciiTheme="minorHAnsi" w:hAnsiTheme="minorHAnsi" w:cstheme="minorHAnsi"/>
          <w:sz w:val="24"/>
          <w:szCs w:val="24"/>
        </w:rPr>
      </w:pPr>
      <w:r>
        <w:rPr>
          <w:bCs/>
          <w:sz w:val="22"/>
          <w:szCs w:val="22"/>
        </w:rPr>
        <w:t>På nästa möte kommer en större ekonomisk redovisning ske.</w:t>
      </w:r>
    </w:p>
    <w:p w14:paraId="031D589C" w14:textId="77777777" w:rsidR="00117526" w:rsidRPr="00CB449C" w:rsidRDefault="00117526" w:rsidP="000047AC">
      <w:pPr>
        <w:pStyle w:val="Brdtext"/>
        <w:tabs>
          <w:tab w:val="left" w:pos="5103"/>
        </w:tabs>
        <w:ind w:left="720"/>
        <w:rPr>
          <w:rFonts w:asciiTheme="minorHAnsi" w:hAnsiTheme="minorHAnsi" w:cstheme="minorHAnsi"/>
          <w:sz w:val="24"/>
          <w:szCs w:val="24"/>
        </w:rPr>
      </w:pPr>
      <w:r>
        <w:rPr>
          <w:bCs/>
          <w:sz w:val="22"/>
          <w:szCs w:val="22"/>
        </w:rPr>
        <w:t>Råger kollar med Linda om hon kan tänka sig ansvaret för Hemsidan</w:t>
      </w:r>
    </w:p>
    <w:p w14:paraId="17DD0F72" w14:textId="77777777" w:rsidR="008D3E2E" w:rsidRPr="001C624A" w:rsidRDefault="008D3E2E" w:rsidP="00117526">
      <w:pPr>
        <w:ind w:left="720"/>
        <w:rPr>
          <w:b/>
          <w:bCs/>
          <w:sz w:val="22"/>
          <w:szCs w:val="22"/>
        </w:rPr>
      </w:pPr>
    </w:p>
    <w:p w14:paraId="16A659CB" w14:textId="77777777" w:rsidR="00B819D4" w:rsidRPr="004E3491" w:rsidRDefault="00167894" w:rsidP="004E3491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Övriga frågor</w:t>
      </w:r>
    </w:p>
    <w:p w14:paraId="06CF6EE8" w14:textId="77777777" w:rsidR="00B819D4" w:rsidRDefault="00B819D4" w:rsidP="00B819D4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B819D4">
        <w:rPr>
          <w:bCs/>
          <w:sz w:val="22"/>
          <w:szCs w:val="22"/>
        </w:rPr>
        <w:t>Supporterproblem</w:t>
      </w:r>
      <w:r w:rsidR="004E3491">
        <w:rPr>
          <w:bCs/>
          <w:sz w:val="22"/>
          <w:szCs w:val="22"/>
        </w:rPr>
        <w:t xml:space="preserve"> – Vi har en plan för att hantera detta och funkar inte det får vi börja att stänga av publik. </w:t>
      </w:r>
    </w:p>
    <w:p w14:paraId="5EDE698F" w14:textId="77777777" w:rsidR="00CB449C" w:rsidRDefault="00B96B2C" w:rsidP="00B819D4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Hundutställningen</w:t>
      </w:r>
      <w:r w:rsidR="004B683D">
        <w:rPr>
          <w:bCs/>
          <w:sz w:val="22"/>
          <w:szCs w:val="22"/>
        </w:rPr>
        <w:t xml:space="preserve"> </w:t>
      </w:r>
      <w:r w:rsidR="002F68F3">
        <w:rPr>
          <w:bCs/>
          <w:sz w:val="22"/>
          <w:szCs w:val="22"/>
        </w:rPr>
        <w:t>–</w:t>
      </w:r>
      <w:r w:rsidR="004B683D">
        <w:rPr>
          <w:bCs/>
          <w:sz w:val="22"/>
          <w:szCs w:val="22"/>
        </w:rPr>
        <w:t xml:space="preserve"> </w:t>
      </w:r>
      <w:r w:rsidR="002F68F3">
        <w:rPr>
          <w:bCs/>
          <w:sz w:val="22"/>
          <w:szCs w:val="22"/>
        </w:rPr>
        <w:t xml:space="preserve">Möte är bokat för avstämning den 14/6 </w:t>
      </w:r>
      <w:proofErr w:type="spellStart"/>
      <w:r w:rsidR="002F68F3">
        <w:rPr>
          <w:bCs/>
          <w:sz w:val="22"/>
          <w:szCs w:val="22"/>
        </w:rPr>
        <w:t>kl</w:t>
      </w:r>
      <w:proofErr w:type="spellEnd"/>
      <w:r w:rsidR="002F68F3">
        <w:rPr>
          <w:bCs/>
          <w:sz w:val="22"/>
          <w:szCs w:val="22"/>
        </w:rPr>
        <w:t xml:space="preserve"> 18</w:t>
      </w:r>
    </w:p>
    <w:p w14:paraId="15848465" w14:textId="77777777" w:rsidR="002A2F1C" w:rsidRPr="00B819D4" w:rsidRDefault="002A2F1C" w:rsidP="00B819D4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Kiosken</w:t>
      </w:r>
      <w:r w:rsidR="002F68F3">
        <w:rPr>
          <w:bCs/>
          <w:sz w:val="22"/>
          <w:szCs w:val="22"/>
        </w:rPr>
        <w:t xml:space="preserve"> – Termosar behöver köpas in. Anna får köpa de termosar som behövs</w:t>
      </w:r>
    </w:p>
    <w:p w14:paraId="17D7CA52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4C796509" w14:textId="77777777" w:rsidR="00AB6940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Nästa möte och fika </w:t>
      </w:r>
    </w:p>
    <w:p w14:paraId="6825DB6A" w14:textId="77777777" w:rsidR="008D3E2E" w:rsidRPr="002F68F3" w:rsidRDefault="002F68F3" w:rsidP="002F68F3">
      <w:pPr>
        <w:ind w:left="720"/>
        <w:rPr>
          <w:bCs/>
          <w:sz w:val="22"/>
          <w:szCs w:val="22"/>
        </w:rPr>
      </w:pPr>
      <w:r w:rsidRPr="002F68F3">
        <w:rPr>
          <w:bCs/>
          <w:sz w:val="22"/>
          <w:szCs w:val="22"/>
        </w:rPr>
        <w:t>Den 13/6 18:30</w:t>
      </w:r>
      <w:r>
        <w:rPr>
          <w:bCs/>
          <w:sz w:val="22"/>
          <w:szCs w:val="22"/>
        </w:rPr>
        <w:t>, Anna fixar fika.</w:t>
      </w:r>
    </w:p>
    <w:p w14:paraId="0F5F66D9" w14:textId="77777777" w:rsidR="008D3E2E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 avslutas</w:t>
      </w:r>
      <w:r w:rsidR="00B7220D" w:rsidRPr="001C624A">
        <w:rPr>
          <w:b/>
          <w:bCs/>
          <w:sz w:val="22"/>
          <w:szCs w:val="22"/>
        </w:rPr>
        <w:t xml:space="preserve">  </w:t>
      </w:r>
    </w:p>
    <w:p w14:paraId="59F9578A" w14:textId="77777777" w:rsidR="002F68F3" w:rsidRPr="002F68F3" w:rsidRDefault="002F68F3" w:rsidP="002F68F3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Råger tackar för alla och avslutar mötet.</w:t>
      </w:r>
    </w:p>
    <w:p w14:paraId="4DA038A0" w14:textId="77777777" w:rsidR="002F68F3" w:rsidRPr="001C624A" w:rsidRDefault="002F68F3" w:rsidP="002F68F3">
      <w:pPr>
        <w:pStyle w:val="Liststycke"/>
        <w:ind w:left="720"/>
        <w:rPr>
          <w:b/>
          <w:bCs/>
          <w:sz w:val="22"/>
          <w:szCs w:val="22"/>
        </w:rPr>
      </w:pPr>
    </w:p>
    <w:p w14:paraId="16A936C2" w14:textId="77777777" w:rsidR="008D3E2E" w:rsidRPr="001C624A" w:rsidRDefault="008D3E2E" w:rsidP="008D3E2E">
      <w:pPr>
        <w:pStyle w:val="Liststycke"/>
        <w:rPr>
          <w:b/>
          <w:bCs/>
          <w:sz w:val="22"/>
          <w:szCs w:val="22"/>
        </w:rPr>
      </w:pPr>
    </w:p>
    <w:p w14:paraId="74A661C7" w14:textId="77777777" w:rsidR="008D3E2E" w:rsidRPr="001C624A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Vid protokollet</w:t>
      </w:r>
    </w:p>
    <w:p w14:paraId="2E01FD10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1D562CB3" w14:textId="77777777" w:rsidR="008D3E2E" w:rsidRPr="001C624A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Sekreterare</w:t>
      </w:r>
    </w:p>
    <w:p w14:paraId="0DFD995C" w14:textId="77777777" w:rsidR="008D3E2E" w:rsidRPr="001C624A" w:rsidRDefault="008D3E2E" w:rsidP="001D2C29">
      <w:pPr>
        <w:rPr>
          <w:sz w:val="22"/>
          <w:szCs w:val="22"/>
        </w:rPr>
      </w:pPr>
    </w:p>
    <w:p w14:paraId="54F11917" w14:textId="77777777" w:rsidR="00BC1656" w:rsidRPr="001C624A" w:rsidRDefault="00BC1656" w:rsidP="001D2C29">
      <w:pPr>
        <w:rPr>
          <w:sz w:val="22"/>
          <w:szCs w:val="22"/>
        </w:rPr>
      </w:pPr>
      <w:r w:rsidRPr="001C624A">
        <w:rPr>
          <w:sz w:val="22"/>
          <w:szCs w:val="22"/>
        </w:rPr>
        <w:t xml:space="preserve">Justerare: </w:t>
      </w:r>
      <w:r w:rsidR="00470F1B" w:rsidRPr="001C624A">
        <w:rPr>
          <w:sz w:val="22"/>
          <w:szCs w:val="22"/>
        </w:rPr>
        <w:t xml:space="preserve">  </w:t>
      </w:r>
      <w:r w:rsidRPr="001C624A">
        <w:rPr>
          <w:sz w:val="22"/>
          <w:szCs w:val="22"/>
        </w:rPr>
        <w:t>________________________</w:t>
      </w:r>
      <w:r w:rsidR="008D3E2E" w:rsidRPr="001C624A">
        <w:rPr>
          <w:sz w:val="22"/>
          <w:szCs w:val="22"/>
        </w:rPr>
        <w:tab/>
      </w:r>
      <w:r w:rsidR="008D3E2E" w:rsidRPr="001C624A">
        <w:rPr>
          <w:sz w:val="22"/>
          <w:szCs w:val="22"/>
        </w:rPr>
        <w:tab/>
        <w:t>___________________________</w:t>
      </w:r>
    </w:p>
    <w:p w14:paraId="405C69D0" w14:textId="77777777" w:rsidR="008D3E2E" w:rsidRDefault="00B96B2C" w:rsidP="001D2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Mikael Ekwall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Råger Ivarsson</w:t>
      </w:r>
    </w:p>
    <w:p w14:paraId="34541DF7" w14:textId="77777777" w:rsidR="00F13CB8" w:rsidRDefault="00F13CB8" w:rsidP="001D2C29">
      <w:pPr>
        <w:rPr>
          <w:sz w:val="22"/>
          <w:szCs w:val="22"/>
        </w:rPr>
      </w:pPr>
    </w:p>
    <w:p w14:paraId="1A0E588F" w14:textId="77777777" w:rsidR="00F13CB8" w:rsidRPr="001C624A" w:rsidRDefault="00F13CB8" w:rsidP="001D2C29">
      <w:pPr>
        <w:rPr>
          <w:sz w:val="22"/>
          <w:szCs w:val="22"/>
        </w:rPr>
      </w:pPr>
    </w:p>
    <w:p w14:paraId="336838E5" w14:textId="77777777" w:rsidR="001C624A" w:rsidRPr="001C624A" w:rsidRDefault="001C624A" w:rsidP="001D2C29">
      <w:pPr>
        <w:rPr>
          <w:sz w:val="22"/>
          <w:szCs w:val="22"/>
        </w:rPr>
      </w:pPr>
    </w:p>
    <w:sectPr w:rsidR="001C624A" w:rsidRPr="001C624A" w:rsidSect="001D2C2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567" w:bottom="567" w:left="1418" w:header="284" w:footer="454" w:gutter="0"/>
      <w:cols w:space="720" w:equalWidth="0">
        <w:col w:w="9922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34F9F" w14:textId="77777777" w:rsidR="004F223B" w:rsidRDefault="004F223B">
      <w:r>
        <w:separator/>
      </w:r>
    </w:p>
  </w:endnote>
  <w:endnote w:type="continuationSeparator" w:id="0">
    <w:p w14:paraId="029059CC" w14:textId="77777777" w:rsidR="004F223B" w:rsidRDefault="004F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C0A9E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3A70166E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</w:t>
    </w:r>
    <w:r w:rsidRPr="001C624A">
      <w:rPr>
        <w:sz w:val="24"/>
        <w:szCs w:val="24"/>
      </w:rPr>
      <w:fldChar w:fldCharType="begin"/>
    </w:r>
    <w:r w:rsidRPr="001C624A">
      <w:rPr>
        <w:sz w:val="24"/>
        <w:szCs w:val="24"/>
      </w:rPr>
      <w:instrText xml:space="preserve"> AUTOTEXT  " Enkel textruta"  \* MERGEFORMAT </w:instrText>
    </w:r>
    <w:r w:rsidRPr="001C624A">
      <w:rPr>
        <w:sz w:val="24"/>
        <w:szCs w:val="24"/>
      </w:rPr>
      <w:fldChar w:fldCharType="end"/>
    </w:r>
    <w:r w:rsidRPr="001C624A">
      <w:rPr>
        <w:sz w:val="24"/>
        <w:szCs w:val="24"/>
      </w:rPr>
      <w:t>e 202</w:t>
    </w:r>
    <w:r w:rsidR="00A34D0B">
      <w:rPr>
        <w:sz w:val="24"/>
        <w:szCs w:val="24"/>
      </w:rPr>
      <w:t>3-04-18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79195B4A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5CD02436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  <w:p w14:paraId="380A0F0C" w14:textId="77777777" w:rsidR="00944A9C" w:rsidRPr="001C624A" w:rsidRDefault="00944A9C" w:rsidP="001C62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14A0A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3ED2632F" w14:textId="77777777" w:rsidR="00944A9C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Styrelsemöte 202</w:t>
    </w:r>
    <w:r w:rsidR="005163E1">
      <w:rPr>
        <w:sz w:val="24"/>
        <w:szCs w:val="24"/>
      </w:rPr>
      <w:t>3-05-23</w:t>
    </w:r>
    <w:r w:rsidRPr="001C624A">
      <w:rPr>
        <w:sz w:val="24"/>
        <w:szCs w:val="24"/>
      </w:rPr>
      <w:tab/>
      <w:t>849600-2562</w:t>
    </w:r>
  </w:p>
  <w:p w14:paraId="2833DE2A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68DEADCC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85F4" w14:textId="77777777" w:rsidR="004F223B" w:rsidRDefault="004F223B">
      <w:r>
        <w:separator/>
      </w:r>
    </w:p>
  </w:footnote>
  <w:footnote w:type="continuationSeparator" w:id="0">
    <w:p w14:paraId="251D77E5" w14:textId="77777777" w:rsidR="004F223B" w:rsidRDefault="004F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488046"/>
      <w:docPartObj>
        <w:docPartGallery w:val="Page Numbers (Top of Page)"/>
        <w:docPartUnique/>
      </w:docPartObj>
    </w:sdtPr>
    <w:sdtEndPr/>
    <w:sdtContent>
      <w:p w14:paraId="31610E57" w14:textId="77777777" w:rsidR="001C624A" w:rsidRDefault="001C624A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0295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0295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36FE583" w14:textId="77777777" w:rsidR="001C624A" w:rsidRDefault="001C62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3A3A28BE" w14:textId="079D3E83" w:rsidR="001D2C29" w:rsidRDefault="001D2C2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0295D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0295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tbl>
    <w:tblPr>
      <w:tblW w:w="9781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4819"/>
      <w:gridCol w:w="3544"/>
    </w:tblGrid>
    <w:tr w:rsidR="001D2C29" w14:paraId="277D8AAC" w14:textId="77777777" w:rsidTr="00A56F4F">
      <w:tc>
        <w:tcPr>
          <w:tcW w:w="1418" w:type="dxa"/>
        </w:tcPr>
        <w:p w14:paraId="6439D8EA" w14:textId="12C1E605" w:rsidR="001D2C29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sz w:val="16"/>
            </w:rPr>
          </w:pPr>
          <w:r>
            <w:rPr>
              <w:noProof/>
              <w:snapToGrid/>
              <w:sz w:val="16"/>
              <w:lang w:eastAsia="sv-SE"/>
            </w:rPr>
            <w:drawing>
              <wp:anchor distT="0" distB="0" distL="114300" distR="114300" simplePos="0" relativeHeight="251659264" behindDoc="1" locked="0" layoutInCell="1" allowOverlap="1" wp14:anchorId="793F3BCE" wp14:editId="11C5C303">
                <wp:simplePos x="0" y="0"/>
                <wp:positionH relativeFrom="column">
                  <wp:posOffset>-635</wp:posOffset>
                </wp:positionH>
                <wp:positionV relativeFrom="paragraph">
                  <wp:posOffset>178435</wp:posOffset>
                </wp:positionV>
                <wp:extent cx="895350" cy="790575"/>
                <wp:effectExtent l="0" t="0" r="0" b="9525"/>
                <wp:wrapNone/>
                <wp:docPr id="1" name="Bild 1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  <w:vAlign w:val="center"/>
        </w:tcPr>
        <w:p w14:paraId="1A436552" w14:textId="4DE01A5E" w:rsidR="001D2C29" w:rsidRDefault="00A56F4F" w:rsidP="00A56F4F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  <w:noProof/>
              <w:snapToGrid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9007B88" wp14:editId="27BC587C">
                    <wp:simplePos x="0" y="0"/>
                    <wp:positionH relativeFrom="column">
                      <wp:posOffset>720090</wp:posOffset>
                    </wp:positionH>
                    <wp:positionV relativeFrom="paragraph">
                      <wp:posOffset>39370</wp:posOffset>
                    </wp:positionV>
                    <wp:extent cx="2828925" cy="581025"/>
                    <wp:effectExtent l="0" t="0" r="9525" b="9525"/>
                    <wp:wrapNone/>
                    <wp:docPr id="1718262628" name="Textruta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828925" cy="581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E68864" w14:textId="77777777" w:rsidR="00A56F4F" w:rsidRDefault="00A56F4F" w:rsidP="00A56F4F">
                                <w:pPr>
                                  <w:pStyle w:val="Sidhuvud"/>
                                  <w:tabs>
                                    <w:tab w:val="clear" w:pos="4153"/>
                                    <w:tab w:val="clear" w:pos="8306"/>
                                  </w:tabs>
                                  <w:jc w:val="center"/>
                                  <w:rPr>
                                    <w:rFonts w:ascii="Arial" w:hAnsi="Arial"/>
                                    <w:sz w:val="32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32"/>
                                  </w:rPr>
                                  <w:t>Protokoll Styrelsemöte nr 4</w:t>
                                </w:r>
                                <w:r>
                                  <w:rPr>
                                    <w:rFonts w:ascii="Arial" w:hAnsi="Arial"/>
                                    <w:sz w:val="32"/>
                                  </w:rPr>
                                  <w:br/>
                                  <w:t xml:space="preserve"> 2023-05-23</w:t>
                                </w:r>
                              </w:p>
                              <w:p w14:paraId="7228B8A5" w14:textId="77777777" w:rsidR="00A56F4F" w:rsidRDefault="00A56F4F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9007B88" id="_x0000_t202" coordsize="21600,21600" o:spt="202" path="m,l,21600r21600,l21600,xe">
                    <v:stroke joinstyle="miter"/>
                    <v:path gradientshapeok="t" o:connecttype="rect"/>
                  </v:shapetype>
                  <v:shape id="Textruta 1" o:spid="_x0000_s1026" type="#_x0000_t202" style="position:absolute;left:0;text-align:left;margin-left:56.7pt;margin-top:3.1pt;width:222.75pt;height:4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" fillcolor="white [3201]" stroked="f" strokeweight=".5pt">
                    <v:textbox>
                      <w:txbxContent>
                        <w:p w14:paraId="57E68864" w14:textId="77777777" w:rsidR="00A56F4F" w:rsidRDefault="00A56F4F" w:rsidP="00A56F4F">
                          <w:pPr>
                            <w:pStyle w:val="Sidhuvud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ascii="Arial" w:hAnsi="Arial"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sz w:val="32"/>
                            </w:rPr>
                            <w:t>Protokoll Styrelsemöte nr 4</w:t>
                          </w:r>
                          <w:r>
                            <w:rPr>
                              <w:rFonts w:ascii="Arial" w:hAnsi="Arial"/>
                              <w:sz w:val="32"/>
                            </w:rPr>
                            <w:br/>
                            <w:t xml:space="preserve"> 2023-05-23</w:t>
                          </w:r>
                        </w:p>
                        <w:p w14:paraId="7228B8A5" w14:textId="77777777" w:rsidR="00A56F4F" w:rsidRDefault="00A56F4F"/>
                      </w:txbxContent>
                    </v:textbox>
                  </v:shape>
                </w:pict>
              </mc:Fallback>
            </mc:AlternateContent>
          </w:r>
        </w:p>
        <w:p w14:paraId="2692CC3D" w14:textId="34A27936" w:rsidR="001D2C29" w:rsidRDefault="001D2C29" w:rsidP="00A56F4F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68B204A4" w14:textId="77777777" w:rsidR="001D2C29" w:rsidRDefault="001D2C29" w:rsidP="00A56F4F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480273D0" w14:textId="77777777" w:rsidR="001D2C29" w:rsidRPr="008D13E0" w:rsidRDefault="001D2C29" w:rsidP="00A56F4F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24"/>
            </w:rPr>
          </w:pPr>
        </w:p>
      </w:tc>
      <w:tc>
        <w:tcPr>
          <w:tcW w:w="3544" w:type="dxa"/>
          <w:vAlign w:val="center"/>
        </w:tcPr>
        <w:p w14:paraId="387B4E71" w14:textId="4D798704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75D572FB" w14:textId="4F820800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  <w:r>
            <w:rPr>
              <w:rFonts w:ascii="Arial" w:hAnsi="Arial"/>
              <w:noProof/>
              <w:snapToGrid/>
              <w:sz w:val="19"/>
              <w:lang w:eastAsia="sv-SE"/>
            </w:rPr>
            <w:drawing>
              <wp:anchor distT="0" distB="0" distL="114300" distR="114300" simplePos="0" relativeHeight="251660288" behindDoc="1" locked="0" layoutInCell="1" allowOverlap="1" wp14:anchorId="609226BB" wp14:editId="364A3263">
                <wp:simplePos x="0" y="0"/>
                <wp:positionH relativeFrom="column">
                  <wp:posOffset>1296670</wp:posOffset>
                </wp:positionH>
                <wp:positionV relativeFrom="paragraph">
                  <wp:posOffset>36830</wp:posOffset>
                </wp:positionV>
                <wp:extent cx="904875" cy="800100"/>
                <wp:effectExtent l="0" t="0" r="9525" b="0"/>
                <wp:wrapNone/>
                <wp:docPr id="2" name="Bild 2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F903DF7" w14:textId="23045C34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209D8994" w14:textId="52A499FF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170D969D" w14:textId="77777777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493999A0" w14:textId="77777777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593FB6A7" w14:textId="77777777" w:rsidR="00A56F4F" w:rsidRDefault="00A56F4F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  <w:p w14:paraId="2121C489" w14:textId="426FA10B" w:rsidR="001D2C29" w:rsidRPr="00E20892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</w:p>
      </w:tc>
    </w:tr>
  </w:tbl>
  <w:p w14:paraId="163DA63A" w14:textId="77777777" w:rsidR="00944A9C" w:rsidRDefault="00944A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D5A"/>
    <w:multiLevelType w:val="hybridMultilevel"/>
    <w:tmpl w:val="90BCF108"/>
    <w:lvl w:ilvl="0" w:tplc="1C34514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058129D"/>
    <w:multiLevelType w:val="hybridMultilevel"/>
    <w:tmpl w:val="92EAAA3A"/>
    <w:lvl w:ilvl="0" w:tplc="1C4C0B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B03C6"/>
    <w:multiLevelType w:val="hybridMultilevel"/>
    <w:tmpl w:val="10A264CC"/>
    <w:lvl w:ilvl="0" w:tplc="7656450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40F28F8"/>
    <w:multiLevelType w:val="hybridMultilevel"/>
    <w:tmpl w:val="E0EA34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B904537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068388">
    <w:abstractNumId w:val="3"/>
  </w:num>
  <w:num w:numId="2" w16cid:durableId="1111701933">
    <w:abstractNumId w:val="1"/>
  </w:num>
  <w:num w:numId="3" w16cid:durableId="1281840146">
    <w:abstractNumId w:val="0"/>
  </w:num>
  <w:num w:numId="4" w16cid:durableId="734051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8" w:dllVersion="513" w:checkStyle="1"/>
  <w:activeWritingStyle w:appName="MSWord" w:lang="en-GB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da-DK" w:vendorID="666" w:dllVersion="513" w:checkStyle="1"/>
  <w:activeWritingStyle w:appName="MSWord" w:lang="pl-PL" w:vendorID="12" w:dllVersion="512" w:checkStyle="1"/>
  <w:activeWritingStyle w:appName="MSWord" w:lang="sv-SE" w:vendorID="22" w:dllVersion="513" w:checkStyle="1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8F"/>
    <w:rsid w:val="0000095F"/>
    <w:rsid w:val="00001368"/>
    <w:rsid w:val="0000144B"/>
    <w:rsid w:val="00001E1B"/>
    <w:rsid w:val="000044EA"/>
    <w:rsid w:val="000047AC"/>
    <w:rsid w:val="00004824"/>
    <w:rsid w:val="00005359"/>
    <w:rsid w:val="000054BD"/>
    <w:rsid w:val="000059E2"/>
    <w:rsid w:val="00005B5E"/>
    <w:rsid w:val="00006292"/>
    <w:rsid w:val="0000681F"/>
    <w:rsid w:val="00006855"/>
    <w:rsid w:val="00006B51"/>
    <w:rsid w:val="00006C4C"/>
    <w:rsid w:val="00006DAA"/>
    <w:rsid w:val="000077B6"/>
    <w:rsid w:val="00007D6A"/>
    <w:rsid w:val="00010041"/>
    <w:rsid w:val="0001010D"/>
    <w:rsid w:val="000107CD"/>
    <w:rsid w:val="00010C61"/>
    <w:rsid w:val="00010FC3"/>
    <w:rsid w:val="00011690"/>
    <w:rsid w:val="000135B2"/>
    <w:rsid w:val="00014808"/>
    <w:rsid w:val="0001496B"/>
    <w:rsid w:val="00014B50"/>
    <w:rsid w:val="00016100"/>
    <w:rsid w:val="0001623D"/>
    <w:rsid w:val="0002082F"/>
    <w:rsid w:val="000213A2"/>
    <w:rsid w:val="00022917"/>
    <w:rsid w:val="00023B5A"/>
    <w:rsid w:val="00023C03"/>
    <w:rsid w:val="00023D1F"/>
    <w:rsid w:val="00023E2C"/>
    <w:rsid w:val="000240C6"/>
    <w:rsid w:val="00024632"/>
    <w:rsid w:val="000248C9"/>
    <w:rsid w:val="00024974"/>
    <w:rsid w:val="00024E21"/>
    <w:rsid w:val="00025366"/>
    <w:rsid w:val="000253C8"/>
    <w:rsid w:val="000254B1"/>
    <w:rsid w:val="000257E4"/>
    <w:rsid w:val="00027A08"/>
    <w:rsid w:val="000302E3"/>
    <w:rsid w:val="00030514"/>
    <w:rsid w:val="00031305"/>
    <w:rsid w:val="00031D59"/>
    <w:rsid w:val="00031F3F"/>
    <w:rsid w:val="00031F89"/>
    <w:rsid w:val="000321B2"/>
    <w:rsid w:val="0003283E"/>
    <w:rsid w:val="00032D60"/>
    <w:rsid w:val="00033E31"/>
    <w:rsid w:val="0003404F"/>
    <w:rsid w:val="0003408A"/>
    <w:rsid w:val="000341CE"/>
    <w:rsid w:val="00034F04"/>
    <w:rsid w:val="00036201"/>
    <w:rsid w:val="0003621D"/>
    <w:rsid w:val="0003782D"/>
    <w:rsid w:val="0004083A"/>
    <w:rsid w:val="00041067"/>
    <w:rsid w:val="00042A3F"/>
    <w:rsid w:val="00042E93"/>
    <w:rsid w:val="00043DFA"/>
    <w:rsid w:val="000441D3"/>
    <w:rsid w:val="0004477D"/>
    <w:rsid w:val="00046B99"/>
    <w:rsid w:val="000473AF"/>
    <w:rsid w:val="00047B2A"/>
    <w:rsid w:val="0005024C"/>
    <w:rsid w:val="000503EE"/>
    <w:rsid w:val="0005120D"/>
    <w:rsid w:val="00051466"/>
    <w:rsid w:val="000518F4"/>
    <w:rsid w:val="00051F13"/>
    <w:rsid w:val="0005238B"/>
    <w:rsid w:val="000523A3"/>
    <w:rsid w:val="00052682"/>
    <w:rsid w:val="000527BE"/>
    <w:rsid w:val="0005296C"/>
    <w:rsid w:val="0005319B"/>
    <w:rsid w:val="000533F1"/>
    <w:rsid w:val="000534E3"/>
    <w:rsid w:val="000539E2"/>
    <w:rsid w:val="00053EFE"/>
    <w:rsid w:val="00053F2D"/>
    <w:rsid w:val="000549B5"/>
    <w:rsid w:val="00054EE9"/>
    <w:rsid w:val="00055D3D"/>
    <w:rsid w:val="00056F47"/>
    <w:rsid w:val="00057554"/>
    <w:rsid w:val="00057CFA"/>
    <w:rsid w:val="00057D8B"/>
    <w:rsid w:val="00057FC7"/>
    <w:rsid w:val="00057FEE"/>
    <w:rsid w:val="0006011D"/>
    <w:rsid w:val="00061864"/>
    <w:rsid w:val="000624BD"/>
    <w:rsid w:val="000634F9"/>
    <w:rsid w:val="0006403E"/>
    <w:rsid w:val="00065793"/>
    <w:rsid w:val="00065D9C"/>
    <w:rsid w:val="00065EAF"/>
    <w:rsid w:val="00066156"/>
    <w:rsid w:val="00066707"/>
    <w:rsid w:val="000669BD"/>
    <w:rsid w:val="00066CC1"/>
    <w:rsid w:val="00067694"/>
    <w:rsid w:val="00071B40"/>
    <w:rsid w:val="00074301"/>
    <w:rsid w:val="000747FE"/>
    <w:rsid w:val="0007636C"/>
    <w:rsid w:val="00077591"/>
    <w:rsid w:val="000802EB"/>
    <w:rsid w:val="000812FB"/>
    <w:rsid w:val="000815E6"/>
    <w:rsid w:val="00081F15"/>
    <w:rsid w:val="0008212D"/>
    <w:rsid w:val="00082A18"/>
    <w:rsid w:val="00082C4A"/>
    <w:rsid w:val="00082E00"/>
    <w:rsid w:val="00084FF7"/>
    <w:rsid w:val="000853A2"/>
    <w:rsid w:val="00085D73"/>
    <w:rsid w:val="00085EE9"/>
    <w:rsid w:val="00086DB7"/>
    <w:rsid w:val="00087AFB"/>
    <w:rsid w:val="0009037B"/>
    <w:rsid w:val="0009191A"/>
    <w:rsid w:val="000920AF"/>
    <w:rsid w:val="00094448"/>
    <w:rsid w:val="00094697"/>
    <w:rsid w:val="0009712B"/>
    <w:rsid w:val="000973D8"/>
    <w:rsid w:val="00097840"/>
    <w:rsid w:val="000A1927"/>
    <w:rsid w:val="000A19C1"/>
    <w:rsid w:val="000A2473"/>
    <w:rsid w:val="000A2EEC"/>
    <w:rsid w:val="000A409F"/>
    <w:rsid w:val="000A5288"/>
    <w:rsid w:val="000A5748"/>
    <w:rsid w:val="000A6085"/>
    <w:rsid w:val="000A6F86"/>
    <w:rsid w:val="000A71EE"/>
    <w:rsid w:val="000A7A93"/>
    <w:rsid w:val="000B002B"/>
    <w:rsid w:val="000B0C63"/>
    <w:rsid w:val="000B0E7D"/>
    <w:rsid w:val="000B15E1"/>
    <w:rsid w:val="000B1C01"/>
    <w:rsid w:val="000B1DE9"/>
    <w:rsid w:val="000B2401"/>
    <w:rsid w:val="000B31E3"/>
    <w:rsid w:val="000B40DB"/>
    <w:rsid w:val="000B4520"/>
    <w:rsid w:val="000B45EF"/>
    <w:rsid w:val="000B4A8D"/>
    <w:rsid w:val="000B5B14"/>
    <w:rsid w:val="000B6CE8"/>
    <w:rsid w:val="000B6E9F"/>
    <w:rsid w:val="000B7115"/>
    <w:rsid w:val="000C0A5F"/>
    <w:rsid w:val="000C1703"/>
    <w:rsid w:val="000C232C"/>
    <w:rsid w:val="000C3129"/>
    <w:rsid w:val="000C316B"/>
    <w:rsid w:val="000C31EB"/>
    <w:rsid w:val="000C35D9"/>
    <w:rsid w:val="000C375D"/>
    <w:rsid w:val="000C3EF8"/>
    <w:rsid w:val="000C429D"/>
    <w:rsid w:val="000C42AD"/>
    <w:rsid w:val="000C49F9"/>
    <w:rsid w:val="000C543A"/>
    <w:rsid w:val="000C57FC"/>
    <w:rsid w:val="000C6176"/>
    <w:rsid w:val="000C6188"/>
    <w:rsid w:val="000C62F7"/>
    <w:rsid w:val="000C67A3"/>
    <w:rsid w:val="000C68C9"/>
    <w:rsid w:val="000C6ECD"/>
    <w:rsid w:val="000D046C"/>
    <w:rsid w:val="000D04D3"/>
    <w:rsid w:val="000D05F3"/>
    <w:rsid w:val="000D0A06"/>
    <w:rsid w:val="000D16D5"/>
    <w:rsid w:val="000D1A2E"/>
    <w:rsid w:val="000D1A7C"/>
    <w:rsid w:val="000D395E"/>
    <w:rsid w:val="000D3ECD"/>
    <w:rsid w:val="000D4AAF"/>
    <w:rsid w:val="000D4CAB"/>
    <w:rsid w:val="000D5B20"/>
    <w:rsid w:val="000D5B77"/>
    <w:rsid w:val="000D5D0B"/>
    <w:rsid w:val="000D73A0"/>
    <w:rsid w:val="000E002E"/>
    <w:rsid w:val="000E0060"/>
    <w:rsid w:val="000E129B"/>
    <w:rsid w:val="000E1704"/>
    <w:rsid w:val="000E174A"/>
    <w:rsid w:val="000E1A1A"/>
    <w:rsid w:val="000E2899"/>
    <w:rsid w:val="000E3A16"/>
    <w:rsid w:val="000E3DAA"/>
    <w:rsid w:val="000E52CA"/>
    <w:rsid w:val="000E6301"/>
    <w:rsid w:val="000E645D"/>
    <w:rsid w:val="000E778D"/>
    <w:rsid w:val="000F01C7"/>
    <w:rsid w:val="000F03BA"/>
    <w:rsid w:val="000F0462"/>
    <w:rsid w:val="000F09D3"/>
    <w:rsid w:val="000F0CAB"/>
    <w:rsid w:val="000F0D74"/>
    <w:rsid w:val="000F113F"/>
    <w:rsid w:val="000F19A2"/>
    <w:rsid w:val="000F37DA"/>
    <w:rsid w:val="000F3CEA"/>
    <w:rsid w:val="000F3DC6"/>
    <w:rsid w:val="000F424F"/>
    <w:rsid w:val="000F4583"/>
    <w:rsid w:val="000F49A6"/>
    <w:rsid w:val="000F5204"/>
    <w:rsid w:val="000F5517"/>
    <w:rsid w:val="000F5A8D"/>
    <w:rsid w:val="000F5C65"/>
    <w:rsid w:val="000F684D"/>
    <w:rsid w:val="000F68B7"/>
    <w:rsid w:val="000F6B33"/>
    <w:rsid w:val="001001AF"/>
    <w:rsid w:val="00101365"/>
    <w:rsid w:val="001020FA"/>
    <w:rsid w:val="0010238F"/>
    <w:rsid w:val="001032F5"/>
    <w:rsid w:val="00103870"/>
    <w:rsid w:val="00105085"/>
    <w:rsid w:val="00105BB5"/>
    <w:rsid w:val="00105F64"/>
    <w:rsid w:val="001062B5"/>
    <w:rsid w:val="0010657B"/>
    <w:rsid w:val="00106824"/>
    <w:rsid w:val="00106A54"/>
    <w:rsid w:val="00106C5D"/>
    <w:rsid w:val="00110F47"/>
    <w:rsid w:val="0011187E"/>
    <w:rsid w:val="001134D5"/>
    <w:rsid w:val="00114508"/>
    <w:rsid w:val="00114F84"/>
    <w:rsid w:val="001152F3"/>
    <w:rsid w:val="00115C63"/>
    <w:rsid w:val="001165FC"/>
    <w:rsid w:val="00117526"/>
    <w:rsid w:val="00117E05"/>
    <w:rsid w:val="0012082A"/>
    <w:rsid w:val="00120939"/>
    <w:rsid w:val="00121942"/>
    <w:rsid w:val="00121970"/>
    <w:rsid w:val="00122579"/>
    <w:rsid w:val="00122B2E"/>
    <w:rsid w:val="00122E05"/>
    <w:rsid w:val="001234F8"/>
    <w:rsid w:val="001239FB"/>
    <w:rsid w:val="001242C2"/>
    <w:rsid w:val="00124D2B"/>
    <w:rsid w:val="00125292"/>
    <w:rsid w:val="001258AF"/>
    <w:rsid w:val="00125D19"/>
    <w:rsid w:val="00125EA0"/>
    <w:rsid w:val="00126379"/>
    <w:rsid w:val="001264FF"/>
    <w:rsid w:val="00126D7C"/>
    <w:rsid w:val="00127697"/>
    <w:rsid w:val="00127F27"/>
    <w:rsid w:val="00127FEB"/>
    <w:rsid w:val="001302A5"/>
    <w:rsid w:val="00131364"/>
    <w:rsid w:val="0013175B"/>
    <w:rsid w:val="00131854"/>
    <w:rsid w:val="00132FED"/>
    <w:rsid w:val="00133522"/>
    <w:rsid w:val="00134B44"/>
    <w:rsid w:val="001360E6"/>
    <w:rsid w:val="00136956"/>
    <w:rsid w:val="00137046"/>
    <w:rsid w:val="00140B9C"/>
    <w:rsid w:val="00141DAC"/>
    <w:rsid w:val="0014216F"/>
    <w:rsid w:val="00142CDA"/>
    <w:rsid w:val="00142FA0"/>
    <w:rsid w:val="0014305D"/>
    <w:rsid w:val="00143066"/>
    <w:rsid w:val="001430F9"/>
    <w:rsid w:val="0014354C"/>
    <w:rsid w:val="0014468B"/>
    <w:rsid w:val="00144F99"/>
    <w:rsid w:val="00145457"/>
    <w:rsid w:val="00145D62"/>
    <w:rsid w:val="00146C5D"/>
    <w:rsid w:val="001472B9"/>
    <w:rsid w:val="00151B26"/>
    <w:rsid w:val="001530E5"/>
    <w:rsid w:val="0015338B"/>
    <w:rsid w:val="00153526"/>
    <w:rsid w:val="00153D96"/>
    <w:rsid w:val="00154EED"/>
    <w:rsid w:val="0015513E"/>
    <w:rsid w:val="001558ED"/>
    <w:rsid w:val="00155BF5"/>
    <w:rsid w:val="00156675"/>
    <w:rsid w:val="00156E63"/>
    <w:rsid w:val="00156EC2"/>
    <w:rsid w:val="00157846"/>
    <w:rsid w:val="001579A5"/>
    <w:rsid w:val="00157AA1"/>
    <w:rsid w:val="00157C89"/>
    <w:rsid w:val="0016041C"/>
    <w:rsid w:val="001604C6"/>
    <w:rsid w:val="001635C4"/>
    <w:rsid w:val="00163BB9"/>
    <w:rsid w:val="00164523"/>
    <w:rsid w:val="00164B3B"/>
    <w:rsid w:val="0016590F"/>
    <w:rsid w:val="00165C7B"/>
    <w:rsid w:val="00165D57"/>
    <w:rsid w:val="00165E5D"/>
    <w:rsid w:val="001666B2"/>
    <w:rsid w:val="00166CCF"/>
    <w:rsid w:val="00166FA4"/>
    <w:rsid w:val="00167894"/>
    <w:rsid w:val="00167FE0"/>
    <w:rsid w:val="001706F2"/>
    <w:rsid w:val="001707A3"/>
    <w:rsid w:val="00170D3C"/>
    <w:rsid w:val="001712B8"/>
    <w:rsid w:val="00171D2E"/>
    <w:rsid w:val="0017269C"/>
    <w:rsid w:val="0017271D"/>
    <w:rsid w:val="001728BC"/>
    <w:rsid w:val="001729DB"/>
    <w:rsid w:val="00172AD9"/>
    <w:rsid w:val="0017302D"/>
    <w:rsid w:val="001733E2"/>
    <w:rsid w:val="00173AF7"/>
    <w:rsid w:val="00175098"/>
    <w:rsid w:val="001761AD"/>
    <w:rsid w:val="00177372"/>
    <w:rsid w:val="001804A7"/>
    <w:rsid w:val="00180530"/>
    <w:rsid w:val="001805E6"/>
    <w:rsid w:val="00180874"/>
    <w:rsid w:val="0018089A"/>
    <w:rsid w:val="00180968"/>
    <w:rsid w:val="00180F20"/>
    <w:rsid w:val="0018103E"/>
    <w:rsid w:val="00181C78"/>
    <w:rsid w:val="0018298C"/>
    <w:rsid w:val="00182E7F"/>
    <w:rsid w:val="00183D14"/>
    <w:rsid w:val="00185469"/>
    <w:rsid w:val="001902C2"/>
    <w:rsid w:val="00190727"/>
    <w:rsid w:val="001908A7"/>
    <w:rsid w:val="00190AA5"/>
    <w:rsid w:val="00191149"/>
    <w:rsid w:val="001919F1"/>
    <w:rsid w:val="001921F2"/>
    <w:rsid w:val="00192338"/>
    <w:rsid w:val="00192B64"/>
    <w:rsid w:val="00193080"/>
    <w:rsid w:val="001934F9"/>
    <w:rsid w:val="00193A3D"/>
    <w:rsid w:val="00193D20"/>
    <w:rsid w:val="001942DF"/>
    <w:rsid w:val="00194D57"/>
    <w:rsid w:val="00194EAC"/>
    <w:rsid w:val="00194FE5"/>
    <w:rsid w:val="00195DE1"/>
    <w:rsid w:val="0019620D"/>
    <w:rsid w:val="00196C05"/>
    <w:rsid w:val="00196ED0"/>
    <w:rsid w:val="00196F45"/>
    <w:rsid w:val="001971BA"/>
    <w:rsid w:val="00197945"/>
    <w:rsid w:val="001A0FDA"/>
    <w:rsid w:val="001A12B0"/>
    <w:rsid w:val="001A1DFA"/>
    <w:rsid w:val="001A2135"/>
    <w:rsid w:val="001A2C1E"/>
    <w:rsid w:val="001A342E"/>
    <w:rsid w:val="001A413B"/>
    <w:rsid w:val="001A4635"/>
    <w:rsid w:val="001A48D4"/>
    <w:rsid w:val="001A4DD4"/>
    <w:rsid w:val="001A5D33"/>
    <w:rsid w:val="001A6BEA"/>
    <w:rsid w:val="001A79BA"/>
    <w:rsid w:val="001A7FE7"/>
    <w:rsid w:val="001B09F4"/>
    <w:rsid w:val="001B0AD9"/>
    <w:rsid w:val="001B11BB"/>
    <w:rsid w:val="001B146A"/>
    <w:rsid w:val="001B1B52"/>
    <w:rsid w:val="001B1C64"/>
    <w:rsid w:val="001B1D25"/>
    <w:rsid w:val="001B30B8"/>
    <w:rsid w:val="001B3FB0"/>
    <w:rsid w:val="001B7182"/>
    <w:rsid w:val="001B7421"/>
    <w:rsid w:val="001B7723"/>
    <w:rsid w:val="001B7CE1"/>
    <w:rsid w:val="001C072D"/>
    <w:rsid w:val="001C0A3C"/>
    <w:rsid w:val="001C1BD2"/>
    <w:rsid w:val="001C1E11"/>
    <w:rsid w:val="001C275B"/>
    <w:rsid w:val="001C2D18"/>
    <w:rsid w:val="001C2D7E"/>
    <w:rsid w:val="001C3274"/>
    <w:rsid w:val="001C372A"/>
    <w:rsid w:val="001C5181"/>
    <w:rsid w:val="001C624A"/>
    <w:rsid w:val="001C6DFB"/>
    <w:rsid w:val="001D05EE"/>
    <w:rsid w:val="001D17F8"/>
    <w:rsid w:val="001D1DDF"/>
    <w:rsid w:val="001D296C"/>
    <w:rsid w:val="001D2C29"/>
    <w:rsid w:val="001D2CA1"/>
    <w:rsid w:val="001D30F5"/>
    <w:rsid w:val="001D339A"/>
    <w:rsid w:val="001D33BA"/>
    <w:rsid w:val="001D3912"/>
    <w:rsid w:val="001D4E4B"/>
    <w:rsid w:val="001D54D5"/>
    <w:rsid w:val="001D631D"/>
    <w:rsid w:val="001D793D"/>
    <w:rsid w:val="001D7F3B"/>
    <w:rsid w:val="001E030E"/>
    <w:rsid w:val="001E04AE"/>
    <w:rsid w:val="001E0596"/>
    <w:rsid w:val="001E0844"/>
    <w:rsid w:val="001E0DF6"/>
    <w:rsid w:val="001E124B"/>
    <w:rsid w:val="001E16C9"/>
    <w:rsid w:val="001E198B"/>
    <w:rsid w:val="001E21B0"/>
    <w:rsid w:val="001E279E"/>
    <w:rsid w:val="001E35AB"/>
    <w:rsid w:val="001E4BE0"/>
    <w:rsid w:val="001E5D99"/>
    <w:rsid w:val="001E6311"/>
    <w:rsid w:val="001E7012"/>
    <w:rsid w:val="001E7F62"/>
    <w:rsid w:val="001F0297"/>
    <w:rsid w:val="001F041E"/>
    <w:rsid w:val="001F0848"/>
    <w:rsid w:val="001F0971"/>
    <w:rsid w:val="001F09A6"/>
    <w:rsid w:val="001F0EBE"/>
    <w:rsid w:val="001F126A"/>
    <w:rsid w:val="001F2582"/>
    <w:rsid w:val="001F2708"/>
    <w:rsid w:val="001F2DA2"/>
    <w:rsid w:val="001F2ED4"/>
    <w:rsid w:val="001F35E4"/>
    <w:rsid w:val="001F38D2"/>
    <w:rsid w:val="001F3F57"/>
    <w:rsid w:val="001F485C"/>
    <w:rsid w:val="001F5919"/>
    <w:rsid w:val="001F5DCE"/>
    <w:rsid w:val="001F5E90"/>
    <w:rsid w:val="001F773E"/>
    <w:rsid w:val="001F793A"/>
    <w:rsid w:val="001F7956"/>
    <w:rsid w:val="00200013"/>
    <w:rsid w:val="00201DA9"/>
    <w:rsid w:val="00202584"/>
    <w:rsid w:val="002025E0"/>
    <w:rsid w:val="002026EB"/>
    <w:rsid w:val="002028B5"/>
    <w:rsid w:val="00202A1A"/>
    <w:rsid w:val="00202B59"/>
    <w:rsid w:val="00203391"/>
    <w:rsid w:val="00203C04"/>
    <w:rsid w:val="002040AB"/>
    <w:rsid w:val="002042BF"/>
    <w:rsid w:val="00204485"/>
    <w:rsid w:val="00204837"/>
    <w:rsid w:val="0020567B"/>
    <w:rsid w:val="00205857"/>
    <w:rsid w:val="00205E77"/>
    <w:rsid w:val="00207A7B"/>
    <w:rsid w:val="00210E36"/>
    <w:rsid w:val="002115B1"/>
    <w:rsid w:val="00211FD9"/>
    <w:rsid w:val="0021202A"/>
    <w:rsid w:val="00212BD9"/>
    <w:rsid w:val="002144D3"/>
    <w:rsid w:val="0021461E"/>
    <w:rsid w:val="0021499F"/>
    <w:rsid w:val="00215893"/>
    <w:rsid w:val="002159A4"/>
    <w:rsid w:val="00215B91"/>
    <w:rsid w:val="00215FDD"/>
    <w:rsid w:val="002163C6"/>
    <w:rsid w:val="00216A3A"/>
    <w:rsid w:val="00217279"/>
    <w:rsid w:val="00217905"/>
    <w:rsid w:val="0022015E"/>
    <w:rsid w:val="00221186"/>
    <w:rsid w:val="002214CD"/>
    <w:rsid w:val="002214FF"/>
    <w:rsid w:val="002223CC"/>
    <w:rsid w:val="002223E3"/>
    <w:rsid w:val="002227D8"/>
    <w:rsid w:val="00222E4A"/>
    <w:rsid w:val="00223045"/>
    <w:rsid w:val="002238F7"/>
    <w:rsid w:val="00223A16"/>
    <w:rsid w:val="00223E63"/>
    <w:rsid w:val="0022472E"/>
    <w:rsid w:val="00224EE6"/>
    <w:rsid w:val="0022691E"/>
    <w:rsid w:val="0023018C"/>
    <w:rsid w:val="00230352"/>
    <w:rsid w:val="0023089C"/>
    <w:rsid w:val="00231328"/>
    <w:rsid w:val="00231890"/>
    <w:rsid w:val="00232349"/>
    <w:rsid w:val="00232D19"/>
    <w:rsid w:val="002337D1"/>
    <w:rsid w:val="00233DFB"/>
    <w:rsid w:val="002340B7"/>
    <w:rsid w:val="002342D8"/>
    <w:rsid w:val="00234783"/>
    <w:rsid w:val="00234FC2"/>
    <w:rsid w:val="00235DA0"/>
    <w:rsid w:val="00235F6A"/>
    <w:rsid w:val="002376AE"/>
    <w:rsid w:val="002378C3"/>
    <w:rsid w:val="00237DF2"/>
    <w:rsid w:val="00241F4C"/>
    <w:rsid w:val="00242285"/>
    <w:rsid w:val="002422DF"/>
    <w:rsid w:val="00244053"/>
    <w:rsid w:val="002449FB"/>
    <w:rsid w:val="00245002"/>
    <w:rsid w:val="0024590B"/>
    <w:rsid w:val="00247A77"/>
    <w:rsid w:val="00250511"/>
    <w:rsid w:val="00250756"/>
    <w:rsid w:val="00250D55"/>
    <w:rsid w:val="00251651"/>
    <w:rsid w:val="0025165C"/>
    <w:rsid w:val="002530FD"/>
    <w:rsid w:val="00253AC0"/>
    <w:rsid w:val="00254294"/>
    <w:rsid w:val="00255F12"/>
    <w:rsid w:val="0025612D"/>
    <w:rsid w:val="00257053"/>
    <w:rsid w:val="00257C4C"/>
    <w:rsid w:val="00257E57"/>
    <w:rsid w:val="00257ED2"/>
    <w:rsid w:val="0026072B"/>
    <w:rsid w:val="002608F8"/>
    <w:rsid w:val="0026174E"/>
    <w:rsid w:val="0026180E"/>
    <w:rsid w:val="00262235"/>
    <w:rsid w:val="00263312"/>
    <w:rsid w:val="0026442F"/>
    <w:rsid w:val="0026458E"/>
    <w:rsid w:val="002656D7"/>
    <w:rsid w:val="00265823"/>
    <w:rsid w:val="00265BA7"/>
    <w:rsid w:val="00265CD0"/>
    <w:rsid w:val="00266AA9"/>
    <w:rsid w:val="00267E71"/>
    <w:rsid w:val="00270184"/>
    <w:rsid w:val="00270661"/>
    <w:rsid w:val="00270721"/>
    <w:rsid w:val="002710EE"/>
    <w:rsid w:val="002715B8"/>
    <w:rsid w:val="002719C7"/>
    <w:rsid w:val="0027320E"/>
    <w:rsid w:val="00273607"/>
    <w:rsid w:val="0027521F"/>
    <w:rsid w:val="002771B9"/>
    <w:rsid w:val="00277817"/>
    <w:rsid w:val="00277B91"/>
    <w:rsid w:val="00280115"/>
    <w:rsid w:val="0028063E"/>
    <w:rsid w:val="00280A9E"/>
    <w:rsid w:val="0028150D"/>
    <w:rsid w:val="00281C26"/>
    <w:rsid w:val="00281CF7"/>
    <w:rsid w:val="00281FB7"/>
    <w:rsid w:val="0028242C"/>
    <w:rsid w:val="00283E24"/>
    <w:rsid w:val="0028569F"/>
    <w:rsid w:val="00287A7A"/>
    <w:rsid w:val="00287AB4"/>
    <w:rsid w:val="00287FE0"/>
    <w:rsid w:val="00290E91"/>
    <w:rsid w:val="00291C7B"/>
    <w:rsid w:val="00292535"/>
    <w:rsid w:val="00294EC1"/>
    <w:rsid w:val="00296DF0"/>
    <w:rsid w:val="002A0207"/>
    <w:rsid w:val="002A115B"/>
    <w:rsid w:val="002A129E"/>
    <w:rsid w:val="002A134E"/>
    <w:rsid w:val="002A1946"/>
    <w:rsid w:val="002A2006"/>
    <w:rsid w:val="002A236A"/>
    <w:rsid w:val="002A2394"/>
    <w:rsid w:val="002A2974"/>
    <w:rsid w:val="002A2F1C"/>
    <w:rsid w:val="002A2F34"/>
    <w:rsid w:val="002A3DC4"/>
    <w:rsid w:val="002A3DD1"/>
    <w:rsid w:val="002A4EC4"/>
    <w:rsid w:val="002A546E"/>
    <w:rsid w:val="002A56A9"/>
    <w:rsid w:val="002A61F1"/>
    <w:rsid w:val="002A794F"/>
    <w:rsid w:val="002B0230"/>
    <w:rsid w:val="002B0E07"/>
    <w:rsid w:val="002B11E2"/>
    <w:rsid w:val="002B198A"/>
    <w:rsid w:val="002B1A4D"/>
    <w:rsid w:val="002B3F6E"/>
    <w:rsid w:val="002B50AE"/>
    <w:rsid w:val="002B575A"/>
    <w:rsid w:val="002B6D3E"/>
    <w:rsid w:val="002B70CF"/>
    <w:rsid w:val="002B74C2"/>
    <w:rsid w:val="002C0759"/>
    <w:rsid w:val="002C102F"/>
    <w:rsid w:val="002C23D4"/>
    <w:rsid w:val="002C26BF"/>
    <w:rsid w:val="002C29BE"/>
    <w:rsid w:val="002C4F42"/>
    <w:rsid w:val="002C58ED"/>
    <w:rsid w:val="002C5E96"/>
    <w:rsid w:val="002C66A5"/>
    <w:rsid w:val="002C768B"/>
    <w:rsid w:val="002D0E30"/>
    <w:rsid w:val="002D1517"/>
    <w:rsid w:val="002D2609"/>
    <w:rsid w:val="002D27E0"/>
    <w:rsid w:val="002D3634"/>
    <w:rsid w:val="002D3849"/>
    <w:rsid w:val="002D4815"/>
    <w:rsid w:val="002D51A7"/>
    <w:rsid w:val="002D5536"/>
    <w:rsid w:val="002D588B"/>
    <w:rsid w:val="002D6339"/>
    <w:rsid w:val="002E0716"/>
    <w:rsid w:val="002E0B31"/>
    <w:rsid w:val="002E0CAF"/>
    <w:rsid w:val="002E1221"/>
    <w:rsid w:val="002E24F4"/>
    <w:rsid w:val="002E272D"/>
    <w:rsid w:val="002E2EA3"/>
    <w:rsid w:val="002E3901"/>
    <w:rsid w:val="002E3963"/>
    <w:rsid w:val="002E47CC"/>
    <w:rsid w:val="002E58CC"/>
    <w:rsid w:val="002E5D18"/>
    <w:rsid w:val="002E5F0C"/>
    <w:rsid w:val="002E6C34"/>
    <w:rsid w:val="002E6F75"/>
    <w:rsid w:val="002E75FA"/>
    <w:rsid w:val="002E7A02"/>
    <w:rsid w:val="002E7C00"/>
    <w:rsid w:val="002E7E12"/>
    <w:rsid w:val="002F002B"/>
    <w:rsid w:val="002F005C"/>
    <w:rsid w:val="002F0C8D"/>
    <w:rsid w:val="002F157B"/>
    <w:rsid w:val="002F2014"/>
    <w:rsid w:val="002F2132"/>
    <w:rsid w:val="002F24AD"/>
    <w:rsid w:val="002F3140"/>
    <w:rsid w:val="002F3148"/>
    <w:rsid w:val="002F337B"/>
    <w:rsid w:val="002F3765"/>
    <w:rsid w:val="002F3933"/>
    <w:rsid w:val="002F3D0D"/>
    <w:rsid w:val="002F3F9A"/>
    <w:rsid w:val="002F4243"/>
    <w:rsid w:val="002F53AA"/>
    <w:rsid w:val="002F6834"/>
    <w:rsid w:val="002F68F3"/>
    <w:rsid w:val="002F6E0B"/>
    <w:rsid w:val="002F70CC"/>
    <w:rsid w:val="0030086A"/>
    <w:rsid w:val="003009A0"/>
    <w:rsid w:val="003010C0"/>
    <w:rsid w:val="003015ED"/>
    <w:rsid w:val="0030183E"/>
    <w:rsid w:val="003019EB"/>
    <w:rsid w:val="00301E1A"/>
    <w:rsid w:val="00301FDC"/>
    <w:rsid w:val="00302242"/>
    <w:rsid w:val="00302D8E"/>
    <w:rsid w:val="003032CD"/>
    <w:rsid w:val="003035FD"/>
    <w:rsid w:val="0030361C"/>
    <w:rsid w:val="00303BA0"/>
    <w:rsid w:val="00305150"/>
    <w:rsid w:val="00305911"/>
    <w:rsid w:val="00305D74"/>
    <w:rsid w:val="0030635A"/>
    <w:rsid w:val="00307061"/>
    <w:rsid w:val="00310A81"/>
    <w:rsid w:val="00310B22"/>
    <w:rsid w:val="00312DD3"/>
    <w:rsid w:val="00312FB5"/>
    <w:rsid w:val="003130C9"/>
    <w:rsid w:val="00313173"/>
    <w:rsid w:val="003156F9"/>
    <w:rsid w:val="003164CB"/>
    <w:rsid w:val="003179B3"/>
    <w:rsid w:val="00317B62"/>
    <w:rsid w:val="003211E8"/>
    <w:rsid w:val="00322A2C"/>
    <w:rsid w:val="00322B7C"/>
    <w:rsid w:val="0032344D"/>
    <w:rsid w:val="00323ED5"/>
    <w:rsid w:val="0032408C"/>
    <w:rsid w:val="00324DE4"/>
    <w:rsid w:val="00325303"/>
    <w:rsid w:val="0032544A"/>
    <w:rsid w:val="0032643F"/>
    <w:rsid w:val="0032751C"/>
    <w:rsid w:val="003275A1"/>
    <w:rsid w:val="00330013"/>
    <w:rsid w:val="00330262"/>
    <w:rsid w:val="003307E4"/>
    <w:rsid w:val="00331C58"/>
    <w:rsid w:val="003323D2"/>
    <w:rsid w:val="003324BC"/>
    <w:rsid w:val="0033286A"/>
    <w:rsid w:val="00332E02"/>
    <w:rsid w:val="00333601"/>
    <w:rsid w:val="003357EA"/>
    <w:rsid w:val="00335872"/>
    <w:rsid w:val="00335889"/>
    <w:rsid w:val="00335B35"/>
    <w:rsid w:val="003363E3"/>
    <w:rsid w:val="00337252"/>
    <w:rsid w:val="00340886"/>
    <w:rsid w:val="003425FA"/>
    <w:rsid w:val="003428C5"/>
    <w:rsid w:val="00343F0C"/>
    <w:rsid w:val="00344E55"/>
    <w:rsid w:val="00344EB2"/>
    <w:rsid w:val="0034530D"/>
    <w:rsid w:val="00345DC8"/>
    <w:rsid w:val="00345E39"/>
    <w:rsid w:val="00345FA1"/>
    <w:rsid w:val="00346958"/>
    <w:rsid w:val="0034701C"/>
    <w:rsid w:val="00347A54"/>
    <w:rsid w:val="00347FFA"/>
    <w:rsid w:val="0035092A"/>
    <w:rsid w:val="00350F4B"/>
    <w:rsid w:val="003511FD"/>
    <w:rsid w:val="00351ACB"/>
    <w:rsid w:val="00351F9D"/>
    <w:rsid w:val="00352A87"/>
    <w:rsid w:val="00353134"/>
    <w:rsid w:val="00353875"/>
    <w:rsid w:val="0035482B"/>
    <w:rsid w:val="0035540B"/>
    <w:rsid w:val="00355ACF"/>
    <w:rsid w:val="00355B05"/>
    <w:rsid w:val="00355DB8"/>
    <w:rsid w:val="00356490"/>
    <w:rsid w:val="003567E7"/>
    <w:rsid w:val="00356D3F"/>
    <w:rsid w:val="0035700D"/>
    <w:rsid w:val="003572C4"/>
    <w:rsid w:val="003577DF"/>
    <w:rsid w:val="003577E9"/>
    <w:rsid w:val="00357BA8"/>
    <w:rsid w:val="00360CE2"/>
    <w:rsid w:val="00361AEC"/>
    <w:rsid w:val="003625CB"/>
    <w:rsid w:val="0036309D"/>
    <w:rsid w:val="00363809"/>
    <w:rsid w:val="00364EC0"/>
    <w:rsid w:val="00365410"/>
    <w:rsid w:val="00366502"/>
    <w:rsid w:val="00367207"/>
    <w:rsid w:val="0037004B"/>
    <w:rsid w:val="00370818"/>
    <w:rsid w:val="00370855"/>
    <w:rsid w:val="00371553"/>
    <w:rsid w:val="003715DE"/>
    <w:rsid w:val="0037271F"/>
    <w:rsid w:val="00373363"/>
    <w:rsid w:val="0037376A"/>
    <w:rsid w:val="00374CBF"/>
    <w:rsid w:val="00374DCE"/>
    <w:rsid w:val="00374DFC"/>
    <w:rsid w:val="003756C3"/>
    <w:rsid w:val="003761D2"/>
    <w:rsid w:val="003763C8"/>
    <w:rsid w:val="003766C8"/>
    <w:rsid w:val="003766D6"/>
    <w:rsid w:val="0037673E"/>
    <w:rsid w:val="00377283"/>
    <w:rsid w:val="00380924"/>
    <w:rsid w:val="00381471"/>
    <w:rsid w:val="00381482"/>
    <w:rsid w:val="003816F0"/>
    <w:rsid w:val="00381A87"/>
    <w:rsid w:val="00381AED"/>
    <w:rsid w:val="003823FF"/>
    <w:rsid w:val="003824DF"/>
    <w:rsid w:val="00382818"/>
    <w:rsid w:val="00382AB7"/>
    <w:rsid w:val="00382B64"/>
    <w:rsid w:val="003831A4"/>
    <w:rsid w:val="00384229"/>
    <w:rsid w:val="00384AE2"/>
    <w:rsid w:val="00384F34"/>
    <w:rsid w:val="00385B5E"/>
    <w:rsid w:val="00386AEB"/>
    <w:rsid w:val="00386EA6"/>
    <w:rsid w:val="003901DF"/>
    <w:rsid w:val="0039023E"/>
    <w:rsid w:val="00390E24"/>
    <w:rsid w:val="003911A2"/>
    <w:rsid w:val="0039167C"/>
    <w:rsid w:val="0039189A"/>
    <w:rsid w:val="003918E3"/>
    <w:rsid w:val="00391BD9"/>
    <w:rsid w:val="00391F3F"/>
    <w:rsid w:val="00392821"/>
    <w:rsid w:val="00392ABD"/>
    <w:rsid w:val="00393AAF"/>
    <w:rsid w:val="00393CC3"/>
    <w:rsid w:val="00394423"/>
    <w:rsid w:val="003946C5"/>
    <w:rsid w:val="00395018"/>
    <w:rsid w:val="003951CB"/>
    <w:rsid w:val="00395236"/>
    <w:rsid w:val="00395F6F"/>
    <w:rsid w:val="00396239"/>
    <w:rsid w:val="003975DB"/>
    <w:rsid w:val="003A1656"/>
    <w:rsid w:val="003A1F86"/>
    <w:rsid w:val="003A23CC"/>
    <w:rsid w:val="003A2461"/>
    <w:rsid w:val="003A250D"/>
    <w:rsid w:val="003A5020"/>
    <w:rsid w:val="003A55CC"/>
    <w:rsid w:val="003A5F5E"/>
    <w:rsid w:val="003A6C1A"/>
    <w:rsid w:val="003B0402"/>
    <w:rsid w:val="003B096E"/>
    <w:rsid w:val="003B0E69"/>
    <w:rsid w:val="003B117D"/>
    <w:rsid w:val="003B2950"/>
    <w:rsid w:val="003B3163"/>
    <w:rsid w:val="003B3258"/>
    <w:rsid w:val="003B3BE3"/>
    <w:rsid w:val="003B421E"/>
    <w:rsid w:val="003B4C16"/>
    <w:rsid w:val="003B515D"/>
    <w:rsid w:val="003B5612"/>
    <w:rsid w:val="003B5685"/>
    <w:rsid w:val="003B6136"/>
    <w:rsid w:val="003B63D7"/>
    <w:rsid w:val="003B7112"/>
    <w:rsid w:val="003C0041"/>
    <w:rsid w:val="003C04BA"/>
    <w:rsid w:val="003C0D2F"/>
    <w:rsid w:val="003C0DE8"/>
    <w:rsid w:val="003C114F"/>
    <w:rsid w:val="003C1411"/>
    <w:rsid w:val="003C1543"/>
    <w:rsid w:val="003C1EB1"/>
    <w:rsid w:val="003C2998"/>
    <w:rsid w:val="003C2AEF"/>
    <w:rsid w:val="003C41FF"/>
    <w:rsid w:val="003C434F"/>
    <w:rsid w:val="003C5297"/>
    <w:rsid w:val="003C5C86"/>
    <w:rsid w:val="003C6109"/>
    <w:rsid w:val="003C6476"/>
    <w:rsid w:val="003C660F"/>
    <w:rsid w:val="003C6B00"/>
    <w:rsid w:val="003C6C8B"/>
    <w:rsid w:val="003C7309"/>
    <w:rsid w:val="003D00F0"/>
    <w:rsid w:val="003D0F75"/>
    <w:rsid w:val="003D1178"/>
    <w:rsid w:val="003D1C6A"/>
    <w:rsid w:val="003D1DF9"/>
    <w:rsid w:val="003D1F2C"/>
    <w:rsid w:val="003D3F6D"/>
    <w:rsid w:val="003D457E"/>
    <w:rsid w:val="003D4656"/>
    <w:rsid w:val="003D52AB"/>
    <w:rsid w:val="003D549C"/>
    <w:rsid w:val="003D5B59"/>
    <w:rsid w:val="003D66BB"/>
    <w:rsid w:val="003D6954"/>
    <w:rsid w:val="003D6B1F"/>
    <w:rsid w:val="003D6E2C"/>
    <w:rsid w:val="003D756B"/>
    <w:rsid w:val="003D7829"/>
    <w:rsid w:val="003E09D5"/>
    <w:rsid w:val="003E168B"/>
    <w:rsid w:val="003E2845"/>
    <w:rsid w:val="003E3A26"/>
    <w:rsid w:val="003E3B23"/>
    <w:rsid w:val="003E408F"/>
    <w:rsid w:val="003E4B75"/>
    <w:rsid w:val="003E4E9E"/>
    <w:rsid w:val="003E6272"/>
    <w:rsid w:val="003F100E"/>
    <w:rsid w:val="003F1123"/>
    <w:rsid w:val="003F130A"/>
    <w:rsid w:val="003F237C"/>
    <w:rsid w:val="003F26F4"/>
    <w:rsid w:val="003F2960"/>
    <w:rsid w:val="003F2BDE"/>
    <w:rsid w:val="003F31CC"/>
    <w:rsid w:val="003F4110"/>
    <w:rsid w:val="003F4E7D"/>
    <w:rsid w:val="003F51FD"/>
    <w:rsid w:val="003F58C0"/>
    <w:rsid w:val="003F631B"/>
    <w:rsid w:val="003F6CD9"/>
    <w:rsid w:val="003F74C4"/>
    <w:rsid w:val="0040111C"/>
    <w:rsid w:val="004011F3"/>
    <w:rsid w:val="00401AC6"/>
    <w:rsid w:val="004022A7"/>
    <w:rsid w:val="00402C1B"/>
    <w:rsid w:val="00403000"/>
    <w:rsid w:val="00403106"/>
    <w:rsid w:val="00403492"/>
    <w:rsid w:val="0040371D"/>
    <w:rsid w:val="004054EE"/>
    <w:rsid w:val="0040669A"/>
    <w:rsid w:val="00406FF7"/>
    <w:rsid w:val="00410361"/>
    <w:rsid w:val="004104E0"/>
    <w:rsid w:val="0041054F"/>
    <w:rsid w:val="00410C50"/>
    <w:rsid w:val="00411923"/>
    <w:rsid w:val="004128B2"/>
    <w:rsid w:val="004139D4"/>
    <w:rsid w:val="00413CEB"/>
    <w:rsid w:val="00413EF7"/>
    <w:rsid w:val="00414465"/>
    <w:rsid w:val="004157A3"/>
    <w:rsid w:val="00416D4B"/>
    <w:rsid w:val="00417260"/>
    <w:rsid w:val="0041738F"/>
    <w:rsid w:val="00417714"/>
    <w:rsid w:val="00417EDC"/>
    <w:rsid w:val="00420688"/>
    <w:rsid w:val="00421FB8"/>
    <w:rsid w:val="00422254"/>
    <w:rsid w:val="00422725"/>
    <w:rsid w:val="004241E1"/>
    <w:rsid w:val="004243B4"/>
    <w:rsid w:val="00424924"/>
    <w:rsid w:val="00424C21"/>
    <w:rsid w:val="00424C42"/>
    <w:rsid w:val="00424E8E"/>
    <w:rsid w:val="0042629C"/>
    <w:rsid w:val="00426A3E"/>
    <w:rsid w:val="00426A7B"/>
    <w:rsid w:val="00427028"/>
    <w:rsid w:val="00427558"/>
    <w:rsid w:val="0042799B"/>
    <w:rsid w:val="0043135C"/>
    <w:rsid w:val="004315B3"/>
    <w:rsid w:val="00431B56"/>
    <w:rsid w:val="00431F19"/>
    <w:rsid w:val="00433DF7"/>
    <w:rsid w:val="00433E55"/>
    <w:rsid w:val="004356F4"/>
    <w:rsid w:val="00435A1E"/>
    <w:rsid w:val="0043652C"/>
    <w:rsid w:val="004372EE"/>
    <w:rsid w:val="00437437"/>
    <w:rsid w:val="004377DF"/>
    <w:rsid w:val="00437937"/>
    <w:rsid w:val="00437EF7"/>
    <w:rsid w:val="00440500"/>
    <w:rsid w:val="00440607"/>
    <w:rsid w:val="00440710"/>
    <w:rsid w:val="00442D94"/>
    <w:rsid w:val="004433CA"/>
    <w:rsid w:val="00443648"/>
    <w:rsid w:val="00444D1F"/>
    <w:rsid w:val="004456C6"/>
    <w:rsid w:val="0044626F"/>
    <w:rsid w:val="0044655C"/>
    <w:rsid w:val="00446F90"/>
    <w:rsid w:val="00447EBF"/>
    <w:rsid w:val="00450363"/>
    <w:rsid w:val="00450AAC"/>
    <w:rsid w:val="0045159A"/>
    <w:rsid w:val="00451C70"/>
    <w:rsid w:val="004521FA"/>
    <w:rsid w:val="0045253E"/>
    <w:rsid w:val="00452B22"/>
    <w:rsid w:val="004538F9"/>
    <w:rsid w:val="00454017"/>
    <w:rsid w:val="0045429B"/>
    <w:rsid w:val="004544D9"/>
    <w:rsid w:val="00454570"/>
    <w:rsid w:val="00454696"/>
    <w:rsid w:val="00455541"/>
    <w:rsid w:val="004559E7"/>
    <w:rsid w:val="00457659"/>
    <w:rsid w:val="00457704"/>
    <w:rsid w:val="00457935"/>
    <w:rsid w:val="004602DD"/>
    <w:rsid w:val="004632D5"/>
    <w:rsid w:val="004638CD"/>
    <w:rsid w:val="00463E33"/>
    <w:rsid w:val="00464B00"/>
    <w:rsid w:val="00464B60"/>
    <w:rsid w:val="004666AA"/>
    <w:rsid w:val="0046755C"/>
    <w:rsid w:val="00467800"/>
    <w:rsid w:val="004678F0"/>
    <w:rsid w:val="00470F13"/>
    <w:rsid w:val="00470F1B"/>
    <w:rsid w:val="00470FD6"/>
    <w:rsid w:val="004720CE"/>
    <w:rsid w:val="0047226E"/>
    <w:rsid w:val="0047238D"/>
    <w:rsid w:val="004724A6"/>
    <w:rsid w:val="00472C6A"/>
    <w:rsid w:val="00472D76"/>
    <w:rsid w:val="004733DD"/>
    <w:rsid w:val="00473C62"/>
    <w:rsid w:val="004740B7"/>
    <w:rsid w:val="004741DE"/>
    <w:rsid w:val="004751D5"/>
    <w:rsid w:val="0047595E"/>
    <w:rsid w:val="0047700D"/>
    <w:rsid w:val="00477049"/>
    <w:rsid w:val="0047759A"/>
    <w:rsid w:val="00480931"/>
    <w:rsid w:val="00481B05"/>
    <w:rsid w:val="00482792"/>
    <w:rsid w:val="00482A6F"/>
    <w:rsid w:val="00484224"/>
    <w:rsid w:val="004847BA"/>
    <w:rsid w:val="00486AB3"/>
    <w:rsid w:val="00487B7E"/>
    <w:rsid w:val="00487F49"/>
    <w:rsid w:val="00490064"/>
    <w:rsid w:val="004907F2"/>
    <w:rsid w:val="00491480"/>
    <w:rsid w:val="004922A8"/>
    <w:rsid w:val="004924F1"/>
    <w:rsid w:val="00492511"/>
    <w:rsid w:val="00493713"/>
    <w:rsid w:val="00493CEF"/>
    <w:rsid w:val="00494CBA"/>
    <w:rsid w:val="00494CD1"/>
    <w:rsid w:val="00495563"/>
    <w:rsid w:val="004967E3"/>
    <w:rsid w:val="00496B5D"/>
    <w:rsid w:val="00497FEC"/>
    <w:rsid w:val="004A002C"/>
    <w:rsid w:val="004A121A"/>
    <w:rsid w:val="004A264B"/>
    <w:rsid w:val="004A2883"/>
    <w:rsid w:val="004A3677"/>
    <w:rsid w:val="004A3E9E"/>
    <w:rsid w:val="004A4B72"/>
    <w:rsid w:val="004A5BEA"/>
    <w:rsid w:val="004A64DD"/>
    <w:rsid w:val="004A68F7"/>
    <w:rsid w:val="004A6BA8"/>
    <w:rsid w:val="004A6F59"/>
    <w:rsid w:val="004A71F6"/>
    <w:rsid w:val="004B021D"/>
    <w:rsid w:val="004B076A"/>
    <w:rsid w:val="004B09C5"/>
    <w:rsid w:val="004B1F54"/>
    <w:rsid w:val="004B2093"/>
    <w:rsid w:val="004B2DAB"/>
    <w:rsid w:val="004B32DA"/>
    <w:rsid w:val="004B3695"/>
    <w:rsid w:val="004B3FA8"/>
    <w:rsid w:val="004B42EA"/>
    <w:rsid w:val="004B4A10"/>
    <w:rsid w:val="004B4B69"/>
    <w:rsid w:val="004B4FB7"/>
    <w:rsid w:val="004B51D5"/>
    <w:rsid w:val="004B6805"/>
    <w:rsid w:val="004B683D"/>
    <w:rsid w:val="004B6EA9"/>
    <w:rsid w:val="004B70BE"/>
    <w:rsid w:val="004B79C6"/>
    <w:rsid w:val="004C071F"/>
    <w:rsid w:val="004C0CA0"/>
    <w:rsid w:val="004C177B"/>
    <w:rsid w:val="004C3178"/>
    <w:rsid w:val="004C3553"/>
    <w:rsid w:val="004C3762"/>
    <w:rsid w:val="004C4F44"/>
    <w:rsid w:val="004C50E0"/>
    <w:rsid w:val="004C5100"/>
    <w:rsid w:val="004C5353"/>
    <w:rsid w:val="004C54EC"/>
    <w:rsid w:val="004C64B7"/>
    <w:rsid w:val="004C7609"/>
    <w:rsid w:val="004C7F19"/>
    <w:rsid w:val="004D11CC"/>
    <w:rsid w:val="004D1920"/>
    <w:rsid w:val="004D1EB9"/>
    <w:rsid w:val="004D269D"/>
    <w:rsid w:val="004D3CB7"/>
    <w:rsid w:val="004D4FDF"/>
    <w:rsid w:val="004D6522"/>
    <w:rsid w:val="004D6838"/>
    <w:rsid w:val="004D71E7"/>
    <w:rsid w:val="004D720A"/>
    <w:rsid w:val="004E0852"/>
    <w:rsid w:val="004E0937"/>
    <w:rsid w:val="004E0ACA"/>
    <w:rsid w:val="004E2730"/>
    <w:rsid w:val="004E3491"/>
    <w:rsid w:val="004E3ED8"/>
    <w:rsid w:val="004E54C4"/>
    <w:rsid w:val="004E58FE"/>
    <w:rsid w:val="004E604D"/>
    <w:rsid w:val="004E658A"/>
    <w:rsid w:val="004E66B3"/>
    <w:rsid w:val="004E7508"/>
    <w:rsid w:val="004E7D29"/>
    <w:rsid w:val="004F0493"/>
    <w:rsid w:val="004F223B"/>
    <w:rsid w:val="004F25F4"/>
    <w:rsid w:val="004F28C9"/>
    <w:rsid w:val="004F3486"/>
    <w:rsid w:val="004F3549"/>
    <w:rsid w:val="004F366E"/>
    <w:rsid w:val="004F4705"/>
    <w:rsid w:val="004F4C28"/>
    <w:rsid w:val="004F51DF"/>
    <w:rsid w:val="004F727E"/>
    <w:rsid w:val="004F7AA0"/>
    <w:rsid w:val="00500C81"/>
    <w:rsid w:val="00500EA2"/>
    <w:rsid w:val="00501B29"/>
    <w:rsid w:val="0050257F"/>
    <w:rsid w:val="00502C43"/>
    <w:rsid w:val="00502D49"/>
    <w:rsid w:val="00503338"/>
    <w:rsid w:val="0050351D"/>
    <w:rsid w:val="00503FBB"/>
    <w:rsid w:val="0050480F"/>
    <w:rsid w:val="00504ABC"/>
    <w:rsid w:val="0050538A"/>
    <w:rsid w:val="00505639"/>
    <w:rsid w:val="005056C5"/>
    <w:rsid w:val="00505853"/>
    <w:rsid w:val="00505B8E"/>
    <w:rsid w:val="00506164"/>
    <w:rsid w:val="00506376"/>
    <w:rsid w:val="005063D8"/>
    <w:rsid w:val="00507997"/>
    <w:rsid w:val="00507BE1"/>
    <w:rsid w:val="00507CFD"/>
    <w:rsid w:val="00507EBF"/>
    <w:rsid w:val="005109F9"/>
    <w:rsid w:val="00510F36"/>
    <w:rsid w:val="005116AA"/>
    <w:rsid w:val="0051190F"/>
    <w:rsid w:val="00511ACF"/>
    <w:rsid w:val="00511F70"/>
    <w:rsid w:val="005128EB"/>
    <w:rsid w:val="00512F9B"/>
    <w:rsid w:val="00513EAA"/>
    <w:rsid w:val="005148D6"/>
    <w:rsid w:val="00514D25"/>
    <w:rsid w:val="0051594F"/>
    <w:rsid w:val="005163E1"/>
    <w:rsid w:val="005169C9"/>
    <w:rsid w:val="00516C7A"/>
    <w:rsid w:val="00516D72"/>
    <w:rsid w:val="0051732E"/>
    <w:rsid w:val="00517343"/>
    <w:rsid w:val="00520564"/>
    <w:rsid w:val="00520A08"/>
    <w:rsid w:val="00520B19"/>
    <w:rsid w:val="00522A9D"/>
    <w:rsid w:val="00522CAD"/>
    <w:rsid w:val="00522FE9"/>
    <w:rsid w:val="0052315C"/>
    <w:rsid w:val="00524F43"/>
    <w:rsid w:val="00524FB5"/>
    <w:rsid w:val="005251CC"/>
    <w:rsid w:val="00525B81"/>
    <w:rsid w:val="00526F05"/>
    <w:rsid w:val="00527A2C"/>
    <w:rsid w:val="00530216"/>
    <w:rsid w:val="005311DD"/>
    <w:rsid w:val="00532944"/>
    <w:rsid w:val="0053371B"/>
    <w:rsid w:val="005339D2"/>
    <w:rsid w:val="00534A93"/>
    <w:rsid w:val="00535418"/>
    <w:rsid w:val="00536C14"/>
    <w:rsid w:val="005379FD"/>
    <w:rsid w:val="00537F0A"/>
    <w:rsid w:val="00540715"/>
    <w:rsid w:val="00540B74"/>
    <w:rsid w:val="0054218E"/>
    <w:rsid w:val="00542325"/>
    <w:rsid w:val="005426F1"/>
    <w:rsid w:val="00543B58"/>
    <w:rsid w:val="005452BE"/>
    <w:rsid w:val="00545367"/>
    <w:rsid w:val="00545E15"/>
    <w:rsid w:val="005461EC"/>
    <w:rsid w:val="00546407"/>
    <w:rsid w:val="0054689A"/>
    <w:rsid w:val="00546C86"/>
    <w:rsid w:val="00546C8E"/>
    <w:rsid w:val="00546D35"/>
    <w:rsid w:val="00546DE4"/>
    <w:rsid w:val="005479F8"/>
    <w:rsid w:val="0055065B"/>
    <w:rsid w:val="00550786"/>
    <w:rsid w:val="00550D15"/>
    <w:rsid w:val="005519D9"/>
    <w:rsid w:val="00551CB6"/>
    <w:rsid w:val="005521AF"/>
    <w:rsid w:val="005528D6"/>
    <w:rsid w:val="0055300C"/>
    <w:rsid w:val="0055398E"/>
    <w:rsid w:val="005539C3"/>
    <w:rsid w:val="00553F5A"/>
    <w:rsid w:val="005544A0"/>
    <w:rsid w:val="00554765"/>
    <w:rsid w:val="00554E21"/>
    <w:rsid w:val="00555552"/>
    <w:rsid w:val="00555AD7"/>
    <w:rsid w:val="005607BB"/>
    <w:rsid w:val="0056094C"/>
    <w:rsid w:val="00560C89"/>
    <w:rsid w:val="00560F1F"/>
    <w:rsid w:val="00560FFB"/>
    <w:rsid w:val="005613B7"/>
    <w:rsid w:val="005618D5"/>
    <w:rsid w:val="005619BD"/>
    <w:rsid w:val="00561DDB"/>
    <w:rsid w:val="00562C91"/>
    <w:rsid w:val="0056472D"/>
    <w:rsid w:val="00565189"/>
    <w:rsid w:val="005657C9"/>
    <w:rsid w:val="005661BD"/>
    <w:rsid w:val="00566536"/>
    <w:rsid w:val="005665FC"/>
    <w:rsid w:val="00566961"/>
    <w:rsid w:val="00566A7E"/>
    <w:rsid w:val="00566FC6"/>
    <w:rsid w:val="0056789D"/>
    <w:rsid w:val="00567EAB"/>
    <w:rsid w:val="005713E9"/>
    <w:rsid w:val="005717A0"/>
    <w:rsid w:val="00572C17"/>
    <w:rsid w:val="005734FA"/>
    <w:rsid w:val="005759C3"/>
    <w:rsid w:val="00575A00"/>
    <w:rsid w:val="00575BC5"/>
    <w:rsid w:val="005769D2"/>
    <w:rsid w:val="005776B9"/>
    <w:rsid w:val="00577B2B"/>
    <w:rsid w:val="00580513"/>
    <w:rsid w:val="00580977"/>
    <w:rsid w:val="005815DA"/>
    <w:rsid w:val="0058185A"/>
    <w:rsid w:val="005818E0"/>
    <w:rsid w:val="0058195F"/>
    <w:rsid w:val="005824F6"/>
    <w:rsid w:val="00582886"/>
    <w:rsid w:val="00582A57"/>
    <w:rsid w:val="00583158"/>
    <w:rsid w:val="0058341E"/>
    <w:rsid w:val="005836B5"/>
    <w:rsid w:val="00584731"/>
    <w:rsid w:val="005847CD"/>
    <w:rsid w:val="0058489A"/>
    <w:rsid w:val="00584905"/>
    <w:rsid w:val="00584B1F"/>
    <w:rsid w:val="00584E72"/>
    <w:rsid w:val="005864FD"/>
    <w:rsid w:val="005869AF"/>
    <w:rsid w:val="00586BA8"/>
    <w:rsid w:val="00586FAA"/>
    <w:rsid w:val="005879F3"/>
    <w:rsid w:val="005900D1"/>
    <w:rsid w:val="005900E2"/>
    <w:rsid w:val="005903C8"/>
    <w:rsid w:val="00591067"/>
    <w:rsid w:val="005933A4"/>
    <w:rsid w:val="00593662"/>
    <w:rsid w:val="005937F1"/>
    <w:rsid w:val="00593BCA"/>
    <w:rsid w:val="00593CEE"/>
    <w:rsid w:val="00593FCC"/>
    <w:rsid w:val="00594522"/>
    <w:rsid w:val="00595221"/>
    <w:rsid w:val="00596A9A"/>
    <w:rsid w:val="00596F63"/>
    <w:rsid w:val="00597458"/>
    <w:rsid w:val="00597F05"/>
    <w:rsid w:val="005A043D"/>
    <w:rsid w:val="005A0814"/>
    <w:rsid w:val="005A13F3"/>
    <w:rsid w:val="005A1603"/>
    <w:rsid w:val="005A1E47"/>
    <w:rsid w:val="005A21D6"/>
    <w:rsid w:val="005A2514"/>
    <w:rsid w:val="005A2923"/>
    <w:rsid w:val="005A389B"/>
    <w:rsid w:val="005A418A"/>
    <w:rsid w:val="005A4873"/>
    <w:rsid w:val="005A51BE"/>
    <w:rsid w:val="005A59FA"/>
    <w:rsid w:val="005A5A5F"/>
    <w:rsid w:val="005A5CC3"/>
    <w:rsid w:val="005A6128"/>
    <w:rsid w:val="005A721E"/>
    <w:rsid w:val="005A73DE"/>
    <w:rsid w:val="005A76F3"/>
    <w:rsid w:val="005A7B45"/>
    <w:rsid w:val="005B0078"/>
    <w:rsid w:val="005B07FD"/>
    <w:rsid w:val="005B1468"/>
    <w:rsid w:val="005B1CEC"/>
    <w:rsid w:val="005B355F"/>
    <w:rsid w:val="005B3592"/>
    <w:rsid w:val="005B3E34"/>
    <w:rsid w:val="005B4221"/>
    <w:rsid w:val="005B4343"/>
    <w:rsid w:val="005B5176"/>
    <w:rsid w:val="005B56FC"/>
    <w:rsid w:val="005B5E1F"/>
    <w:rsid w:val="005B5ED3"/>
    <w:rsid w:val="005B63C0"/>
    <w:rsid w:val="005B6C85"/>
    <w:rsid w:val="005B6E45"/>
    <w:rsid w:val="005B7796"/>
    <w:rsid w:val="005B7EFF"/>
    <w:rsid w:val="005C0941"/>
    <w:rsid w:val="005C12C8"/>
    <w:rsid w:val="005C1D3D"/>
    <w:rsid w:val="005C3410"/>
    <w:rsid w:val="005C4B64"/>
    <w:rsid w:val="005C5342"/>
    <w:rsid w:val="005C617D"/>
    <w:rsid w:val="005C62B6"/>
    <w:rsid w:val="005C6EDB"/>
    <w:rsid w:val="005C7972"/>
    <w:rsid w:val="005C799E"/>
    <w:rsid w:val="005C7FE4"/>
    <w:rsid w:val="005D0DAF"/>
    <w:rsid w:val="005D1A26"/>
    <w:rsid w:val="005D1F9B"/>
    <w:rsid w:val="005D3CDA"/>
    <w:rsid w:val="005D4D78"/>
    <w:rsid w:val="005D52A1"/>
    <w:rsid w:val="005D63FF"/>
    <w:rsid w:val="005D64A3"/>
    <w:rsid w:val="005D665C"/>
    <w:rsid w:val="005D6DF3"/>
    <w:rsid w:val="005D71AD"/>
    <w:rsid w:val="005D7247"/>
    <w:rsid w:val="005D7EC6"/>
    <w:rsid w:val="005E09B9"/>
    <w:rsid w:val="005E229C"/>
    <w:rsid w:val="005E29FD"/>
    <w:rsid w:val="005E2D79"/>
    <w:rsid w:val="005E2E2E"/>
    <w:rsid w:val="005E3225"/>
    <w:rsid w:val="005E3373"/>
    <w:rsid w:val="005E385D"/>
    <w:rsid w:val="005E4A73"/>
    <w:rsid w:val="005E576B"/>
    <w:rsid w:val="005E5BBF"/>
    <w:rsid w:val="005E626E"/>
    <w:rsid w:val="005E7FBE"/>
    <w:rsid w:val="005F07ED"/>
    <w:rsid w:val="005F0DDA"/>
    <w:rsid w:val="005F1C8E"/>
    <w:rsid w:val="005F1EE8"/>
    <w:rsid w:val="005F22C7"/>
    <w:rsid w:val="005F2F79"/>
    <w:rsid w:val="005F3142"/>
    <w:rsid w:val="005F3FE8"/>
    <w:rsid w:val="005F406B"/>
    <w:rsid w:val="005F4633"/>
    <w:rsid w:val="005F4A4E"/>
    <w:rsid w:val="005F59A4"/>
    <w:rsid w:val="005F5A97"/>
    <w:rsid w:val="005F5E51"/>
    <w:rsid w:val="00600CA6"/>
    <w:rsid w:val="006011EB"/>
    <w:rsid w:val="006013CA"/>
    <w:rsid w:val="006015D0"/>
    <w:rsid w:val="00603167"/>
    <w:rsid w:val="006039FC"/>
    <w:rsid w:val="00603E89"/>
    <w:rsid w:val="006041B6"/>
    <w:rsid w:val="00604A49"/>
    <w:rsid w:val="00605338"/>
    <w:rsid w:val="006053B4"/>
    <w:rsid w:val="0060561D"/>
    <w:rsid w:val="006071EE"/>
    <w:rsid w:val="00612414"/>
    <w:rsid w:val="00612B83"/>
    <w:rsid w:val="00612C63"/>
    <w:rsid w:val="0061303B"/>
    <w:rsid w:val="00613433"/>
    <w:rsid w:val="0061353A"/>
    <w:rsid w:val="00613596"/>
    <w:rsid w:val="00613744"/>
    <w:rsid w:val="00613A51"/>
    <w:rsid w:val="00613BA2"/>
    <w:rsid w:val="006146B0"/>
    <w:rsid w:val="00614B2E"/>
    <w:rsid w:val="00615036"/>
    <w:rsid w:val="00617235"/>
    <w:rsid w:val="0061782D"/>
    <w:rsid w:val="00617906"/>
    <w:rsid w:val="00617952"/>
    <w:rsid w:val="00617B40"/>
    <w:rsid w:val="006200CB"/>
    <w:rsid w:val="00620959"/>
    <w:rsid w:val="0062191D"/>
    <w:rsid w:val="0062242B"/>
    <w:rsid w:val="006231B0"/>
    <w:rsid w:val="006234CF"/>
    <w:rsid w:val="00623B6B"/>
    <w:rsid w:val="00623D5D"/>
    <w:rsid w:val="00624BBC"/>
    <w:rsid w:val="0062530A"/>
    <w:rsid w:val="006259A6"/>
    <w:rsid w:val="0062690F"/>
    <w:rsid w:val="00627792"/>
    <w:rsid w:val="006300B3"/>
    <w:rsid w:val="00630690"/>
    <w:rsid w:val="00631500"/>
    <w:rsid w:val="00631A85"/>
    <w:rsid w:val="00633198"/>
    <w:rsid w:val="006335C7"/>
    <w:rsid w:val="00635523"/>
    <w:rsid w:val="0063577C"/>
    <w:rsid w:val="00635D12"/>
    <w:rsid w:val="0063655C"/>
    <w:rsid w:val="006365EE"/>
    <w:rsid w:val="00636939"/>
    <w:rsid w:val="00636AA0"/>
    <w:rsid w:val="00636BC9"/>
    <w:rsid w:val="00637D8B"/>
    <w:rsid w:val="006405EF"/>
    <w:rsid w:val="006405F3"/>
    <w:rsid w:val="006408C0"/>
    <w:rsid w:val="00640D92"/>
    <w:rsid w:val="006416BF"/>
    <w:rsid w:val="00641B59"/>
    <w:rsid w:val="00641C06"/>
    <w:rsid w:val="00643A4B"/>
    <w:rsid w:val="00644291"/>
    <w:rsid w:val="00645772"/>
    <w:rsid w:val="00645EBA"/>
    <w:rsid w:val="0064735D"/>
    <w:rsid w:val="006477AF"/>
    <w:rsid w:val="006503A3"/>
    <w:rsid w:val="00650D70"/>
    <w:rsid w:val="00650D9E"/>
    <w:rsid w:val="00651C69"/>
    <w:rsid w:val="00653B40"/>
    <w:rsid w:val="00654041"/>
    <w:rsid w:val="0065444F"/>
    <w:rsid w:val="0065509F"/>
    <w:rsid w:val="00655499"/>
    <w:rsid w:val="00655B3E"/>
    <w:rsid w:val="00655C9B"/>
    <w:rsid w:val="00656DF2"/>
    <w:rsid w:val="00657207"/>
    <w:rsid w:val="00660515"/>
    <w:rsid w:val="0066095D"/>
    <w:rsid w:val="0066141E"/>
    <w:rsid w:val="006617AC"/>
    <w:rsid w:val="00662FCD"/>
    <w:rsid w:val="00663472"/>
    <w:rsid w:val="00663DE0"/>
    <w:rsid w:val="00664871"/>
    <w:rsid w:val="0066596E"/>
    <w:rsid w:val="00665E85"/>
    <w:rsid w:val="00667350"/>
    <w:rsid w:val="006700DA"/>
    <w:rsid w:val="0067023D"/>
    <w:rsid w:val="0067059F"/>
    <w:rsid w:val="00671077"/>
    <w:rsid w:val="00671B8B"/>
    <w:rsid w:val="00671E35"/>
    <w:rsid w:val="00672002"/>
    <w:rsid w:val="006725E0"/>
    <w:rsid w:val="0067291C"/>
    <w:rsid w:val="006732D6"/>
    <w:rsid w:val="00673697"/>
    <w:rsid w:val="00673770"/>
    <w:rsid w:val="00673B30"/>
    <w:rsid w:val="00673B5E"/>
    <w:rsid w:val="00674420"/>
    <w:rsid w:val="00674737"/>
    <w:rsid w:val="00674B77"/>
    <w:rsid w:val="00674F73"/>
    <w:rsid w:val="00675071"/>
    <w:rsid w:val="00675197"/>
    <w:rsid w:val="0067562D"/>
    <w:rsid w:val="0067614F"/>
    <w:rsid w:val="00676C91"/>
    <w:rsid w:val="00676F21"/>
    <w:rsid w:val="00677225"/>
    <w:rsid w:val="00677BC9"/>
    <w:rsid w:val="0068056B"/>
    <w:rsid w:val="006806E3"/>
    <w:rsid w:val="00681673"/>
    <w:rsid w:val="0068182C"/>
    <w:rsid w:val="00681BE2"/>
    <w:rsid w:val="00682A5E"/>
    <w:rsid w:val="00682CE7"/>
    <w:rsid w:val="00684B83"/>
    <w:rsid w:val="0068519D"/>
    <w:rsid w:val="0068596D"/>
    <w:rsid w:val="006859C0"/>
    <w:rsid w:val="006907C1"/>
    <w:rsid w:val="00691561"/>
    <w:rsid w:val="00691773"/>
    <w:rsid w:val="006918DC"/>
    <w:rsid w:val="00691EA2"/>
    <w:rsid w:val="00693337"/>
    <w:rsid w:val="006940CC"/>
    <w:rsid w:val="0069473E"/>
    <w:rsid w:val="00694968"/>
    <w:rsid w:val="00694B95"/>
    <w:rsid w:val="00694BC4"/>
    <w:rsid w:val="00694C8C"/>
    <w:rsid w:val="00695AAE"/>
    <w:rsid w:val="00695C85"/>
    <w:rsid w:val="00696E82"/>
    <w:rsid w:val="006A1380"/>
    <w:rsid w:val="006A15CC"/>
    <w:rsid w:val="006A1C86"/>
    <w:rsid w:val="006A241B"/>
    <w:rsid w:val="006A3514"/>
    <w:rsid w:val="006A392C"/>
    <w:rsid w:val="006A5075"/>
    <w:rsid w:val="006A64D5"/>
    <w:rsid w:val="006A70FF"/>
    <w:rsid w:val="006A74C0"/>
    <w:rsid w:val="006A794B"/>
    <w:rsid w:val="006B02DC"/>
    <w:rsid w:val="006B0F83"/>
    <w:rsid w:val="006B10E1"/>
    <w:rsid w:val="006B2AA9"/>
    <w:rsid w:val="006B2CFC"/>
    <w:rsid w:val="006B2DC1"/>
    <w:rsid w:val="006B35B2"/>
    <w:rsid w:val="006B3A7D"/>
    <w:rsid w:val="006B3CF1"/>
    <w:rsid w:val="006B3F70"/>
    <w:rsid w:val="006B43B4"/>
    <w:rsid w:val="006B74D5"/>
    <w:rsid w:val="006B7D72"/>
    <w:rsid w:val="006C1BE6"/>
    <w:rsid w:val="006C1D8E"/>
    <w:rsid w:val="006C1ED3"/>
    <w:rsid w:val="006C2CE3"/>
    <w:rsid w:val="006C3081"/>
    <w:rsid w:val="006C326C"/>
    <w:rsid w:val="006C3D23"/>
    <w:rsid w:val="006C3F58"/>
    <w:rsid w:val="006C59B6"/>
    <w:rsid w:val="006C5EF5"/>
    <w:rsid w:val="006C62D2"/>
    <w:rsid w:val="006C63DF"/>
    <w:rsid w:val="006C6729"/>
    <w:rsid w:val="006C707D"/>
    <w:rsid w:val="006C7475"/>
    <w:rsid w:val="006C7B9A"/>
    <w:rsid w:val="006C7F7E"/>
    <w:rsid w:val="006D1A8C"/>
    <w:rsid w:val="006D1AFA"/>
    <w:rsid w:val="006D22C6"/>
    <w:rsid w:val="006D311C"/>
    <w:rsid w:val="006D4203"/>
    <w:rsid w:val="006D451E"/>
    <w:rsid w:val="006D4FFB"/>
    <w:rsid w:val="006D5018"/>
    <w:rsid w:val="006D558A"/>
    <w:rsid w:val="006D55E5"/>
    <w:rsid w:val="006D5F09"/>
    <w:rsid w:val="006D6A66"/>
    <w:rsid w:val="006D6B89"/>
    <w:rsid w:val="006D73D6"/>
    <w:rsid w:val="006D7FB1"/>
    <w:rsid w:val="006E084F"/>
    <w:rsid w:val="006E14B3"/>
    <w:rsid w:val="006E25F6"/>
    <w:rsid w:val="006E34E3"/>
    <w:rsid w:val="006E46A1"/>
    <w:rsid w:val="006E46BB"/>
    <w:rsid w:val="006E49CA"/>
    <w:rsid w:val="006E4C7D"/>
    <w:rsid w:val="006E54F2"/>
    <w:rsid w:val="006E56CB"/>
    <w:rsid w:val="006E69DD"/>
    <w:rsid w:val="006E7320"/>
    <w:rsid w:val="006E7524"/>
    <w:rsid w:val="006E7566"/>
    <w:rsid w:val="006E76BA"/>
    <w:rsid w:val="006E7CF2"/>
    <w:rsid w:val="006F10DB"/>
    <w:rsid w:val="006F1E8E"/>
    <w:rsid w:val="006F2992"/>
    <w:rsid w:val="006F3258"/>
    <w:rsid w:val="006F360E"/>
    <w:rsid w:val="006F3637"/>
    <w:rsid w:val="006F39A9"/>
    <w:rsid w:val="006F42D2"/>
    <w:rsid w:val="006F446A"/>
    <w:rsid w:val="006F4A02"/>
    <w:rsid w:val="006F51EB"/>
    <w:rsid w:val="006F5415"/>
    <w:rsid w:val="006F55FB"/>
    <w:rsid w:val="006F5C56"/>
    <w:rsid w:val="006F5CC3"/>
    <w:rsid w:val="006F66F6"/>
    <w:rsid w:val="006F681C"/>
    <w:rsid w:val="006F711C"/>
    <w:rsid w:val="00700350"/>
    <w:rsid w:val="0070082E"/>
    <w:rsid w:val="007011EC"/>
    <w:rsid w:val="007011F8"/>
    <w:rsid w:val="00702D17"/>
    <w:rsid w:val="00703AF1"/>
    <w:rsid w:val="007049D4"/>
    <w:rsid w:val="00705C76"/>
    <w:rsid w:val="00705E4B"/>
    <w:rsid w:val="00706336"/>
    <w:rsid w:val="00706763"/>
    <w:rsid w:val="00706801"/>
    <w:rsid w:val="00706D92"/>
    <w:rsid w:val="00707197"/>
    <w:rsid w:val="0070762A"/>
    <w:rsid w:val="007078AD"/>
    <w:rsid w:val="00710F1F"/>
    <w:rsid w:val="007122D0"/>
    <w:rsid w:val="007122DD"/>
    <w:rsid w:val="0071244F"/>
    <w:rsid w:val="007131FE"/>
    <w:rsid w:val="0071555C"/>
    <w:rsid w:val="00715697"/>
    <w:rsid w:val="007168C9"/>
    <w:rsid w:val="0071747B"/>
    <w:rsid w:val="00717AAD"/>
    <w:rsid w:val="00717AF7"/>
    <w:rsid w:val="007206B6"/>
    <w:rsid w:val="007206F7"/>
    <w:rsid w:val="0072082A"/>
    <w:rsid w:val="00720B9E"/>
    <w:rsid w:val="00720BD2"/>
    <w:rsid w:val="00720E4C"/>
    <w:rsid w:val="00721228"/>
    <w:rsid w:val="00721320"/>
    <w:rsid w:val="0072149F"/>
    <w:rsid w:val="0072167A"/>
    <w:rsid w:val="00721DB2"/>
    <w:rsid w:val="007222D8"/>
    <w:rsid w:val="0072243C"/>
    <w:rsid w:val="007227CD"/>
    <w:rsid w:val="00722F7C"/>
    <w:rsid w:val="00723815"/>
    <w:rsid w:val="00725257"/>
    <w:rsid w:val="0072526E"/>
    <w:rsid w:val="00725CDE"/>
    <w:rsid w:val="0072610B"/>
    <w:rsid w:val="0072663C"/>
    <w:rsid w:val="00726702"/>
    <w:rsid w:val="00727B22"/>
    <w:rsid w:val="00727D2A"/>
    <w:rsid w:val="00730951"/>
    <w:rsid w:val="00730EFE"/>
    <w:rsid w:val="00731314"/>
    <w:rsid w:val="00731919"/>
    <w:rsid w:val="00731D97"/>
    <w:rsid w:val="00731EFE"/>
    <w:rsid w:val="007323DC"/>
    <w:rsid w:val="0073264B"/>
    <w:rsid w:val="00732B28"/>
    <w:rsid w:val="0073360B"/>
    <w:rsid w:val="007342C9"/>
    <w:rsid w:val="0073489D"/>
    <w:rsid w:val="00734DDE"/>
    <w:rsid w:val="00734F34"/>
    <w:rsid w:val="007359CC"/>
    <w:rsid w:val="00737175"/>
    <w:rsid w:val="0073717E"/>
    <w:rsid w:val="00740C7C"/>
    <w:rsid w:val="00742552"/>
    <w:rsid w:val="00743AFF"/>
    <w:rsid w:val="00743B65"/>
    <w:rsid w:val="007444F1"/>
    <w:rsid w:val="007445EF"/>
    <w:rsid w:val="007446C5"/>
    <w:rsid w:val="007454A7"/>
    <w:rsid w:val="0074571A"/>
    <w:rsid w:val="0074583C"/>
    <w:rsid w:val="00745BC7"/>
    <w:rsid w:val="00745C64"/>
    <w:rsid w:val="00745E28"/>
    <w:rsid w:val="00746703"/>
    <w:rsid w:val="007467D0"/>
    <w:rsid w:val="007469FF"/>
    <w:rsid w:val="007478F5"/>
    <w:rsid w:val="00747F1E"/>
    <w:rsid w:val="00750EF6"/>
    <w:rsid w:val="00751F79"/>
    <w:rsid w:val="00752004"/>
    <w:rsid w:val="00752FE3"/>
    <w:rsid w:val="00753DD5"/>
    <w:rsid w:val="00754412"/>
    <w:rsid w:val="00754E17"/>
    <w:rsid w:val="00755487"/>
    <w:rsid w:val="00755892"/>
    <w:rsid w:val="00755EE9"/>
    <w:rsid w:val="007574F3"/>
    <w:rsid w:val="007578C2"/>
    <w:rsid w:val="00757A82"/>
    <w:rsid w:val="00760687"/>
    <w:rsid w:val="00760786"/>
    <w:rsid w:val="00760B14"/>
    <w:rsid w:val="00761FF5"/>
    <w:rsid w:val="00762DF4"/>
    <w:rsid w:val="007631C2"/>
    <w:rsid w:val="007638B7"/>
    <w:rsid w:val="00764051"/>
    <w:rsid w:val="00765529"/>
    <w:rsid w:val="00765B52"/>
    <w:rsid w:val="00765E84"/>
    <w:rsid w:val="0076617D"/>
    <w:rsid w:val="00766D57"/>
    <w:rsid w:val="00767795"/>
    <w:rsid w:val="0077005D"/>
    <w:rsid w:val="00770109"/>
    <w:rsid w:val="007701EA"/>
    <w:rsid w:val="0077030A"/>
    <w:rsid w:val="00770520"/>
    <w:rsid w:val="007713F4"/>
    <w:rsid w:val="00771A2B"/>
    <w:rsid w:val="00771CBA"/>
    <w:rsid w:val="00771E23"/>
    <w:rsid w:val="00772BB6"/>
    <w:rsid w:val="00772C89"/>
    <w:rsid w:val="00772F77"/>
    <w:rsid w:val="00773361"/>
    <w:rsid w:val="00773C0B"/>
    <w:rsid w:val="00774CCB"/>
    <w:rsid w:val="00774FBB"/>
    <w:rsid w:val="007757BA"/>
    <w:rsid w:val="00776739"/>
    <w:rsid w:val="00777DBF"/>
    <w:rsid w:val="007807CF"/>
    <w:rsid w:val="007814D7"/>
    <w:rsid w:val="00781909"/>
    <w:rsid w:val="00781B9E"/>
    <w:rsid w:val="00781C1C"/>
    <w:rsid w:val="00781CCD"/>
    <w:rsid w:val="00783809"/>
    <w:rsid w:val="00783D01"/>
    <w:rsid w:val="0078440D"/>
    <w:rsid w:val="00785CC6"/>
    <w:rsid w:val="0078605C"/>
    <w:rsid w:val="007867A5"/>
    <w:rsid w:val="00787999"/>
    <w:rsid w:val="007914AD"/>
    <w:rsid w:val="007939E1"/>
    <w:rsid w:val="00794075"/>
    <w:rsid w:val="00794986"/>
    <w:rsid w:val="007953AD"/>
    <w:rsid w:val="00795869"/>
    <w:rsid w:val="00797422"/>
    <w:rsid w:val="007979C3"/>
    <w:rsid w:val="007A0A6A"/>
    <w:rsid w:val="007A3030"/>
    <w:rsid w:val="007A41CC"/>
    <w:rsid w:val="007A42D2"/>
    <w:rsid w:val="007A4614"/>
    <w:rsid w:val="007A5021"/>
    <w:rsid w:val="007A54ED"/>
    <w:rsid w:val="007A62C6"/>
    <w:rsid w:val="007A75C3"/>
    <w:rsid w:val="007B10CC"/>
    <w:rsid w:val="007B11FB"/>
    <w:rsid w:val="007B17B5"/>
    <w:rsid w:val="007B2CC2"/>
    <w:rsid w:val="007B2F66"/>
    <w:rsid w:val="007B2FB1"/>
    <w:rsid w:val="007B316C"/>
    <w:rsid w:val="007B36C7"/>
    <w:rsid w:val="007B3D24"/>
    <w:rsid w:val="007B41E0"/>
    <w:rsid w:val="007B4249"/>
    <w:rsid w:val="007B4A82"/>
    <w:rsid w:val="007B4AFA"/>
    <w:rsid w:val="007B58B7"/>
    <w:rsid w:val="007B591A"/>
    <w:rsid w:val="007B5EC5"/>
    <w:rsid w:val="007B5F3B"/>
    <w:rsid w:val="007B6076"/>
    <w:rsid w:val="007B662A"/>
    <w:rsid w:val="007B71B6"/>
    <w:rsid w:val="007B78C0"/>
    <w:rsid w:val="007C1020"/>
    <w:rsid w:val="007C161B"/>
    <w:rsid w:val="007C1C7D"/>
    <w:rsid w:val="007C22B1"/>
    <w:rsid w:val="007C37C6"/>
    <w:rsid w:val="007C3CEC"/>
    <w:rsid w:val="007C3EE8"/>
    <w:rsid w:val="007C4BC9"/>
    <w:rsid w:val="007C4E7D"/>
    <w:rsid w:val="007C4F47"/>
    <w:rsid w:val="007C50EF"/>
    <w:rsid w:val="007C54A5"/>
    <w:rsid w:val="007C5517"/>
    <w:rsid w:val="007C69D0"/>
    <w:rsid w:val="007D0486"/>
    <w:rsid w:val="007D1AA1"/>
    <w:rsid w:val="007D1F11"/>
    <w:rsid w:val="007D25C1"/>
    <w:rsid w:val="007D2D2E"/>
    <w:rsid w:val="007D4118"/>
    <w:rsid w:val="007D4E6E"/>
    <w:rsid w:val="007D5186"/>
    <w:rsid w:val="007D56FB"/>
    <w:rsid w:val="007D78B2"/>
    <w:rsid w:val="007E2E6A"/>
    <w:rsid w:val="007E3B9E"/>
    <w:rsid w:val="007E4507"/>
    <w:rsid w:val="007E4DC8"/>
    <w:rsid w:val="007E4ED8"/>
    <w:rsid w:val="007E50AC"/>
    <w:rsid w:val="007E5D7C"/>
    <w:rsid w:val="007E6368"/>
    <w:rsid w:val="007E6BF1"/>
    <w:rsid w:val="007F03D7"/>
    <w:rsid w:val="007F311F"/>
    <w:rsid w:val="007F370B"/>
    <w:rsid w:val="007F4356"/>
    <w:rsid w:val="007F543C"/>
    <w:rsid w:val="007F69D2"/>
    <w:rsid w:val="007F72F9"/>
    <w:rsid w:val="007F7936"/>
    <w:rsid w:val="007F7E6D"/>
    <w:rsid w:val="008005E0"/>
    <w:rsid w:val="008009B5"/>
    <w:rsid w:val="00800D5A"/>
    <w:rsid w:val="00800EA9"/>
    <w:rsid w:val="008010A6"/>
    <w:rsid w:val="00803980"/>
    <w:rsid w:val="008039FA"/>
    <w:rsid w:val="00804CE6"/>
    <w:rsid w:val="00807790"/>
    <w:rsid w:val="00811406"/>
    <w:rsid w:val="00811CE3"/>
    <w:rsid w:val="00812520"/>
    <w:rsid w:val="00813F4A"/>
    <w:rsid w:val="0081429C"/>
    <w:rsid w:val="0081479E"/>
    <w:rsid w:val="00815172"/>
    <w:rsid w:val="00816132"/>
    <w:rsid w:val="008168A9"/>
    <w:rsid w:val="00816C13"/>
    <w:rsid w:val="008170ED"/>
    <w:rsid w:val="00817253"/>
    <w:rsid w:val="00817C2E"/>
    <w:rsid w:val="008207D8"/>
    <w:rsid w:val="00820E5D"/>
    <w:rsid w:val="00822402"/>
    <w:rsid w:val="00822B14"/>
    <w:rsid w:val="00823441"/>
    <w:rsid w:val="008234C2"/>
    <w:rsid w:val="00824106"/>
    <w:rsid w:val="00825165"/>
    <w:rsid w:val="00825368"/>
    <w:rsid w:val="00825803"/>
    <w:rsid w:val="00826490"/>
    <w:rsid w:val="008266D1"/>
    <w:rsid w:val="00827369"/>
    <w:rsid w:val="00827A9E"/>
    <w:rsid w:val="00830667"/>
    <w:rsid w:val="008317D9"/>
    <w:rsid w:val="00831868"/>
    <w:rsid w:val="00832012"/>
    <w:rsid w:val="00833320"/>
    <w:rsid w:val="00833E9B"/>
    <w:rsid w:val="00834257"/>
    <w:rsid w:val="008343EF"/>
    <w:rsid w:val="00834B24"/>
    <w:rsid w:val="00834C9F"/>
    <w:rsid w:val="00835258"/>
    <w:rsid w:val="008354A2"/>
    <w:rsid w:val="00835A56"/>
    <w:rsid w:val="00835BD1"/>
    <w:rsid w:val="00836C97"/>
    <w:rsid w:val="00837ABF"/>
    <w:rsid w:val="00840402"/>
    <w:rsid w:val="008411ED"/>
    <w:rsid w:val="00841A2F"/>
    <w:rsid w:val="00841BD9"/>
    <w:rsid w:val="008424D9"/>
    <w:rsid w:val="00842685"/>
    <w:rsid w:val="00843361"/>
    <w:rsid w:val="0084340E"/>
    <w:rsid w:val="00843BBA"/>
    <w:rsid w:val="00843C1C"/>
    <w:rsid w:val="00844BAE"/>
    <w:rsid w:val="008457A3"/>
    <w:rsid w:val="00845BA4"/>
    <w:rsid w:val="00847652"/>
    <w:rsid w:val="00847A12"/>
    <w:rsid w:val="00850A56"/>
    <w:rsid w:val="00850AE9"/>
    <w:rsid w:val="00850BB6"/>
    <w:rsid w:val="00851A85"/>
    <w:rsid w:val="00851CB2"/>
    <w:rsid w:val="00851EBF"/>
    <w:rsid w:val="0085321C"/>
    <w:rsid w:val="00853E51"/>
    <w:rsid w:val="00854260"/>
    <w:rsid w:val="00855207"/>
    <w:rsid w:val="008552F3"/>
    <w:rsid w:val="0085649B"/>
    <w:rsid w:val="00857DA2"/>
    <w:rsid w:val="00857F74"/>
    <w:rsid w:val="008600CD"/>
    <w:rsid w:val="00861AD0"/>
    <w:rsid w:val="00861B16"/>
    <w:rsid w:val="008622B8"/>
    <w:rsid w:val="008625F8"/>
    <w:rsid w:val="00862703"/>
    <w:rsid w:val="0086363F"/>
    <w:rsid w:val="00864192"/>
    <w:rsid w:val="00864388"/>
    <w:rsid w:val="00864CB0"/>
    <w:rsid w:val="00865FF0"/>
    <w:rsid w:val="00866CB4"/>
    <w:rsid w:val="00867302"/>
    <w:rsid w:val="00867A53"/>
    <w:rsid w:val="008710D3"/>
    <w:rsid w:val="0087129F"/>
    <w:rsid w:val="0087159D"/>
    <w:rsid w:val="00871A47"/>
    <w:rsid w:val="008720B0"/>
    <w:rsid w:val="00872F69"/>
    <w:rsid w:val="00873B0F"/>
    <w:rsid w:val="00875044"/>
    <w:rsid w:val="00875697"/>
    <w:rsid w:val="00875C53"/>
    <w:rsid w:val="0087635D"/>
    <w:rsid w:val="0087670C"/>
    <w:rsid w:val="00876BB5"/>
    <w:rsid w:val="0087762F"/>
    <w:rsid w:val="00881CC4"/>
    <w:rsid w:val="008822BD"/>
    <w:rsid w:val="00882439"/>
    <w:rsid w:val="00882E6B"/>
    <w:rsid w:val="00883A25"/>
    <w:rsid w:val="00883AE8"/>
    <w:rsid w:val="0088426B"/>
    <w:rsid w:val="00884B1C"/>
    <w:rsid w:val="00885046"/>
    <w:rsid w:val="00886A48"/>
    <w:rsid w:val="008870DD"/>
    <w:rsid w:val="00887969"/>
    <w:rsid w:val="00890C98"/>
    <w:rsid w:val="00890FE2"/>
    <w:rsid w:val="008910C3"/>
    <w:rsid w:val="00891F16"/>
    <w:rsid w:val="00893C8C"/>
    <w:rsid w:val="008953AB"/>
    <w:rsid w:val="00895B73"/>
    <w:rsid w:val="00897328"/>
    <w:rsid w:val="008A012A"/>
    <w:rsid w:val="008A0174"/>
    <w:rsid w:val="008A062C"/>
    <w:rsid w:val="008A0FF0"/>
    <w:rsid w:val="008A123B"/>
    <w:rsid w:val="008A13B5"/>
    <w:rsid w:val="008A1AA9"/>
    <w:rsid w:val="008A1D8C"/>
    <w:rsid w:val="008A1D9F"/>
    <w:rsid w:val="008A2832"/>
    <w:rsid w:val="008A2BF3"/>
    <w:rsid w:val="008A33B8"/>
    <w:rsid w:val="008A3D15"/>
    <w:rsid w:val="008A478E"/>
    <w:rsid w:val="008A514F"/>
    <w:rsid w:val="008A5AD1"/>
    <w:rsid w:val="008A61C9"/>
    <w:rsid w:val="008A7814"/>
    <w:rsid w:val="008A79DD"/>
    <w:rsid w:val="008A7FBD"/>
    <w:rsid w:val="008B04D9"/>
    <w:rsid w:val="008B0724"/>
    <w:rsid w:val="008B0B06"/>
    <w:rsid w:val="008B1024"/>
    <w:rsid w:val="008B1274"/>
    <w:rsid w:val="008B16CC"/>
    <w:rsid w:val="008B1F62"/>
    <w:rsid w:val="008B322C"/>
    <w:rsid w:val="008B3E5C"/>
    <w:rsid w:val="008B3E7A"/>
    <w:rsid w:val="008B428C"/>
    <w:rsid w:val="008B44DA"/>
    <w:rsid w:val="008B5040"/>
    <w:rsid w:val="008B5714"/>
    <w:rsid w:val="008B63D3"/>
    <w:rsid w:val="008B6614"/>
    <w:rsid w:val="008B68CD"/>
    <w:rsid w:val="008B6EB9"/>
    <w:rsid w:val="008B7246"/>
    <w:rsid w:val="008B7A9D"/>
    <w:rsid w:val="008B7D38"/>
    <w:rsid w:val="008B7E91"/>
    <w:rsid w:val="008C0403"/>
    <w:rsid w:val="008C0484"/>
    <w:rsid w:val="008C055C"/>
    <w:rsid w:val="008C1BF5"/>
    <w:rsid w:val="008C2A4D"/>
    <w:rsid w:val="008C31B4"/>
    <w:rsid w:val="008C34F4"/>
    <w:rsid w:val="008C3727"/>
    <w:rsid w:val="008C3D1D"/>
    <w:rsid w:val="008C4131"/>
    <w:rsid w:val="008C45DE"/>
    <w:rsid w:val="008C4990"/>
    <w:rsid w:val="008C4C04"/>
    <w:rsid w:val="008C568B"/>
    <w:rsid w:val="008C64C7"/>
    <w:rsid w:val="008D0278"/>
    <w:rsid w:val="008D095B"/>
    <w:rsid w:val="008D09AF"/>
    <w:rsid w:val="008D0D5B"/>
    <w:rsid w:val="008D13E0"/>
    <w:rsid w:val="008D145B"/>
    <w:rsid w:val="008D1513"/>
    <w:rsid w:val="008D1F08"/>
    <w:rsid w:val="008D3E2E"/>
    <w:rsid w:val="008D5FC4"/>
    <w:rsid w:val="008D6035"/>
    <w:rsid w:val="008D6225"/>
    <w:rsid w:val="008D70E3"/>
    <w:rsid w:val="008D799E"/>
    <w:rsid w:val="008D7AE8"/>
    <w:rsid w:val="008D7C34"/>
    <w:rsid w:val="008E045A"/>
    <w:rsid w:val="008E1559"/>
    <w:rsid w:val="008E18CB"/>
    <w:rsid w:val="008E291C"/>
    <w:rsid w:val="008E369E"/>
    <w:rsid w:val="008E402E"/>
    <w:rsid w:val="008E40CD"/>
    <w:rsid w:val="008E462B"/>
    <w:rsid w:val="008E4E45"/>
    <w:rsid w:val="008E732D"/>
    <w:rsid w:val="008E7998"/>
    <w:rsid w:val="008E79F5"/>
    <w:rsid w:val="008F055F"/>
    <w:rsid w:val="008F0F41"/>
    <w:rsid w:val="008F10EB"/>
    <w:rsid w:val="008F13C5"/>
    <w:rsid w:val="008F23BE"/>
    <w:rsid w:val="008F280A"/>
    <w:rsid w:val="008F31C2"/>
    <w:rsid w:val="008F46CF"/>
    <w:rsid w:val="008F4D91"/>
    <w:rsid w:val="008F7083"/>
    <w:rsid w:val="008F75B1"/>
    <w:rsid w:val="008F76A4"/>
    <w:rsid w:val="008F7F98"/>
    <w:rsid w:val="009000A8"/>
    <w:rsid w:val="009006C2"/>
    <w:rsid w:val="00900EFA"/>
    <w:rsid w:val="009016B4"/>
    <w:rsid w:val="009020CA"/>
    <w:rsid w:val="00902B41"/>
    <w:rsid w:val="00903A76"/>
    <w:rsid w:val="00904282"/>
    <w:rsid w:val="00904560"/>
    <w:rsid w:val="009062FA"/>
    <w:rsid w:val="00906695"/>
    <w:rsid w:val="00906CB0"/>
    <w:rsid w:val="00907092"/>
    <w:rsid w:val="00907600"/>
    <w:rsid w:val="00910617"/>
    <w:rsid w:val="00910B62"/>
    <w:rsid w:val="00910E48"/>
    <w:rsid w:val="00910FAB"/>
    <w:rsid w:val="009111A7"/>
    <w:rsid w:val="00911555"/>
    <w:rsid w:val="009124A1"/>
    <w:rsid w:val="00912C22"/>
    <w:rsid w:val="0091452F"/>
    <w:rsid w:val="00914660"/>
    <w:rsid w:val="009146E0"/>
    <w:rsid w:val="00914941"/>
    <w:rsid w:val="00914AC2"/>
    <w:rsid w:val="00914C90"/>
    <w:rsid w:val="009152A6"/>
    <w:rsid w:val="00915AE4"/>
    <w:rsid w:val="009161E1"/>
    <w:rsid w:val="00916463"/>
    <w:rsid w:val="009168C4"/>
    <w:rsid w:val="00917377"/>
    <w:rsid w:val="00920065"/>
    <w:rsid w:val="0092037A"/>
    <w:rsid w:val="0092054D"/>
    <w:rsid w:val="00921C86"/>
    <w:rsid w:val="009225B9"/>
    <w:rsid w:val="00922600"/>
    <w:rsid w:val="0092269F"/>
    <w:rsid w:val="00922C16"/>
    <w:rsid w:val="00923136"/>
    <w:rsid w:val="009236A2"/>
    <w:rsid w:val="00923F56"/>
    <w:rsid w:val="00923FB3"/>
    <w:rsid w:val="00924CB8"/>
    <w:rsid w:val="0092588A"/>
    <w:rsid w:val="00925E5E"/>
    <w:rsid w:val="00925F52"/>
    <w:rsid w:val="00925F59"/>
    <w:rsid w:val="00926A86"/>
    <w:rsid w:val="00926C1D"/>
    <w:rsid w:val="00927EA1"/>
    <w:rsid w:val="00930EF5"/>
    <w:rsid w:val="00931213"/>
    <w:rsid w:val="009321EF"/>
    <w:rsid w:val="00932A63"/>
    <w:rsid w:val="0093440B"/>
    <w:rsid w:val="00934A41"/>
    <w:rsid w:val="00935302"/>
    <w:rsid w:val="0093561F"/>
    <w:rsid w:val="00935A5E"/>
    <w:rsid w:val="00936449"/>
    <w:rsid w:val="00936B80"/>
    <w:rsid w:val="0093766C"/>
    <w:rsid w:val="00941861"/>
    <w:rsid w:val="00941A81"/>
    <w:rsid w:val="00941D65"/>
    <w:rsid w:val="00942B10"/>
    <w:rsid w:val="00942E8E"/>
    <w:rsid w:val="00943674"/>
    <w:rsid w:val="00943BD3"/>
    <w:rsid w:val="00943C34"/>
    <w:rsid w:val="00944A9C"/>
    <w:rsid w:val="00946837"/>
    <w:rsid w:val="009475C6"/>
    <w:rsid w:val="00947D7C"/>
    <w:rsid w:val="0095021F"/>
    <w:rsid w:val="00950C49"/>
    <w:rsid w:val="00951060"/>
    <w:rsid w:val="009511A2"/>
    <w:rsid w:val="009518DD"/>
    <w:rsid w:val="00951D82"/>
    <w:rsid w:val="009521FF"/>
    <w:rsid w:val="00953AB8"/>
    <w:rsid w:val="00954EE4"/>
    <w:rsid w:val="0095531A"/>
    <w:rsid w:val="00955993"/>
    <w:rsid w:val="00955E56"/>
    <w:rsid w:val="00956037"/>
    <w:rsid w:val="009567F1"/>
    <w:rsid w:val="00956D92"/>
    <w:rsid w:val="00957010"/>
    <w:rsid w:val="00957613"/>
    <w:rsid w:val="0095794E"/>
    <w:rsid w:val="00957BE9"/>
    <w:rsid w:val="00960C93"/>
    <w:rsid w:val="00961315"/>
    <w:rsid w:val="00961E0F"/>
    <w:rsid w:val="0096222D"/>
    <w:rsid w:val="00962793"/>
    <w:rsid w:val="00962940"/>
    <w:rsid w:val="00962E5A"/>
    <w:rsid w:val="009634F8"/>
    <w:rsid w:val="00963BCB"/>
    <w:rsid w:val="00963F66"/>
    <w:rsid w:val="009645FF"/>
    <w:rsid w:val="00964707"/>
    <w:rsid w:val="00965EAE"/>
    <w:rsid w:val="00966081"/>
    <w:rsid w:val="0096614F"/>
    <w:rsid w:val="00966659"/>
    <w:rsid w:val="00967466"/>
    <w:rsid w:val="009677A8"/>
    <w:rsid w:val="0097093A"/>
    <w:rsid w:val="00970C1A"/>
    <w:rsid w:val="00970D60"/>
    <w:rsid w:val="00971849"/>
    <w:rsid w:val="00972037"/>
    <w:rsid w:val="0097212F"/>
    <w:rsid w:val="00972ADD"/>
    <w:rsid w:val="00972FD8"/>
    <w:rsid w:val="00973122"/>
    <w:rsid w:val="009738D4"/>
    <w:rsid w:val="00973A23"/>
    <w:rsid w:val="00973B54"/>
    <w:rsid w:val="00974A1E"/>
    <w:rsid w:val="0097523E"/>
    <w:rsid w:val="009759CE"/>
    <w:rsid w:val="0097657C"/>
    <w:rsid w:val="00977463"/>
    <w:rsid w:val="00981A11"/>
    <w:rsid w:val="00982610"/>
    <w:rsid w:val="00982F6B"/>
    <w:rsid w:val="0098329F"/>
    <w:rsid w:val="00983A7A"/>
    <w:rsid w:val="00983F14"/>
    <w:rsid w:val="0098512E"/>
    <w:rsid w:val="00986434"/>
    <w:rsid w:val="00986537"/>
    <w:rsid w:val="00990092"/>
    <w:rsid w:val="00990C5C"/>
    <w:rsid w:val="00992701"/>
    <w:rsid w:val="00993107"/>
    <w:rsid w:val="00993161"/>
    <w:rsid w:val="009932EE"/>
    <w:rsid w:val="00993765"/>
    <w:rsid w:val="009938CA"/>
    <w:rsid w:val="00994D67"/>
    <w:rsid w:val="009952A6"/>
    <w:rsid w:val="0099598E"/>
    <w:rsid w:val="00995CBB"/>
    <w:rsid w:val="00996D98"/>
    <w:rsid w:val="00997532"/>
    <w:rsid w:val="00997B62"/>
    <w:rsid w:val="00997ED0"/>
    <w:rsid w:val="009A081F"/>
    <w:rsid w:val="009A1469"/>
    <w:rsid w:val="009A4AAA"/>
    <w:rsid w:val="009A544E"/>
    <w:rsid w:val="009A5797"/>
    <w:rsid w:val="009A633E"/>
    <w:rsid w:val="009A650F"/>
    <w:rsid w:val="009A6ACA"/>
    <w:rsid w:val="009A6EAD"/>
    <w:rsid w:val="009A7187"/>
    <w:rsid w:val="009A718C"/>
    <w:rsid w:val="009A752D"/>
    <w:rsid w:val="009A7C51"/>
    <w:rsid w:val="009B1C0F"/>
    <w:rsid w:val="009B3031"/>
    <w:rsid w:val="009B3567"/>
    <w:rsid w:val="009B36C7"/>
    <w:rsid w:val="009B38CC"/>
    <w:rsid w:val="009B4DD9"/>
    <w:rsid w:val="009B4F2F"/>
    <w:rsid w:val="009B5BC3"/>
    <w:rsid w:val="009B5C58"/>
    <w:rsid w:val="009B5D8F"/>
    <w:rsid w:val="009B73FF"/>
    <w:rsid w:val="009B7D45"/>
    <w:rsid w:val="009C031A"/>
    <w:rsid w:val="009C0A41"/>
    <w:rsid w:val="009C1625"/>
    <w:rsid w:val="009C230A"/>
    <w:rsid w:val="009C34E3"/>
    <w:rsid w:val="009C3C75"/>
    <w:rsid w:val="009C4287"/>
    <w:rsid w:val="009C51F2"/>
    <w:rsid w:val="009C53AC"/>
    <w:rsid w:val="009C5A79"/>
    <w:rsid w:val="009C5CF0"/>
    <w:rsid w:val="009C63D6"/>
    <w:rsid w:val="009C66A7"/>
    <w:rsid w:val="009C67E0"/>
    <w:rsid w:val="009C6D51"/>
    <w:rsid w:val="009D0105"/>
    <w:rsid w:val="009D01B6"/>
    <w:rsid w:val="009D068B"/>
    <w:rsid w:val="009D2390"/>
    <w:rsid w:val="009D2F7C"/>
    <w:rsid w:val="009D2F9E"/>
    <w:rsid w:val="009D3A3E"/>
    <w:rsid w:val="009D3D4E"/>
    <w:rsid w:val="009D3F58"/>
    <w:rsid w:val="009D47A4"/>
    <w:rsid w:val="009D5B14"/>
    <w:rsid w:val="009D5B72"/>
    <w:rsid w:val="009D5FB3"/>
    <w:rsid w:val="009D61FA"/>
    <w:rsid w:val="009D6969"/>
    <w:rsid w:val="009D70F7"/>
    <w:rsid w:val="009D7421"/>
    <w:rsid w:val="009D794C"/>
    <w:rsid w:val="009D7EF8"/>
    <w:rsid w:val="009E00D2"/>
    <w:rsid w:val="009E15AB"/>
    <w:rsid w:val="009E161C"/>
    <w:rsid w:val="009E2D7E"/>
    <w:rsid w:val="009E2EB3"/>
    <w:rsid w:val="009E3CA8"/>
    <w:rsid w:val="009E415F"/>
    <w:rsid w:val="009E4722"/>
    <w:rsid w:val="009E472E"/>
    <w:rsid w:val="009E57FD"/>
    <w:rsid w:val="009E5C46"/>
    <w:rsid w:val="009E6B2E"/>
    <w:rsid w:val="009E6C84"/>
    <w:rsid w:val="009E70B4"/>
    <w:rsid w:val="009E720B"/>
    <w:rsid w:val="009E7667"/>
    <w:rsid w:val="009E7782"/>
    <w:rsid w:val="009E77AE"/>
    <w:rsid w:val="009E7B7E"/>
    <w:rsid w:val="009E7E94"/>
    <w:rsid w:val="009F0675"/>
    <w:rsid w:val="009F1457"/>
    <w:rsid w:val="009F20BF"/>
    <w:rsid w:val="009F282C"/>
    <w:rsid w:val="009F2A2E"/>
    <w:rsid w:val="009F2DAF"/>
    <w:rsid w:val="009F301C"/>
    <w:rsid w:val="009F3095"/>
    <w:rsid w:val="009F41A9"/>
    <w:rsid w:val="009F4CD5"/>
    <w:rsid w:val="009F5734"/>
    <w:rsid w:val="009F5A1C"/>
    <w:rsid w:val="009F5A8F"/>
    <w:rsid w:val="009F5B14"/>
    <w:rsid w:val="009F64E4"/>
    <w:rsid w:val="009F6AE2"/>
    <w:rsid w:val="009F72D6"/>
    <w:rsid w:val="009F7387"/>
    <w:rsid w:val="009F748F"/>
    <w:rsid w:val="009F7BB1"/>
    <w:rsid w:val="00A001B1"/>
    <w:rsid w:val="00A00793"/>
    <w:rsid w:val="00A009F6"/>
    <w:rsid w:val="00A016D4"/>
    <w:rsid w:val="00A01C68"/>
    <w:rsid w:val="00A01E55"/>
    <w:rsid w:val="00A03ACB"/>
    <w:rsid w:val="00A0416D"/>
    <w:rsid w:val="00A047A7"/>
    <w:rsid w:val="00A058D1"/>
    <w:rsid w:val="00A064D3"/>
    <w:rsid w:val="00A06742"/>
    <w:rsid w:val="00A06BDC"/>
    <w:rsid w:val="00A07461"/>
    <w:rsid w:val="00A07790"/>
    <w:rsid w:val="00A0797E"/>
    <w:rsid w:val="00A10570"/>
    <w:rsid w:val="00A1073D"/>
    <w:rsid w:val="00A11A6C"/>
    <w:rsid w:val="00A120D3"/>
    <w:rsid w:val="00A123A9"/>
    <w:rsid w:val="00A12C26"/>
    <w:rsid w:val="00A138DB"/>
    <w:rsid w:val="00A14FF7"/>
    <w:rsid w:val="00A150FA"/>
    <w:rsid w:val="00A1540E"/>
    <w:rsid w:val="00A155F7"/>
    <w:rsid w:val="00A15BEB"/>
    <w:rsid w:val="00A15CFE"/>
    <w:rsid w:val="00A16883"/>
    <w:rsid w:val="00A17BD7"/>
    <w:rsid w:val="00A20994"/>
    <w:rsid w:val="00A2110A"/>
    <w:rsid w:val="00A22A23"/>
    <w:rsid w:val="00A237B2"/>
    <w:rsid w:val="00A23CF7"/>
    <w:rsid w:val="00A24038"/>
    <w:rsid w:val="00A24065"/>
    <w:rsid w:val="00A240F0"/>
    <w:rsid w:val="00A243FA"/>
    <w:rsid w:val="00A24862"/>
    <w:rsid w:val="00A24E55"/>
    <w:rsid w:val="00A252A1"/>
    <w:rsid w:val="00A2653C"/>
    <w:rsid w:val="00A27BD6"/>
    <w:rsid w:val="00A3038C"/>
    <w:rsid w:val="00A3184B"/>
    <w:rsid w:val="00A34042"/>
    <w:rsid w:val="00A345FC"/>
    <w:rsid w:val="00A34674"/>
    <w:rsid w:val="00A3482F"/>
    <w:rsid w:val="00A34D0B"/>
    <w:rsid w:val="00A34E3E"/>
    <w:rsid w:val="00A34EE2"/>
    <w:rsid w:val="00A34F7D"/>
    <w:rsid w:val="00A350BD"/>
    <w:rsid w:val="00A351C5"/>
    <w:rsid w:val="00A3616E"/>
    <w:rsid w:val="00A36605"/>
    <w:rsid w:val="00A369AA"/>
    <w:rsid w:val="00A374CE"/>
    <w:rsid w:val="00A3770F"/>
    <w:rsid w:val="00A37824"/>
    <w:rsid w:val="00A405BD"/>
    <w:rsid w:val="00A410AE"/>
    <w:rsid w:val="00A41263"/>
    <w:rsid w:val="00A415B4"/>
    <w:rsid w:val="00A42BBA"/>
    <w:rsid w:val="00A42CC1"/>
    <w:rsid w:val="00A43063"/>
    <w:rsid w:val="00A44BF5"/>
    <w:rsid w:val="00A44F9C"/>
    <w:rsid w:val="00A4546D"/>
    <w:rsid w:val="00A45AEC"/>
    <w:rsid w:val="00A47BAC"/>
    <w:rsid w:val="00A50BEA"/>
    <w:rsid w:val="00A5222E"/>
    <w:rsid w:val="00A52266"/>
    <w:rsid w:val="00A52A92"/>
    <w:rsid w:val="00A52E15"/>
    <w:rsid w:val="00A53B4D"/>
    <w:rsid w:val="00A54F17"/>
    <w:rsid w:val="00A55FDA"/>
    <w:rsid w:val="00A565A5"/>
    <w:rsid w:val="00A565D7"/>
    <w:rsid w:val="00A56CD7"/>
    <w:rsid w:val="00A56D1F"/>
    <w:rsid w:val="00A56F4F"/>
    <w:rsid w:val="00A57006"/>
    <w:rsid w:val="00A611A8"/>
    <w:rsid w:val="00A61843"/>
    <w:rsid w:val="00A6234A"/>
    <w:rsid w:val="00A629F7"/>
    <w:rsid w:val="00A62A41"/>
    <w:rsid w:val="00A63164"/>
    <w:rsid w:val="00A63885"/>
    <w:rsid w:val="00A63C4D"/>
    <w:rsid w:val="00A653D8"/>
    <w:rsid w:val="00A655A6"/>
    <w:rsid w:val="00A658B5"/>
    <w:rsid w:val="00A65928"/>
    <w:rsid w:val="00A663EF"/>
    <w:rsid w:val="00A669AC"/>
    <w:rsid w:val="00A66FB7"/>
    <w:rsid w:val="00A70948"/>
    <w:rsid w:val="00A726C6"/>
    <w:rsid w:val="00A72E8B"/>
    <w:rsid w:val="00A72F1B"/>
    <w:rsid w:val="00A769E7"/>
    <w:rsid w:val="00A77507"/>
    <w:rsid w:val="00A777CC"/>
    <w:rsid w:val="00A7791F"/>
    <w:rsid w:val="00A77DF6"/>
    <w:rsid w:val="00A806D2"/>
    <w:rsid w:val="00A80858"/>
    <w:rsid w:val="00A81323"/>
    <w:rsid w:val="00A81555"/>
    <w:rsid w:val="00A82039"/>
    <w:rsid w:val="00A82BE5"/>
    <w:rsid w:val="00A82C77"/>
    <w:rsid w:val="00A830C7"/>
    <w:rsid w:val="00A83DC9"/>
    <w:rsid w:val="00A849F0"/>
    <w:rsid w:val="00A85758"/>
    <w:rsid w:val="00A85880"/>
    <w:rsid w:val="00A85B09"/>
    <w:rsid w:val="00A85B79"/>
    <w:rsid w:val="00A85C00"/>
    <w:rsid w:val="00A85FF8"/>
    <w:rsid w:val="00A863A3"/>
    <w:rsid w:val="00A86E3A"/>
    <w:rsid w:val="00A87440"/>
    <w:rsid w:val="00A8787F"/>
    <w:rsid w:val="00A9111D"/>
    <w:rsid w:val="00A91881"/>
    <w:rsid w:val="00A91CCC"/>
    <w:rsid w:val="00A91E18"/>
    <w:rsid w:val="00A927EA"/>
    <w:rsid w:val="00A9395A"/>
    <w:rsid w:val="00A9426F"/>
    <w:rsid w:val="00A94875"/>
    <w:rsid w:val="00A95255"/>
    <w:rsid w:val="00A9579F"/>
    <w:rsid w:val="00A95A0F"/>
    <w:rsid w:val="00A95A6C"/>
    <w:rsid w:val="00A95F34"/>
    <w:rsid w:val="00A960BA"/>
    <w:rsid w:val="00A96358"/>
    <w:rsid w:val="00A9661A"/>
    <w:rsid w:val="00A9726A"/>
    <w:rsid w:val="00A97541"/>
    <w:rsid w:val="00A97E8D"/>
    <w:rsid w:val="00AA0B6D"/>
    <w:rsid w:val="00AA0DCD"/>
    <w:rsid w:val="00AA0F0F"/>
    <w:rsid w:val="00AA171B"/>
    <w:rsid w:val="00AA1DCD"/>
    <w:rsid w:val="00AA22D5"/>
    <w:rsid w:val="00AA30F7"/>
    <w:rsid w:val="00AA3DDE"/>
    <w:rsid w:val="00AA6708"/>
    <w:rsid w:val="00AA6B10"/>
    <w:rsid w:val="00AA788A"/>
    <w:rsid w:val="00AA79AC"/>
    <w:rsid w:val="00AA7EC0"/>
    <w:rsid w:val="00AB0CBF"/>
    <w:rsid w:val="00AB116F"/>
    <w:rsid w:val="00AB1448"/>
    <w:rsid w:val="00AB190E"/>
    <w:rsid w:val="00AB284A"/>
    <w:rsid w:val="00AB2945"/>
    <w:rsid w:val="00AB2FD7"/>
    <w:rsid w:val="00AB34C9"/>
    <w:rsid w:val="00AB3735"/>
    <w:rsid w:val="00AB3761"/>
    <w:rsid w:val="00AB3D18"/>
    <w:rsid w:val="00AB42D4"/>
    <w:rsid w:val="00AB444F"/>
    <w:rsid w:val="00AB4513"/>
    <w:rsid w:val="00AB5322"/>
    <w:rsid w:val="00AB57DB"/>
    <w:rsid w:val="00AB59BD"/>
    <w:rsid w:val="00AB6292"/>
    <w:rsid w:val="00AB6503"/>
    <w:rsid w:val="00AB6940"/>
    <w:rsid w:val="00AC0038"/>
    <w:rsid w:val="00AC0206"/>
    <w:rsid w:val="00AC092F"/>
    <w:rsid w:val="00AC0FF9"/>
    <w:rsid w:val="00AC3616"/>
    <w:rsid w:val="00AC3E8B"/>
    <w:rsid w:val="00AC4610"/>
    <w:rsid w:val="00AC46AE"/>
    <w:rsid w:val="00AC4EFA"/>
    <w:rsid w:val="00AC501C"/>
    <w:rsid w:val="00AC5B0A"/>
    <w:rsid w:val="00AC5DAD"/>
    <w:rsid w:val="00AC5ED8"/>
    <w:rsid w:val="00AC6628"/>
    <w:rsid w:val="00AC70D3"/>
    <w:rsid w:val="00AD08EC"/>
    <w:rsid w:val="00AD1392"/>
    <w:rsid w:val="00AD16E9"/>
    <w:rsid w:val="00AD17A7"/>
    <w:rsid w:val="00AD2198"/>
    <w:rsid w:val="00AD28A7"/>
    <w:rsid w:val="00AD2901"/>
    <w:rsid w:val="00AD2EAE"/>
    <w:rsid w:val="00AD33BE"/>
    <w:rsid w:val="00AD33FA"/>
    <w:rsid w:val="00AD383A"/>
    <w:rsid w:val="00AD3EE9"/>
    <w:rsid w:val="00AD3F5F"/>
    <w:rsid w:val="00AD48F1"/>
    <w:rsid w:val="00AD5303"/>
    <w:rsid w:val="00AD5C53"/>
    <w:rsid w:val="00AD5C67"/>
    <w:rsid w:val="00AE0614"/>
    <w:rsid w:val="00AE069F"/>
    <w:rsid w:val="00AE0B31"/>
    <w:rsid w:val="00AE15B6"/>
    <w:rsid w:val="00AE1AC7"/>
    <w:rsid w:val="00AE2212"/>
    <w:rsid w:val="00AE24F6"/>
    <w:rsid w:val="00AE3021"/>
    <w:rsid w:val="00AE328C"/>
    <w:rsid w:val="00AE3348"/>
    <w:rsid w:val="00AE4A58"/>
    <w:rsid w:val="00AE4C76"/>
    <w:rsid w:val="00AE6A40"/>
    <w:rsid w:val="00AE7859"/>
    <w:rsid w:val="00AE7DD2"/>
    <w:rsid w:val="00AF0E1F"/>
    <w:rsid w:val="00AF1588"/>
    <w:rsid w:val="00AF3C25"/>
    <w:rsid w:val="00AF4C4E"/>
    <w:rsid w:val="00AF4EC1"/>
    <w:rsid w:val="00AF4EE5"/>
    <w:rsid w:val="00AF5DD5"/>
    <w:rsid w:val="00B000C6"/>
    <w:rsid w:val="00B007B5"/>
    <w:rsid w:val="00B0086F"/>
    <w:rsid w:val="00B00CF9"/>
    <w:rsid w:val="00B00DC3"/>
    <w:rsid w:val="00B01B0A"/>
    <w:rsid w:val="00B02391"/>
    <w:rsid w:val="00B059DD"/>
    <w:rsid w:val="00B0621E"/>
    <w:rsid w:val="00B06FFE"/>
    <w:rsid w:val="00B07995"/>
    <w:rsid w:val="00B11F9D"/>
    <w:rsid w:val="00B12681"/>
    <w:rsid w:val="00B135FA"/>
    <w:rsid w:val="00B1376B"/>
    <w:rsid w:val="00B13938"/>
    <w:rsid w:val="00B13A3D"/>
    <w:rsid w:val="00B1481E"/>
    <w:rsid w:val="00B14C8C"/>
    <w:rsid w:val="00B153A0"/>
    <w:rsid w:val="00B16995"/>
    <w:rsid w:val="00B171CC"/>
    <w:rsid w:val="00B17D6E"/>
    <w:rsid w:val="00B20937"/>
    <w:rsid w:val="00B20C6D"/>
    <w:rsid w:val="00B21D53"/>
    <w:rsid w:val="00B2201B"/>
    <w:rsid w:val="00B222A4"/>
    <w:rsid w:val="00B23754"/>
    <w:rsid w:val="00B243C7"/>
    <w:rsid w:val="00B2450A"/>
    <w:rsid w:val="00B24E86"/>
    <w:rsid w:val="00B252F0"/>
    <w:rsid w:val="00B2539B"/>
    <w:rsid w:val="00B25477"/>
    <w:rsid w:val="00B25597"/>
    <w:rsid w:val="00B26A2D"/>
    <w:rsid w:val="00B27C0C"/>
    <w:rsid w:val="00B27CBF"/>
    <w:rsid w:val="00B3035C"/>
    <w:rsid w:val="00B30A03"/>
    <w:rsid w:val="00B30D7D"/>
    <w:rsid w:val="00B31243"/>
    <w:rsid w:val="00B31DC0"/>
    <w:rsid w:val="00B31F14"/>
    <w:rsid w:val="00B32657"/>
    <w:rsid w:val="00B33ED4"/>
    <w:rsid w:val="00B340B3"/>
    <w:rsid w:val="00B3436A"/>
    <w:rsid w:val="00B35320"/>
    <w:rsid w:val="00B35E85"/>
    <w:rsid w:val="00B35EEB"/>
    <w:rsid w:val="00B36836"/>
    <w:rsid w:val="00B371D9"/>
    <w:rsid w:val="00B37C01"/>
    <w:rsid w:val="00B405BF"/>
    <w:rsid w:val="00B40663"/>
    <w:rsid w:val="00B41455"/>
    <w:rsid w:val="00B41FC7"/>
    <w:rsid w:val="00B42CF0"/>
    <w:rsid w:val="00B43424"/>
    <w:rsid w:val="00B438F3"/>
    <w:rsid w:val="00B440BE"/>
    <w:rsid w:val="00B446C9"/>
    <w:rsid w:val="00B45188"/>
    <w:rsid w:val="00B45DDB"/>
    <w:rsid w:val="00B45FD0"/>
    <w:rsid w:val="00B465ED"/>
    <w:rsid w:val="00B4744C"/>
    <w:rsid w:val="00B47647"/>
    <w:rsid w:val="00B47B4C"/>
    <w:rsid w:val="00B47C6A"/>
    <w:rsid w:val="00B47CF3"/>
    <w:rsid w:val="00B50A01"/>
    <w:rsid w:val="00B526DE"/>
    <w:rsid w:val="00B532F6"/>
    <w:rsid w:val="00B53CC8"/>
    <w:rsid w:val="00B54CD7"/>
    <w:rsid w:val="00B54E21"/>
    <w:rsid w:val="00B55439"/>
    <w:rsid w:val="00B557FF"/>
    <w:rsid w:val="00B5695A"/>
    <w:rsid w:val="00B56F70"/>
    <w:rsid w:val="00B57458"/>
    <w:rsid w:val="00B57734"/>
    <w:rsid w:val="00B579AF"/>
    <w:rsid w:val="00B57C2F"/>
    <w:rsid w:val="00B6041B"/>
    <w:rsid w:val="00B6063A"/>
    <w:rsid w:val="00B61084"/>
    <w:rsid w:val="00B6256C"/>
    <w:rsid w:val="00B62D26"/>
    <w:rsid w:val="00B64305"/>
    <w:rsid w:val="00B64B84"/>
    <w:rsid w:val="00B64FE6"/>
    <w:rsid w:val="00B65C2F"/>
    <w:rsid w:val="00B66C8C"/>
    <w:rsid w:val="00B67BFA"/>
    <w:rsid w:val="00B67DC4"/>
    <w:rsid w:val="00B70071"/>
    <w:rsid w:val="00B70076"/>
    <w:rsid w:val="00B701A7"/>
    <w:rsid w:val="00B701E6"/>
    <w:rsid w:val="00B7130A"/>
    <w:rsid w:val="00B71E7A"/>
    <w:rsid w:val="00B720A2"/>
    <w:rsid w:val="00B7220D"/>
    <w:rsid w:val="00B72215"/>
    <w:rsid w:val="00B7239A"/>
    <w:rsid w:val="00B72592"/>
    <w:rsid w:val="00B73C37"/>
    <w:rsid w:val="00B7490D"/>
    <w:rsid w:val="00B75924"/>
    <w:rsid w:val="00B76CB4"/>
    <w:rsid w:val="00B7702B"/>
    <w:rsid w:val="00B777B2"/>
    <w:rsid w:val="00B77D94"/>
    <w:rsid w:val="00B80369"/>
    <w:rsid w:val="00B804A0"/>
    <w:rsid w:val="00B81613"/>
    <w:rsid w:val="00B819D4"/>
    <w:rsid w:val="00B81CD7"/>
    <w:rsid w:val="00B820D7"/>
    <w:rsid w:val="00B82A2D"/>
    <w:rsid w:val="00B83D16"/>
    <w:rsid w:val="00B840F7"/>
    <w:rsid w:val="00B84AE9"/>
    <w:rsid w:val="00B85962"/>
    <w:rsid w:val="00B870E5"/>
    <w:rsid w:val="00B8761E"/>
    <w:rsid w:val="00B87E3E"/>
    <w:rsid w:val="00B90904"/>
    <w:rsid w:val="00B93077"/>
    <w:rsid w:val="00B93158"/>
    <w:rsid w:val="00B93564"/>
    <w:rsid w:val="00B9399C"/>
    <w:rsid w:val="00B93BAC"/>
    <w:rsid w:val="00B93F33"/>
    <w:rsid w:val="00B94482"/>
    <w:rsid w:val="00B9482D"/>
    <w:rsid w:val="00B94A3B"/>
    <w:rsid w:val="00B95668"/>
    <w:rsid w:val="00B95A98"/>
    <w:rsid w:val="00B96B2C"/>
    <w:rsid w:val="00BA0DF0"/>
    <w:rsid w:val="00BA1458"/>
    <w:rsid w:val="00BA1ADB"/>
    <w:rsid w:val="00BA2C1B"/>
    <w:rsid w:val="00BA3A4C"/>
    <w:rsid w:val="00BA3B40"/>
    <w:rsid w:val="00BA42EB"/>
    <w:rsid w:val="00BA5039"/>
    <w:rsid w:val="00BA5592"/>
    <w:rsid w:val="00BA613F"/>
    <w:rsid w:val="00BA629C"/>
    <w:rsid w:val="00BB0917"/>
    <w:rsid w:val="00BB0DB9"/>
    <w:rsid w:val="00BB0E0A"/>
    <w:rsid w:val="00BB1CAF"/>
    <w:rsid w:val="00BB20DD"/>
    <w:rsid w:val="00BB25FD"/>
    <w:rsid w:val="00BB3001"/>
    <w:rsid w:val="00BB3607"/>
    <w:rsid w:val="00BB373E"/>
    <w:rsid w:val="00BB401C"/>
    <w:rsid w:val="00BB4286"/>
    <w:rsid w:val="00BB4EAA"/>
    <w:rsid w:val="00BB507C"/>
    <w:rsid w:val="00BB54F0"/>
    <w:rsid w:val="00BB5644"/>
    <w:rsid w:val="00BB56D7"/>
    <w:rsid w:val="00BB663C"/>
    <w:rsid w:val="00BB7497"/>
    <w:rsid w:val="00BB7F42"/>
    <w:rsid w:val="00BC02C5"/>
    <w:rsid w:val="00BC0348"/>
    <w:rsid w:val="00BC0389"/>
    <w:rsid w:val="00BC03DB"/>
    <w:rsid w:val="00BC096E"/>
    <w:rsid w:val="00BC09CD"/>
    <w:rsid w:val="00BC09E8"/>
    <w:rsid w:val="00BC0BC5"/>
    <w:rsid w:val="00BC0FDE"/>
    <w:rsid w:val="00BC1213"/>
    <w:rsid w:val="00BC1656"/>
    <w:rsid w:val="00BC1BBE"/>
    <w:rsid w:val="00BC1F01"/>
    <w:rsid w:val="00BC22EA"/>
    <w:rsid w:val="00BC45D1"/>
    <w:rsid w:val="00BC4A4D"/>
    <w:rsid w:val="00BC533C"/>
    <w:rsid w:val="00BC6BED"/>
    <w:rsid w:val="00BC7CE6"/>
    <w:rsid w:val="00BC7D5B"/>
    <w:rsid w:val="00BD04A2"/>
    <w:rsid w:val="00BD0F3E"/>
    <w:rsid w:val="00BD154C"/>
    <w:rsid w:val="00BD1D50"/>
    <w:rsid w:val="00BD280C"/>
    <w:rsid w:val="00BD2AF5"/>
    <w:rsid w:val="00BD3B2E"/>
    <w:rsid w:val="00BD518E"/>
    <w:rsid w:val="00BD537C"/>
    <w:rsid w:val="00BD56B4"/>
    <w:rsid w:val="00BD6B39"/>
    <w:rsid w:val="00BD6B4B"/>
    <w:rsid w:val="00BD7197"/>
    <w:rsid w:val="00BD72BF"/>
    <w:rsid w:val="00BD782D"/>
    <w:rsid w:val="00BD7D64"/>
    <w:rsid w:val="00BD7E8F"/>
    <w:rsid w:val="00BE0241"/>
    <w:rsid w:val="00BE0564"/>
    <w:rsid w:val="00BE0ACF"/>
    <w:rsid w:val="00BE2EAE"/>
    <w:rsid w:val="00BE3114"/>
    <w:rsid w:val="00BE379A"/>
    <w:rsid w:val="00BE403B"/>
    <w:rsid w:val="00BE4664"/>
    <w:rsid w:val="00BE46E7"/>
    <w:rsid w:val="00BE49B3"/>
    <w:rsid w:val="00BE5282"/>
    <w:rsid w:val="00BE52C5"/>
    <w:rsid w:val="00BE6362"/>
    <w:rsid w:val="00BE6870"/>
    <w:rsid w:val="00BE6AB0"/>
    <w:rsid w:val="00BE757B"/>
    <w:rsid w:val="00BE7A08"/>
    <w:rsid w:val="00BE7A56"/>
    <w:rsid w:val="00BE7FD8"/>
    <w:rsid w:val="00BF1393"/>
    <w:rsid w:val="00BF2032"/>
    <w:rsid w:val="00BF2056"/>
    <w:rsid w:val="00BF2BB9"/>
    <w:rsid w:val="00BF3B2B"/>
    <w:rsid w:val="00BF5410"/>
    <w:rsid w:val="00BF6B7D"/>
    <w:rsid w:val="00BF71A7"/>
    <w:rsid w:val="00C005E5"/>
    <w:rsid w:val="00C00C2E"/>
    <w:rsid w:val="00C01980"/>
    <w:rsid w:val="00C01A34"/>
    <w:rsid w:val="00C0310B"/>
    <w:rsid w:val="00C03D3D"/>
    <w:rsid w:val="00C0530B"/>
    <w:rsid w:val="00C05399"/>
    <w:rsid w:val="00C056BD"/>
    <w:rsid w:val="00C05A46"/>
    <w:rsid w:val="00C0672E"/>
    <w:rsid w:val="00C06CC9"/>
    <w:rsid w:val="00C10FEA"/>
    <w:rsid w:val="00C110A1"/>
    <w:rsid w:val="00C11983"/>
    <w:rsid w:val="00C11D63"/>
    <w:rsid w:val="00C1394F"/>
    <w:rsid w:val="00C1423B"/>
    <w:rsid w:val="00C14C36"/>
    <w:rsid w:val="00C14CFF"/>
    <w:rsid w:val="00C1515C"/>
    <w:rsid w:val="00C15C3E"/>
    <w:rsid w:val="00C1677F"/>
    <w:rsid w:val="00C16EF6"/>
    <w:rsid w:val="00C17638"/>
    <w:rsid w:val="00C215D1"/>
    <w:rsid w:val="00C2476F"/>
    <w:rsid w:val="00C26F1E"/>
    <w:rsid w:val="00C2701A"/>
    <w:rsid w:val="00C2773A"/>
    <w:rsid w:val="00C3095B"/>
    <w:rsid w:val="00C3158E"/>
    <w:rsid w:val="00C318F6"/>
    <w:rsid w:val="00C32377"/>
    <w:rsid w:val="00C32AFF"/>
    <w:rsid w:val="00C32F81"/>
    <w:rsid w:val="00C33188"/>
    <w:rsid w:val="00C3431A"/>
    <w:rsid w:val="00C34C0F"/>
    <w:rsid w:val="00C34D6F"/>
    <w:rsid w:val="00C35522"/>
    <w:rsid w:val="00C35ACD"/>
    <w:rsid w:val="00C35D40"/>
    <w:rsid w:val="00C36F59"/>
    <w:rsid w:val="00C37752"/>
    <w:rsid w:val="00C37777"/>
    <w:rsid w:val="00C379BE"/>
    <w:rsid w:val="00C40012"/>
    <w:rsid w:val="00C4031D"/>
    <w:rsid w:val="00C41622"/>
    <w:rsid w:val="00C42B79"/>
    <w:rsid w:val="00C42DC0"/>
    <w:rsid w:val="00C44C3C"/>
    <w:rsid w:val="00C46066"/>
    <w:rsid w:val="00C4619D"/>
    <w:rsid w:val="00C4771D"/>
    <w:rsid w:val="00C50879"/>
    <w:rsid w:val="00C51196"/>
    <w:rsid w:val="00C516FE"/>
    <w:rsid w:val="00C51BC7"/>
    <w:rsid w:val="00C52891"/>
    <w:rsid w:val="00C52BB7"/>
    <w:rsid w:val="00C53AC0"/>
    <w:rsid w:val="00C548B9"/>
    <w:rsid w:val="00C54999"/>
    <w:rsid w:val="00C55BC6"/>
    <w:rsid w:val="00C56A85"/>
    <w:rsid w:val="00C56AC5"/>
    <w:rsid w:val="00C56E1B"/>
    <w:rsid w:val="00C57A19"/>
    <w:rsid w:val="00C60241"/>
    <w:rsid w:val="00C60427"/>
    <w:rsid w:val="00C614C9"/>
    <w:rsid w:val="00C61544"/>
    <w:rsid w:val="00C61C74"/>
    <w:rsid w:val="00C6247D"/>
    <w:rsid w:val="00C62662"/>
    <w:rsid w:val="00C63991"/>
    <w:rsid w:val="00C639E0"/>
    <w:rsid w:val="00C647B8"/>
    <w:rsid w:val="00C6521D"/>
    <w:rsid w:val="00C654C7"/>
    <w:rsid w:val="00C6592E"/>
    <w:rsid w:val="00C67129"/>
    <w:rsid w:val="00C67C4C"/>
    <w:rsid w:val="00C67E0B"/>
    <w:rsid w:val="00C70F71"/>
    <w:rsid w:val="00C72029"/>
    <w:rsid w:val="00C7320D"/>
    <w:rsid w:val="00C74833"/>
    <w:rsid w:val="00C74C35"/>
    <w:rsid w:val="00C7718C"/>
    <w:rsid w:val="00C77239"/>
    <w:rsid w:val="00C7741A"/>
    <w:rsid w:val="00C77C7A"/>
    <w:rsid w:val="00C77CB8"/>
    <w:rsid w:val="00C77FE4"/>
    <w:rsid w:val="00C80553"/>
    <w:rsid w:val="00C80B8D"/>
    <w:rsid w:val="00C84B85"/>
    <w:rsid w:val="00C85583"/>
    <w:rsid w:val="00C859E2"/>
    <w:rsid w:val="00C859ED"/>
    <w:rsid w:val="00C86105"/>
    <w:rsid w:val="00C866D5"/>
    <w:rsid w:val="00C86FBB"/>
    <w:rsid w:val="00C873E1"/>
    <w:rsid w:val="00C87F80"/>
    <w:rsid w:val="00C90515"/>
    <w:rsid w:val="00C9075F"/>
    <w:rsid w:val="00C916D9"/>
    <w:rsid w:val="00C920D0"/>
    <w:rsid w:val="00C939D0"/>
    <w:rsid w:val="00C9403C"/>
    <w:rsid w:val="00C94662"/>
    <w:rsid w:val="00C94B96"/>
    <w:rsid w:val="00C9515D"/>
    <w:rsid w:val="00C9612D"/>
    <w:rsid w:val="00C961FC"/>
    <w:rsid w:val="00C96374"/>
    <w:rsid w:val="00C96A0A"/>
    <w:rsid w:val="00C97362"/>
    <w:rsid w:val="00C97F53"/>
    <w:rsid w:val="00CA0D11"/>
    <w:rsid w:val="00CA1A2F"/>
    <w:rsid w:val="00CA218D"/>
    <w:rsid w:val="00CA21E0"/>
    <w:rsid w:val="00CA21EF"/>
    <w:rsid w:val="00CA2577"/>
    <w:rsid w:val="00CA2790"/>
    <w:rsid w:val="00CA2E4A"/>
    <w:rsid w:val="00CA34BF"/>
    <w:rsid w:val="00CA3948"/>
    <w:rsid w:val="00CA3BD3"/>
    <w:rsid w:val="00CA43DD"/>
    <w:rsid w:val="00CA4D52"/>
    <w:rsid w:val="00CA52D2"/>
    <w:rsid w:val="00CA5ADC"/>
    <w:rsid w:val="00CA6217"/>
    <w:rsid w:val="00CA7562"/>
    <w:rsid w:val="00CB136C"/>
    <w:rsid w:val="00CB1652"/>
    <w:rsid w:val="00CB1C72"/>
    <w:rsid w:val="00CB1CA2"/>
    <w:rsid w:val="00CB23B6"/>
    <w:rsid w:val="00CB2621"/>
    <w:rsid w:val="00CB2CD2"/>
    <w:rsid w:val="00CB354F"/>
    <w:rsid w:val="00CB3C6D"/>
    <w:rsid w:val="00CB4134"/>
    <w:rsid w:val="00CB449C"/>
    <w:rsid w:val="00CB5A9A"/>
    <w:rsid w:val="00CB5E55"/>
    <w:rsid w:val="00CB6824"/>
    <w:rsid w:val="00CB798A"/>
    <w:rsid w:val="00CB7D12"/>
    <w:rsid w:val="00CC0748"/>
    <w:rsid w:val="00CC0865"/>
    <w:rsid w:val="00CC0DF7"/>
    <w:rsid w:val="00CC1247"/>
    <w:rsid w:val="00CC1D42"/>
    <w:rsid w:val="00CC2FF2"/>
    <w:rsid w:val="00CC30E2"/>
    <w:rsid w:val="00CC4055"/>
    <w:rsid w:val="00CC4309"/>
    <w:rsid w:val="00CC501D"/>
    <w:rsid w:val="00CC545C"/>
    <w:rsid w:val="00CC587C"/>
    <w:rsid w:val="00CC59D6"/>
    <w:rsid w:val="00CC5C28"/>
    <w:rsid w:val="00CC6485"/>
    <w:rsid w:val="00CC6ED2"/>
    <w:rsid w:val="00CD00FF"/>
    <w:rsid w:val="00CD01D5"/>
    <w:rsid w:val="00CD08F9"/>
    <w:rsid w:val="00CD0D71"/>
    <w:rsid w:val="00CD1B83"/>
    <w:rsid w:val="00CD1EBD"/>
    <w:rsid w:val="00CD1EC7"/>
    <w:rsid w:val="00CD21FD"/>
    <w:rsid w:val="00CD2B11"/>
    <w:rsid w:val="00CD2D7C"/>
    <w:rsid w:val="00CD2EE2"/>
    <w:rsid w:val="00CD3F8A"/>
    <w:rsid w:val="00CD5128"/>
    <w:rsid w:val="00CD590C"/>
    <w:rsid w:val="00CD6291"/>
    <w:rsid w:val="00CD636D"/>
    <w:rsid w:val="00CD6748"/>
    <w:rsid w:val="00CD6EC7"/>
    <w:rsid w:val="00CD734B"/>
    <w:rsid w:val="00CD7AD3"/>
    <w:rsid w:val="00CE1204"/>
    <w:rsid w:val="00CE1312"/>
    <w:rsid w:val="00CE18B1"/>
    <w:rsid w:val="00CE1FC8"/>
    <w:rsid w:val="00CE20BD"/>
    <w:rsid w:val="00CE2205"/>
    <w:rsid w:val="00CE28A1"/>
    <w:rsid w:val="00CE2B15"/>
    <w:rsid w:val="00CE2C5F"/>
    <w:rsid w:val="00CE35B7"/>
    <w:rsid w:val="00CE36AD"/>
    <w:rsid w:val="00CE3BFB"/>
    <w:rsid w:val="00CE4E7E"/>
    <w:rsid w:val="00CE4F96"/>
    <w:rsid w:val="00CE5375"/>
    <w:rsid w:val="00CE5C18"/>
    <w:rsid w:val="00CE5F18"/>
    <w:rsid w:val="00CE74FF"/>
    <w:rsid w:val="00CE75F0"/>
    <w:rsid w:val="00CF0BA6"/>
    <w:rsid w:val="00CF0DAF"/>
    <w:rsid w:val="00CF10DB"/>
    <w:rsid w:val="00CF1A77"/>
    <w:rsid w:val="00CF2246"/>
    <w:rsid w:val="00CF2530"/>
    <w:rsid w:val="00CF256E"/>
    <w:rsid w:val="00CF26FF"/>
    <w:rsid w:val="00CF33BC"/>
    <w:rsid w:val="00CF4AE2"/>
    <w:rsid w:val="00CF5B59"/>
    <w:rsid w:val="00CF7233"/>
    <w:rsid w:val="00CF7656"/>
    <w:rsid w:val="00CF7B7A"/>
    <w:rsid w:val="00CF7FAC"/>
    <w:rsid w:val="00D01354"/>
    <w:rsid w:val="00D013DD"/>
    <w:rsid w:val="00D0157B"/>
    <w:rsid w:val="00D0208D"/>
    <w:rsid w:val="00D02264"/>
    <w:rsid w:val="00D0295D"/>
    <w:rsid w:val="00D02E53"/>
    <w:rsid w:val="00D030AB"/>
    <w:rsid w:val="00D032CB"/>
    <w:rsid w:val="00D03507"/>
    <w:rsid w:val="00D03BA6"/>
    <w:rsid w:val="00D03D86"/>
    <w:rsid w:val="00D04287"/>
    <w:rsid w:val="00D04519"/>
    <w:rsid w:val="00D04592"/>
    <w:rsid w:val="00D05BAB"/>
    <w:rsid w:val="00D06C65"/>
    <w:rsid w:val="00D07966"/>
    <w:rsid w:val="00D07D08"/>
    <w:rsid w:val="00D108A9"/>
    <w:rsid w:val="00D109F9"/>
    <w:rsid w:val="00D115B6"/>
    <w:rsid w:val="00D11672"/>
    <w:rsid w:val="00D11EE7"/>
    <w:rsid w:val="00D122F7"/>
    <w:rsid w:val="00D12889"/>
    <w:rsid w:val="00D1319D"/>
    <w:rsid w:val="00D13FBC"/>
    <w:rsid w:val="00D14A54"/>
    <w:rsid w:val="00D15216"/>
    <w:rsid w:val="00D15BE0"/>
    <w:rsid w:val="00D1627F"/>
    <w:rsid w:val="00D163C7"/>
    <w:rsid w:val="00D164FF"/>
    <w:rsid w:val="00D1675B"/>
    <w:rsid w:val="00D17EFD"/>
    <w:rsid w:val="00D203E0"/>
    <w:rsid w:val="00D20873"/>
    <w:rsid w:val="00D21336"/>
    <w:rsid w:val="00D21E50"/>
    <w:rsid w:val="00D21E71"/>
    <w:rsid w:val="00D22271"/>
    <w:rsid w:val="00D222FC"/>
    <w:rsid w:val="00D23354"/>
    <w:rsid w:val="00D23889"/>
    <w:rsid w:val="00D24C55"/>
    <w:rsid w:val="00D24D96"/>
    <w:rsid w:val="00D24EF4"/>
    <w:rsid w:val="00D26047"/>
    <w:rsid w:val="00D26981"/>
    <w:rsid w:val="00D26AAE"/>
    <w:rsid w:val="00D26C89"/>
    <w:rsid w:val="00D27179"/>
    <w:rsid w:val="00D27623"/>
    <w:rsid w:val="00D30F94"/>
    <w:rsid w:val="00D31662"/>
    <w:rsid w:val="00D31845"/>
    <w:rsid w:val="00D31CEA"/>
    <w:rsid w:val="00D32378"/>
    <w:rsid w:val="00D32BA7"/>
    <w:rsid w:val="00D32C05"/>
    <w:rsid w:val="00D35E8F"/>
    <w:rsid w:val="00D36337"/>
    <w:rsid w:val="00D36522"/>
    <w:rsid w:val="00D36CA7"/>
    <w:rsid w:val="00D370AF"/>
    <w:rsid w:val="00D373B2"/>
    <w:rsid w:val="00D4010E"/>
    <w:rsid w:val="00D40A63"/>
    <w:rsid w:val="00D410D2"/>
    <w:rsid w:val="00D4131C"/>
    <w:rsid w:val="00D4137A"/>
    <w:rsid w:val="00D41726"/>
    <w:rsid w:val="00D41FEE"/>
    <w:rsid w:val="00D421FF"/>
    <w:rsid w:val="00D43061"/>
    <w:rsid w:val="00D4316B"/>
    <w:rsid w:val="00D432CA"/>
    <w:rsid w:val="00D43379"/>
    <w:rsid w:val="00D4385F"/>
    <w:rsid w:val="00D43CE6"/>
    <w:rsid w:val="00D43D80"/>
    <w:rsid w:val="00D44354"/>
    <w:rsid w:val="00D4685A"/>
    <w:rsid w:val="00D46AA5"/>
    <w:rsid w:val="00D46B4D"/>
    <w:rsid w:val="00D50359"/>
    <w:rsid w:val="00D51CAD"/>
    <w:rsid w:val="00D51D2A"/>
    <w:rsid w:val="00D5233F"/>
    <w:rsid w:val="00D5248B"/>
    <w:rsid w:val="00D527A7"/>
    <w:rsid w:val="00D52927"/>
    <w:rsid w:val="00D552DC"/>
    <w:rsid w:val="00D55439"/>
    <w:rsid w:val="00D55FC4"/>
    <w:rsid w:val="00D56880"/>
    <w:rsid w:val="00D56B6A"/>
    <w:rsid w:val="00D577FF"/>
    <w:rsid w:val="00D579C2"/>
    <w:rsid w:val="00D57BFC"/>
    <w:rsid w:val="00D57CB1"/>
    <w:rsid w:val="00D607E2"/>
    <w:rsid w:val="00D60FD8"/>
    <w:rsid w:val="00D622C1"/>
    <w:rsid w:val="00D62692"/>
    <w:rsid w:val="00D62777"/>
    <w:rsid w:val="00D62922"/>
    <w:rsid w:val="00D636FA"/>
    <w:rsid w:val="00D649DA"/>
    <w:rsid w:val="00D650DA"/>
    <w:rsid w:val="00D65C06"/>
    <w:rsid w:val="00D67182"/>
    <w:rsid w:val="00D700F3"/>
    <w:rsid w:val="00D7156F"/>
    <w:rsid w:val="00D718F9"/>
    <w:rsid w:val="00D71E1B"/>
    <w:rsid w:val="00D7270B"/>
    <w:rsid w:val="00D72C69"/>
    <w:rsid w:val="00D73160"/>
    <w:rsid w:val="00D74023"/>
    <w:rsid w:val="00D74A59"/>
    <w:rsid w:val="00D74C2F"/>
    <w:rsid w:val="00D75669"/>
    <w:rsid w:val="00D75934"/>
    <w:rsid w:val="00D75DEC"/>
    <w:rsid w:val="00D76FC8"/>
    <w:rsid w:val="00D77104"/>
    <w:rsid w:val="00D77364"/>
    <w:rsid w:val="00D77A2D"/>
    <w:rsid w:val="00D8078B"/>
    <w:rsid w:val="00D81046"/>
    <w:rsid w:val="00D81380"/>
    <w:rsid w:val="00D820D3"/>
    <w:rsid w:val="00D823F0"/>
    <w:rsid w:val="00D83DB0"/>
    <w:rsid w:val="00D83EC7"/>
    <w:rsid w:val="00D85013"/>
    <w:rsid w:val="00D852DB"/>
    <w:rsid w:val="00D873B5"/>
    <w:rsid w:val="00D878A3"/>
    <w:rsid w:val="00D87F5A"/>
    <w:rsid w:val="00D9016C"/>
    <w:rsid w:val="00D90B5D"/>
    <w:rsid w:val="00D91AEE"/>
    <w:rsid w:val="00D91E66"/>
    <w:rsid w:val="00D92226"/>
    <w:rsid w:val="00D92710"/>
    <w:rsid w:val="00D92961"/>
    <w:rsid w:val="00D93B13"/>
    <w:rsid w:val="00D93ED2"/>
    <w:rsid w:val="00D943DB"/>
    <w:rsid w:val="00D95D61"/>
    <w:rsid w:val="00D96726"/>
    <w:rsid w:val="00D969FD"/>
    <w:rsid w:val="00D96AF0"/>
    <w:rsid w:val="00D96B97"/>
    <w:rsid w:val="00D976D5"/>
    <w:rsid w:val="00D97DAC"/>
    <w:rsid w:val="00DA0769"/>
    <w:rsid w:val="00DA0BAC"/>
    <w:rsid w:val="00DA0C44"/>
    <w:rsid w:val="00DA1E75"/>
    <w:rsid w:val="00DA1FC7"/>
    <w:rsid w:val="00DA3CDC"/>
    <w:rsid w:val="00DA3D2C"/>
    <w:rsid w:val="00DA5708"/>
    <w:rsid w:val="00DA5CC0"/>
    <w:rsid w:val="00DA5F46"/>
    <w:rsid w:val="00DB09DD"/>
    <w:rsid w:val="00DB0CB1"/>
    <w:rsid w:val="00DB0F0C"/>
    <w:rsid w:val="00DB0FEF"/>
    <w:rsid w:val="00DB111E"/>
    <w:rsid w:val="00DB1C3C"/>
    <w:rsid w:val="00DB202C"/>
    <w:rsid w:val="00DB203E"/>
    <w:rsid w:val="00DB210E"/>
    <w:rsid w:val="00DB268B"/>
    <w:rsid w:val="00DB2A9C"/>
    <w:rsid w:val="00DB3660"/>
    <w:rsid w:val="00DB3C3B"/>
    <w:rsid w:val="00DB578B"/>
    <w:rsid w:val="00DB6D10"/>
    <w:rsid w:val="00DB6FDF"/>
    <w:rsid w:val="00DB7CD3"/>
    <w:rsid w:val="00DC0461"/>
    <w:rsid w:val="00DC1A57"/>
    <w:rsid w:val="00DC208C"/>
    <w:rsid w:val="00DC3194"/>
    <w:rsid w:val="00DC391D"/>
    <w:rsid w:val="00DC446C"/>
    <w:rsid w:val="00DC468F"/>
    <w:rsid w:val="00DC4DFC"/>
    <w:rsid w:val="00DC4EBF"/>
    <w:rsid w:val="00DC5339"/>
    <w:rsid w:val="00DC678D"/>
    <w:rsid w:val="00DC7FF3"/>
    <w:rsid w:val="00DD0E66"/>
    <w:rsid w:val="00DD178D"/>
    <w:rsid w:val="00DD1D8E"/>
    <w:rsid w:val="00DD4DEB"/>
    <w:rsid w:val="00DD5683"/>
    <w:rsid w:val="00DD6353"/>
    <w:rsid w:val="00DD66D8"/>
    <w:rsid w:val="00DD7697"/>
    <w:rsid w:val="00DE0B74"/>
    <w:rsid w:val="00DE18A6"/>
    <w:rsid w:val="00DE1D3D"/>
    <w:rsid w:val="00DE2BB5"/>
    <w:rsid w:val="00DE2E4E"/>
    <w:rsid w:val="00DE358C"/>
    <w:rsid w:val="00DE3601"/>
    <w:rsid w:val="00DE443E"/>
    <w:rsid w:val="00DE4545"/>
    <w:rsid w:val="00DE4A74"/>
    <w:rsid w:val="00DE4DF5"/>
    <w:rsid w:val="00DE584B"/>
    <w:rsid w:val="00DE5B81"/>
    <w:rsid w:val="00DE76D0"/>
    <w:rsid w:val="00DE79FD"/>
    <w:rsid w:val="00DF0BC3"/>
    <w:rsid w:val="00DF0E90"/>
    <w:rsid w:val="00DF1509"/>
    <w:rsid w:val="00DF15B2"/>
    <w:rsid w:val="00DF1B72"/>
    <w:rsid w:val="00DF1D7E"/>
    <w:rsid w:val="00DF1F72"/>
    <w:rsid w:val="00DF26D7"/>
    <w:rsid w:val="00DF2892"/>
    <w:rsid w:val="00DF33F5"/>
    <w:rsid w:val="00DF4851"/>
    <w:rsid w:val="00DF575B"/>
    <w:rsid w:val="00DF5C16"/>
    <w:rsid w:val="00DF710C"/>
    <w:rsid w:val="00DF71C9"/>
    <w:rsid w:val="00DF7AC1"/>
    <w:rsid w:val="00E0007F"/>
    <w:rsid w:val="00E00B54"/>
    <w:rsid w:val="00E00C88"/>
    <w:rsid w:val="00E00D92"/>
    <w:rsid w:val="00E00F29"/>
    <w:rsid w:val="00E01641"/>
    <w:rsid w:val="00E04CCB"/>
    <w:rsid w:val="00E05127"/>
    <w:rsid w:val="00E05D68"/>
    <w:rsid w:val="00E0604E"/>
    <w:rsid w:val="00E060D5"/>
    <w:rsid w:val="00E07DAA"/>
    <w:rsid w:val="00E07F3D"/>
    <w:rsid w:val="00E1052D"/>
    <w:rsid w:val="00E10B46"/>
    <w:rsid w:val="00E1137E"/>
    <w:rsid w:val="00E1138E"/>
    <w:rsid w:val="00E134C1"/>
    <w:rsid w:val="00E13790"/>
    <w:rsid w:val="00E13D99"/>
    <w:rsid w:val="00E1415C"/>
    <w:rsid w:val="00E158F8"/>
    <w:rsid w:val="00E158FF"/>
    <w:rsid w:val="00E15CA8"/>
    <w:rsid w:val="00E15F8D"/>
    <w:rsid w:val="00E16189"/>
    <w:rsid w:val="00E16A98"/>
    <w:rsid w:val="00E16B46"/>
    <w:rsid w:val="00E16D42"/>
    <w:rsid w:val="00E1725D"/>
    <w:rsid w:val="00E17803"/>
    <w:rsid w:val="00E17BF3"/>
    <w:rsid w:val="00E2063C"/>
    <w:rsid w:val="00E20892"/>
    <w:rsid w:val="00E208D2"/>
    <w:rsid w:val="00E20B66"/>
    <w:rsid w:val="00E21AE9"/>
    <w:rsid w:val="00E21EAC"/>
    <w:rsid w:val="00E22636"/>
    <w:rsid w:val="00E2310F"/>
    <w:rsid w:val="00E23D26"/>
    <w:rsid w:val="00E24D5A"/>
    <w:rsid w:val="00E2547E"/>
    <w:rsid w:val="00E25A8D"/>
    <w:rsid w:val="00E25C52"/>
    <w:rsid w:val="00E2645E"/>
    <w:rsid w:val="00E26ACB"/>
    <w:rsid w:val="00E26D35"/>
    <w:rsid w:val="00E2760D"/>
    <w:rsid w:val="00E278B2"/>
    <w:rsid w:val="00E27CC3"/>
    <w:rsid w:val="00E303E2"/>
    <w:rsid w:val="00E31391"/>
    <w:rsid w:val="00E313F3"/>
    <w:rsid w:val="00E3165D"/>
    <w:rsid w:val="00E31995"/>
    <w:rsid w:val="00E32B5F"/>
    <w:rsid w:val="00E33583"/>
    <w:rsid w:val="00E33CD9"/>
    <w:rsid w:val="00E341D9"/>
    <w:rsid w:val="00E34D72"/>
    <w:rsid w:val="00E34F37"/>
    <w:rsid w:val="00E350F2"/>
    <w:rsid w:val="00E35E76"/>
    <w:rsid w:val="00E35F3A"/>
    <w:rsid w:val="00E36DC5"/>
    <w:rsid w:val="00E37106"/>
    <w:rsid w:val="00E37315"/>
    <w:rsid w:val="00E37FE1"/>
    <w:rsid w:val="00E413CB"/>
    <w:rsid w:val="00E41BB3"/>
    <w:rsid w:val="00E4232F"/>
    <w:rsid w:val="00E42A20"/>
    <w:rsid w:val="00E42F33"/>
    <w:rsid w:val="00E440E4"/>
    <w:rsid w:val="00E45061"/>
    <w:rsid w:val="00E459EE"/>
    <w:rsid w:val="00E474D0"/>
    <w:rsid w:val="00E4752C"/>
    <w:rsid w:val="00E50257"/>
    <w:rsid w:val="00E506AB"/>
    <w:rsid w:val="00E50C34"/>
    <w:rsid w:val="00E50C4D"/>
    <w:rsid w:val="00E50D5C"/>
    <w:rsid w:val="00E50DE4"/>
    <w:rsid w:val="00E50E6C"/>
    <w:rsid w:val="00E51316"/>
    <w:rsid w:val="00E513C3"/>
    <w:rsid w:val="00E51FE4"/>
    <w:rsid w:val="00E529B2"/>
    <w:rsid w:val="00E52D30"/>
    <w:rsid w:val="00E53688"/>
    <w:rsid w:val="00E53841"/>
    <w:rsid w:val="00E53CD5"/>
    <w:rsid w:val="00E55704"/>
    <w:rsid w:val="00E5572C"/>
    <w:rsid w:val="00E558EC"/>
    <w:rsid w:val="00E55F5F"/>
    <w:rsid w:val="00E56B4D"/>
    <w:rsid w:val="00E60DCD"/>
    <w:rsid w:val="00E6124F"/>
    <w:rsid w:val="00E61A6C"/>
    <w:rsid w:val="00E62171"/>
    <w:rsid w:val="00E62C4E"/>
    <w:rsid w:val="00E62F7F"/>
    <w:rsid w:val="00E634AF"/>
    <w:rsid w:val="00E63864"/>
    <w:rsid w:val="00E6642C"/>
    <w:rsid w:val="00E6657D"/>
    <w:rsid w:val="00E66780"/>
    <w:rsid w:val="00E668B1"/>
    <w:rsid w:val="00E66973"/>
    <w:rsid w:val="00E66C1A"/>
    <w:rsid w:val="00E677BC"/>
    <w:rsid w:val="00E67B1F"/>
    <w:rsid w:val="00E706F2"/>
    <w:rsid w:val="00E70CD6"/>
    <w:rsid w:val="00E71ED9"/>
    <w:rsid w:val="00E72263"/>
    <w:rsid w:val="00E72764"/>
    <w:rsid w:val="00E7288E"/>
    <w:rsid w:val="00E72983"/>
    <w:rsid w:val="00E73775"/>
    <w:rsid w:val="00E7427C"/>
    <w:rsid w:val="00E7445A"/>
    <w:rsid w:val="00E74A51"/>
    <w:rsid w:val="00E75A86"/>
    <w:rsid w:val="00E75F7B"/>
    <w:rsid w:val="00E760C0"/>
    <w:rsid w:val="00E76471"/>
    <w:rsid w:val="00E766CE"/>
    <w:rsid w:val="00E7682F"/>
    <w:rsid w:val="00E7697C"/>
    <w:rsid w:val="00E779CD"/>
    <w:rsid w:val="00E803E5"/>
    <w:rsid w:val="00E80638"/>
    <w:rsid w:val="00E808F4"/>
    <w:rsid w:val="00E80E9F"/>
    <w:rsid w:val="00E81701"/>
    <w:rsid w:val="00E82347"/>
    <w:rsid w:val="00E825BD"/>
    <w:rsid w:val="00E82AC3"/>
    <w:rsid w:val="00E83B7D"/>
    <w:rsid w:val="00E845A8"/>
    <w:rsid w:val="00E84822"/>
    <w:rsid w:val="00E84896"/>
    <w:rsid w:val="00E84FF4"/>
    <w:rsid w:val="00E85CE4"/>
    <w:rsid w:val="00E86011"/>
    <w:rsid w:val="00E86600"/>
    <w:rsid w:val="00E869E1"/>
    <w:rsid w:val="00E86EE7"/>
    <w:rsid w:val="00E87183"/>
    <w:rsid w:val="00E87598"/>
    <w:rsid w:val="00E87E38"/>
    <w:rsid w:val="00E87F63"/>
    <w:rsid w:val="00E911E7"/>
    <w:rsid w:val="00E9180E"/>
    <w:rsid w:val="00E91B60"/>
    <w:rsid w:val="00E9201A"/>
    <w:rsid w:val="00E922B9"/>
    <w:rsid w:val="00E92540"/>
    <w:rsid w:val="00E92964"/>
    <w:rsid w:val="00E92D7B"/>
    <w:rsid w:val="00E93B3D"/>
    <w:rsid w:val="00E94312"/>
    <w:rsid w:val="00E9507B"/>
    <w:rsid w:val="00E95F40"/>
    <w:rsid w:val="00EA11EE"/>
    <w:rsid w:val="00EA13F7"/>
    <w:rsid w:val="00EA1BFF"/>
    <w:rsid w:val="00EA3B58"/>
    <w:rsid w:val="00EA3D7A"/>
    <w:rsid w:val="00EA3FA6"/>
    <w:rsid w:val="00EA4312"/>
    <w:rsid w:val="00EB12F1"/>
    <w:rsid w:val="00EB14FA"/>
    <w:rsid w:val="00EB1888"/>
    <w:rsid w:val="00EB1F8C"/>
    <w:rsid w:val="00EB2940"/>
    <w:rsid w:val="00EB29C6"/>
    <w:rsid w:val="00EB3B2C"/>
    <w:rsid w:val="00EB3D16"/>
    <w:rsid w:val="00EB51EE"/>
    <w:rsid w:val="00EB52AC"/>
    <w:rsid w:val="00EB59B6"/>
    <w:rsid w:val="00EB654A"/>
    <w:rsid w:val="00EB6818"/>
    <w:rsid w:val="00EB6B7A"/>
    <w:rsid w:val="00EB7176"/>
    <w:rsid w:val="00EC00CB"/>
    <w:rsid w:val="00EC03A7"/>
    <w:rsid w:val="00EC043A"/>
    <w:rsid w:val="00EC07AD"/>
    <w:rsid w:val="00EC14EE"/>
    <w:rsid w:val="00EC155E"/>
    <w:rsid w:val="00EC1A44"/>
    <w:rsid w:val="00EC3D0B"/>
    <w:rsid w:val="00EC4179"/>
    <w:rsid w:val="00EC4257"/>
    <w:rsid w:val="00EC43E8"/>
    <w:rsid w:val="00EC5634"/>
    <w:rsid w:val="00EC5693"/>
    <w:rsid w:val="00EC5CEF"/>
    <w:rsid w:val="00EC64C4"/>
    <w:rsid w:val="00EC65E1"/>
    <w:rsid w:val="00EC6E6F"/>
    <w:rsid w:val="00EC7251"/>
    <w:rsid w:val="00ED0489"/>
    <w:rsid w:val="00ED089C"/>
    <w:rsid w:val="00ED2BDD"/>
    <w:rsid w:val="00ED2D60"/>
    <w:rsid w:val="00ED2E14"/>
    <w:rsid w:val="00ED331B"/>
    <w:rsid w:val="00ED39B9"/>
    <w:rsid w:val="00ED39D1"/>
    <w:rsid w:val="00ED40A6"/>
    <w:rsid w:val="00ED4313"/>
    <w:rsid w:val="00ED4322"/>
    <w:rsid w:val="00ED46D0"/>
    <w:rsid w:val="00ED544C"/>
    <w:rsid w:val="00ED5DA7"/>
    <w:rsid w:val="00ED6030"/>
    <w:rsid w:val="00ED687A"/>
    <w:rsid w:val="00ED6916"/>
    <w:rsid w:val="00ED691B"/>
    <w:rsid w:val="00ED69AF"/>
    <w:rsid w:val="00ED6A33"/>
    <w:rsid w:val="00ED7CC8"/>
    <w:rsid w:val="00EE130F"/>
    <w:rsid w:val="00EE1BC1"/>
    <w:rsid w:val="00EE38F3"/>
    <w:rsid w:val="00EE4ACE"/>
    <w:rsid w:val="00EE4C36"/>
    <w:rsid w:val="00EE4C98"/>
    <w:rsid w:val="00EE5195"/>
    <w:rsid w:val="00EE5262"/>
    <w:rsid w:val="00EE5446"/>
    <w:rsid w:val="00EE65AD"/>
    <w:rsid w:val="00EE7A69"/>
    <w:rsid w:val="00EF04B3"/>
    <w:rsid w:val="00EF09E4"/>
    <w:rsid w:val="00EF1296"/>
    <w:rsid w:val="00EF1826"/>
    <w:rsid w:val="00EF1DD3"/>
    <w:rsid w:val="00EF2DC4"/>
    <w:rsid w:val="00EF3881"/>
    <w:rsid w:val="00EF47E0"/>
    <w:rsid w:val="00EF4CCD"/>
    <w:rsid w:val="00EF53A4"/>
    <w:rsid w:val="00EF5D31"/>
    <w:rsid w:val="00EF611E"/>
    <w:rsid w:val="00EF6C1F"/>
    <w:rsid w:val="00EF7968"/>
    <w:rsid w:val="00EF7CE1"/>
    <w:rsid w:val="00F004F7"/>
    <w:rsid w:val="00F00A10"/>
    <w:rsid w:val="00F00B3B"/>
    <w:rsid w:val="00F0139C"/>
    <w:rsid w:val="00F01A97"/>
    <w:rsid w:val="00F02414"/>
    <w:rsid w:val="00F029D3"/>
    <w:rsid w:val="00F0321F"/>
    <w:rsid w:val="00F03680"/>
    <w:rsid w:val="00F03E84"/>
    <w:rsid w:val="00F04079"/>
    <w:rsid w:val="00F05291"/>
    <w:rsid w:val="00F061C5"/>
    <w:rsid w:val="00F063DE"/>
    <w:rsid w:val="00F066CC"/>
    <w:rsid w:val="00F06F20"/>
    <w:rsid w:val="00F105E8"/>
    <w:rsid w:val="00F1183D"/>
    <w:rsid w:val="00F11875"/>
    <w:rsid w:val="00F11D10"/>
    <w:rsid w:val="00F11E1B"/>
    <w:rsid w:val="00F12F02"/>
    <w:rsid w:val="00F13384"/>
    <w:rsid w:val="00F13CB8"/>
    <w:rsid w:val="00F13DFF"/>
    <w:rsid w:val="00F13E1C"/>
    <w:rsid w:val="00F14F86"/>
    <w:rsid w:val="00F15497"/>
    <w:rsid w:val="00F154C4"/>
    <w:rsid w:val="00F1559E"/>
    <w:rsid w:val="00F16AE0"/>
    <w:rsid w:val="00F16E34"/>
    <w:rsid w:val="00F17664"/>
    <w:rsid w:val="00F177F5"/>
    <w:rsid w:val="00F2010F"/>
    <w:rsid w:val="00F2055A"/>
    <w:rsid w:val="00F2156C"/>
    <w:rsid w:val="00F2195E"/>
    <w:rsid w:val="00F22DC6"/>
    <w:rsid w:val="00F248EA"/>
    <w:rsid w:val="00F24DCF"/>
    <w:rsid w:val="00F2503A"/>
    <w:rsid w:val="00F251B1"/>
    <w:rsid w:val="00F25FAA"/>
    <w:rsid w:val="00F262E6"/>
    <w:rsid w:val="00F264A0"/>
    <w:rsid w:val="00F26691"/>
    <w:rsid w:val="00F26965"/>
    <w:rsid w:val="00F279C8"/>
    <w:rsid w:val="00F30607"/>
    <w:rsid w:val="00F31943"/>
    <w:rsid w:val="00F326C1"/>
    <w:rsid w:val="00F32897"/>
    <w:rsid w:val="00F330DF"/>
    <w:rsid w:val="00F34041"/>
    <w:rsid w:val="00F34D58"/>
    <w:rsid w:val="00F35EA0"/>
    <w:rsid w:val="00F36E81"/>
    <w:rsid w:val="00F37739"/>
    <w:rsid w:val="00F37E20"/>
    <w:rsid w:val="00F40A6E"/>
    <w:rsid w:val="00F413A8"/>
    <w:rsid w:val="00F420A5"/>
    <w:rsid w:val="00F432C6"/>
    <w:rsid w:val="00F44660"/>
    <w:rsid w:val="00F448CC"/>
    <w:rsid w:val="00F45B5A"/>
    <w:rsid w:val="00F46697"/>
    <w:rsid w:val="00F468BF"/>
    <w:rsid w:val="00F46B28"/>
    <w:rsid w:val="00F474A4"/>
    <w:rsid w:val="00F475A7"/>
    <w:rsid w:val="00F50843"/>
    <w:rsid w:val="00F509B1"/>
    <w:rsid w:val="00F525DB"/>
    <w:rsid w:val="00F5393A"/>
    <w:rsid w:val="00F53E03"/>
    <w:rsid w:val="00F544A5"/>
    <w:rsid w:val="00F559D1"/>
    <w:rsid w:val="00F56053"/>
    <w:rsid w:val="00F5721D"/>
    <w:rsid w:val="00F574C1"/>
    <w:rsid w:val="00F576E3"/>
    <w:rsid w:val="00F61334"/>
    <w:rsid w:val="00F61D24"/>
    <w:rsid w:val="00F62F9F"/>
    <w:rsid w:val="00F63589"/>
    <w:rsid w:val="00F64380"/>
    <w:rsid w:val="00F6522A"/>
    <w:rsid w:val="00F652F4"/>
    <w:rsid w:val="00F65585"/>
    <w:rsid w:val="00F65607"/>
    <w:rsid w:val="00F656C5"/>
    <w:rsid w:val="00F6575A"/>
    <w:rsid w:val="00F65EC7"/>
    <w:rsid w:val="00F662C9"/>
    <w:rsid w:val="00F6667B"/>
    <w:rsid w:val="00F70405"/>
    <w:rsid w:val="00F704E5"/>
    <w:rsid w:val="00F7112C"/>
    <w:rsid w:val="00F72E13"/>
    <w:rsid w:val="00F74724"/>
    <w:rsid w:val="00F74E25"/>
    <w:rsid w:val="00F7508A"/>
    <w:rsid w:val="00F757F4"/>
    <w:rsid w:val="00F7587F"/>
    <w:rsid w:val="00F76421"/>
    <w:rsid w:val="00F77735"/>
    <w:rsid w:val="00F81188"/>
    <w:rsid w:val="00F811CF"/>
    <w:rsid w:val="00F8121F"/>
    <w:rsid w:val="00F813C2"/>
    <w:rsid w:val="00F82985"/>
    <w:rsid w:val="00F832C5"/>
    <w:rsid w:val="00F833D2"/>
    <w:rsid w:val="00F8375C"/>
    <w:rsid w:val="00F83E15"/>
    <w:rsid w:val="00F84055"/>
    <w:rsid w:val="00F846DE"/>
    <w:rsid w:val="00F84CF0"/>
    <w:rsid w:val="00F84F14"/>
    <w:rsid w:val="00F85E3C"/>
    <w:rsid w:val="00F85ED7"/>
    <w:rsid w:val="00F87D94"/>
    <w:rsid w:val="00F90B30"/>
    <w:rsid w:val="00F90E80"/>
    <w:rsid w:val="00F9104D"/>
    <w:rsid w:val="00F93859"/>
    <w:rsid w:val="00F93A10"/>
    <w:rsid w:val="00F93A9C"/>
    <w:rsid w:val="00F9412E"/>
    <w:rsid w:val="00F945FB"/>
    <w:rsid w:val="00F94942"/>
    <w:rsid w:val="00F94FC3"/>
    <w:rsid w:val="00F95CBA"/>
    <w:rsid w:val="00F95D05"/>
    <w:rsid w:val="00F962F2"/>
    <w:rsid w:val="00F96737"/>
    <w:rsid w:val="00F97779"/>
    <w:rsid w:val="00FA04FB"/>
    <w:rsid w:val="00FA0738"/>
    <w:rsid w:val="00FA113E"/>
    <w:rsid w:val="00FA12B2"/>
    <w:rsid w:val="00FA15E0"/>
    <w:rsid w:val="00FA21DB"/>
    <w:rsid w:val="00FA222E"/>
    <w:rsid w:val="00FA2A07"/>
    <w:rsid w:val="00FA2D72"/>
    <w:rsid w:val="00FA3645"/>
    <w:rsid w:val="00FA3DFA"/>
    <w:rsid w:val="00FA4253"/>
    <w:rsid w:val="00FA4704"/>
    <w:rsid w:val="00FA4AF5"/>
    <w:rsid w:val="00FA5272"/>
    <w:rsid w:val="00FA52CA"/>
    <w:rsid w:val="00FA5970"/>
    <w:rsid w:val="00FA5CC3"/>
    <w:rsid w:val="00FA5FCF"/>
    <w:rsid w:val="00FA61E3"/>
    <w:rsid w:val="00FA7803"/>
    <w:rsid w:val="00FA7B29"/>
    <w:rsid w:val="00FA7E8B"/>
    <w:rsid w:val="00FB0866"/>
    <w:rsid w:val="00FB0873"/>
    <w:rsid w:val="00FB1155"/>
    <w:rsid w:val="00FB13B5"/>
    <w:rsid w:val="00FB23E2"/>
    <w:rsid w:val="00FB2E78"/>
    <w:rsid w:val="00FB3337"/>
    <w:rsid w:val="00FB398A"/>
    <w:rsid w:val="00FB3BC2"/>
    <w:rsid w:val="00FB467C"/>
    <w:rsid w:val="00FB47E3"/>
    <w:rsid w:val="00FB698B"/>
    <w:rsid w:val="00FB69AC"/>
    <w:rsid w:val="00FB6E96"/>
    <w:rsid w:val="00FB76D1"/>
    <w:rsid w:val="00FB7B10"/>
    <w:rsid w:val="00FC04BC"/>
    <w:rsid w:val="00FC06E7"/>
    <w:rsid w:val="00FC0CC2"/>
    <w:rsid w:val="00FC134A"/>
    <w:rsid w:val="00FC21A4"/>
    <w:rsid w:val="00FC2298"/>
    <w:rsid w:val="00FC3BDB"/>
    <w:rsid w:val="00FC4FDD"/>
    <w:rsid w:val="00FC5789"/>
    <w:rsid w:val="00FC5CDA"/>
    <w:rsid w:val="00FC5DD2"/>
    <w:rsid w:val="00FC60B6"/>
    <w:rsid w:val="00FC6A85"/>
    <w:rsid w:val="00FC6AC4"/>
    <w:rsid w:val="00FC6F02"/>
    <w:rsid w:val="00FC6F1B"/>
    <w:rsid w:val="00FC70C6"/>
    <w:rsid w:val="00FC7B22"/>
    <w:rsid w:val="00FC7CE7"/>
    <w:rsid w:val="00FD0050"/>
    <w:rsid w:val="00FD0143"/>
    <w:rsid w:val="00FD08AA"/>
    <w:rsid w:val="00FD0E07"/>
    <w:rsid w:val="00FD17BD"/>
    <w:rsid w:val="00FD2536"/>
    <w:rsid w:val="00FD2C6A"/>
    <w:rsid w:val="00FD312F"/>
    <w:rsid w:val="00FD3C05"/>
    <w:rsid w:val="00FD3C4C"/>
    <w:rsid w:val="00FD4472"/>
    <w:rsid w:val="00FD4A8E"/>
    <w:rsid w:val="00FD4E65"/>
    <w:rsid w:val="00FD5404"/>
    <w:rsid w:val="00FD5A4C"/>
    <w:rsid w:val="00FD5C9C"/>
    <w:rsid w:val="00FD60E6"/>
    <w:rsid w:val="00FD77D6"/>
    <w:rsid w:val="00FE0425"/>
    <w:rsid w:val="00FE056F"/>
    <w:rsid w:val="00FE229D"/>
    <w:rsid w:val="00FE2311"/>
    <w:rsid w:val="00FE2D59"/>
    <w:rsid w:val="00FE39AD"/>
    <w:rsid w:val="00FE3D17"/>
    <w:rsid w:val="00FE3DE8"/>
    <w:rsid w:val="00FE43EB"/>
    <w:rsid w:val="00FE4B4C"/>
    <w:rsid w:val="00FE4EDE"/>
    <w:rsid w:val="00FE5120"/>
    <w:rsid w:val="00FE5DA9"/>
    <w:rsid w:val="00FE6198"/>
    <w:rsid w:val="00FE66B0"/>
    <w:rsid w:val="00FF0A56"/>
    <w:rsid w:val="00FF17E9"/>
    <w:rsid w:val="00FF1F71"/>
    <w:rsid w:val="00FF266F"/>
    <w:rsid w:val="00FF2B2F"/>
    <w:rsid w:val="00FF2BBF"/>
    <w:rsid w:val="00FF33DE"/>
    <w:rsid w:val="00FF3422"/>
    <w:rsid w:val="00FF41EE"/>
    <w:rsid w:val="00FF4DA4"/>
    <w:rsid w:val="00FF50B6"/>
    <w:rsid w:val="00FF54F4"/>
    <w:rsid w:val="00FF5B76"/>
    <w:rsid w:val="00FF5B9B"/>
    <w:rsid w:val="00FF656A"/>
    <w:rsid w:val="00FF65C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A539C32"/>
  <w15:docId w15:val="{04194966-A9A6-4CD8-85C0-BE9532B0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lang w:eastAsia="en-US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i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Rubrik6">
    <w:name w:val="heading 6"/>
    <w:basedOn w:val="Normal"/>
    <w:next w:val="Normal"/>
    <w:qFormat/>
    <w:pPr>
      <w:keepNext/>
      <w:ind w:left="-85"/>
      <w:outlineLvl w:val="5"/>
    </w:pPr>
    <w:rPr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link w:val="BrdtextChar"/>
    <w:pPr>
      <w:tabs>
        <w:tab w:val="right" w:pos="567"/>
      </w:tabs>
    </w:pPr>
    <w:rPr>
      <w:color w:val="000000"/>
    </w:rPr>
  </w:style>
  <w:style w:type="paragraph" w:styleId="Brdtextmedindrag">
    <w:name w:val="Body Text Indent"/>
    <w:basedOn w:val="Normal"/>
    <w:pPr>
      <w:ind w:left="-107"/>
    </w:pPr>
  </w:style>
  <w:style w:type="paragraph" w:styleId="Brdtextmedindrag2">
    <w:name w:val="Body Text Indent 2"/>
    <w:basedOn w:val="Normal"/>
    <w:pPr>
      <w:ind w:left="35"/>
    </w:pPr>
    <w:rPr>
      <w:bCs/>
    </w:rPr>
  </w:style>
  <w:style w:type="table" w:styleId="Tabellrutnt">
    <w:name w:val="Table Grid"/>
    <w:basedOn w:val="Normaltabell"/>
    <w:rsid w:val="00E0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231328"/>
    <w:rPr>
      <w:rFonts w:ascii="Tahoma" w:hAnsi="Tahoma" w:cs="Tahoma"/>
      <w:sz w:val="16"/>
      <w:szCs w:val="16"/>
    </w:rPr>
  </w:style>
  <w:style w:type="character" w:styleId="Hyperlnk">
    <w:name w:val="Hyperlink"/>
    <w:rsid w:val="00A52A92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568B"/>
    <w:pPr>
      <w:ind w:left="1304"/>
    </w:pPr>
  </w:style>
  <w:style w:type="character" w:styleId="AnvndHyperlnk">
    <w:name w:val="FollowedHyperlink"/>
    <w:rsid w:val="003C0DE8"/>
    <w:rPr>
      <w:color w:val="800080"/>
      <w:u w:val="single"/>
    </w:rPr>
  </w:style>
  <w:style w:type="character" w:customStyle="1" w:styleId="SidhuvudChar">
    <w:name w:val="Sidhuvud Char"/>
    <w:link w:val="Sidhuvud"/>
    <w:uiPriority w:val="99"/>
    <w:rsid w:val="00545367"/>
    <w:rPr>
      <w:snapToGrid w:val="0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1D2C29"/>
    <w:rPr>
      <w:color w:val="808080"/>
    </w:rPr>
  </w:style>
  <w:style w:type="character" w:customStyle="1" w:styleId="BrdtextChar">
    <w:name w:val="Brödtext Char"/>
    <w:basedOn w:val="Standardstycketeckensnitt"/>
    <w:link w:val="Brdtext"/>
    <w:rsid w:val="008B16CC"/>
    <w:rPr>
      <w:snapToGrid w:val="0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\Blanketter\8-Gemensamt\Protokoll%20-%20M&#246;testyp%20(&#229;&#229;&#229;&#229;-mm-dd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F8C12-DC9D-4496-8F60-CF48C6B94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Mötestyp (åååå-mm-dd)</Template>
  <TotalTime>7</TotalTime>
  <Pages>2</Pages>
  <Words>469</Words>
  <Characters>2567</Characters>
  <Application>Microsoft Office Word</Application>
  <DocSecurity>4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Närvarande:</vt:lpstr>
      <vt:lpstr>Närvarande:</vt:lpstr>
    </vt:vector>
  </TitlesOfParts>
  <Company>SCA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Närvarande:</dc:title>
  <dc:creator>Paulson, Erik</dc:creator>
  <cp:lastModifiedBy>Tvååkers IF</cp:lastModifiedBy>
  <cp:revision>2</cp:revision>
  <cp:lastPrinted>2014-03-12T17:00:00Z</cp:lastPrinted>
  <dcterms:created xsi:type="dcterms:W3CDTF">2023-05-24T07:03:00Z</dcterms:created>
  <dcterms:modified xsi:type="dcterms:W3CDTF">2023-05-24T07:03:00Z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-1612847325</vt:i4>
  </property>
  <property fmtid="{D5CDD505-2E9C-101B-9397-08002B2CF9AE}" pid="3" name="MSIP_Label_4c8d6ef0-491d-4f17-aead-12ed260929f1_Enabled">
    <vt:lpwstr>True</vt:lpwstr>
  </property>
  <property fmtid="{D5CDD505-2E9C-101B-9397-08002B2CF9AE}" pid="4" name="MSIP_Label_4c8d6ef0-491d-4f17-aead-12ed260929f1_SiteId">
    <vt:lpwstr>f101208c-39d3-4c8a-8cc7-ad896b25954f</vt:lpwstr>
  </property>
  <property fmtid="{D5CDD505-2E9C-101B-9397-08002B2CF9AE}" pid="5" name="MSIP_Label_4c8d6ef0-491d-4f17-aead-12ed260929f1_Owner">
    <vt:lpwstr>Mattias.Johansson@essity.com</vt:lpwstr>
  </property>
  <property fmtid="{D5CDD505-2E9C-101B-9397-08002B2CF9AE}" pid="6" name="MSIP_Label_4c8d6ef0-491d-4f17-aead-12ed260929f1_SetDate">
    <vt:lpwstr>2018-01-10T17:10:44.5498211Z</vt:lpwstr>
  </property>
  <property fmtid="{D5CDD505-2E9C-101B-9397-08002B2CF9AE}" pid="7" name="MSIP_Label_4c8d6ef0-491d-4f17-aead-12ed260929f1_Name">
    <vt:lpwstr>Internal</vt:lpwstr>
  </property>
  <property fmtid="{D5CDD505-2E9C-101B-9397-08002B2CF9AE}" pid="8" name="MSIP_Label_4c8d6ef0-491d-4f17-aead-12ed260929f1_Application">
    <vt:lpwstr>Microsoft Azure Information Protection</vt:lpwstr>
  </property>
  <property fmtid="{D5CDD505-2E9C-101B-9397-08002B2CF9AE}" pid="9" name="MSIP_Label_4c8d6ef0-491d-4f17-aead-12ed260929f1_Extended_MSFT_Method">
    <vt:lpwstr>Automatic</vt:lpwstr>
  </property>
  <property fmtid="{D5CDD505-2E9C-101B-9397-08002B2CF9AE}" pid="10" name="Sensitivity">
    <vt:lpwstr>Internal</vt:lpwstr>
  </property>
</Properties>
</file>