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3450"/>
        <w:gridCol w:w="5055"/>
      </w:tblGrid>
      <w:tr w:rsidR="00A26C71" w14:paraId="4569B921" w14:textId="77777777" w:rsidTr="7AC11525">
        <w:tc>
          <w:tcPr>
            <w:tcW w:w="2269" w:type="dxa"/>
            <w:tcBorders>
              <w:right w:val="nil"/>
            </w:tcBorders>
          </w:tcPr>
          <w:p w14:paraId="17F98FE4" w14:textId="77777777" w:rsidR="00A26C71" w:rsidRDefault="00A26C71">
            <w:pPr>
              <w:rPr>
                <w:rFonts w:ascii="Arial" w:hAnsi="Arial" w:cs="Arial"/>
                <w:b/>
              </w:rPr>
            </w:pPr>
          </w:p>
        </w:tc>
        <w:tc>
          <w:tcPr>
            <w:tcW w:w="3450" w:type="dxa"/>
            <w:tcBorders>
              <w:left w:val="nil"/>
            </w:tcBorders>
          </w:tcPr>
          <w:p w14:paraId="5C11CD2E" w14:textId="77777777" w:rsidR="00A26C71" w:rsidRDefault="00381C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Jourgruppen fixar</w:t>
            </w:r>
          </w:p>
        </w:tc>
        <w:tc>
          <w:tcPr>
            <w:tcW w:w="5055" w:type="dxa"/>
            <w:shd w:val="clear" w:color="auto" w:fill="FBD4B4" w:themeFill="accent6" w:themeFillTint="66"/>
          </w:tcPr>
          <w:p w14:paraId="31F9561F" w14:textId="77777777" w:rsidR="00A26C71" w:rsidRPr="00B75266" w:rsidRDefault="00762538">
            <w:pPr>
              <w:rPr>
                <w:rFonts w:ascii="Arial" w:hAnsi="Arial" w:cs="Arial"/>
                <w:b/>
              </w:rPr>
            </w:pPr>
            <w:r w:rsidRPr="00B75266">
              <w:rPr>
                <w:rFonts w:ascii="Arial" w:hAnsi="Arial" w:cs="Arial"/>
                <w:b/>
              </w:rPr>
              <w:t>Ta med själv</w:t>
            </w:r>
          </w:p>
        </w:tc>
      </w:tr>
      <w:tr w:rsidR="00A26C71" w14:paraId="710CFA1E" w14:textId="77777777" w:rsidTr="7AC11525">
        <w:trPr>
          <w:trHeight w:val="2893"/>
        </w:trPr>
        <w:tc>
          <w:tcPr>
            <w:tcW w:w="2269" w:type="dxa"/>
            <w:tcBorders>
              <w:right w:val="single" w:sz="24" w:space="0" w:color="auto"/>
            </w:tcBorders>
          </w:tcPr>
          <w:p w14:paraId="03F006FA" w14:textId="77777777" w:rsidR="00A26C71" w:rsidRDefault="0076253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Material  </w:t>
            </w:r>
          </w:p>
          <w:p w14:paraId="2A484C16" w14:textId="77777777" w:rsidR="00A26C71" w:rsidRDefault="0076253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på platsen</w:t>
            </w:r>
          </w:p>
        </w:tc>
        <w:tc>
          <w:tcPr>
            <w:tcW w:w="3450" w:type="dxa"/>
            <w:tcBorders>
              <w:left w:val="single" w:sz="24" w:space="0" w:color="auto"/>
            </w:tcBorders>
          </w:tcPr>
          <w:p w14:paraId="329BA25D" w14:textId="19DD5AFF" w:rsidR="00A26C71" w:rsidRDefault="0076253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Såg</w:t>
            </w:r>
            <w:r w:rsidR="001F407B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Yx</w:t>
            </w:r>
            <w:r w:rsidR="001F407B">
              <w:rPr>
                <w:rFonts w:ascii="Arial" w:hAnsi="Arial" w:cs="Arial"/>
              </w:rPr>
              <w:t>a och Kniv</w:t>
            </w:r>
          </w:p>
          <w:p w14:paraId="17B0905F" w14:textId="1C7541BF" w:rsidR="00A26C71" w:rsidRDefault="0076253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Nät </w:t>
            </w:r>
            <w:r w:rsidR="001F407B">
              <w:rPr>
                <w:rFonts w:ascii="Arial" w:hAnsi="Arial" w:cs="Arial"/>
              </w:rPr>
              <w:t xml:space="preserve">och </w:t>
            </w:r>
            <w:proofErr w:type="spellStart"/>
            <w:r>
              <w:rPr>
                <w:rFonts w:ascii="Arial" w:hAnsi="Arial" w:cs="Arial"/>
              </w:rPr>
              <w:t>Nät</w:t>
            </w:r>
            <w:r w:rsidR="001F407B">
              <w:rPr>
                <w:rFonts w:ascii="Arial" w:hAnsi="Arial" w:cs="Arial"/>
              </w:rPr>
              <w:t>are</w:t>
            </w:r>
            <w:proofErr w:type="spellEnd"/>
          </w:p>
          <w:p w14:paraId="5801D799" w14:textId="77777777" w:rsidR="00A26C71" w:rsidRDefault="0076253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Marschaller</w:t>
            </w:r>
          </w:p>
          <w:p w14:paraId="59B8E99D" w14:textId="77777777" w:rsidR="00A26C71" w:rsidRDefault="0076253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Tändstickor</w:t>
            </w:r>
          </w:p>
          <w:p w14:paraId="25E70E7E" w14:textId="77777777" w:rsidR="00A26C71" w:rsidRDefault="0076253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Axelväska</w:t>
            </w:r>
          </w:p>
          <w:p w14:paraId="2B8DFA15" w14:textId="77777777" w:rsidR="006F3E79" w:rsidRPr="006F3E79" w:rsidRDefault="006F3E79" w:rsidP="006F3E79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Pennor</w:t>
            </w:r>
          </w:p>
          <w:p w14:paraId="3AF292F0" w14:textId="77777777" w:rsidR="00A26C71" w:rsidRDefault="00204AED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Redovisningsunderlag</w:t>
            </w:r>
          </w:p>
          <w:p w14:paraId="288465D9" w14:textId="77777777" w:rsidR="00BD19E6" w:rsidRDefault="00BD19E6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Clipboard med omslag</w:t>
            </w:r>
          </w:p>
          <w:p w14:paraId="1CC5CDD9" w14:textId="77777777" w:rsidR="00BD19E6" w:rsidRDefault="00BD19E6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Swishskyltar</w:t>
            </w:r>
            <w:proofErr w:type="spellEnd"/>
          </w:p>
          <w:p w14:paraId="147855B2" w14:textId="77777777" w:rsidR="00BD19E6" w:rsidRDefault="008D5A65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Schema</w:t>
            </w:r>
          </w:p>
          <w:p w14:paraId="00BFD37F" w14:textId="226004F2" w:rsidR="00D0010B" w:rsidRDefault="00D0010B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Nycklar och lås</w:t>
            </w:r>
          </w:p>
        </w:tc>
        <w:tc>
          <w:tcPr>
            <w:tcW w:w="5055" w:type="dxa"/>
            <w:shd w:val="clear" w:color="auto" w:fill="FBD4B4" w:themeFill="accent6" w:themeFillTint="66"/>
          </w:tcPr>
          <w:p w14:paraId="5A2156C6" w14:textId="77777777" w:rsidR="00A26C71" w:rsidRPr="00B75266" w:rsidRDefault="00381CA1">
            <w:pPr>
              <w:rPr>
                <w:rFonts w:ascii="Arial" w:hAnsi="Arial" w:cs="Arial"/>
                <w:b/>
                <w:bCs/>
              </w:rPr>
            </w:pPr>
            <w:r w:rsidRPr="00B75266">
              <w:rPr>
                <w:rFonts w:ascii="Arial" w:hAnsi="Arial" w:cs="Arial"/>
                <w:b/>
                <w:bCs/>
              </w:rPr>
              <w:t>Varma och oömma kläder, kåda</w:t>
            </w:r>
            <w:r w:rsidR="00762538" w:rsidRPr="00B75266">
              <w:rPr>
                <w:rFonts w:ascii="Arial" w:hAnsi="Arial" w:cs="Arial"/>
                <w:b/>
                <w:bCs/>
              </w:rPr>
              <w:t xml:space="preserve"> är svår</w:t>
            </w:r>
            <w:r w:rsidR="00D664D6" w:rsidRPr="00B75266">
              <w:rPr>
                <w:rFonts w:ascii="Arial" w:hAnsi="Arial" w:cs="Arial"/>
                <w:b/>
                <w:bCs/>
              </w:rPr>
              <w:t>t</w:t>
            </w:r>
            <w:r w:rsidR="00762538" w:rsidRPr="00B75266">
              <w:rPr>
                <w:rFonts w:ascii="Arial" w:hAnsi="Arial" w:cs="Arial"/>
                <w:b/>
                <w:bCs/>
              </w:rPr>
              <w:t xml:space="preserve"> att få bort. </w:t>
            </w:r>
          </w:p>
          <w:p w14:paraId="4C0AC724" w14:textId="77777777" w:rsidR="00381CA1" w:rsidRPr="00B75266" w:rsidRDefault="00381CA1">
            <w:pPr>
              <w:rPr>
                <w:rFonts w:ascii="Arial" w:hAnsi="Arial" w:cs="Arial"/>
                <w:b/>
                <w:bCs/>
              </w:rPr>
            </w:pPr>
          </w:p>
          <w:p w14:paraId="548693E2" w14:textId="77777777" w:rsidR="00A26C71" w:rsidRPr="00B75266" w:rsidRDefault="00381CA1">
            <w:pPr>
              <w:rPr>
                <w:rFonts w:ascii="Arial" w:hAnsi="Arial" w:cs="Arial"/>
                <w:b/>
                <w:bCs/>
              </w:rPr>
            </w:pPr>
            <w:r w:rsidRPr="00B75266">
              <w:rPr>
                <w:rFonts w:ascii="Arial" w:hAnsi="Arial" w:cs="Arial"/>
                <w:b/>
                <w:bCs/>
              </w:rPr>
              <w:t>Kom ihåg</w:t>
            </w:r>
            <w:r w:rsidR="00762538" w:rsidRPr="00B75266">
              <w:rPr>
                <w:rFonts w:ascii="Arial" w:hAnsi="Arial" w:cs="Arial"/>
                <w:b/>
                <w:bCs/>
              </w:rPr>
              <w:t xml:space="preserve"> mössa</w:t>
            </w:r>
            <w:r w:rsidR="0007494E" w:rsidRPr="00B75266">
              <w:rPr>
                <w:rFonts w:ascii="Arial" w:hAnsi="Arial" w:cs="Arial"/>
                <w:b/>
                <w:bCs/>
              </w:rPr>
              <w:t>,</w:t>
            </w:r>
            <w:r w:rsidR="00762538" w:rsidRPr="00B75266">
              <w:rPr>
                <w:rFonts w:ascii="Arial" w:hAnsi="Arial" w:cs="Arial"/>
                <w:b/>
                <w:bCs/>
              </w:rPr>
              <w:t xml:space="preserve"> vantar</w:t>
            </w:r>
            <w:r w:rsidRPr="00B75266">
              <w:rPr>
                <w:rFonts w:ascii="Arial" w:hAnsi="Arial" w:cs="Arial"/>
                <w:b/>
                <w:bCs/>
              </w:rPr>
              <w:t xml:space="preserve"> och varma skor</w:t>
            </w:r>
            <w:r w:rsidR="008B54E4" w:rsidRPr="00B75266">
              <w:rPr>
                <w:rFonts w:ascii="Arial" w:hAnsi="Arial" w:cs="Arial"/>
                <w:b/>
                <w:bCs/>
              </w:rPr>
              <w:t xml:space="preserve"> eller stövlar.</w:t>
            </w:r>
          </w:p>
          <w:p w14:paraId="49E41CD8" w14:textId="77777777" w:rsidR="00A26C71" w:rsidRPr="00B75266" w:rsidRDefault="00A26C71">
            <w:pPr>
              <w:rPr>
                <w:rFonts w:ascii="Arial" w:hAnsi="Arial" w:cs="Arial"/>
              </w:rPr>
            </w:pPr>
          </w:p>
          <w:p w14:paraId="4F3358D8" w14:textId="77777777" w:rsidR="00983E63" w:rsidRPr="00B75266" w:rsidRDefault="00D664D6" w:rsidP="00D664D6">
            <w:pPr>
              <w:rPr>
                <w:rFonts w:ascii="Arial" w:hAnsi="Arial" w:cs="Arial"/>
                <w:b/>
              </w:rPr>
            </w:pPr>
            <w:r w:rsidRPr="00B75266">
              <w:rPr>
                <w:rFonts w:ascii="Arial" w:hAnsi="Arial" w:cs="Arial"/>
                <w:b/>
              </w:rPr>
              <w:t xml:space="preserve">Smörgås och något varmt att dricka. </w:t>
            </w:r>
          </w:p>
          <w:p w14:paraId="7FE43028" w14:textId="77777777" w:rsidR="00983E63" w:rsidRPr="00B75266" w:rsidRDefault="00983E63" w:rsidP="00983E63">
            <w:pPr>
              <w:rPr>
                <w:rFonts w:ascii="Arial" w:hAnsi="Arial" w:cs="Arial"/>
              </w:rPr>
            </w:pPr>
          </w:p>
          <w:p w14:paraId="701858A1" w14:textId="0D059908" w:rsidR="00D664D6" w:rsidRPr="00B75266" w:rsidRDefault="00D664D6" w:rsidP="00735E94">
            <w:pPr>
              <w:tabs>
                <w:tab w:val="left" w:pos="1830"/>
              </w:tabs>
              <w:rPr>
                <w:rFonts w:ascii="Arial" w:hAnsi="Arial" w:cs="Arial"/>
              </w:rPr>
            </w:pPr>
          </w:p>
        </w:tc>
      </w:tr>
      <w:tr w:rsidR="00A26C71" w14:paraId="18D029BF" w14:textId="77777777" w:rsidTr="7AC11525">
        <w:trPr>
          <w:trHeight w:val="969"/>
        </w:trPr>
        <w:tc>
          <w:tcPr>
            <w:tcW w:w="2269" w:type="dxa"/>
            <w:tcBorders>
              <w:right w:val="single" w:sz="24" w:space="0" w:color="auto"/>
            </w:tcBorders>
          </w:tcPr>
          <w:p w14:paraId="19E444D1" w14:textId="77777777" w:rsidR="00A26C71" w:rsidRDefault="00D664D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Inramning på plats</w:t>
            </w:r>
          </w:p>
        </w:tc>
        <w:tc>
          <w:tcPr>
            <w:tcW w:w="8505" w:type="dxa"/>
            <w:gridSpan w:val="2"/>
            <w:tcBorders>
              <w:left w:val="single" w:sz="24" w:space="0" w:color="auto"/>
            </w:tcBorders>
          </w:tcPr>
          <w:p w14:paraId="6530B966" w14:textId="7B61402B" w:rsidR="00A26C71" w:rsidRDefault="00762538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Marschaller runt platsen</w:t>
            </w:r>
            <w:r w:rsidR="00133067">
              <w:rPr>
                <w:rFonts w:ascii="Arial" w:hAnsi="Arial" w:cs="Arial"/>
              </w:rPr>
              <w:t xml:space="preserve"> ska</w:t>
            </w:r>
            <w:r>
              <w:rPr>
                <w:rFonts w:ascii="Arial" w:hAnsi="Arial" w:cs="Arial"/>
              </w:rPr>
              <w:t xml:space="preserve"> </w:t>
            </w:r>
            <w:r w:rsidR="00D664D6">
              <w:rPr>
                <w:rFonts w:ascii="Arial" w:hAnsi="Arial" w:cs="Arial"/>
              </w:rPr>
              <w:t>tända</w:t>
            </w:r>
            <w:r w:rsidR="00133067">
              <w:rPr>
                <w:rFonts w:ascii="Arial" w:hAnsi="Arial" w:cs="Arial"/>
              </w:rPr>
              <w:t>s</w:t>
            </w:r>
            <w:r w:rsidR="00D664D6">
              <w:rPr>
                <w:rFonts w:ascii="Arial" w:hAnsi="Arial" w:cs="Arial"/>
              </w:rPr>
              <w:t xml:space="preserve"> när det mörknar </w:t>
            </w:r>
            <w:r>
              <w:rPr>
                <w:rFonts w:ascii="Arial" w:hAnsi="Arial" w:cs="Arial"/>
              </w:rPr>
              <w:t>(Se till att nya finns</w:t>
            </w:r>
            <w:r w:rsidR="0007494E">
              <w:rPr>
                <w:rFonts w:ascii="Arial" w:hAnsi="Arial" w:cs="Arial"/>
              </w:rPr>
              <w:t xml:space="preserve"> från</w:t>
            </w:r>
            <w:r w:rsidR="009356E5">
              <w:rPr>
                <w:rFonts w:ascii="Arial" w:hAnsi="Arial" w:cs="Arial"/>
              </w:rPr>
              <w:t xml:space="preserve"> jourgrupp eller köp.</w:t>
            </w:r>
            <w:r>
              <w:rPr>
                <w:rFonts w:ascii="Arial" w:hAnsi="Arial" w:cs="Arial"/>
              </w:rPr>
              <w:t>)</w:t>
            </w:r>
          </w:p>
          <w:p w14:paraId="19457618" w14:textId="6CB0100E" w:rsidR="00A26C71" w:rsidRPr="00662C0C" w:rsidRDefault="00762538" w:rsidP="00662C0C">
            <w:pPr>
              <w:pStyle w:val="Liststycke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662C0C">
              <w:rPr>
                <w:rFonts w:ascii="Arial" w:hAnsi="Arial" w:cs="Arial"/>
              </w:rPr>
              <w:t xml:space="preserve">Älvsjöbanderoll </w:t>
            </w:r>
            <w:r w:rsidR="005677F2">
              <w:rPr>
                <w:rFonts w:ascii="Arial" w:hAnsi="Arial" w:cs="Arial"/>
              </w:rPr>
              <w:t xml:space="preserve">och </w:t>
            </w:r>
            <w:r w:rsidR="004609AA">
              <w:rPr>
                <w:rFonts w:ascii="Arial" w:hAnsi="Arial" w:cs="Arial"/>
              </w:rPr>
              <w:t>trottoarpratare</w:t>
            </w:r>
            <w:r w:rsidR="005677F2">
              <w:rPr>
                <w:rFonts w:ascii="Arial" w:hAnsi="Arial" w:cs="Arial"/>
              </w:rPr>
              <w:t xml:space="preserve"> på plats.</w:t>
            </w:r>
          </w:p>
        </w:tc>
      </w:tr>
      <w:tr w:rsidR="00A26C71" w14:paraId="57106B49" w14:textId="77777777" w:rsidTr="7AC11525">
        <w:trPr>
          <w:trHeight w:val="2268"/>
        </w:trPr>
        <w:tc>
          <w:tcPr>
            <w:tcW w:w="2269" w:type="dxa"/>
            <w:tcBorders>
              <w:right w:val="single" w:sz="24" w:space="0" w:color="auto"/>
            </w:tcBorders>
          </w:tcPr>
          <w:p w14:paraId="04DE529E" w14:textId="77777777" w:rsidR="00A26C71" w:rsidRDefault="0076253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Handhavande</w:t>
            </w:r>
            <w:r w:rsidR="00D664D6">
              <w:rPr>
                <w:rFonts w:ascii="Arial" w:hAnsi="Arial" w:cs="Arial"/>
                <w:b/>
              </w:rPr>
              <w:t xml:space="preserve"> av</w:t>
            </w:r>
            <w:r w:rsidR="007B5C76">
              <w:rPr>
                <w:rFonts w:ascii="Arial" w:hAnsi="Arial" w:cs="Arial"/>
                <w:b/>
              </w:rPr>
              <w:t xml:space="preserve"> </w:t>
            </w:r>
            <w:r w:rsidR="0007494E">
              <w:rPr>
                <w:rFonts w:ascii="Arial" w:hAnsi="Arial" w:cs="Arial"/>
                <w:b/>
              </w:rPr>
              <w:t>sälj</w:t>
            </w:r>
            <w:r w:rsidR="007B5C76">
              <w:rPr>
                <w:rFonts w:ascii="Arial" w:hAnsi="Arial" w:cs="Arial"/>
                <w:b/>
              </w:rPr>
              <w:t>grupp på plats</w:t>
            </w:r>
          </w:p>
        </w:tc>
        <w:tc>
          <w:tcPr>
            <w:tcW w:w="8505" w:type="dxa"/>
            <w:gridSpan w:val="2"/>
            <w:tcBorders>
              <w:left w:val="single" w:sz="24" w:space="0" w:color="auto"/>
            </w:tcBorders>
          </w:tcPr>
          <w:p w14:paraId="60141CC9" w14:textId="13F9E0CE" w:rsidR="00D664D6" w:rsidRPr="00472538" w:rsidRDefault="00D664D6" w:rsidP="00D664D6">
            <w:pPr>
              <w:pStyle w:val="Liststycke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472538">
              <w:rPr>
                <w:rFonts w:ascii="Arial" w:hAnsi="Arial" w:cs="Arial"/>
                <w:b/>
              </w:rPr>
              <w:t xml:space="preserve">Var </w:t>
            </w:r>
            <w:r w:rsidR="00B43BF3">
              <w:rPr>
                <w:rFonts w:ascii="Arial" w:hAnsi="Arial" w:cs="Arial"/>
                <w:b/>
              </w:rPr>
              <w:t>extra</w:t>
            </w:r>
            <w:r w:rsidRPr="00472538">
              <w:rPr>
                <w:rFonts w:ascii="Arial" w:hAnsi="Arial" w:cs="Arial"/>
                <w:b/>
              </w:rPr>
              <w:t xml:space="preserve"> försiktig vid användande av yxa</w:t>
            </w:r>
            <w:r w:rsidR="00305518">
              <w:rPr>
                <w:rFonts w:ascii="Arial" w:hAnsi="Arial" w:cs="Arial"/>
                <w:b/>
              </w:rPr>
              <w:t>, kniv</w:t>
            </w:r>
            <w:r w:rsidRPr="00472538">
              <w:rPr>
                <w:rFonts w:ascii="Arial" w:hAnsi="Arial" w:cs="Arial"/>
                <w:b/>
              </w:rPr>
              <w:t xml:space="preserve"> och såg.</w:t>
            </w:r>
          </w:p>
          <w:p w14:paraId="7EA13D5B" w14:textId="2F8807BB" w:rsidR="00A26C71" w:rsidRDefault="6E67170C" w:rsidP="00D664D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7AC11525">
              <w:rPr>
                <w:rFonts w:ascii="Arial" w:hAnsi="Arial" w:cs="Arial"/>
              </w:rPr>
              <w:t>P</w:t>
            </w:r>
            <w:r w:rsidR="6C6CAF57" w:rsidRPr="7AC11525">
              <w:rPr>
                <w:rFonts w:ascii="Arial" w:hAnsi="Arial" w:cs="Arial"/>
              </w:rPr>
              <w:t xml:space="preserve">locka fram nya granar efter behov. </w:t>
            </w:r>
            <w:r w:rsidR="35DA118A" w:rsidRPr="7AC11525">
              <w:rPr>
                <w:rFonts w:ascii="Arial" w:hAnsi="Arial" w:cs="Arial"/>
              </w:rPr>
              <w:t>Luta mot ställning.</w:t>
            </w:r>
            <w:r w:rsidR="683F9336" w:rsidRPr="7AC11525">
              <w:rPr>
                <w:rFonts w:ascii="Arial" w:hAnsi="Arial" w:cs="Arial"/>
              </w:rPr>
              <w:t xml:space="preserve"> </w:t>
            </w:r>
            <w:r w:rsidR="683F9336" w:rsidRPr="7AC11525">
              <w:rPr>
                <w:rFonts w:ascii="Arial" w:hAnsi="Arial" w:cs="Arial"/>
                <w:b/>
                <w:bCs/>
              </w:rPr>
              <w:t>Luta ej mot husvägg vid ICA!</w:t>
            </w:r>
          </w:p>
          <w:p w14:paraId="0ABBD34F" w14:textId="5C369556" w:rsidR="00A26C71" w:rsidRDefault="00762538" w:rsidP="00D664D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D664D6">
              <w:rPr>
                <w:rFonts w:ascii="Arial" w:hAnsi="Arial" w:cs="Arial"/>
              </w:rPr>
              <w:t>Om det behövs - snygga till granarna</w:t>
            </w:r>
            <w:r w:rsidR="00D664D6">
              <w:rPr>
                <w:rFonts w:ascii="Arial" w:hAnsi="Arial" w:cs="Arial"/>
              </w:rPr>
              <w:t xml:space="preserve">. </w:t>
            </w:r>
            <w:r w:rsidR="00381CA1" w:rsidRPr="00D664D6">
              <w:rPr>
                <w:rFonts w:ascii="Arial" w:hAnsi="Arial" w:cs="Arial"/>
              </w:rPr>
              <w:t>Korta av/</w:t>
            </w:r>
            <w:r w:rsidRPr="00D664D6">
              <w:rPr>
                <w:rFonts w:ascii="Arial" w:hAnsi="Arial" w:cs="Arial"/>
              </w:rPr>
              <w:t xml:space="preserve">rensa stam </w:t>
            </w:r>
            <w:r w:rsidR="00491D41" w:rsidRPr="00D664D6">
              <w:rPr>
                <w:rFonts w:ascii="Arial" w:hAnsi="Arial" w:cs="Arial"/>
              </w:rPr>
              <w:t>om kunden begär.</w:t>
            </w:r>
          </w:p>
          <w:p w14:paraId="350BF35D" w14:textId="167B40C0" w:rsidR="00B56A4E" w:rsidRPr="00D664D6" w:rsidRDefault="00B75266" w:rsidP="00D664D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Viktigt att vi eller kunden ger granen ett nytt snitt nertill så att den kan börja suga vatten, annars barrar den snabbare och Älvsjös granar upplevs som dålig </w:t>
            </w:r>
            <w:r w:rsidR="007D6B33">
              <w:rPr>
                <w:rFonts w:ascii="Arial" w:hAnsi="Arial" w:cs="Arial"/>
              </w:rPr>
              <w:t>kvalité</w:t>
            </w:r>
          </w:p>
          <w:p w14:paraId="62A62BEE" w14:textId="041A2287" w:rsidR="00A26C71" w:rsidRDefault="006F3E79" w:rsidP="00D664D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Näta in granarna</w:t>
            </w:r>
            <w:r w:rsidR="00762538">
              <w:rPr>
                <w:rFonts w:ascii="Arial" w:hAnsi="Arial" w:cs="Arial"/>
              </w:rPr>
              <w:t xml:space="preserve"> (kontakta </w:t>
            </w:r>
            <w:r w:rsidR="00D664D6">
              <w:rPr>
                <w:rFonts w:ascii="Arial" w:hAnsi="Arial" w:cs="Arial"/>
              </w:rPr>
              <w:t>jour</w:t>
            </w:r>
            <w:r w:rsidR="00B96F21">
              <w:rPr>
                <w:rFonts w:ascii="Arial" w:hAnsi="Arial" w:cs="Arial"/>
              </w:rPr>
              <w:t>ansvariga</w:t>
            </w:r>
            <w:r w:rsidR="00762538">
              <w:rPr>
                <w:rFonts w:ascii="Arial" w:hAnsi="Arial" w:cs="Arial"/>
              </w:rPr>
              <w:t xml:space="preserve"> </w:t>
            </w:r>
            <w:r w:rsidR="00491D41">
              <w:rPr>
                <w:rFonts w:ascii="Arial" w:hAnsi="Arial" w:cs="Arial"/>
              </w:rPr>
              <w:t>i god tid innan</w:t>
            </w:r>
            <w:r w:rsidR="00762538">
              <w:rPr>
                <w:rFonts w:ascii="Arial" w:hAnsi="Arial" w:cs="Arial"/>
              </w:rPr>
              <w:t xml:space="preserve"> nätet börjar ta slut)</w:t>
            </w:r>
          </w:p>
          <w:p w14:paraId="1BF02613" w14:textId="305A1480" w:rsidR="00D664D6" w:rsidRDefault="00762538" w:rsidP="00D664D6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Hjälpa till vid </w:t>
            </w:r>
            <w:r w:rsidR="00491D41">
              <w:rPr>
                <w:rFonts w:ascii="Arial" w:hAnsi="Arial" w:cs="Arial"/>
              </w:rPr>
              <w:t>lastning och lossning av granar från släp.</w:t>
            </w:r>
          </w:p>
          <w:p w14:paraId="66F16DDB" w14:textId="402BF602" w:rsidR="006B2105" w:rsidRPr="001D492E" w:rsidRDefault="00D664D6" w:rsidP="001D492E">
            <w:pPr>
              <w:pStyle w:val="Liststycke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662C0C">
              <w:rPr>
                <w:rFonts w:ascii="Arial" w:hAnsi="Arial" w:cs="Arial"/>
              </w:rPr>
              <w:t xml:space="preserve">Om granar börjar ta slut, kontakta jouransvariga </w:t>
            </w:r>
            <w:r>
              <w:rPr>
                <w:rFonts w:ascii="Arial" w:hAnsi="Arial" w:cs="Arial"/>
              </w:rPr>
              <w:t xml:space="preserve">i tid! </w:t>
            </w:r>
            <w:r w:rsidRPr="00662C0C">
              <w:rPr>
                <w:rFonts w:ascii="Arial" w:hAnsi="Arial" w:cs="Arial"/>
              </w:rPr>
              <w:t xml:space="preserve">(se </w:t>
            </w:r>
            <w:r w:rsidR="0007494E">
              <w:rPr>
                <w:rFonts w:ascii="Arial" w:hAnsi="Arial" w:cs="Arial"/>
              </w:rPr>
              <w:t xml:space="preserve">telefon </w:t>
            </w:r>
            <w:r w:rsidRPr="00662C0C">
              <w:rPr>
                <w:rFonts w:ascii="Arial" w:hAnsi="Arial" w:cs="Arial"/>
              </w:rPr>
              <w:t>nedan)</w:t>
            </w:r>
          </w:p>
        </w:tc>
      </w:tr>
      <w:tr w:rsidR="00A26C71" w14:paraId="392BB6BC" w14:textId="77777777" w:rsidTr="7AC11525">
        <w:trPr>
          <w:trHeight w:val="2181"/>
        </w:trPr>
        <w:tc>
          <w:tcPr>
            <w:tcW w:w="2269" w:type="dxa"/>
            <w:tcBorders>
              <w:right w:val="single" w:sz="24" w:space="0" w:color="auto"/>
            </w:tcBorders>
          </w:tcPr>
          <w:p w14:paraId="2BF0AB9C" w14:textId="77777777" w:rsidR="00A26C71" w:rsidRDefault="00662C0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 betalt och redovisa</w:t>
            </w:r>
          </w:p>
        </w:tc>
        <w:tc>
          <w:tcPr>
            <w:tcW w:w="8505" w:type="dxa"/>
            <w:gridSpan w:val="2"/>
            <w:tcBorders>
              <w:left w:val="single" w:sz="24" w:space="0" w:color="auto"/>
            </w:tcBorders>
          </w:tcPr>
          <w:p w14:paraId="4AF43C37" w14:textId="65B5C724" w:rsidR="00A26C71" w:rsidRDefault="00126C56" w:rsidP="00126C56">
            <w:pPr>
              <w:ind w:left="7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</w:t>
            </w:r>
            <w:r w:rsidR="00662C0C">
              <w:rPr>
                <w:rFonts w:ascii="Arial" w:hAnsi="Arial" w:cs="Arial"/>
                <w:b/>
              </w:rPr>
              <w:t xml:space="preserve">tse </w:t>
            </w:r>
            <w:r w:rsidR="009F145A">
              <w:rPr>
                <w:rFonts w:ascii="Arial" w:hAnsi="Arial" w:cs="Arial"/>
                <w:b/>
              </w:rPr>
              <w:t xml:space="preserve">en person som </w:t>
            </w:r>
            <w:r w:rsidR="00662C0C">
              <w:rPr>
                <w:rFonts w:ascii="Arial" w:hAnsi="Arial" w:cs="Arial"/>
                <w:b/>
              </w:rPr>
              <w:t xml:space="preserve">ansvarig för </w:t>
            </w:r>
            <w:r w:rsidR="007462CF">
              <w:rPr>
                <w:rFonts w:ascii="Arial" w:hAnsi="Arial" w:cs="Arial"/>
                <w:b/>
              </w:rPr>
              <w:t xml:space="preserve">betalning </w:t>
            </w:r>
            <w:r w:rsidR="00662C0C">
              <w:rPr>
                <w:rFonts w:ascii="Arial" w:hAnsi="Arial" w:cs="Arial"/>
                <w:b/>
              </w:rPr>
              <w:t>under hela</w:t>
            </w:r>
            <w:r w:rsidR="00AB669B">
              <w:rPr>
                <w:rFonts w:ascii="Arial" w:hAnsi="Arial" w:cs="Arial"/>
                <w:b/>
              </w:rPr>
              <w:t xml:space="preserve"> </w:t>
            </w:r>
            <w:r w:rsidR="00662C0C">
              <w:rPr>
                <w:rFonts w:ascii="Arial" w:hAnsi="Arial" w:cs="Arial"/>
                <w:b/>
              </w:rPr>
              <w:t>passet!</w:t>
            </w:r>
            <w:r w:rsidR="00FB4632">
              <w:rPr>
                <w:rFonts w:ascii="Arial" w:hAnsi="Arial" w:cs="Arial"/>
                <w:b/>
              </w:rPr>
              <w:t xml:space="preserve"> </w:t>
            </w:r>
            <w:r w:rsidR="009F145A">
              <w:rPr>
                <w:rFonts w:ascii="Arial" w:hAnsi="Arial" w:cs="Arial"/>
                <w:b/>
              </w:rPr>
              <w:t xml:space="preserve">Endast betalning med </w:t>
            </w:r>
            <w:proofErr w:type="spellStart"/>
            <w:r w:rsidR="009F145A">
              <w:rPr>
                <w:rFonts w:ascii="Arial" w:hAnsi="Arial" w:cs="Arial"/>
                <w:b/>
              </w:rPr>
              <w:t>Swish</w:t>
            </w:r>
            <w:proofErr w:type="spellEnd"/>
            <w:r w:rsidR="009F145A">
              <w:rPr>
                <w:rFonts w:ascii="Arial" w:hAnsi="Arial" w:cs="Arial"/>
                <w:b/>
              </w:rPr>
              <w:t>. Kontant betalning ok mot jämna pengar</w:t>
            </w:r>
            <w:r w:rsidR="007E5AD8">
              <w:rPr>
                <w:rFonts w:ascii="Arial" w:hAnsi="Arial" w:cs="Arial"/>
                <w:b/>
              </w:rPr>
              <w:t xml:space="preserve">. </w:t>
            </w:r>
          </w:p>
          <w:p w14:paraId="16B6DAD5" w14:textId="77777777" w:rsidR="00A26C71" w:rsidRDefault="00762538" w:rsidP="00662C0C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Notera varje såld gran på </w:t>
            </w:r>
            <w:r w:rsidR="00381CA1">
              <w:rPr>
                <w:rFonts w:ascii="Arial" w:hAnsi="Arial" w:cs="Arial"/>
              </w:rPr>
              <w:t xml:space="preserve">redovisningsunderlag, </w:t>
            </w:r>
            <w:proofErr w:type="spellStart"/>
            <w:r w:rsidR="00381CA1">
              <w:rPr>
                <w:rFonts w:ascii="Arial" w:hAnsi="Arial" w:cs="Arial"/>
              </w:rPr>
              <w:t>Rödgran</w:t>
            </w:r>
            <w:proofErr w:type="spellEnd"/>
            <w:r w:rsidR="00381CA1">
              <w:rPr>
                <w:rFonts w:ascii="Arial" w:hAnsi="Arial" w:cs="Arial"/>
              </w:rPr>
              <w:t xml:space="preserve"> och </w:t>
            </w:r>
            <w:proofErr w:type="spellStart"/>
            <w:r w:rsidR="00381CA1">
              <w:rPr>
                <w:rFonts w:ascii="Arial" w:hAnsi="Arial" w:cs="Arial"/>
              </w:rPr>
              <w:t>Kungsgran</w:t>
            </w:r>
            <w:proofErr w:type="spellEnd"/>
            <w:r w:rsidR="00381CA1">
              <w:rPr>
                <w:rFonts w:ascii="Arial" w:hAnsi="Arial" w:cs="Arial"/>
              </w:rPr>
              <w:t xml:space="preserve"> separat</w:t>
            </w:r>
            <w:r w:rsidR="00204AED">
              <w:rPr>
                <w:rFonts w:ascii="Arial" w:hAnsi="Arial" w:cs="Arial"/>
              </w:rPr>
              <w:t>redovisas (Samma person som tar betalt)</w:t>
            </w:r>
          </w:p>
          <w:p w14:paraId="404A35A4" w14:textId="5CDB5C2E" w:rsidR="00133067" w:rsidRDefault="00133067" w:rsidP="00662C0C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Priser: </w:t>
            </w:r>
            <w:proofErr w:type="spellStart"/>
            <w:r w:rsidRPr="00DA43CA">
              <w:rPr>
                <w:rFonts w:ascii="Arial" w:hAnsi="Arial" w:cs="Arial"/>
                <w:b/>
                <w:bCs/>
              </w:rPr>
              <w:t>Rödgran</w:t>
            </w:r>
            <w:proofErr w:type="spellEnd"/>
            <w:r w:rsidRPr="00DA43CA">
              <w:rPr>
                <w:rFonts w:ascii="Arial" w:hAnsi="Arial" w:cs="Arial"/>
                <w:b/>
                <w:bCs/>
              </w:rPr>
              <w:t xml:space="preserve"> </w:t>
            </w:r>
            <w:r w:rsidR="00701AC6">
              <w:rPr>
                <w:rFonts w:ascii="Arial" w:hAnsi="Arial" w:cs="Arial"/>
                <w:b/>
                <w:bCs/>
              </w:rPr>
              <w:t>4</w:t>
            </w:r>
            <w:r w:rsidR="00456D96">
              <w:rPr>
                <w:rFonts w:ascii="Arial" w:hAnsi="Arial" w:cs="Arial"/>
                <w:b/>
                <w:bCs/>
              </w:rPr>
              <w:t>2</w:t>
            </w:r>
            <w:r w:rsidR="00701AC6">
              <w:rPr>
                <w:rFonts w:ascii="Arial" w:hAnsi="Arial" w:cs="Arial"/>
                <w:b/>
                <w:bCs/>
              </w:rPr>
              <w:t>0</w:t>
            </w:r>
            <w:r w:rsidRPr="00DA43CA">
              <w:rPr>
                <w:rFonts w:ascii="Arial" w:hAnsi="Arial" w:cs="Arial"/>
                <w:b/>
                <w:bCs/>
              </w:rPr>
              <w:t xml:space="preserve"> Kr, </w:t>
            </w:r>
            <w:proofErr w:type="spellStart"/>
            <w:r w:rsidRPr="00DA43CA">
              <w:rPr>
                <w:rFonts w:ascii="Arial" w:hAnsi="Arial" w:cs="Arial"/>
                <w:b/>
                <w:bCs/>
              </w:rPr>
              <w:t>Kungsgran</w:t>
            </w:r>
            <w:proofErr w:type="spellEnd"/>
            <w:r w:rsidRPr="00DA43CA">
              <w:rPr>
                <w:rFonts w:ascii="Arial" w:hAnsi="Arial" w:cs="Arial"/>
                <w:b/>
                <w:bCs/>
              </w:rPr>
              <w:t xml:space="preserve"> 6</w:t>
            </w:r>
            <w:r w:rsidR="00456D96">
              <w:rPr>
                <w:rFonts w:ascii="Arial" w:hAnsi="Arial" w:cs="Arial"/>
                <w:b/>
                <w:bCs/>
              </w:rPr>
              <w:t>8</w:t>
            </w:r>
            <w:r w:rsidR="00701AC6">
              <w:rPr>
                <w:rFonts w:ascii="Arial" w:hAnsi="Arial" w:cs="Arial"/>
                <w:b/>
                <w:bCs/>
              </w:rPr>
              <w:t>0</w:t>
            </w:r>
            <w:r w:rsidRPr="00DA43CA">
              <w:rPr>
                <w:rFonts w:ascii="Arial" w:hAnsi="Arial" w:cs="Arial"/>
                <w:b/>
                <w:bCs/>
              </w:rPr>
              <w:t xml:space="preserve"> Kr</w:t>
            </w:r>
            <w:r>
              <w:rPr>
                <w:rFonts w:ascii="Arial" w:hAnsi="Arial" w:cs="Arial"/>
              </w:rPr>
              <w:t>.</w:t>
            </w:r>
          </w:p>
          <w:p w14:paraId="3C0C2672" w14:textId="5C14B576" w:rsidR="00A26C71" w:rsidRDefault="0007494E" w:rsidP="005D0D94">
            <w:pPr>
              <w:pStyle w:val="Sidhuvud"/>
              <w:numPr>
                <w:ilvl w:val="0"/>
                <w:numId w:val="11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8E3E11">
              <w:rPr>
                <w:rFonts w:ascii="Arial" w:hAnsi="Arial" w:cs="Arial"/>
              </w:rPr>
              <w:t>Jour h</w:t>
            </w:r>
            <w:r w:rsidR="000D7793" w:rsidRPr="008E3E11">
              <w:rPr>
                <w:rFonts w:ascii="Arial" w:hAnsi="Arial" w:cs="Arial"/>
              </w:rPr>
              <w:t>ämt</w:t>
            </w:r>
            <w:r w:rsidRPr="008E3E11">
              <w:rPr>
                <w:rFonts w:ascii="Arial" w:hAnsi="Arial" w:cs="Arial"/>
              </w:rPr>
              <w:t>ar</w:t>
            </w:r>
            <w:r w:rsidR="000D7793" w:rsidRPr="008E3E11">
              <w:rPr>
                <w:rFonts w:ascii="Arial" w:hAnsi="Arial" w:cs="Arial"/>
              </w:rPr>
              <w:t xml:space="preserve"> </w:t>
            </w:r>
            <w:r w:rsidR="00FB4632" w:rsidRPr="008E3E11">
              <w:rPr>
                <w:rFonts w:ascii="Arial" w:hAnsi="Arial" w:cs="Arial"/>
              </w:rPr>
              <w:t xml:space="preserve">kontanter </w:t>
            </w:r>
            <w:r w:rsidR="00110DE7">
              <w:rPr>
                <w:rFonts w:ascii="Arial" w:hAnsi="Arial" w:cs="Arial"/>
              </w:rPr>
              <w:t xml:space="preserve">och redovisning av passets försäljning </w:t>
            </w:r>
            <w:r w:rsidRPr="008E3E11">
              <w:rPr>
                <w:rFonts w:ascii="Arial" w:hAnsi="Arial" w:cs="Arial"/>
              </w:rPr>
              <w:t xml:space="preserve">vid </w:t>
            </w:r>
            <w:r w:rsidR="00FA7811">
              <w:rPr>
                <w:rFonts w:ascii="Arial" w:hAnsi="Arial" w:cs="Arial"/>
              </w:rPr>
              <w:t>stängning.</w:t>
            </w:r>
          </w:p>
        </w:tc>
      </w:tr>
      <w:tr w:rsidR="00A26C71" w14:paraId="72434050" w14:textId="77777777" w:rsidTr="7AC11525">
        <w:trPr>
          <w:trHeight w:val="678"/>
        </w:trPr>
        <w:tc>
          <w:tcPr>
            <w:tcW w:w="2269" w:type="dxa"/>
            <w:tcBorders>
              <w:right w:val="single" w:sz="24" w:space="0" w:color="auto"/>
            </w:tcBorders>
          </w:tcPr>
          <w:p w14:paraId="5D0E2389" w14:textId="77777777" w:rsidR="00A26C71" w:rsidRDefault="0076253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Efter sista passet</w:t>
            </w:r>
          </w:p>
          <w:p w14:paraId="0276256D" w14:textId="77777777" w:rsidR="00372353" w:rsidRDefault="00372353" w:rsidP="003723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Jour deltar</w:t>
            </w:r>
          </w:p>
        </w:tc>
        <w:tc>
          <w:tcPr>
            <w:tcW w:w="8505" w:type="dxa"/>
            <w:gridSpan w:val="2"/>
            <w:tcBorders>
              <w:left w:val="single" w:sz="24" w:space="0" w:color="auto"/>
            </w:tcBorders>
          </w:tcPr>
          <w:p w14:paraId="0986743C" w14:textId="3BBD0E46" w:rsidR="00A26C71" w:rsidRDefault="00762538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Granar samlas ihop </w:t>
            </w:r>
            <w:r w:rsidR="00662C0C">
              <w:rPr>
                <w:rFonts w:ascii="Arial" w:hAnsi="Arial" w:cs="Arial"/>
              </w:rPr>
              <w:t>på anvisad plats</w:t>
            </w:r>
            <w:r w:rsidR="00315042">
              <w:rPr>
                <w:rFonts w:ascii="Arial" w:hAnsi="Arial" w:cs="Arial"/>
              </w:rPr>
              <w:t xml:space="preserve">. </w:t>
            </w:r>
          </w:p>
          <w:p w14:paraId="0625C6AB" w14:textId="77777777" w:rsidR="00A26C71" w:rsidRDefault="00762538" w:rsidP="00662C0C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Täck </w:t>
            </w:r>
            <w:r w:rsidR="00491D41">
              <w:rPr>
                <w:rFonts w:ascii="Arial" w:hAnsi="Arial" w:cs="Arial"/>
              </w:rPr>
              <w:t>granarna</w:t>
            </w:r>
            <w:r>
              <w:rPr>
                <w:rFonts w:ascii="Arial" w:hAnsi="Arial" w:cs="Arial"/>
              </w:rPr>
              <w:t xml:space="preserve"> med presenning </w:t>
            </w:r>
            <w:r w:rsidR="00662C0C">
              <w:rPr>
                <w:rFonts w:ascii="Arial" w:hAnsi="Arial" w:cs="Arial"/>
              </w:rPr>
              <w:t xml:space="preserve">och lås bunten med </w:t>
            </w:r>
            <w:r w:rsidR="00372353">
              <w:rPr>
                <w:rFonts w:ascii="Arial" w:hAnsi="Arial" w:cs="Arial"/>
              </w:rPr>
              <w:t>kedja.</w:t>
            </w:r>
          </w:p>
        </w:tc>
      </w:tr>
      <w:tr w:rsidR="00204AED" w:rsidRPr="00690C7F" w14:paraId="5F3E8076" w14:textId="77777777" w:rsidTr="7AC11525">
        <w:trPr>
          <w:trHeight w:val="949"/>
        </w:trPr>
        <w:tc>
          <w:tcPr>
            <w:tcW w:w="2269" w:type="dxa"/>
            <w:tcBorders>
              <w:right w:val="single" w:sz="24" w:space="0" w:color="auto"/>
            </w:tcBorders>
          </w:tcPr>
          <w:p w14:paraId="19072279" w14:textId="77777777" w:rsidR="00372353" w:rsidRDefault="00381C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Jour</w:t>
            </w:r>
            <w:r w:rsidR="008B54E4">
              <w:rPr>
                <w:rFonts w:ascii="Arial" w:hAnsi="Arial" w:cs="Arial"/>
                <w:b/>
              </w:rPr>
              <w:t>grupp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41C22DA2" w14:textId="77777777" w:rsidR="00204AED" w:rsidRDefault="00372353" w:rsidP="003723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Ring ansvarig enligt</w:t>
            </w:r>
            <w:r w:rsidR="00381CA1">
              <w:rPr>
                <w:rFonts w:ascii="Arial" w:hAnsi="Arial" w:cs="Arial"/>
                <w:b/>
              </w:rPr>
              <w:t xml:space="preserve"> schema</w:t>
            </w:r>
            <w:r>
              <w:rPr>
                <w:rFonts w:ascii="Arial" w:hAnsi="Arial" w:cs="Arial"/>
                <w:b/>
              </w:rPr>
              <w:t>.</w:t>
            </w:r>
          </w:p>
          <w:p w14:paraId="515D8A19" w14:textId="77777777" w:rsidR="00372353" w:rsidRDefault="00372353" w:rsidP="00372353">
            <w:pPr>
              <w:rPr>
                <w:rFonts w:ascii="Arial" w:hAnsi="Arial" w:cs="Arial"/>
                <w:b/>
              </w:rPr>
            </w:pPr>
          </w:p>
        </w:tc>
        <w:tc>
          <w:tcPr>
            <w:tcW w:w="8505" w:type="dxa"/>
            <w:gridSpan w:val="2"/>
            <w:tcBorders>
              <w:left w:val="single" w:sz="24" w:space="0" w:color="auto"/>
            </w:tcBorders>
          </w:tcPr>
          <w:p w14:paraId="0694A021" w14:textId="780A6344" w:rsidR="00D2514F" w:rsidRDefault="00D2514F" w:rsidP="00D251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Telefonnummer till ansvariga</w:t>
            </w:r>
            <w:r w:rsidR="00B805B0">
              <w:rPr>
                <w:rFonts w:ascii="Arial" w:hAnsi="Arial" w:cs="Arial"/>
                <w:color w:val="000000"/>
              </w:rPr>
              <w:t xml:space="preserve"> för julgransförsäljningen:</w:t>
            </w:r>
          </w:p>
          <w:p w14:paraId="62E424FC" w14:textId="3EACB1BD" w:rsidR="0069175E" w:rsidRDefault="23A5D40B" w:rsidP="00745C86">
            <w:pPr>
              <w:numPr>
                <w:ilvl w:val="0"/>
                <w:numId w:val="7"/>
              </w:numPr>
              <w:rPr>
                <w:rFonts w:ascii="Arial" w:hAnsi="Arial" w:cs="Arial"/>
                <w:color w:val="000000"/>
              </w:rPr>
            </w:pPr>
            <w:r w:rsidRPr="7AC11525">
              <w:rPr>
                <w:rFonts w:ascii="Arial" w:hAnsi="Arial" w:cs="Arial"/>
                <w:color w:val="000000" w:themeColor="text1"/>
              </w:rPr>
              <w:t>William Hedlund 072 176 68 87</w:t>
            </w:r>
            <w:r w:rsidR="0E0BEFBB" w:rsidRPr="7AC11525">
              <w:rPr>
                <w:rFonts w:ascii="Arial" w:hAnsi="Arial" w:cs="Arial"/>
                <w:color w:val="000000" w:themeColor="text1"/>
              </w:rPr>
              <w:t>, Urban Frank 073 0667434</w:t>
            </w:r>
          </w:p>
          <w:p w14:paraId="62A0E3B1" w14:textId="3EBEFE30" w:rsidR="0069175E" w:rsidRPr="0069175E" w:rsidRDefault="00701AC6" w:rsidP="0069175E">
            <w:pPr>
              <w:numPr>
                <w:ilvl w:val="0"/>
                <w:numId w:val="7"/>
              </w:numPr>
              <w:rPr>
                <w:rFonts w:ascii="Arial" w:hAnsi="Arial" w:cs="Arial"/>
                <w:color w:val="000000"/>
              </w:rPr>
            </w:pPr>
            <w:r w:rsidRPr="00247835">
              <w:rPr>
                <w:rFonts w:ascii="Arial" w:hAnsi="Arial" w:cs="Arial"/>
                <w:color w:val="000000"/>
              </w:rPr>
              <w:t>Mats Sohlberg</w:t>
            </w:r>
            <w:r w:rsidRPr="00110DE7">
              <w:rPr>
                <w:rFonts w:ascii="Arial" w:hAnsi="Arial" w:cs="Arial"/>
                <w:color w:val="000000"/>
              </w:rPr>
              <w:t xml:space="preserve"> 070 696 90 03, </w:t>
            </w:r>
            <w:r w:rsidRPr="00745C86">
              <w:rPr>
                <w:rFonts w:ascii="Arial" w:hAnsi="Arial" w:cs="Arial"/>
                <w:color w:val="000000"/>
              </w:rPr>
              <w:t>Peo Larsson 070 627 23 96</w:t>
            </w:r>
          </w:p>
          <w:p w14:paraId="3A8B9FD9" w14:textId="0BE688A6" w:rsidR="0069175E" w:rsidRDefault="7A341EC1" w:rsidP="00B805B0">
            <w:pPr>
              <w:spacing w:before="240"/>
              <w:ind w:left="3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7AC1152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JOURNUMMER: </w:t>
            </w:r>
            <w:r w:rsidR="5BF8F2D0" w:rsidRPr="7AC1152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se schemat för </w:t>
            </w:r>
            <w:proofErr w:type="spellStart"/>
            <w:r w:rsidR="5BF8F2D0" w:rsidRPr="7AC1152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resp</w:t>
            </w:r>
            <w:proofErr w:type="spellEnd"/>
            <w:r w:rsidR="5BF8F2D0" w:rsidRPr="7AC11525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pass</w:t>
            </w:r>
          </w:p>
          <w:p w14:paraId="515C5BE7" w14:textId="7F423FEC" w:rsidR="00305518" w:rsidRPr="00564FE9" w:rsidRDefault="00305518" w:rsidP="00564FE9">
            <w:pPr>
              <w:ind w:left="360"/>
              <w:jc w:val="center"/>
              <w:rPr>
                <w:rFonts w:ascii="Arial" w:hAnsi="Arial" w:cs="Arial"/>
                <w:color w:val="000000"/>
              </w:rPr>
            </w:pPr>
            <w:r w:rsidRPr="00564FE9">
              <w:rPr>
                <w:rFonts w:ascii="Arial" w:hAnsi="Arial" w:cs="Arial"/>
                <w:color w:val="000000"/>
              </w:rPr>
              <w:t xml:space="preserve">Jouren ringer </w:t>
            </w:r>
            <w:r w:rsidR="00564FE9">
              <w:rPr>
                <w:rFonts w:ascii="Arial" w:hAnsi="Arial" w:cs="Arial"/>
                <w:color w:val="000000"/>
              </w:rPr>
              <w:t>man vid</w:t>
            </w:r>
            <w:r w:rsidR="00564FE9" w:rsidRPr="00564FE9">
              <w:rPr>
                <w:rFonts w:ascii="Arial" w:hAnsi="Arial" w:cs="Arial"/>
                <w:color w:val="000000"/>
              </w:rPr>
              <w:t xml:space="preserve"> påfyllning av granar, nät eller annat som är på väg att ta slut. </w:t>
            </w:r>
          </w:p>
        </w:tc>
      </w:tr>
    </w:tbl>
    <w:p w14:paraId="7BD31D02" w14:textId="7E8834DA" w:rsidR="00762538" w:rsidRPr="00690C7F" w:rsidRDefault="00690C7F">
      <w:r>
        <w:t xml:space="preserve">   </w:t>
      </w:r>
    </w:p>
    <w:sectPr w:rsidR="00762538" w:rsidRPr="00690C7F" w:rsidSect="00B56A4E">
      <w:headerReference w:type="default" r:id="rId7"/>
      <w:footerReference w:type="default" r:id="rId8"/>
      <w:pgSz w:w="11906" w:h="16838"/>
      <w:pgMar w:top="720" w:right="720" w:bottom="720" w:left="72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482CA" w14:textId="77777777" w:rsidR="00065AF7" w:rsidRDefault="00065AF7">
      <w:r>
        <w:separator/>
      </w:r>
    </w:p>
  </w:endnote>
  <w:endnote w:type="continuationSeparator" w:id="0">
    <w:p w14:paraId="6317E73C" w14:textId="77777777" w:rsidR="00065AF7" w:rsidRDefault="0006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AC11525" w14:paraId="1DDE3D40" w14:textId="77777777" w:rsidTr="7AC11525">
      <w:trPr>
        <w:trHeight w:val="300"/>
      </w:trPr>
      <w:tc>
        <w:tcPr>
          <w:tcW w:w="3485" w:type="dxa"/>
        </w:tcPr>
        <w:p w14:paraId="03B16038" w14:textId="63150BFB" w:rsidR="7AC11525" w:rsidRDefault="7AC11525" w:rsidP="7AC11525">
          <w:pPr>
            <w:pStyle w:val="Sidhuvud"/>
            <w:ind w:left="-115"/>
          </w:pPr>
        </w:p>
      </w:tc>
      <w:tc>
        <w:tcPr>
          <w:tcW w:w="3485" w:type="dxa"/>
        </w:tcPr>
        <w:p w14:paraId="441934BD" w14:textId="0B634C6D" w:rsidR="7AC11525" w:rsidRDefault="7AC11525" w:rsidP="7AC11525">
          <w:pPr>
            <w:pStyle w:val="Sidhuvud"/>
            <w:jc w:val="center"/>
          </w:pPr>
        </w:p>
      </w:tc>
      <w:tc>
        <w:tcPr>
          <w:tcW w:w="3485" w:type="dxa"/>
        </w:tcPr>
        <w:p w14:paraId="163012A0" w14:textId="460C1E05" w:rsidR="7AC11525" w:rsidRDefault="7AC11525" w:rsidP="7AC11525">
          <w:pPr>
            <w:pStyle w:val="Sidhuvud"/>
            <w:ind w:right="-115"/>
            <w:jc w:val="right"/>
          </w:pPr>
        </w:p>
      </w:tc>
    </w:tr>
  </w:tbl>
  <w:p w14:paraId="6387853C" w14:textId="371711DF" w:rsidR="7AC11525" w:rsidRDefault="7AC11525" w:rsidP="7AC1152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62C13" w14:textId="77777777" w:rsidR="00065AF7" w:rsidRDefault="00065AF7">
      <w:r>
        <w:separator/>
      </w:r>
    </w:p>
  </w:footnote>
  <w:footnote w:type="continuationSeparator" w:id="0">
    <w:p w14:paraId="000AA515" w14:textId="77777777" w:rsidR="00065AF7" w:rsidRDefault="00065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66"/>
      <w:gridCol w:w="7646"/>
    </w:tblGrid>
    <w:tr w:rsidR="00A26C71" w14:paraId="36494B87" w14:textId="77777777" w:rsidTr="7AC11525">
      <w:tc>
        <w:tcPr>
          <w:tcW w:w="1566" w:type="dxa"/>
          <w:tcBorders>
            <w:top w:val="nil"/>
            <w:left w:val="nil"/>
            <w:bottom w:val="single" w:sz="18" w:space="0" w:color="auto"/>
            <w:right w:val="nil"/>
          </w:tcBorders>
        </w:tcPr>
        <w:p w14:paraId="5340A910" w14:textId="6499EA59" w:rsidR="00A26C71" w:rsidRDefault="00B56A4E">
          <w:pPr>
            <w:pStyle w:val="Sidhuvud"/>
          </w:pPr>
          <w:r w:rsidRPr="00B56A4E">
            <w:rPr>
              <w:noProof/>
            </w:rPr>
            <w:drawing>
              <wp:inline distT="0" distB="0" distL="0" distR="0" wp14:anchorId="7FC03A42" wp14:editId="0FEC3DE9">
                <wp:extent cx="695325" cy="952367"/>
                <wp:effectExtent l="0" t="0" r="0" b="635"/>
                <wp:docPr id="7" name="Bildobjekt 5" descr="5_alvsjo_aik_emblem_innebandy_blue-text.jpg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2AF5BB-E7F6-438A-8BCF-7ADA1254E89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objekt 5" descr="5_alvsjo_aik_emblem_innebandy_blue-text.jpg">
                          <a:extLst>
                            <a:ext uri="{FF2B5EF4-FFF2-40B4-BE49-F238E27FC236}">
                              <a16:creationId xmlns:a16="http://schemas.microsoft.com/office/drawing/2014/main" id="{A42AF5BB-E7F6-438A-8BCF-7ADA1254E89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045" cy="9615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46" w:type="dxa"/>
          <w:tcBorders>
            <w:top w:val="nil"/>
            <w:left w:val="nil"/>
            <w:bottom w:val="single" w:sz="18" w:space="0" w:color="auto"/>
            <w:right w:val="nil"/>
          </w:tcBorders>
        </w:tcPr>
        <w:p w14:paraId="72A29F07" w14:textId="77777777" w:rsidR="00A26C71" w:rsidRDefault="00762538">
          <w:pPr>
            <w:pStyle w:val="Sidhuvud"/>
            <w:jc w:val="right"/>
            <w:rPr>
              <w:rFonts w:ascii="Arial" w:hAnsi="Arial" w:cs="Arial"/>
              <w:b/>
              <w:sz w:val="64"/>
              <w:szCs w:val="64"/>
            </w:rPr>
          </w:pPr>
          <w:r>
            <w:rPr>
              <w:rFonts w:ascii="Arial" w:hAnsi="Arial" w:cs="Arial"/>
              <w:b/>
              <w:sz w:val="64"/>
              <w:szCs w:val="64"/>
            </w:rPr>
            <w:t>Älvsjö AIK Innebandy</w:t>
          </w:r>
        </w:p>
        <w:p w14:paraId="63BBD60A" w14:textId="77777777" w:rsidR="00A26C71" w:rsidRDefault="00A26C71"/>
        <w:p w14:paraId="380F1945" w14:textId="1BBBA4CD" w:rsidR="00A26C71" w:rsidRPr="00263191" w:rsidRDefault="7AC11525">
          <w:pPr>
            <w:rPr>
              <w:rFonts w:ascii="Arial" w:hAnsi="Arial" w:cs="Arial"/>
              <w:sz w:val="40"/>
              <w:szCs w:val="40"/>
            </w:rPr>
          </w:pPr>
          <w:r>
            <w:t xml:space="preserve">              </w:t>
          </w:r>
          <w:r w:rsidRPr="7AC11525">
            <w:rPr>
              <w:rFonts w:ascii="Arial" w:hAnsi="Arial" w:cs="Arial"/>
              <w:sz w:val="40"/>
              <w:szCs w:val="40"/>
            </w:rPr>
            <w:t>Säljinstruktioner Julgranar</w:t>
          </w:r>
          <w:r>
            <w:t xml:space="preserve"> </w:t>
          </w:r>
          <w:r w:rsidRPr="7AC11525">
            <w:rPr>
              <w:rFonts w:ascii="Arial" w:hAnsi="Arial" w:cs="Arial"/>
              <w:sz w:val="40"/>
              <w:szCs w:val="40"/>
            </w:rPr>
            <w:t>2024</w:t>
          </w:r>
        </w:p>
      </w:tc>
    </w:tr>
    <w:tr w:rsidR="00A26C71" w14:paraId="19CC5857" w14:textId="77777777" w:rsidTr="7AC11525">
      <w:tc>
        <w:tcPr>
          <w:tcW w:w="1566" w:type="dxa"/>
          <w:tcBorders>
            <w:top w:val="nil"/>
            <w:left w:val="nil"/>
            <w:bottom w:val="nil"/>
            <w:right w:val="nil"/>
          </w:tcBorders>
        </w:tcPr>
        <w:p w14:paraId="34E33D41" w14:textId="77777777" w:rsidR="00A26C71" w:rsidRDefault="00A26C71">
          <w:pPr>
            <w:pStyle w:val="Sidhuvud"/>
          </w:pPr>
        </w:p>
      </w:tc>
      <w:tc>
        <w:tcPr>
          <w:tcW w:w="7646" w:type="dxa"/>
          <w:tcBorders>
            <w:top w:val="nil"/>
            <w:left w:val="nil"/>
            <w:bottom w:val="nil"/>
            <w:right w:val="nil"/>
          </w:tcBorders>
        </w:tcPr>
        <w:p w14:paraId="0CB1BDD5" w14:textId="77777777" w:rsidR="00A26C71" w:rsidRDefault="00A26C71">
          <w:pPr>
            <w:pStyle w:val="Sidhuvud"/>
            <w:jc w:val="right"/>
            <w:rPr>
              <w:rFonts w:ascii="Arial" w:hAnsi="Arial" w:cs="Arial"/>
            </w:rPr>
          </w:pPr>
        </w:p>
      </w:tc>
    </w:tr>
  </w:tbl>
  <w:p w14:paraId="4F65D1C7" w14:textId="77777777" w:rsidR="00A26C71" w:rsidRDefault="00A26C7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mso7"/>
      </v:shape>
    </w:pict>
  </w:numPicBullet>
  <w:numPicBullet w:numPicBulletId="1">
    <w:pict>
      <v:shape id="_x0000_i1027" type="#_x0000_t75" style="width:14.25pt;height:14.25pt" o:bullet="t">
        <v:imagedata r:id="rId2" o:title="mso62ED"/>
      </v:shape>
    </w:pict>
  </w:numPicBullet>
  <w:abstractNum w:abstractNumId="0" w15:restartNumberingAfterBreak="0">
    <w:nsid w:val="0480648C"/>
    <w:multiLevelType w:val="hybridMultilevel"/>
    <w:tmpl w:val="52307E28"/>
    <w:lvl w:ilvl="0" w:tplc="041D0007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B58536A"/>
    <w:multiLevelType w:val="hybridMultilevel"/>
    <w:tmpl w:val="854AF38E"/>
    <w:lvl w:ilvl="0" w:tplc="041D0007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5C0B83"/>
    <w:multiLevelType w:val="multilevel"/>
    <w:tmpl w:val="97F8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F501A"/>
    <w:multiLevelType w:val="hybridMultilevel"/>
    <w:tmpl w:val="84BC92F6"/>
    <w:lvl w:ilvl="0" w:tplc="041D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B525E"/>
    <w:multiLevelType w:val="hybridMultilevel"/>
    <w:tmpl w:val="AF283DF8"/>
    <w:lvl w:ilvl="0" w:tplc="041D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A5774"/>
    <w:multiLevelType w:val="hybridMultilevel"/>
    <w:tmpl w:val="61927E28"/>
    <w:lvl w:ilvl="0" w:tplc="041D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B06AB"/>
    <w:multiLevelType w:val="hybridMultilevel"/>
    <w:tmpl w:val="97F87E1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D380F"/>
    <w:multiLevelType w:val="hybridMultilevel"/>
    <w:tmpl w:val="29502EC8"/>
    <w:lvl w:ilvl="0" w:tplc="041D0007">
      <w:start w:val="1"/>
      <w:numFmt w:val="bullet"/>
      <w:lvlText w:val=""/>
      <w:lvlPicBulletId w:val="0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712E6"/>
    <w:multiLevelType w:val="hybridMultilevel"/>
    <w:tmpl w:val="82D0F804"/>
    <w:lvl w:ilvl="0" w:tplc="041D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F7ABD"/>
    <w:multiLevelType w:val="hybridMultilevel"/>
    <w:tmpl w:val="781C6FA2"/>
    <w:lvl w:ilvl="0" w:tplc="55F40D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B47AB"/>
    <w:multiLevelType w:val="hybridMultilevel"/>
    <w:tmpl w:val="82742B0C"/>
    <w:lvl w:ilvl="0" w:tplc="041D0007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68CF0830"/>
    <w:multiLevelType w:val="hybridMultilevel"/>
    <w:tmpl w:val="6CA0AC0C"/>
    <w:lvl w:ilvl="0" w:tplc="041D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F63AC"/>
    <w:multiLevelType w:val="hybridMultilevel"/>
    <w:tmpl w:val="65BEB0C8"/>
    <w:lvl w:ilvl="0" w:tplc="041D0007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7A3F0C78"/>
    <w:multiLevelType w:val="hybridMultilevel"/>
    <w:tmpl w:val="1538436C"/>
    <w:lvl w:ilvl="0" w:tplc="041D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4680971">
    <w:abstractNumId w:val="6"/>
  </w:num>
  <w:num w:numId="2" w16cid:durableId="1731462992">
    <w:abstractNumId w:val="2"/>
  </w:num>
  <w:num w:numId="3" w16cid:durableId="220945081">
    <w:abstractNumId w:val="8"/>
  </w:num>
  <w:num w:numId="4" w16cid:durableId="456028483">
    <w:abstractNumId w:val="7"/>
  </w:num>
  <w:num w:numId="5" w16cid:durableId="1583635627">
    <w:abstractNumId w:val="4"/>
  </w:num>
  <w:num w:numId="6" w16cid:durableId="1865286920">
    <w:abstractNumId w:val="11"/>
  </w:num>
  <w:num w:numId="7" w16cid:durableId="260996131">
    <w:abstractNumId w:val="5"/>
  </w:num>
  <w:num w:numId="8" w16cid:durableId="122888403">
    <w:abstractNumId w:val="1"/>
  </w:num>
  <w:num w:numId="9" w16cid:durableId="1508250670">
    <w:abstractNumId w:val="13"/>
  </w:num>
  <w:num w:numId="10" w16cid:durableId="947348684">
    <w:abstractNumId w:val="3"/>
  </w:num>
  <w:num w:numId="11" w16cid:durableId="1926182564">
    <w:abstractNumId w:val="9"/>
  </w:num>
  <w:num w:numId="12" w16cid:durableId="1049568707">
    <w:abstractNumId w:val="10"/>
  </w:num>
  <w:num w:numId="13" w16cid:durableId="972828132">
    <w:abstractNumId w:val="12"/>
  </w:num>
  <w:num w:numId="14" w16cid:durableId="2066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574"/>
    <w:rsid w:val="000124AC"/>
    <w:rsid w:val="00017A6E"/>
    <w:rsid w:val="00017F70"/>
    <w:rsid w:val="000226C7"/>
    <w:rsid w:val="00065AF7"/>
    <w:rsid w:val="000669E9"/>
    <w:rsid w:val="0007494E"/>
    <w:rsid w:val="000D7793"/>
    <w:rsid w:val="000E43B1"/>
    <w:rsid w:val="000E5AD9"/>
    <w:rsid w:val="00110DE7"/>
    <w:rsid w:val="00126C56"/>
    <w:rsid w:val="00133067"/>
    <w:rsid w:val="001D3374"/>
    <w:rsid w:val="001D492E"/>
    <w:rsid w:val="001F407B"/>
    <w:rsid w:val="00204AED"/>
    <w:rsid w:val="00227F59"/>
    <w:rsid w:val="00231971"/>
    <w:rsid w:val="00247835"/>
    <w:rsid w:val="00263191"/>
    <w:rsid w:val="002911E3"/>
    <w:rsid w:val="002B6FF7"/>
    <w:rsid w:val="002C67AA"/>
    <w:rsid w:val="002D2790"/>
    <w:rsid w:val="002D3B8E"/>
    <w:rsid w:val="00305518"/>
    <w:rsid w:val="00315042"/>
    <w:rsid w:val="0034500F"/>
    <w:rsid w:val="003639BA"/>
    <w:rsid w:val="003677D4"/>
    <w:rsid w:val="00372353"/>
    <w:rsid w:val="00381CA1"/>
    <w:rsid w:val="003A0965"/>
    <w:rsid w:val="003E543F"/>
    <w:rsid w:val="004229B8"/>
    <w:rsid w:val="00456D96"/>
    <w:rsid w:val="004609AA"/>
    <w:rsid w:val="00472538"/>
    <w:rsid w:val="00491D41"/>
    <w:rsid w:val="004E1F2C"/>
    <w:rsid w:val="004E3C7B"/>
    <w:rsid w:val="00564FE9"/>
    <w:rsid w:val="005677F2"/>
    <w:rsid w:val="005D0D94"/>
    <w:rsid w:val="005F4A20"/>
    <w:rsid w:val="006424BC"/>
    <w:rsid w:val="00646B16"/>
    <w:rsid w:val="00657DD2"/>
    <w:rsid w:val="00662C0C"/>
    <w:rsid w:val="00687AD6"/>
    <w:rsid w:val="00690C7F"/>
    <w:rsid w:val="0069175E"/>
    <w:rsid w:val="006B2105"/>
    <w:rsid w:val="006F3E79"/>
    <w:rsid w:val="00701AC6"/>
    <w:rsid w:val="00707CC9"/>
    <w:rsid w:val="00732FF5"/>
    <w:rsid w:val="00735E94"/>
    <w:rsid w:val="00745C86"/>
    <w:rsid w:val="007462CF"/>
    <w:rsid w:val="007571D8"/>
    <w:rsid w:val="00762538"/>
    <w:rsid w:val="007B5C76"/>
    <w:rsid w:val="007B779F"/>
    <w:rsid w:val="007D6B33"/>
    <w:rsid w:val="007E5AD8"/>
    <w:rsid w:val="0083316C"/>
    <w:rsid w:val="00851B05"/>
    <w:rsid w:val="008A3C83"/>
    <w:rsid w:val="008B54E4"/>
    <w:rsid w:val="008C0BA5"/>
    <w:rsid w:val="008D5A65"/>
    <w:rsid w:val="008E37A2"/>
    <w:rsid w:val="008E3E11"/>
    <w:rsid w:val="008F35B9"/>
    <w:rsid w:val="00905CB7"/>
    <w:rsid w:val="009137DA"/>
    <w:rsid w:val="00931501"/>
    <w:rsid w:val="009356E5"/>
    <w:rsid w:val="00956902"/>
    <w:rsid w:val="009631AB"/>
    <w:rsid w:val="00964BF2"/>
    <w:rsid w:val="00965FAD"/>
    <w:rsid w:val="00983E63"/>
    <w:rsid w:val="00995F68"/>
    <w:rsid w:val="009A1C12"/>
    <w:rsid w:val="009D5E0D"/>
    <w:rsid w:val="009E4524"/>
    <w:rsid w:val="009E7574"/>
    <w:rsid w:val="009F145A"/>
    <w:rsid w:val="00A00221"/>
    <w:rsid w:val="00A26C71"/>
    <w:rsid w:val="00A83F46"/>
    <w:rsid w:val="00AB272B"/>
    <w:rsid w:val="00AB669B"/>
    <w:rsid w:val="00AD4963"/>
    <w:rsid w:val="00B23D9A"/>
    <w:rsid w:val="00B43BF3"/>
    <w:rsid w:val="00B56A4E"/>
    <w:rsid w:val="00B75266"/>
    <w:rsid w:val="00B805B0"/>
    <w:rsid w:val="00B96F21"/>
    <w:rsid w:val="00BD19E6"/>
    <w:rsid w:val="00C01273"/>
    <w:rsid w:val="00C12DD7"/>
    <w:rsid w:val="00C7547A"/>
    <w:rsid w:val="00CA2ACD"/>
    <w:rsid w:val="00CD30BB"/>
    <w:rsid w:val="00D0010B"/>
    <w:rsid w:val="00D01E69"/>
    <w:rsid w:val="00D2514F"/>
    <w:rsid w:val="00D25A63"/>
    <w:rsid w:val="00D40A9B"/>
    <w:rsid w:val="00D664D6"/>
    <w:rsid w:val="00D71A97"/>
    <w:rsid w:val="00DA43CA"/>
    <w:rsid w:val="00DE2943"/>
    <w:rsid w:val="00E40124"/>
    <w:rsid w:val="00E7350E"/>
    <w:rsid w:val="00E93540"/>
    <w:rsid w:val="00E95E77"/>
    <w:rsid w:val="00EA5275"/>
    <w:rsid w:val="00F614CB"/>
    <w:rsid w:val="00F82BD9"/>
    <w:rsid w:val="00F86AC6"/>
    <w:rsid w:val="00FA7811"/>
    <w:rsid w:val="00FB4632"/>
    <w:rsid w:val="00FB4DCE"/>
    <w:rsid w:val="00FD750B"/>
    <w:rsid w:val="00FE545F"/>
    <w:rsid w:val="0E0BEFBB"/>
    <w:rsid w:val="196D7444"/>
    <w:rsid w:val="23A5D40B"/>
    <w:rsid w:val="3185F744"/>
    <w:rsid w:val="35DA118A"/>
    <w:rsid w:val="582EA251"/>
    <w:rsid w:val="5BF8F2D0"/>
    <w:rsid w:val="683F9336"/>
    <w:rsid w:val="6C6CAF57"/>
    <w:rsid w:val="6E67170C"/>
    <w:rsid w:val="7A341EC1"/>
    <w:rsid w:val="7AC1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2"/>
    </o:shapelayout>
  </w:shapeDefaults>
  <w:decimalSymbol w:val=","/>
  <w:listSeparator w:val=";"/>
  <w14:docId w14:val="4A94263A"/>
  <w15:docId w15:val="{FE1F7499-37A1-4E9F-80EB-66EB03D0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ind w:left="360"/>
      <w:outlineLvl w:val="0"/>
    </w:pPr>
    <w:rPr>
      <w:rFonts w:ascii="Arial" w:hAnsi="Arial" w:cs="Arial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757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semiHidden/>
    <w:rPr>
      <w:color w:val="0000FF"/>
      <w:u w:val="single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757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491D41"/>
    <w:pPr>
      <w:ind w:left="720"/>
      <w:contextualSpacing/>
    </w:p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75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5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gge\Application%20Data\Microsoft\Mallar\&#228;lvsj&#246;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988f0a4-524a-45f2-829d-417725fa4957}" enabled="1" method="Standard" siteId="{52daf2a9-3b73-4da4-ac6a-3f81adc92b7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älvsjö.dot</Template>
  <TotalTime>0</TotalTime>
  <Pages>1</Pages>
  <Words>316</Words>
  <Characters>1689</Characters>
  <Application>Microsoft Office Word</Application>
  <DocSecurity>0</DocSecurity>
  <Lines>14</Lines>
  <Paragraphs>4</Paragraphs>
  <ScaleCrop>false</ScaleCrop>
  <Company>PRIVAT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Långbrohallen</dc:title>
  <dc:creator>Nigge</dc:creator>
  <cp:lastModifiedBy>Urban Frank</cp:lastModifiedBy>
  <cp:revision>2</cp:revision>
  <cp:lastPrinted>2023-12-01T15:29:00Z</cp:lastPrinted>
  <dcterms:created xsi:type="dcterms:W3CDTF">2024-11-26T15:52:00Z</dcterms:created>
  <dcterms:modified xsi:type="dcterms:W3CDTF">2024-11-26T15:52:00Z</dcterms:modified>
</cp:coreProperties>
</file>