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596F26" w:rsidP="00CE6C35" w:rsidRDefault="004F6558" w14:paraId="7A53D802" w14:textId="46B0FBF3">
      <w:pPr>
        <w:pStyle w:val="Ingetavstnd"/>
        <w:jc w:val="center"/>
        <w:rPr>
          <w:rFonts w:ascii="Verdana" w:hAnsi="Verdana"/>
          <w:color w:val="000000"/>
          <w:sz w:val="18"/>
          <w:szCs w:val="18"/>
        </w:rPr>
      </w:pPr>
      <w:r>
        <w:drawing>
          <wp:inline wp14:editId="4C9C1E8C" wp14:anchorId="161C3C12">
            <wp:extent cx="1752600" cy="1362075"/>
            <wp:effectExtent l="0" t="0" r="0" b="0"/>
            <wp:docPr id="161674891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4447031f984499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427F4DCE" wp14:editId="2DF277E8">
            <wp:extent cx="2451100" cy="946150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254" w:rsidP="0091287E" w:rsidRDefault="00211254" w14:paraId="610067D7" w14:textId="47F0891C">
      <w:pPr>
        <w:jc w:val="center"/>
      </w:pPr>
    </w:p>
    <w:p w:rsidR="00211254" w:rsidP="4C9C1E8C" w:rsidRDefault="00211254" w14:paraId="5CA1CD9F" w14:textId="2EBF0506">
      <w:pPr>
        <w:pStyle w:val="Normal"/>
        <w:jc w:val="center"/>
        <w:rPr>
          <w:b w:val="1"/>
          <w:bCs w:val="1"/>
          <w:sz w:val="22"/>
          <w:szCs w:val="22"/>
          <w:lang w:eastAsia="sv-SE"/>
        </w:rPr>
      </w:pPr>
    </w:p>
    <w:p w:rsidRPr="00B9126C" w:rsidR="00EB0810" w:rsidP="048D38F1" w:rsidRDefault="004752B4" w14:paraId="74F75848" w14:textId="25D08A52">
      <w:pPr>
        <w:jc w:val="center"/>
        <w:rPr>
          <w:b w:val="1"/>
          <w:bCs w:val="1"/>
          <w:sz w:val="24"/>
          <w:szCs w:val="24"/>
          <w:lang w:eastAsia="sv-SE"/>
        </w:rPr>
      </w:pPr>
      <w:r w:rsidRPr="048D38F1" w:rsidR="004752B4">
        <w:rPr>
          <w:b w:val="1"/>
          <w:bCs w:val="1"/>
          <w:sz w:val="24"/>
          <w:szCs w:val="24"/>
          <w:lang w:eastAsia="sv-SE"/>
        </w:rPr>
        <w:t>Bjuder in till</w:t>
      </w:r>
      <w:r w:rsidRPr="048D38F1" w:rsidR="003902C9">
        <w:rPr>
          <w:b w:val="1"/>
          <w:bCs w:val="1"/>
          <w:sz w:val="24"/>
          <w:szCs w:val="24"/>
          <w:lang w:eastAsia="sv-SE"/>
        </w:rPr>
        <w:t xml:space="preserve"> </w:t>
      </w:r>
      <w:r w:rsidRPr="048D38F1" w:rsidR="00176AF8">
        <w:rPr>
          <w:b w:val="1"/>
          <w:bCs w:val="1"/>
          <w:sz w:val="24"/>
          <w:szCs w:val="24"/>
          <w:lang w:eastAsia="sv-SE"/>
        </w:rPr>
        <w:t>U</w:t>
      </w:r>
      <w:r w:rsidRPr="048D38F1" w:rsidR="00211254">
        <w:rPr>
          <w:b w:val="1"/>
          <w:bCs w:val="1"/>
          <w:sz w:val="24"/>
          <w:szCs w:val="24"/>
          <w:lang w:eastAsia="sv-SE"/>
        </w:rPr>
        <w:t xml:space="preserve">SM omgång </w:t>
      </w:r>
      <w:r w:rsidRPr="048D38F1" w:rsidR="00EB4E37">
        <w:rPr>
          <w:b w:val="1"/>
          <w:bCs w:val="1"/>
          <w:sz w:val="24"/>
          <w:szCs w:val="24"/>
          <w:lang w:eastAsia="sv-SE"/>
        </w:rPr>
        <w:t xml:space="preserve"> </w:t>
      </w:r>
      <w:r w:rsidRPr="048D38F1" w:rsidR="00211254">
        <w:rPr>
          <w:b w:val="1"/>
          <w:bCs w:val="1"/>
          <w:sz w:val="24"/>
          <w:szCs w:val="24"/>
          <w:lang w:eastAsia="sv-SE"/>
        </w:rPr>
        <w:t>–</w:t>
      </w:r>
    </w:p>
    <w:p w:rsidRPr="00B9126C" w:rsidR="002D7308" w:rsidP="0056524D" w:rsidRDefault="004752B4" w14:paraId="5002C8E1" w14:textId="32F53B03">
      <w:pPr>
        <w:jc w:val="center"/>
        <w:rPr>
          <w:b w:val="1"/>
          <w:bCs w:val="1"/>
          <w:sz w:val="24"/>
          <w:szCs w:val="24"/>
          <w:lang w:eastAsia="sv-SE"/>
        </w:rPr>
      </w:pPr>
      <w:r w:rsidRPr="048D38F1" w:rsidR="004752B4">
        <w:rPr>
          <w:b w:val="1"/>
          <w:bCs w:val="1"/>
          <w:sz w:val="24"/>
          <w:szCs w:val="24"/>
          <w:lang w:eastAsia="sv-SE"/>
        </w:rPr>
        <w:t>Sollentuna den</w:t>
      </w:r>
      <w:r w:rsidRPr="048D38F1" w:rsidR="004752B4">
        <w:rPr>
          <w:b w:val="0"/>
          <w:bCs w:val="0"/>
          <w:i w:val="1"/>
          <w:iCs w:val="1"/>
          <w:sz w:val="24"/>
          <w:szCs w:val="24"/>
          <w:lang w:eastAsia="sv-SE"/>
        </w:rPr>
        <w:t xml:space="preserve"> </w:t>
      </w:r>
      <w:r w:rsidRPr="048D38F1" w:rsidR="454DEF66">
        <w:rPr>
          <w:b w:val="0"/>
          <w:bCs w:val="0"/>
          <w:i w:val="1"/>
          <w:iCs w:val="1"/>
          <w:sz w:val="24"/>
          <w:szCs w:val="24"/>
          <w:lang w:eastAsia="sv-SE"/>
        </w:rPr>
        <w:t>januari 00 1111</w:t>
      </w:r>
    </w:p>
    <w:p w:rsidRPr="002D7308" w:rsidR="004219FD" w:rsidP="00011F90" w:rsidRDefault="00416B8A" w14:paraId="15E13562" w14:textId="0D1EF908">
      <w:pPr>
        <w:spacing w:line="240" w:lineRule="auto"/>
        <w:rPr>
          <w:rFonts w:eastAsia="Times New Roman" w:cs="Calibri"/>
          <w:b w:val="1"/>
          <w:bCs w:val="1"/>
          <w:lang w:eastAsia="sv-SE"/>
        </w:rPr>
      </w:pPr>
      <w:r w:rsidRPr="048D38F1" w:rsidR="4C9C1E8C">
        <w:rPr>
          <w:rFonts w:eastAsia="Times New Roman" w:cs="Calibri"/>
          <w:b w:val="1"/>
          <w:bCs w:val="1"/>
          <w:lang w:eastAsia="sv-SE"/>
        </w:rPr>
        <w:t xml:space="preserve">Varmt välkommen till </w:t>
      </w:r>
      <w:r w:rsidRPr="048D38F1" w:rsidR="7919D681">
        <w:rPr>
          <w:rFonts w:eastAsia="Times New Roman" w:cs="Calibri"/>
          <w:b w:val="1"/>
          <w:bCs w:val="1"/>
          <w:lang w:eastAsia="sv-SE"/>
        </w:rPr>
        <w:t xml:space="preserve">… </w:t>
      </w:r>
      <w:r w:rsidRPr="048D38F1" w:rsidR="4C9C1E8C">
        <w:rPr>
          <w:rFonts w:eastAsia="Times New Roman" w:cs="Calibri"/>
          <w:b w:val="1"/>
          <w:bCs w:val="1"/>
          <w:lang w:eastAsia="sv-SE"/>
        </w:rPr>
        <w:t xml:space="preserve">omgången av SM för </w:t>
      </w:r>
      <w:r w:rsidRPr="048D38F1" w:rsidR="4C9C1E8C">
        <w:rPr>
          <w:rFonts w:eastAsia="Times New Roman" w:cs="Calibri"/>
          <w:b w:val="0"/>
          <w:bCs w:val="0"/>
          <w:i w:val="1"/>
          <w:iCs w:val="1"/>
          <w:lang w:eastAsia="sv-SE"/>
        </w:rPr>
        <w:t>Damer</w:t>
      </w:r>
      <w:r w:rsidRPr="048D38F1" w:rsidR="519E1ECC">
        <w:rPr>
          <w:rFonts w:eastAsia="Times New Roman" w:cs="Calibri"/>
          <w:b w:val="0"/>
          <w:bCs w:val="0"/>
          <w:i w:val="1"/>
          <w:iCs w:val="1"/>
          <w:lang w:eastAsia="sv-SE"/>
        </w:rPr>
        <w:t xml:space="preserve">/Herrar </w:t>
      </w:r>
      <w:r w:rsidRPr="048D38F1" w:rsidR="519E1ECC">
        <w:rPr>
          <w:rFonts w:eastAsia="Times New Roman" w:cs="Calibri"/>
          <w:b w:val="0"/>
          <w:bCs w:val="0"/>
          <w:i w:val="1"/>
          <w:iCs w:val="1"/>
          <w:lang w:eastAsia="sv-SE"/>
        </w:rPr>
        <w:t>U?</w:t>
      </w:r>
      <w:r w:rsidRPr="048D38F1" w:rsidR="4C9C1E8C">
        <w:rPr>
          <w:rFonts w:eastAsia="Times New Roman" w:cs="Calibri"/>
          <w:b w:val="1"/>
          <w:bCs w:val="1"/>
          <w:lang w:eastAsia="sv-SE"/>
        </w:rPr>
        <w:t>.</w:t>
      </w:r>
      <w:r w:rsidRPr="048D38F1" w:rsidR="4C9C1E8C">
        <w:rPr>
          <w:rFonts w:eastAsia="Times New Roman" w:cs="Calibri"/>
          <w:b w:val="1"/>
          <w:bCs w:val="1"/>
          <w:lang w:eastAsia="sv-SE"/>
        </w:rPr>
        <w:t xml:space="preserve"> Viby Basket står som värd för detta evenemang som kommer att äga rum i Edsbergshallen, Ribbings Väg 192 52 Sollentuna.</w:t>
      </w:r>
    </w:p>
    <w:p w:rsidRPr="00A66728" w:rsidR="002E3DA7" w:rsidP="00837A04" w:rsidRDefault="002E3DA7" w14:paraId="7BC9BBAD" w14:textId="77777777">
      <w:pPr>
        <w:spacing w:before="100" w:after="100" w:line="240" w:lineRule="auto"/>
        <w:rPr>
          <w:rFonts w:eastAsia="Times New Roman" w:cs="Calibri"/>
          <w:b/>
          <w:sz w:val="24"/>
          <w:szCs w:val="24"/>
          <w:u w:val="single"/>
          <w:lang w:eastAsia="sv-SE"/>
        </w:rPr>
      </w:pPr>
      <w:r w:rsidRPr="00A66728">
        <w:rPr>
          <w:rFonts w:eastAsia="Times New Roman" w:cs="Calibri"/>
          <w:b/>
          <w:sz w:val="24"/>
          <w:szCs w:val="24"/>
          <w:u w:val="single"/>
          <w:lang w:eastAsia="sv-SE"/>
        </w:rPr>
        <w:t>VID ANKOMST</w:t>
      </w:r>
    </w:p>
    <w:p w:rsidRPr="00D30AEB" w:rsidR="00A66728" w:rsidP="00A66728" w:rsidRDefault="006A4980" w14:paraId="0531DC34" w14:textId="6FA256DA">
      <w:pPr>
        <w:spacing w:before="100" w:after="100" w:line="240" w:lineRule="auto"/>
        <w:rPr>
          <w:rFonts w:eastAsia="Times New Roman" w:cs="Calibri"/>
          <w:lang w:eastAsia="sv-SE"/>
        </w:rPr>
      </w:pPr>
      <w:r w:rsidRPr="00D30AEB">
        <w:rPr>
          <w:rFonts w:eastAsia="Times New Roman" w:cs="Calibri"/>
          <w:lang w:eastAsia="sv-SE"/>
        </w:rPr>
        <w:t>Nä</w:t>
      </w:r>
      <w:r w:rsidRPr="00D30AEB" w:rsidR="00011F90">
        <w:rPr>
          <w:rFonts w:eastAsia="Times New Roman" w:cs="Calibri"/>
          <w:lang w:eastAsia="sv-SE"/>
        </w:rPr>
        <w:t xml:space="preserve">r du anländer </w:t>
      </w:r>
      <w:r w:rsidRPr="00D30AEB">
        <w:rPr>
          <w:rFonts w:eastAsia="Times New Roman" w:cs="Calibri"/>
          <w:lang w:eastAsia="sv-SE"/>
        </w:rPr>
        <w:t xml:space="preserve">skall du direkt kontakta </w:t>
      </w:r>
      <w:r w:rsidR="00176AF8">
        <w:rPr>
          <w:rFonts w:eastAsia="Times New Roman" w:cs="Calibri"/>
          <w:lang w:eastAsia="sv-SE"/>
        </w:rPr>
        <w:t xml:space="preserve">Viby Baskets </w:t>
      </w:r>
      <w:r w:rsidR="00211254">
        <w:rPr>
          <w:rFonts w:eastAsia="Times New Roman" w:cs="Calibri"/>
          <w:lang w:eastAsia="sv-SE"/>
        </w:rPr>
        <w:t xml:space="preserve">kansli på våning 1 i Edsbergshallen </w:t>
      </w:r>
      <w:r w:rsidR="00596ACE">
        <w:rPr>
          <w:rFonts w:eastAsia="Times New Roman" w:cs="Calibri"/>
          <w:lang w:eastAsia="sv-SE"/>
        </w:rPr>
        <w:t>för att</w:t>
      </w:r>
      <w:r w:rsidR="00912D88">
        <w:rPr>
          <w:rFonts w:eastAsia="Times New Roman" w:cs="Calibri"/>
          <w:lang w:eastAsia="sv-SE"/>
        </w:rPr>
        <w:t xml:space="preserve"> hämta ut ditt välkomstkuvert.</w:t>
      </w:r>
    </w:p>
    <w:p w:rsidRPr="00A66728" w:rsidR="002E3DA7" w:rsidP="00837A04" w:rsidRDefault="002E3DA7" w14:paraId="64D97035" w14:textId="106DE028">
      <w:pPr>
        <w:spacing w:before="100" w:after="100" w:line="240" w:lineRule="auto"/>
        <w:rPr>
          <w:rFonts w:eastAsia="Times New Roman" w:cs="Calibri"/>
          <w:b/>
          <w:sz w:val="24"/>
          <w:szCs w:val="24"/>
          <w:u w:val="single"/>
          <w:lang w:eastAsia="sv-SE"/>
        </w:rPr>
      </w:pPr>
      <w:r w:rsidRPr="00A66728">
        <w:rPr>
          <w:rFonts w:eastAsia="Times New Roman" w:cs="Calibri"/>
          <w:b/>
          <w:sz w:val="24"/>
          <w:szCs w:val="24"/>
          <w:u w:val="single"/>
          <w:lang w:eastAsia="sv-SE"/>
        </w:rPr>
        <w:t>MATCHSTÄLL</w:t>
      </w:r>
    </w:p>
    <w:p w:rsidRPr="00D30AEB" w:rsidR="00A66728" w:rsidP="00A66728" w:rsidRDefault="00A644C9" w14:paraId="04B29FBD" w14:textId="77777777">
      <w:pPr>
        <w:spacing w:before="100" w:after="100" w:line="240" w:lineRule="auto"/>
        <w:rPr>
          <w:rFonts w:eastAsia="Times New Roman" w:cs="Calibri"/>
          <w:lang w:eastAsia="sv-SE"/>
        </w:rPr>
      </w:pPr>
      <w:r w:rsidRPr="00D30AEB">
        <w:rPr>
          <w:rFonts w:eastAsia="Times New Roman" w:cs="Calibri"/>
          <w:lang w:eastAsia="sv-SE"/>
        </w:rPr>
        <w:t>Medtag två uppsättningar med match</w:t>
      </w:r>
      <w:r w:rsidRPr="00D30AEB" w:rsidR="000B486E">
        <w:rPr>
          <w:rFonts w:eastAsia="Times New Roman" w:cs="Calibri"/>
          <w:lang w:eastAsia="sv-SE"/>
        </w:rPr>
        <w:t>ställ, ett ljust och ett mörkt</w:t>
      </w:r>
      <w:r w:rsidRPr="00D30AEB">
        <w:rPr>
          <w:rFonts w:eastAsia="Times New Roman" w:cs="Calibri"/>
          <w:lang w:eastAsia="sv-SE"/>
        </w:rPr>
        <w:t xml:space="preserve">. Hemmalaget </w:t>
      </w:r>
      <w:r w:rsidRPr="00D30AEB" w:rsidR="00C92917">
        <w:rPr>
          <w:rFonts w:eastAsia="Times New Roman" w:cs="Calibri"/>
          <w:lang w:eastAsia="sv-SE"/>
        </w:rPr>
        <w:t>spelar i ljust och borta</w:t>
      </w:r>
      <w:r w:rsidRPr="00D30AEB" w:rsidR="0008677F">
        <w:rPr>
          <w:rFonts w:eastAsia="Times New Roman" w:cs="Calibri"/>
          <w:lang w:eastAsia="sv-SE"/>
        </w:rPr>
        <w:t>laget i mörkt.</w:t>
      </w:r>
    </w:p>
    <w:p w:rsidRPr="00A66728" w:rsidR="002E3DA7" w:rsidP="00837A04" w:rsidRDefault="002E3DA7" w14:paraId="53A6BA26" w14:textId="77777777">
      <w:pPr>
        <w:spacing w:before="100" w:after="100" w:line="240" w:lineRule="auto"/>
        <w:rPr>
          <w:rFonts w:eastAsia="Times New Roman" w:cs="Calibri"/>
          <w:b/>
          <w:sz w:val="24"/>
          <w:szCs w:val="24"/>
          <w:u w:val="single"/>
          <w:lang w:eastAsia="sv-SE"/>
        </w:rPr>
      </w:pPr>
      <w:r w:rsidRPr="00A66728">
        <w:rPr>
          <w:rFonts w:eastAsia="Times New Roman" w:cs="Calibri"/>
          <w:b/>
          <w:sz w:val="24"/>
          <w:szCs w:val="24"/>
          <w:u w:val="single"/>
          <w:lang w:eastAsia="sv-SE"/>
        </w:rPr>
        <w:t>BOLLAR</w:t>
      </w:r>
    </w:p>
    <w:p w:rsidRPr="00D30AEB" w:rsidR="0008677F" w:rsidP="00837A04" w:rsidRDefault="00CE6C35" w14:paraId="3E402F41" w14:textId="568316DB">
      <w:pPr>
        <w:spacing w:before="100" w:after="100" w:line="240" w:lineRule="auto"/>
        <w:rPr>
          <w:rFonts w:eastAsia="Times New Roman" w:cs="Calibri"/>
          <w:bCs/>
          <w:iCs/>
          <w:u w:val="single"/>
          <w:lang w:eastAsia="sv-SE"/>
        </w:rPr>
      </w:pPr>
      <w:r>
        <w:rPr>
          <w:rFonts w:eastAsia="Times New Roman" w:cs="Calibri"/>
          <w:bCs/>
          <w:iCs/>
          <w:lang w:eastAsia="sv-SE"/>
        </w:rPr>
        <w:t>Vi</w:t>
      </w:r>
      <w:r w:rsidR="00D40EBA">
        <w:rPr>
          <w:rFonts w:eastAsia="Times New Roman" w:cs="Calibri"/>
          <w:bCs/>
          <w:iCs/>
          <w:lang w:eastAsia="sv-SE"/>
        </w:rPr>
        <w:t xml:space="preserve"> spelar med bollar av märket </w:t>
      </w:r>
      <w:proofErr w:type="spellStart"/>
      <w:r w:rsidR="00211254">
        <w:rPr>
          <w:rFonts w:eastAsia="Times New Roman" w:cs="Calibri"/>
          <w:bCs/>
          <w:iCs/>
          <w:lang w:eastAsia="sv-SE"/>
        </w:rPr>
        <w:t>Molten</w:t>
      </w:r>
      <w:proofErr w:type="spellEnd"/>
      <w:r w:rsidR="00211254">
        <w:rPr>
          <w:rFonts w:eastAsia="Times New Roman" w:cs="Calibri"/>
          <w:bCs/>
          <w:iCs/>
          <w:lang w:eastAsia="sv-SE"/>
        </w:rPr>
        <w:t>. Om ni inte kan medta egna bollar så hjälper vi er med det.</w:t>
      </w:r>
    </w:p>
    <w:p w:rsidRPr="00981E61" w:rsidR="002E3DA7" w:rsidP="00837A04" w:rsidRDefault="0027654A" w14:paraId="3F619639" w14:textId="77777777">
      <w:pPr>
        <w:spacing w:before="100" w:after="100" w:line="240" w:lineRule="auto"/>
        <w:rPr>
          <w:rFonts w:eastAsia="Times New Roman" w:cs="Calibri"/>
          <w:b/>
          <w:bCs/>
          <w:iCs/>
          <w:sz w:val="24"/>
          <w:szCs w:val="24"/>
          <w:u w:val="single"/>
          <w:lang w:eastAsia="sv-SE"/>
        </w:rPr>
      </w:pPr>
      <w:r>
        <w:rPr>
          <w:rFonts w:eastAsia="Times New Roman"/>
          <w:b/>
          <w:sz w:val="24"/>
          <w:szCs w:val="24"/>
          <w:u w:val="single"/>
        </w:rPr>
        <w:t>OMGÅNGENS LIRARE</w:t>
      </w:r>
    </w:p>
    <w:p w:rsidRPr="00D30AEB" w:rsidR="00631292" w:rsidP="00A66728" w:rsidRDefault="00997F80" w14:paraId="1DCCD8BC" w14:textId="27C54482">
      <w:pPr>
        <w:spacing w:before="100" w:after="100" w:line="240" w:lineRule="auto"/>
        <w:rPr>
          <w:rFonts w:eastAsia="Times New Roman" w:cs="Calibri"/>
          <w:bCs/>
          <w:iCs/>
          <w:lang w:eastAsia="sv-SE"/>
        </w:rPr>
      </w:pPr>
      <w:r w:rsidRPr="00D30AEB">
        <w:rPr>
          <w:rFonts w:eastAsia="Times New Roman" w:cs="Calibri"/>
          <w:bCs/>
          <w:iCs/>
          <w:lang w:eastAsia="sv-SE"/>
        </w:rPr>
        <w:t>Matchens lirare utses i v</w:t>
      </w:r>
      <w:r w:rsidRPr="00D30AEB" w:rsidR="0052430A">
        <w:rPr>
          <w:rFonts w:eastAsia="Times New Roman" w:cs="Calibri"/>
          <w:bCs/>
          <w:iCs/>
          <w:lang w:eastAsia="sv-SE"/>
        </w:rPr>
        <w:t xml:space="preserve">arje lag efter varje match. </w:t>
      </w:r>
      <w:r w:rsidRPr="00D30AEB" w:rsidR="00981E61">
        <w:rPr>
          <w:rFonts w:eastAsia="Times New Roman"/>
        </w:rPr>
        <w:t>Omgångens</w:t>
      </w:r>
      <w:r w:rsidRPr="00D30AEB" w:rsidR="00875EEE">
        <w:rPr>
          <w:rFonts w:eastAsia="Times New Roman"/>
        </w:rPr>
        <w:t xml:space="preserve"> </w:t>
      </w:r>
      <w:r w:rsidR="00211254">
        <w:rPr>
          <w:rFonts w:eastAsia="Times New Roman"/>
        </w:rPr>
        <w:t>lirare</w:t>
      </w:r>
      <w:r w:rsidR="002167B0">
        <w:rPr>
          <w:rFonts w:eastAsia="Times New Roman"/>
        </w:rPr>
        <w:t xml:space="preserve"> i varje åldersgrupp</w:t>
      </w:r>
      <w:r w:rsidRPr="00D30AEB" w:rsidR="00981E61">
        <w:rPr>
          <w:rFonts w:eastAsia="Times New Roman"/>
        </w:rPr>
        <w:t xml:space="preserve"> </w:t>
      </w:r>
      <w:r w:rsidRPr="00D30AEB" w:rsidR="00416B8A">
        <w:rPr>
          <w:rFonts w:eastAsia="Times New Roman" w:cs="Calibri"/>
          <w:bCs/>
          <w:iCs/>
          <w:lang w:eastAsia="sv-SE"/>
        </w:rPr>
        <w:t xml:space="preserve">kommer att </w:t>
      </w:r>
      <w:r w:rsidRPr="00D30AEB">
        <w:rPr>
          <w:rFonts w:eastAsia="Times New Roman" w:cs="Calibri"/>
          <w:bCs/>
          <w:iCs/>
          <w:lang w:eastAsia="sv-SE"/>
        </w:rPr>
        <w:t>utses efter omgångens slut. Varje coach skall nominera spelare. Information om hur nomineringen går till finns i ert välkomstkuvert.</w:t>
      </w:r>
    </w:p>
    <w:p w:rsidRPr="0027654A" w:rsidR="00F44EB8" w:rsidP="00837A04" w:rsidRDefault="0027654A" w14:paraId="56A35779" w14:textId="77777777">
      <w:pPr>
        <w:spacing w:before="100" w:after="100" w:line="240" w:lineRule="auto"/>
        <w:rPr>
          <w:rFonts w:eastAsia="Times New Roman" w:cs="Calibri"/>
          <w:b/>
          <w:bCs/>
          <w:iCs/>
          <w:sz w:val="24"/>
          <w:szCs w:val="24"/>
          <w:u w:val="single"/>
          <w:lang w:eastAsia="sv-SE"/>
        </w:rPr>
        <w:sectPr w:rsidRPr="0027654A" w:rsidR="00F44EB8" w:rsidSect="009F1711">
          <w:footerReference w:type="even" r:id="rId9"/>
          <w:type w:val="continuous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eastAsia="Times New Roman" w:cs="Calibri"/>
          <w:b/>
          <w:bCs/>
          <w:iCs/>
          <w:sz w:val="24"/>
          <w:szCs w:val="24"/>
          <w:u w:val="single"/>
          <w:lang w:eastAsia="sv-SE"/>
        </w:rPr>
        <w:t>LOGI</w:t>
      </w:r>
    </w:p>
    <w:p w:rsidRPr="00D30AEB" w:rsidR="000B486E" w:rsidP="002A3600" w:rsidRDefault="005A329A" w14:paraId="535F991E" w14:textId="50C45BE3">
      <w:pPr>
        <w:spacing w:before="120" w:after="100" w:line="240" w:lineRule="auto"/>
        <w:rPr>
          <w:rFonts w:eastAsia="Times New Roman" w:cs="Calibri"/>
          <w:iCs/>
          <w:lang w:eastAsia="sv-SE"/>
        </w:rPr>
      </w:pPr>
      <w:r w:rsidRPr="005A329A">
        <w:rPr>
          <w:rFonts w:eastAsia="Times New Roman" w:cs="Calibri"/>
          <w:bCs/>
          <w:iCs/>
          <w:lang w:eastAsia="sv-SE"/>
        </w:rPr>
        <w:t>Vi rekommenderar</w:t>
      </w:r>
      <w:r>
        <w:rPr>
          <w:rFonts w:eastAsia="Times New Roman" w:cs="Calibri"/>
          <w:b/>
          <w:iCs/>
          <w:lang w:eastAsia="sv-SE"/>
        </w:rPr>
        <w:t xml:space="preserve"> </w:t>
      </w:r>
      <w:r w:rsidRPr="00D30AEB" w:rsidR="00EA0530">
        <w:rPr>
          <w:rFonts w:eastAsia="Times New Roman" w:cs="Calibri"/>
          <w:b/>
          <w:iCs/>
          <w:lang w:eastAsia="sv-SE"/>
        </w:rPr>
        <w:t xml:space="preserve">Scandic </w:t>
      </w:r>
      <w:r w:rsidRPr="00D30AEB" w:rsidR="00D30AEB">
        <w:rPr>
          <w:rFonts w:eastAsia="Times New Roman" w:cs="Calibri"/>
          <w:b/>
          <w:iCs/>
          <w:lang w:eastAsia="sv-SE"/>
        </w:rPr>
        <w:t>Star, Sollentuna Centrum</w:t>
      </w:r>
      <w:r w:rsidRPr="00D30AEB" w:rsidR="00EA0530">
        <w:rPr>
          <w:rFonts w:eastAsia="Times New Roman" w:cs="Calibri"/>
          <w:iCs/>
          <w:lang w:eastAsia="sv-SE"/>
        </w:rPr>
        <w:t xml:space="preserve">, </w:t>
      </w:r>
      <w:r w:rsidRPr="00D30AEB" w:rsidR="00D30AEB">
        <w:rPr>
          <w:rFonts w:eastAsia="Times New Roman" w:cs="Calibri"/>
          <w:iCs/>
          <w:lang w:eastAsia="sv-SE"/>
        </w:rPr>
        <w:t>Aniaraplatsen 8, 191 21 Sollentuna</w:t>
      </w:r>
    </w:p>
    <w:p w:rsidRPr="00D30AEB" w:rsidR="00EA0530" w:rsidP="002A3600" w:rsidRDefault="00EA0530" w14:paraId="1581FDC6" w14:textId="77777777">
      <w:pPr>
        <w:spacing w:before="120" w:after="100" w:line="240" w:lineRule="auto"/>
        <w:rPr>
          <w:rFonts w:eastAsia="Times New Roman" w:cs="Calibri"/>
          <w:iCs/>
          <w:lang w:val="en-US" w:eastAsia="sv-SE"/>
        </w:rPr>
      </w:pPr>
      <w:r w:rsidRPr="00D30AEB">
        <w:rPr>
          <w:rFonts w:eastAsia="Times New Roman" w:cs="Calibri"/>
          <w:iCs/>
          <w:lang w:val="en-US" w:eastAsia="sv-SE"/>
        </w:rPr>
        <w:t xml:space="preserve">Tel: 08-517 </w:t>
      </w:r>
      <w:r w:rsidRPr="00D30AEB" w:rsidR="00D30AEB">
        <w:rPr>
          <w:rFonts w:eastAsia="Times New Roman" w:cs="Calibri"/>
          <w:iCs/>
          <w:lang w:val="en-US" w:eastAsia="sv-SE"/>
        </w:rPr>
        <w:t>264</w:t>
      </w:r>
      <w:r w:rsidRPr="00D30AEB">
        <w:rPr>
          <w:rFonts w:eastAsia="Times New Roman" w:cs="Calibri"/>
          <w:iCs/>
          <w:lang w:val="en-US" w:eastAsia="sv-SE"/>
        </w:rPr>
        <w:t xml:space="preserve"> 00</w:t>
      </w:r>
    </w:p>
    <w:p w:rsidRPr="00D30AEB" w:rsidR="00EA0530" w:rsidP="002A3600" w:rsidRDefault="00D30AEB" w14:paraId="36F161A8" w14:textId="77777777">
      <w:pPr>
        <w:spacing w:before="120" w:after="100" w:line="240" w:lineRule="auto"/>
        <w:rPr>
          <w:rFonts w:eastAsia="Times New Roman" w:cs="Calibri"/>
          <w:iCs/>
          <w:lang w:val="en-GB" w:eastAsia="sv-SE"/>
        </w:rPr>
      </w:pPr>
      <w:r>
        <w:rPr>
          <w:rFonts w:eastAsia="Times New Roman" w:cs="Calibri"/>
          <w:iCs/>
          <w:lang w:val="en-GB" w:eastAsia="sv-SE"/>
        </w:rPr>
        <w:t xml:space="preserve">E-post: </w:t>
      </w:r>
      <w:hyperlink w:history="1" r:id="rId10">
        <w:r w:rsidRPr="00105013" w:rsidR="0091287E">
          <w:rPr>
            <w:rStyle w:val="Hyperlnk"/>
            <w:rFonts w:eastAsia="Times New Roman" w:cs="Calibri"/>
            <w:iCs/>
            <w:lang w:val="en-GB" w:eastAsia="sv-SE"/>
          </w:rPr>
          <w:t>starsollentuna@scandichotels.com</w:t>
        </w:r>
      </w:hyperlink>
      <w:r w:rsidR="0091287E">
        <w:rPr>
          <w:rFonts w:eastAsia="Times New Roman" w:cs="Calibri"/>
          <w:iCs/>
          <w:lang w:val="en-GB" w:eastAsia="sv-SE"/>
        </w:rPr>
        <w:t xml:space="preserve"> </w:t>
      </w:r>
      <w:r w:rsidRPr="00D30AEB" w:rsidR="00EA0530">
        <w:rPr>
          <w:rFonts w:eastAsia="Times New Roman" w:cs="Calibri"/>
          <w:iCs/>
          <w:lang w:val="en-GB" w:eastAsia="sv-SE"/>
        </w:rPr>
        <w:t xml:space="preserve"> </w:t>
      </w:r>
    </w:p>
    <w:p w:rsidR="0027654A" w:rsidP="002A3600" w:rsidRDefault="00E24BA3" w14:paraId="653C43DE" w14:textId="6A373FA8">
      <w:pPr>
        <w:spacing w:before="120" w:after="100"/>
        <w:rPr>
          <w:rFonts w:cs="Arial"/>
        </w:rPr>
      </w:pPr>
      <w:r>
        <w:rPr>
          <w:rFonts w:cs="Arial"/>
        </w:rPr>
        <w:t xml:space="preserve">Hotellet ligger precis </w:t>
      </w:r>
      <w:r w:rsidRPr="00D30AEB" w:rsidR="00D30AEB">
        <w:rPr>
          <w:rFonts w:cs="Arial"/>
        </w:rPr>
        <w:t>vid Sollentuna pendeltågsstation och</w:t>
      </w:r>
      <w:r w:rsidR="00344B4C">
        <w:rPr>
          <w:rFonts w:cs="Arial"/>
        </w:rPr>
        <w:t xml:space="preserve"> härifrån kan man även ta buss </w:t>
      </w:r>
      <w:r w:rsidRPr="00D30AEB" w:rsidR="00D30AEB">
        <w:rPr>
          <w:rFonts w:cs="Arial"/>
        </w:rPr>
        <w:t>607 direkt till hallen.</w:t>
      </w:r>
      <w:r w:rsidR="0016091F">
        <w:rPr>
          <w:rFonts w:cs="Arial"/>
        </w:rPr>
        <w:t xml:space="preserve"> </w:t>
      </w:r>
    </w:p>
    <w:p w:rsidR="00D96D91" w:rsidP="4C9C1E8C" w:rsidRDefault="00D96D91" w14:textId="623D1D3F" w14:paraId="586E553B">
      <w:pPr>
        <w:spacing w:before="120" w:after="100"/>
        <w:rPr>
          <w:rFonts w:ascii="Calibri" w:hAnsi="Calibri" w:cs="Calibri" w:asciiTheme="minorAscii" w:hAnsiTheme="minorAscii" w:cstheme="minorAscii"/>
          <w:color w:val="202124"/>
        </w:rPr>
      </w:pPr>
      <w:r>
        <w:rPr>
          <w:rFonts w:cs="Arial"/>
        </w:rPr>
        <w:t xml:space="preserve">Samt </w:t>
      </w:r>
      <w:r w:rsidRPr="002A3600">
        <w:rPr>
          <w:rFonts w:cs="Arial"/>
          <w:b w:val="1"/>
          <w:bCs w:val="1"/>
        </w:rPr>
        <w:t>Scandic Infra City, Upplands Väsby</w:t>
      </w:r>
      <w:r>
        <w:rPr>
          <w:rFonts w:cs="Arial"/>
        </w:rPr>
        <w:t xml:space="preserve">, </w:t>
      </w:r>
      <w:r w:rsidRPr="4C9C1E8C">
        <w:rPr>
          <w:rFonts w:ascii="Calibri" w:hAnsi="Calibri" w:cs="Calibri" w:asciiTheme="minorAscii" w:hAnsiTheme="minorAscii" w:cstheme="minorAscii"/>
          <w:color w:val="202124"/>
          <w:shd w:val="clear" w:color="auto" w:fill="FFFFFF"/>
        </w:rPr>
        <w:t>Kanalvägen 10, 194 61 Upplands Vä</w:t>
      </w:r>
      <w:r w:rsidRPr="4C9C1E8C">
        <w:rPr>
          <w:rFonts w:ascii="Calibri" w:hAnsi="Calibri" w:cs="Calibri" w:asciiTheme="minorAscii" w:hAnsiTheme="minorAscii" w:cstheme="minorAscii"/>
          <w:color w:val="202124"/>
          <w:shd w:val="clear" w:color="auto" w:fill="FFFFFF"/>
        </w:rPr>
        <w:t>sby</w:t>
      </w:r>
    </w:p>
    <w:p w:rsidR="00D96D91" w:rsidP="4C9C1E8C" w:rsidRDefault="00D96D91" w14:textId="623D1D3F" w14:paraId="4464CDC8">
      <w:pPr>
        <w:spacing w:before="120" w:after="100"/>
        <w:rPr>
          <w:rFonts w:ascii="Calibri" w:hAnsi="Calibri" w:cs="Calibri" w:asciiTheme="minorAscii" w:hAnsiTheme="minorAscii" w:cstheme="minorAscii"/>
          <w:color w:val="202124"/>
          <w:shd w:val="clear" w:color="auto" w:fill="FFFFFF"/>
        </w:rPr>
      </w:pPr>
      <w:r w:rsidRPr="4C9C1E8C">
        <w:rPr>
          <w:rFonts w:ascii="Calibri" w:hAnsi="Calibri" w:cs="Calibri" w:asciiTheme="minorAscii" w:hAnsiTheme="minorAscii" w:cstheme="minorAscii"/>
          <w:color w:val="202124"/>
          <w:shd w:val="clear" w:color="auto" w:fill="FFFFFF"/>
        </w:rPr>
        <w:t>Tel: 08-517 344 00</w:t>
      </w:r>
    </w:p>
    <w:p w:rsidR="00D96D91" w:rsidP="002A3600" w:rsidRDefault="00D96D91" w14:paraId="3EA9DDE1" w14:textId="1D308783">
      <w:pPr>
        <w:spacing w:before="120" w:after="100"/>
        <w:rPr>
          <w:rFonts w:asciiTheme="minorHAnsi" w:hAnsiTheme="minorHAnsi" w:cstheme="minorHAnsi"/>
          <w:color w:val="202124"/>
          <w:shd w:val="clear" w:color="auto" w:fill="FFFFFF"/>
        </w:rPr>
      </w:pPr>
      <w:r>
        <w:rPr>
          <w:rFonts w:asciiTheme="minorHAnsi" w:hAnsiTheme="minorHAnsi" w:cstheme="minorHAnsi"/>
          <w:color w:val="202124"/>
          <w:shd w:val="clear" w:color="auto" w:fill="FFFFFF"/>
        </w:rPr>
        <w:t xml:space="preserve">Hotellet ligger </w:t>
      </w:r>
      <w:r w:rsidR="00176AF8">
        <w:rPr>
          <w:rFonts w:asciiTheme="minorHAnsi" w:hAnsiTheme="minorHAnsi" w:cstheme="minorHAnsi"/>
          <w:color w:val="202124"/>
          <w:shd w:val="clear" w:color="auto" w:fill="FFFFFF"/>
        </w:rPr>
        <w:t>i</w:t>
      </w:r>
      <w:r>
        <w:rPr>
          <w:rFonts w:asciiTheme="minorHAnsi" w:hAnsiTheme="minorHAnsi" w:cstheme="minorHAnsi"/>
          <w:color w:val="202124"/>
          <w:shd w:val="clear" w:color="auto" w:fill="FFFFFF"/>
        </w:rPr>
        <w:t xml:space="preserve"> Upplands Väsby. </w:t>
      </w:r>
      <w:r w:rsidR="00176AF8">
        <w:rPr>
          <w:rFonts w:asciiTheme="minorHAnsi" w:hAnsiTheme="minorHAnsi" w:cstheme="minorHAnsi"/>
          <w:color w:val="202124"/>
          <w:shd w:val="clear" w:color="auto" w:fill="FFFFFF"/>
        </w:rPr>
        <w:t xml:space="preserve">Detta hotell rekommenderas endast om ni har tillgång till egna transporter. </w:t>
      </w:r>
    </w:p>
    <w:p w:rsidR="00D96D91" w:rsidP="002A3600" w:rsidRDefault="00D96D91" w14:paraId="0AF3D84F" w14:textId="49F91FD9">
      <w:pPr>
        <w:spacing w:before="120" w:after="100"/>
        <w:rPr>
          <w:rFonts w:asciiTheme="minorHAnsi" w:hAnsiTheme="minorHAnsi" w:cstheme="minorHAnsi"/>
          <w:color w:val="202124"/>
          <w:shd w:val="clear" w:color="auto" w:fill="FFFFFF"/>
        </w:rPr>
      </w:pPr>
      <w:r>
        <w:rPr>
          <w:rFonts w:asciiTheme="minorHAnsi" w:hAnsiTheme="minorHAnsi" w:cstheme="minorHAnsi"/>
          <w:color w:val="202124"/>
          <w:shd w:val="clear" w:color="auto" w:fill="FFFFFF"/>
        </w:rPr>
        <w:t xml:space="preserve">Vi har också fått ett telefonnummer till gruppbokning på Scandic som ni kan kontakta. </w:t>
      </w:r>
    </w:p>
    <w:p w:rsidR="00D96D91" w:rsidP="002A3600" w:rsidRDefault="00D96D91" w14:paraId="7547B6CC" w14:textId="131DB05C">
      <w:pPr>
        <w:spacing w:before="120" w:after="100"/>
        <w:rPr>
          <w:rFonts w:asciiTheme="minorHAnsi" w:hAnsiTheme="minorHAnsi" w:cstheme="minorHAnsi"/>
          <w:color w:val="202124"/>
          <w:shd w:val="clear" w:color="auto" w:fill="FFFFFF"/>
        </w:rPr>
      </w:pPr>
      <w:r>
        <w:rPr>
          <w:rFonts w:asciiTheme="minorHAnsi" w:hAnsiTheme="minorHAnsi" w:cstheme="minorHAnsi"/>
          <w:color w:val="202124"/>
          <w:shd w:val="clear" w:color="auto" w:fill="FFFFFF"/>
        </w:rPr>
        <w:t>Tel:</w:t>
      </w:r>
      <w:r>
        <w:rPr>
          <w:rFonts w:eastAsia="Times New Roman"/>
        </w:rPr>
        <w:t xml:space="preserve"> 08- 407 27 90</w:t>
      </w:r>
    </w:p>
    <w:p w:rsidRPr="008D7437" w:rsidR="00D30AEB" w:rsidP="0027654A" w:rsidRDefault="0051320B" w14:paraId="540493AF" w14:textId="77777777">
      <w:pPr>
        <w:rPr>
          <w:rFonts w:cs="Calibri"/>
          <w:b/>
          <w:sz w:val="24"/>
          <w:szCs w:val="24"/>
          <w:u w:val="single"/>
        </w:rPr>
      </w:pPr>
      <w:r w:rsidRPr="008D7437">
        <w:rPr>
          <w:rFonts w:cs="Calibri"/>
          <w:b/>
          <w:sz w:val="24"/>
          <w:szCs w:val="24"/>
          <w:u w:val="single"/>
        </w:rPr>
        <w:t>KOMMUNIKATIONER</w:t>
      </w:r>
    </w:p>
    <w:p w:rsidR="00912D88" w:rsidP="0027654A" w:rsidRDefault="00176AF8" w14:paraId="4EA279F7" w14:textId="6881CBBF">
      <w:pPr>
        <w:rPr>
          <w:rFonts w:ascii="Verdana" w:hAnsi="Verdana"/>
          <w:b/>
          <w:sz w:val="20"/>
          <w:szCs w:val="20"/>
          <w:u w:val="single"/>
        </w:rPr>
      </w:pPr>
      <w:r>
        <w:t xml:space="preserve">Till Edsbergshallen: </w:t>
      </w:r>
      <w:r w:rsidRPr="00D45DDD" w:rsidR="0051320B">
        <w:t>Ta pendeltåget till Sollentuna</w:t>
      </w:r>
      <w:r>
        <w:t xml:space="preserve"> station</w:t>
      </w:r>
      <w:r w:rsidRPr="00D45DDD" w:rsidR="0051320B">
        <w:t>, tar c 20 minuter från Stockholms Central. Därefter buss 607</w:t>
      </w:r>
      <w:r w:rsidR="002A3600">
        <w:t xml:space="preserve"> mot Danderyds Sjukhus eller 627 </w:t>
      </w:r>
      <w:r>
        <w:t xml:space="preserve">mot </w:t>
      </w:r>
      <w:r w:rsidR="002A3600">
        <w:t>Åkerby Industriområde</w:t>
      </w:r>
      <w:r w:rsidRPr="00D45DDD" w:rsidR="0051320B">
        <w:t xml:space="preserve"> till Edsbergs</w:t>
      </w:r>
      <w:r w:rsidR="002A3600">
        <w:t>skolan</w:t>
      </w:r>
      <w:r w:rsidRPr="00D45DDD" w:rsidR="0051320B">
        <w:t>, tar c</w:t>
      </w:r>
      <w:r w:rsidR="0091287E">
        <w:t>a</w:t>
      </w:r>
      <w:r w:rsidRPr="00D45DDD" w:rsidR="0051320B">
        <w:t xml:space="preserve"> 7 minuter från Sollentuna Centrum.</w:t>
      </w:r>
      <w:r w:rsidR="002167B0">
        <w:t xml:space="preserve"> Gå in på sl.se för att hitta </w:t>
      </w:r>
      <w:r w:rsidR="00FD780B">
        <w:t xml:space="preserve">avgångstider. </w:t>
      </w:r>
    </w:p>
    <w:p w:rsidRPr="008D7437" w:rsidR="000B486E" w:rsidP="0027654A" w:rsidRDefault="0027654A" w14:paraId="4A2DC6F5" w14:textId="77777777">
      <w:pPr>
        <w:rPr>
          <w:rFonts w:cs="Calibri"/>
          <w:b/>
          <w:sz w:val="24"/>
          <w:szCs w:val="24"/>
          <w:u w:val="single"/>
        </w:rPr>
      </w:pPr>
      <w:r w:rsidRPr="008D7437">
        <w:rPr>
          <w:rFonts w:cs="Calibri"/>
          <w:b/>
          <w:sz w:val="24"/>
          <w:szCs w:val="24"/>
          <w:u w:val="single"/>
        </w:rPr>
        <w:t>MAT</w:t>
      </w:r>
    </w:p>
    <w:p w:rsidRPr="00B548D6" w:rsidR="00FF22A5" w:rsidP="0027654A" w:rsidRDefault="0027654A" w14:paraId="48285591" w14:textId="3EF9C6C1">
      <w:r w:rsidRPr="00E24BA3">
        <w:t>Mataffärer och res</w:t>
      </w:r>
      <w:r w:rsidRPr="00E24BA3" w:rsidR="00D30AEB">
        <w:t>tauranger finns i</w:t>
      </w:r>
      <w:r w:rsidR="00E24BA3">
        <w:t xml:space="preserve"> </w:t>
      </w:r>
      <w:r w:rsidRPr="00E24BA3" w:rsidR="00E24BA3">
        <w:t>Edsbergs Centrum i direkt anslutning till hallen</w:t>
      </w:r>
      <w:r w:rsidRPr="00E24BA3">
        <w:t xml:space="preserve">. </w:t>
      </w:r>
      <w:proofErr w:type="spellStart"/>
      <w:r w:rsidRPr="00E24BA3">
        <w:t>Scandic</w:t>
      </w:r>
      <w:proofErr w:type="spellEnd"/>
      <w:r w:rsidRPr="00E24BA3">
        <w:t xml:space="preserve"> </w:t>
      </w:r>
      <w:r w:rsidR="00E24BA3">
        <w:t xml:space="preserve">Star </w:t>
      </w:r>
      <w:r w:rsidRPr="00E24BA3">
        <w:t>Hotel</w:t>
      </w:r>
      <w:r w:rsidR="002A3600">
        <w:t xml:space="preserve"> och </w:t>
      </w:r>
      <w:proofErr w:type="spellStart"/>
      <w:r w:rsidR="002A3600">
        <w:t>Infra</w:t>
      </w:r>
      <w:proofErr w:type="spellEnd"/>
      <w:r w:rsidR="002A3600">
        <w:t xml:space="preserve"> City</w:t>
      </w:r>
      <w:r w:rsidRPr="00E24BA3">
        <w:t xml:space="preserve"> har en </w:t>
      </w:r>
      <w:r w:rsidR="00175FE5">
        <w:t>restaurang</w:t>
      </w:r>
      <w:r w:rsidR="00176AF8">
        <w:t xml:space="preserve">, ta direkt kontakt med hotellet </w:t>
      </w:r>
      <w:r w:rsidR="002A3600">
        <w:t xml:space="preserve">med era önskemål. </w:t>
      </w:r>
      <w:proofErr w:type="spellStart"/>
      <w:r w:rsidR="002A3600">
        <w:t>Scandic</w:t>
      </w:r>
      <w:proofErr w:type="spellEnd"/>
      <w:r w:rsidR="002A3600">
        <w:t xml:space="preserve"> Star Hotel</w:t>
      </w:r>
      <w:r w:rsidRPr="00E24BA3">
        <w:t xml:space="preserve"> </w:t>
      </w:r>
      <w:r w:rsidR="00E24BA3">
        <w:t xml:space="preserve">ligger även i direkt anslutning till Sollentuna Centrum </w:t>
      </w:r>
      <w:r w:rsidR="00B548D6">
        <w:t xml:space="preserve">där ni finner en </w:t>
      </w:r>
      <w:proofErr w:type="spellStart"/>
      <w:r w:rsidR="00B548D6">
        <w:t>Foodcourt</w:t>
      </w:r>
      <w:proofErr w:type="spellEnd"/>
      <w:r w:rsidR="00E24BA3">
        <w:t xml:space="preserve">. </w:t>
      </w:r>
      <w:r w:rsidR="00B548D6">
        <w:t xml:space="preserve">Viby Basket </w:t>
      </w:r>
      <w:r w:rsidRPr="00E24BA3" w:rsidR="003C55BA">
        <w:t>kommer</w:t>
      </w:r>
      <w:r w:rsidR="00E24BA3">
        <w:t xml:space="preserve"> även</w:t>
      </w:r>
      <w:r w:rsidRPr="00E24BA3" w:rsidR="003C55BA">
        <w:t xml:space="preserve"> att </w:t>
      </w:r>
      <w:r w:rsidR="00E24BA3">
        <w:t xml:space="preserve">driva en kiosk med enklare servering i </w:t>
      </w:r>
      <w:r w:rsidRPr="00E24BA3" w:rsidR="003C55BA">
        <w:t>hallen</w:t>
      </w:r>
      <w:r w:rsidR="002D7C1F">
        <w:t>.</w:t>
      </w:r>
    </w:p>
    <w:p w:rsidRPr="002D7C1F" w:rsidR="002D7C1F" w:rsidP="0027654A" w:rsidRDefault="002D7C1F" w14:paraId="18908E75" w14:textId="637CDC9D">
      <w:pPr>
        <w:rPr>
          <w:rFonts w:ascii="Verdana" w:hAnsi="Verdana"/>
          <w:b/>
          <w:sz w:val="20"/>
          <w:szCs w:val="20"/>
          <w:u w:val="single"/>
        </w:rPr>
      </w:pPr>
      <w:r w:rsidRPr="002D7C1F">
        <w:rPr>
          <w:rFonts w:ascii="Verdana" w:hAnsi="Verdana"/>
          <w:b/>
          <w:sz w:val="20"/>
          <w:szCs w:val="20"/>
          <w:u w:val="single"/>
        </w:rPr>
        <w:t>SÄNDNINGAR</w:t>
      </w:r>
    </w:p>
    <w:p w:rsidR="00E31043" w:rsidP="0056524D" w:rsidRDefault="002D7C1F" w14:paraId="7CB5D905" w14:textId="28310A05">
      <w:r w:rsidR="002D7C1F">
        <w:rPr/>
        <w:t xml:space="preserve">Matcherna kommer att sändas på </w:t>
      </w:r>
      <w:r w:rsidR="201800E6">
        <w:rPr/>
        <w:t>Viby Basket dams</w:t>
      </w:r>
      <w:r w:rsidR="002D7C1F">
        <w:rPr/>
        <w:t xml:space="preserve"> </w:t>
      </w:r>
      <w:r w:rsidR="002D7C1F">
        <w:rPr/>
        <w:t xml:space="preserve">kanal på </w:t>
      </w:r>
      <w:r w:rsidR="31422BE8">
        <w:rPr/>
        <w:t>Baskettv.se</w:t>
      </w:r>
      <w:r w:rsidR="002D7C1F">
        <w:rPr/>
        <w:t>. Man kommer både att kunna köpa enskilda matcher och ett paketerbjudande om alla matcher under helgen.</w:t>
      </w:r>
    </w:p>
    <w:p w:rsidRPr="0091287E" w:rsidR="00FD3735" w:rsidP="00837A04" w:rsidRDefault="00837A04" w14:paraId="67538FB2" w14:textId="77777777">
      <w:pPr>
        <w:spacing w:before="100" w:after="100" w:line="240" w:lineRule="auto"/>
        <w:rPr>
          <w:rFonts w:ascii="Verdana" w:hAnsi="Verdana" w:eastAsia="Times New Roman" w:cs="Calibri"/>
          <w:b/>
          <w:iCs/>
          <w:sz w:val="20"/>
          <w:szCs w:val="20"/>
          <w:u w:val="single"/>
          <w:lang w:eastAsia="sv-SE"/>
        </w:rPr>
      </w:pPr>
      <w:r w:rsidRPr="0091287E">
        <w:rPr>
          <w:rFonts w:ascii="Verdana" w:hAnsi="Verdana" w:eastAsia="Times New Roman" w:cs="Calibri"/>
          <w:b/>
          <w:iCs/>
          <w:sz w:val="20"/>
          <w:szCs w:val="20"/>
          <w:u w:val="single"/>
          <w:lang w:eastAsia="sv-SE"/>
        </w:rPr>
        <w:t>INFORMATION FRÅN ER</w:t>
      </w:r>
    </w:p>
    <w:p w:rsidRPr="00E24BA3" w:rsidR="00837A04" w:rsidP="0962E357" w:rsidRDefault="00837A04" w14:paraId="0BBC9BAD" w14:textId="0079F120">
      <w:pPr>
        <w:spacing w:before="100" w:after="100" w:line="240" w:lineRule="auto"/>
        <w:rPr>
          <w:rFonts w:eastAsia="Times New Roman" w:cs="Calibri"/>
          <w:b w:val="1"/>
          <w:bCs w:val="1"/>
          <w:lang w:eastAsia="sv-SE"/>
        </w:rPr>
      </w:pPr>
      <w:r w:rsidRPr="048D38F1" w:rsidR="4C9C1E8C">
        <w:rPr>
          <w:rFonts w:eastAsia="Times New Roman" w:cs="Calibri"/>
          <w:b w:val="1"/>
          <w:bCs w:val="1"/>
          <w:lang w:eastAsia="sv-SE"/>
        </w:rPr>
        <w:t xml:space="preserve"> </w:t>
      </w:r>
      <w:r w:rsidRPr="048D38F1" w:rsidR="4C9C1E8C">
        <w:rPr>
          <w:rFonts w:eastAsia="Times New Roman" w:cs="Calibri"/>
          <w:lang w:eastAsia="sv-SE"/>
        </w:rPr>
        <w:t xml:space="preserve">Innan ni kommer till oss behöver vi lite information från er, </w:t>
      </w:r>
      <w:r w:rsidRPr="048D38F1" w:rsidR="4C9C1E8C">
        <w:rPr>
          <w:rFonts w:eastAsia="Times New Roman" w:cs="Calibri"/>
          <w:b w:val="1"/>
          <w:bCs w:val="1"/>
          <w:lang w:eastAsia="sv-SE"/>
        </w:rPr>
        <w:t>senast</w:t>
      </w:r>
      <w:r w:rsidRPr="048D38F1" w:rsidR="4C9C1E8C">
        <w:rPr>
          <w:rFonts w:eastAsia="Times New Roman" w:cs="Calibri"/>
          <w:b w:val="0"/>
          <w:bCs w:val="0"/>
          <w:i w:val="1"/>
          <w:iCs w:val="1"/>
          <w:lang w:eastAsia="sv-SE"/>
        </w:rPr>
        <w:t xml:space="preserve"> </w:t>
      </w:r>
      <w:r w:rsidRPr="048D38F1" w:rsidR="77A9D9F1">
        <w:rPr>
          <w:rFonts w:eastAsia="Times New Roman" w:cs="Calibri"/>
          <w:b w:val="0"/>
          <w:bCs w:val="0"/>
          <w:i w:val="1"/>
          <w:iCs w:val="1"/>
          <w:lang w:eastAsia="sv-SE"/>
        </w:rPr>
        <w:t>00 januari</w:t>
      </w:r>
    </w:p>
    <w:p w:rsidRPr="00E24BA3" w:rsidR="00837A04" w:rsidP="00065339" w:rsidRDefault="00837A04" w14:paraId="5DACE090" w14:textId="47766105">
      <w:pPr>
        <w:pStyle w:val="Liststycke"/>
        <w:numPr>
          <w:ilvl w:val="0"/>
          <w:numId w:val="3"/>
        </w:numPr>
        <w:spacing w:before="100" w:after="100" w:line="240" w:lineRule="auto"/>
        <w:rPr>
          <w:rFonts w:ascii="Times New Roman" w:hAnsi="Times New Roman" w:eastAsia="Times New Roman"/>
          <w:lang w:eastAsia="sv-SE"/>
        </w:rPr>
      </w:pPr>
      <w:r w:rsidRPr="048D38F1" w:rsidR="00837A04">
        <w:rPr>
          <w:rFonts w:eastAsia="Times New Roman" w:cs="Calibri"/>
          <w:lang w:eastAsia="sv-SE"/>
        </w:rPr>
        <w:t xml:space="preserve">Maila spelarlistan med </w:t>
      </w:r>
      <w:r w:rsidRPr="048D38F1" w:rsidR="00E24BA3">
        <w:rPr>
          <w:rFonts w:eastAsia="Times New Roman" w:cs="Calibri"/>
          <w:lang w:eastAsia="sv-SE"/>
        </w:rPr>
        <w:t xml:space="preserve">namn, </w:t>
      </w:r>
      <w:r w:rsidRPr="048D38F1" w:rsidR="00837A04">
        <w:rPr>
          <w:rFonts w:eastAsia="Times New Roman" w:cs="Calibri"/>
          <w:lang w:eastAsia="sv-SE"/>
        </w:rPr>
        <w:t>nummer</w:t>
      </w:r>
      <w:r w:rsidRPr="048D38F1" w:rsidR="00280D34">
        <w:rPr>
          <w:rFonts w:eastAsia="Times New Roman" w:cs="Calibri"/>
          <w:lang w:eastAsia="sv-SE"/>
        </w:rPr>
        <w:t xml:space="preserve"> </w:t>
      </w:r>
      <w:r w:rsidRPr="048D38F1" w:rsidR="7674CDD3">
        <w:rPr>
          <w:rFonts w:eastAsia="Times New Roman" w:cs="Calibri"/>
          <w:lang w:eastAsia="sv-SE"/>
        </w:rPr>
        <w:t xml:space="preserve">och </w:t>
      </w:r>
      <w:r w:rsidRPr="048D38F1" w:rsidR="00175FE5">
        <w:rPr>
          <w:rFonts w:eastAsia="Times New Roman" w:cs="Calibri"/>
          <w:lang w:eastAsia="sv-SE"/>
        </w:rPr>
        <w:t>info om coacher</w:t>
      </w:r>
    </w:p>
    <w:p w:rsidR="00837A04" w:rsidP="00065339" w:rsidRDefault="00065339" w14:paraId="4C2FCE4D" w14:textId="77777777">
      <w:pPr>
        <w:pStyle w:val="Liststycke"/>
        <w:numPr>
          <w:ilvl w:val="0"/>
          <w:numId w:val="3"/>
        </w:numPr>
        <w:spacing w:before="100" w:after="100" w:line="240" w:lineRule="auto"/>
        <w:rPr>
          <w:rFonts w:eastAsia="Times New Roman" w:cs="Calibri"/>
          <w:iCs/>
          <w:lang w:eastAsia="sv-SE"/>
        </w:rPr>
      </w:pPr>
      <w:r w:rsidRPr="00E24BA3">
        <w:rPr>
          <w:rFonts w:eastAsia="Times New Roman" w:cs="Calibri"/>
          <w:iCs/>
          <w:lang w:eastAsia="sv-SE"/>
        </w:rPr>
        <w:t>Maila</w:t>
      </w:r>
      <w:r w:rsidRPr="00E24BA3" w:rsidR="00837A04">
        <w:rPr>
          <w:rFonts w:eastAsia="Times New Roman" w:cs="Calibri"/>
          <w:iCs/>
          <w:lang w:eastAsia="sv-SE"/>
        </w:rPr>
        <w:t xml:space="preserve"> kl</w:t>
      </w:r>
      <w:r w:rsidRPr="00E24BA3">
        <w:rPr>
          <w:rFonts w:eastAsia="Times New Roman" w:cs="Calibri"/>
          <w:iCs/>
          <w:lang w:eastAsia="sv-SE"/>
        </w:rPr>
        <w:t>ubbens logga</w:t>
      </w:r>
      <w:r w:rsidRPr="00E24BA3" w:rsidR="00837A04">
        <w:rPr>
          <w:rFonts w:eastAsia="Times New Roman" w:cs="Calibri"/>
          <w:iCs/>
          <w:lang w:eastAsia="sv-SE"/>
        </w:rPr>
        <w:t xml:space="preserve">. </w:t>
      </w:r>
      <w:r w:rsidR="0051320B">
        <w:rPr>
          <w:rFonts w:eastAsia="Times New Roman" w:cs="Calibri"/>
          <w:iCs/>
          <w:lang w:eastAsia="sv-SE"/>
        </w:rPr>
        <w:t xml:space="preserve">Endast </w:t>
      </w:r>
      <w:r w:rsidRPr="00E24BA3" w:rsidR="00B213C7">
        <w:rPr>
          <w:rFonts w:eastAsia="Times New Roman" w:cs="Calibri"/>
          <w:iCs/>
          <w:lang w:eastAsia="sv-SE"/>
        </w:rPr>
        <w:t>JPG</w:t>
      </w:r>
      <w:r w:rsidR="0051320B">
        <w:rPr>
          <w:rFonts w:eastAsia="Times New Roman" w:cs="Calibri"/>
          <w:iCs/>
          <w:lang w:eastAsia="sv-SE"/>
        </w:rPr>
        <w:t xml:space="preserve">, gif eller tif </w:t>
      </w:r>
      <w:r w:rsidRPr="00E24BA3" w:rsidR="00B213C7">
        <w:rPr>
          <w:rFonts w:eastAsia="Times New Roman" w:cs="Calibri"/>
          <w:iCs/>
          <w:lang w:eastAsia="sv-SE"/>
        </w:rPr>
        <w:t>format</w:t>
      </w:r>
      <w:r w:rsidRPr="00E24BA3" w:rsidR="00A66728">
        <w:rPr>
          <w:rFonts w:eastAsia="Times New Roman" w:cs="Calibri"/>
          <w:iCs/>
          <w:lang w:eastAsia="sv-SE"/>
        </w:rPr>
        <w:t xml:space="preserve"> (</w:t>
      </w:r>
      <w:r w:rsidRPr="00E24BA3" w:rsidR="00FD3735">
        <w:rPr>
          <w:rFonts w:eastAsia="Times New Roman" w:cs="Calibri"/>
          <w:iCs/>
          <w:lang w:eastAsia="sv-SE"/>
        </w:rPr>
        <w:t xml:space="preserve">till matchprogrammet) </w:t>
      </w:r>
    </w:p>
    <w:p w:rsidRPr="00176AF8" w:rsidR="00B548D6" w:rsidP="00B548D6" w:rsidRDefault="00B548D6" w14:paraId="2D0177D0" w14:textId="672A7B61">
      <w:pPr>
        <w:spacing w:after="0" w:line="240" w:lineRule="auto"/>
        <w:rPr>
          <w:color w:val="0070C0"/>
          <w:u w:val="single"/>
          <w:lang w:val="en-US"/>
        </w:rPr>
      </w:pPr>
      <w:r w:rsidRPr="4C9C1E8C" w:rsidR="4C9C1E8C">
        <w:rPr>
          <w:rFonts w:eastAsia="Times New Roman" w:cs="Calibri"/>
          <w:b w:val="1"/>
          <w:bCs w:val="1"/>
          <w:lang w:eastAsia="sv-SE"/>
        </w:rPr>
        <w:t xml:space="preserve">Maila till följande mailadress samt om ni har frågor: </w:t>
      </w:r>
    </w:p>
    <w:bookmarkStart w:name="_Hlk23344626" w:id="0"/>
    <w:p w:rsidR="0091287E" w:rsidP="00912D88" w:rsidRDefault="00B548D6" w14:paraId="1CEEFC47" w14:textId="1B87B570" w14:noSpellErr="1">
      <w:pPr>
        <w:spacing w:after="0"/>
      </w:pPr>
      <w:r w:rsidR="4C9C1E8C">
        <w:rPr/>
        <w:t xml:space="preserve">Janice Enström, 070-582 60 80, </w:t>
      </w:r>
      <w:hyperlink r:id="R48883400a4604865">
        <w:r w:rsidRPr="4C9C1E8C" w:rsidR="4C9C1E8C">
          <w:rPr>
            <w:rStyle w:val="Hyperlnk"/>
          </w:rPr>
          <w:t>Kansli@vibybasket.se</w:t>
        </w:r>
      </w:hyperlink>
    </w:p>
    <w:bookmarkEnd w:id="0"/>
    <w:p w:rsidRPr="00A66728" w:rsidR="00DF3726" w:rsidP="00DF3726" w:rsidRDefault="004542A5" w14:paraId="186D3A3D" w14:textId="77777777">
      <w:pPr>
        <w:spacing w:before="100" w:after="100" w:line="240" w:lineRule="auto"/>
        <w:rPr>
          <w:rFonts w:eastAsia="Times New Roman" w:cs="Calibri"/>
          <w:b/>
          <w:sz w:val="24"/>
          <w:szCs w:val="24"/>
          <w:u w:val="single"/>
          <w:lang w:eastAsia="sv-SE"/>
        </w:rPr>
      </w:pPr>
      <w:r>
        <w:rPr>
          <w:rFonts w:eastAsia="Times New Roman" w:cs="Calibri"/>
          <w:b/>
          <w:sz w:val="24"/>
          <w:szCs w:val="24"/>
          <w:u w:val="single"/>
          <w:lang w:eastAsia="sv-SE"/>
        </w:rPr>
        <w:t>SPELPROGRAM</w:t>
      </w:r>
    </w:p>
    <w:p w:rsidRPr="00722561" w:rsidR="00A51ADB" w:rsidP="00DF3726" w:rsidRDefault="00A51ADB" w14:paraId="315FE358" w14:textId="3970E09E">
      <w:pPr>
        <w:spacing w:before="100" w:after="100" w:line="240" w:lineRule="auto"/>
        <w:rPr>
          <w:rFonts w:eastAsia="Times New Roman" w:cs="Calibri"/>
          <w:bCs/>
          <w:lang w:eastAsia="sv-SE"/>
        </w:rPr>
      </w:pP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2120"/>
        <w:gridCol w:w="1920"/>
        <w:gridCol w:w="1880"/>
        <w:gridCol w:w="960"/>
      </w:tblGrid>
      <w:tr w:rsidRPr="000A6A8C" w:rsidR="000A6A8C" w:rsidTr="048D38F1" w14:paraId="0292F6B9" w14:textId="77777777">
        <w:trPr>
          <w:trHeight w:val="290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526DEC96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v-SE"/>
              </w:rPr>
            </w:pPr>
            <w:r w:rsidRPr="000A6A8C">
              <w:rPr>
                <w:rFonts w:eastAsia="Times New Roman" w:cs="Calibri"/>
                <w:b/>
                <w:bCs/>
                <w:color w:val="000000"/>
                <w:lang w:eastAsia="sv-SE"/>
              </w:rPr>
              <w:t>Dag</w:t>
            </w: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5E1A1BA5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v-SE"/>
              </w:rPr>
            </w:pPr>
            <w:r w:rsidRPr="000A6A8C">
              <w:rPr>
                <w:rFonts w:eastAsia="Times New Roman" w:cs="Calibri"/>
                <w:b/>
                <w:bCs/>
                <w:color w:val="000000"/>
                <w:lang w:eastAsia="sv-SE"/>
              </w:rPr>
              <w:t>Tid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5A4D961A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v-SE"/>
              </w:rPr>
            </w:pPr>
            <w:r w:rsidRPr="000A6A8C">
              <w:rPr>
                <w:rFonts w:eastAsia="Times New Roman" w:cs="Calibri"/>
                <w:b/>
                <w:bCs/>
                <w:color w:val="000000"/>
                <w:lang w:eastAsia="sv-SE"/>
              </w:rPr>
              <w:t>Hemmalag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6D8443E0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v-SE"/>
              </w:rPr>
            </w:pPr>
            <w:r w:rsidRPr="000A6A8C">
              <w:rPr>
                <w:rFonts w:eastAsia="Times New Roman" w:cs="Calibri"/>
                <w:b/>
                <w:bCs/>
                <w:color w:val="000000"/>
                <w:lang w:eastAsia="sv-SE"/>
              </w:rPr>
              <w:t>Bortalag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062CDFD1" w14:textId="777777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sv-SE"/>
              </w:rPr>
            </w:pPr>
          </w:p>
        </w:tc>
      </w:tr>
      <w:tr w:rsidRPr="000A6A8C" w:rsidR="000A6A8C" w:rsidTr="048D38F1" w14:paraId="3F135711" w14:textId="77777777">
        <w:trPr>
          <w:trHeight w:val="290"/>
        </w:trPr>
        <w:tc>
          <w:tcPr>
            <w:tcW w:w="1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5B0FC79C" w14:textId="1D301680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0769928E" w14:textId="50075E6A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324B8901" w14:textId="6F7F1AD1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48D38F1" w:rsidRDefault="000A6A8C" w14:paraId="16D3AF07" w14:textId="3EF6136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Times New Roman" w:cs="Calibri"/>
                <w:color w:val="000000" w:themeColor="text1" w:themeTint="FF" w:themeShade="FF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51EE53D8" w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</w:tr>
      <w:tr w:rsidRPr="000A6A8C" w:rsidR="000A6A8C" w:rsidTr="048D38F1" w14:paraId="154CB2C1" w14:textId="77777777">
        <w:trPr>
          <w:trHeight w:val="290"/>
        </w:trPr>
        <w:tc>
          <w:tcPr>
            <w:tcW w:w="1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63FFF998" w14:textId="1110FA75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6E1734ED" w14:textId="1CAD20F6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0AC15CC2" w14:textId="674154D6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3F757884" w:rsidRDefault="000A6A8C" w14:paraId="3710352D" w14:textId="0C41CF52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Times New Roman" w:cs="Calibri"/>
                <w:color w:val="000000" w:themeColor="text1" w:themeTint="FF" w:themeShade="FF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03D4C9C1" w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</w:tr>
      <w:tr w:rsidRPr="000A6A8C" w:rsidR="000A6A8C" w:rsidTr="048D38F1" w14:paraId="2516F143" w14:textId="77777777">
        <w:trPr>
          <w:trHeight w:val="290"/>
        </w:trPr>
        <w:tc>
          <w:tcPr>
            <w:tcW w:w="1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3A724E16" w14:textId="4EF6161B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4E2A6FC4" w14:textId="033A913D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3F757884" w:rsidRDefault="00D13089" w14:paraId="453E6FB7" w14:textId="5280378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Times New Roman" w:cs="Calibri"/>
                <w:color w:val="000000" w:themeColor="text1" w:themeTint="FF" w:themeShade="FF"/>
                <w:lang w:eastAsia="sv-S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D13089" w14:paraId="07509E1E" w14:textId="09DCA98D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3ACEA82F" w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</w:tr>
      <w:tr w:rsidRPr="000A6A8C" w:rsidR="000A6A8C" w:rsidTr="048D38F1" w14:paraId="4BA8AB4B" w14:textId="77777777">
        <w:trPr>
          <w:trHeight w:val="290"/>
        </w:trPr>
        <w:tc>
          <w:tcPr>
            <w:tcW w:w="1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7C32572D" w14:textId="6D739443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32475043" w14:textId="4456FF9E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24118B03" w14:textId="4FE178E3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500EB440" w14:textId="446F6A05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5F25E400" w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</w:tr>
      <w:tr w:rsidRPr="000A6A8C" w:rsidR="000A6A8C" w:rsidTr="048D38F1" w14:paraId="7ED6D1A7" w14:textId="77777777">
        <w:trPr>
          <w:trHeight w:val="290"/>
        </w:trPr>
        <w:tc>
          <w:tcPr>
            <w:tcW w:w="1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20C0272D" w14:textId="0C1F917C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06ABB567" w14:textId="18B91168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D13089" w14:paraId="2FFF21AE" w14:textId="6A2D98C0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35E23F7F" w:rsidRDefault="00D13089" w14:paraId="69BBE63A" w14:textId="483116A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Times New Roman" w:cs="Calibri"/>
                <w:color w:val="000000" w:themeColor="text1" w:themeTint="FF" w:themeShade="FF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687C2CFD" w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</w:tr>
      <w:tr w:rsidRPr="000A6A8C" w:rsidR="000A6A8C" w:rsidTr="048D38F1" w14:paraId="02C2DBB0" w14:textId="77777777">
        <w:trPr>
          <w:trHeight w:val="290"/>
        </w:trPr>
        <w:tc>
          <w:tcPr>
            <w:tcW w:w="1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1235FB84" w14:textId="1F0FAEF5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3BFEB691" w14:textId="31C64A8F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D13089" w:rsidP="000A6A8C" w:rsidRDefault="00D13089" w14:paraId="0B3C9588" w14:textId="72EC1B8A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48D38F1" w:rsidRDefault="00D13089" w14:paraId="2E414099" w14:textId="7E06C59B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eastAsia="Times New Roman" w:cs="Calibri"/>
                <w:color w:val="000000" w:themeColor="text1" w:themeTint="FF" w:themeShade="FF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1857FE48" w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sv-SE"/>
              </w:rPr>
            </w:pPr>
          </w:p>
        </w:tc>
      </w:tr>
      <w:tr w:rsidRPr="000A6A8C" w:rsidR="000A6A8C" w:rsidTr="048D38F1" w14:paraId="655221D1" w14:textId="77777777">
        <w:trPr>
          <w:trHeight w:val="29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42944E3B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sv-SE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4E89FF41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sv-S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1B5EAE89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sv-S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1A5A8A46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0A6A8C" w:rsidR="000A6A8C" w:rsidP="000A6A8C" w:rsidRDefault="000A6A8C" w14:paraId="1E77645E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sv-SE"/>
              </w:rPr>
            </w:pPr>
          </w:p>
        </w:tc>
      </w:tr>
    </w:tbl>
    <w:p w:rsidR="009A295D" w:rsidP="00DF3726" w:rsidRDefault="009A295D" w14:paraId="1B1278DD" w14:textId="77777777">
      <w:pPr>
        <w:spacing w:after="0"/>
        <w:rPr>
          <w:rFonts w:eastAsia="Times New Roman" w:cs="Calibri"/>
          <w:b/>
          <w:color w:val="000000"/>
          <w:sz w:val="20"/>
          <w:szCs w:val="20"/>
          <w:lang w:eastAsia="sv-SE"/>
        </w:rPr>
      </w:pPr>
    </w:p>
    <w:p w:rsidR="00912D88" w:rsidP="00DF3726" w:rsidRDefault="0051320B" w14:paraId="2EB38736" w14:textId="77777777">
      <w:pPr>
        <w:spacing w:after="0"/>
        <w:rPr>
          <w:rFonts w:eastAsia="Times New Roman" w:cs="Calibri"/>
          <w:color w:val="000000"/>
          <w:sz w:val="24"/>
          <w:szCs w:val="24"/>
          <w:lang w:eastAsia="sv-SE"/>
        </w:rPr>
      </w:pPr>
      <w:r w:rsidRPr="0051320B">
        <w:rPr>
          <w:rFonts w:eastAsia="Times New Roman" w:cs="Calibri"/>
          <w:color w:val="000000"/>
          <w:sz w:val="24"/>
          <w:szCs w:val="24"/>
          <w:lang w:eastAsia="sv-SE"/>
        </w:rPr>
        <w:t>Vi ser fram emot en underhållande baskethelg och hoppas att allt ska fungera till belåtenhet.</w:t>
      </w:r>
    </w:p>
    <w:p w:rsidRPr="0051320B" w:rsidR="0051320B" w:rsidP="00DF3726" w:rsidRDefault="0051320B" w14:paraId="3856DCB0" w14:textId="77777777">
      <w:pPr>
        <w:spacing w:after="0"/>
        <w:rPr>
          <w:rFonts w:eastAsia="Times New Roman" w:cs="Calibri"/>
          <w:color w:val="000000"/>
          <w:sz w:val="24"/>
          <w:szCs w:val="24"/>
          <w:lang w:eastAsia="sv-SE"/>
        </w:rPr>
      </w:pPr>
      <w:r w:rsidRPr="0051320B">
        <w:rPr>
          <w:rFonts w:eastAsia="Times New Roman" w:cs="Calibri"/>
          <w:color w:val="000000"/>
          <w:sz w:val="24"/>
          <w:szCs w:val="24"/>
          <w:lang w:eastAsia="sv-SE"/>
        </w:rPr>
        <w:t>Baskethälsningar,</w:t>
      </w:r>
    </w:p>
    <w:p w:rsidR="00912D88" w:rsidP="00DF3726" w:rsidRDefault="00912D88" w14:paraId="775D1D02" w14:textId="77777777">
      <w:pPr>
        <w:spacing w:after="0"/>
        <w:rPr>
          <w:rFonts w:eastAsia="Times New Roman" w:cs="Calibri"/>
          <w:b/>
          <w:color w:val="000000"/>
          <w:sz w:val="20"/>
          <w:szCs w:val="20"/>
          <w:lang w:eastAsia="sv-SE"/>
        </w:rPr>
      </w:pPr>
    </w:p>
    <w:p w:rsidR="00C0505B" w:rsidP="4C9C1E8C" w:rsidRDefault="000E40CE" w14:paraId="4A2EC418" w14:textId="2547424E">
      <w:pPr>
        <w:pStyle w:val="Normal"/>
        <w:spacing w:before="100" w:after="100" w:line="240" w:lineRule="auto"/>
        <w:rPr>
          <w:rFonts w:ascii="Times New Roman" w:hAnsi="Times New Roman"/>
          <w:sz w:val="20"/>
          <w:szCs w:val="20"/>
          <w:lang w:eastAsia="sv-SE"/>
        </w:rPr>
      </w:pPr>
      <w:r>
        <w:rPr>
          <w:rFonts w:eastAsia="Times New Roman"/>
        </w:rPr>
        <w:t xml:space="preserve">          </w:t>
      </w:r>
      <w:r>
        <w:drawing>
          <wp:inline wp14:editId="5770B2AE" wp14:anchorId="17458370">
            <wp:extent cx="1752600" cy="1362075"/>
            <wp:effectExtent l="0" t="0" r="0" b="0"/>
            <wp:docPr id="7616924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eb7354ad4eb439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4F6558">
        <w:rPr>
          <w:rFonts w:eastAsia="Times New Roman"/>
          <w:noProof/>
        </w:rPr>
        <w:drawing>
          <wp:inline distT="0" distB="0" distL="0" distR="0" wp14:anchorId="2E8E9F3E" wp14:editId="584A667B">
            <wp:extent cx="2844800" cy="1098550"/>
            <wp:effectExtent l="0" t="0" r="0" b="0"/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05B" w:rsidSect="00380E11">
      <w:type w:val="continuous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149C" w:rsidP="003377C7" w:rsidRDefault="006E149C" w14:paraId="295D9257" w14:textId="77777777">
      <w:pPr>
        <w:spacing w:after="0" w:line="240" w:lineRule="auto"/>
      </w:pPr>
      <w:r>
        <w:separator/>
      </w:r>
    </w:p>
  </w:endnote>
  <w:endnote w:type="continuationSeparator" w:id="0">
    <w:p w:rsidR="006E149C" w:rsidP="003377C7" w:rsidRDefault="006E149C" w14:paraId="46BB742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2D7E" w:rsidP="00F430CF" w:rsidRDefault="00E52D7E" w14:paraId="020E977A" w14:textId="77777777">
    <w:pPr>
      <w:pStyle w:val="Sidfot"/>
      <w:framePr w:wrap="around" w:hAnchor="margin" w:vAnchor="text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E52D7E" w:rsidP="00A75173" w:rsidRDefault="00E52D7E" w14:paraId="04D5D274" w14:textId="77777777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149C" w:rsidP="003377C7" w:rsidRDefault="006E149C" w14:paraId="4F280826" w14:textId="77777777">
      <w:pPr>
        <w:spacing w:after="0" w:line="240" w:lineRule="auto"/>
      </w:pPr>
      <w:r>
        <w:separator/>
      </w:r>
    </w:p>
  </w:footnote>
  <w:footnote w:type="continuationSeparator" w:id="0">
    <w:p w:rsidR="006E149C" w:rsidP="003377C7" w:rsidRDefault="006E149C" w14:paraId="5BE3493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36463"/>
    <w:multiLevelType w:val="hybridMultilevel"/>
    <w:tmpl w:val="D710341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D40E0"/>
    <w:multiLevelType w:val="hybridMultilevel"/>
    <w:tmpl w:val="6C6CF4AA"/>
    <w:lvl w:ilvl="0" w:tplc="5EB84722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i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F3A40"/>
    <w:multiLevelType w:val="hybridMultilevel"/>
    <w:tmpl w:val="AC0E49C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attachedTemplate r:id="rId1"/>
  <w:trackRevisions w:val="false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5E"/>
    <w:rsid w:val="00011F90"/>
    <w:rsid w:val="000219D4"/>
    <w:rsid w:val="00037C0C"/>
    <w:rsid w:val="00040A6B"/>
    <w:rsid w:val="0004186E"/>
    <w:rsid w:val="00065339"/>
    <w:rsid w:val="00073541"/>
    <w:rsid w:val="0007429E"/>
    <w:rsid w:val="000775B4"/>
    <w:rsid w:val="00080AA7"/>
    <w:rsid w:val="00083A8E"/>
    <w:rsid w:val="00083AC7"/>
    <w:rsid w:val="0008677F"/>
    <w:rsid w:val="000A010F"/>
    <w:rsid w:val="000A6A8C"/>
    <w:rsid w:val="000B486E"/>
    <w:rsid w:val="000C55AA"/>
    <w:rsid w:val="000E40CE"/>
    <w:rsid w:val="001024DF"/>
    <w:rsid w:val="00106C50"/>
    <w:rsid w:val="00142847"/>
    <w:rsid w:val="00151D74"/>
    <w:rsid w:val="00155792"/>
    <w:rsid w:val="0016091F"/>
    <w:rsid w:val="00161D47"/>
    <w:rsid w:val="0016587F"/>
    <w:rsid w:val="00175FE5"/>
    <w:rsid w:val="00176AF8"/>
    <w:rsid w:val="00185B57"/>
    <w:rsid w:val="00185DBA"/>
    <w:rsid w:val="001B49C5"/>
    <w:rsid w:val="001B7C56"/>
    <w:rsid w:val="001D332A"/>
    <w:rsid w:val="001E4650"/>
    <w:rsid w:val="001E5948"/>
    <w:rsid w:val="002033A5"/>
    <w:rsid w:val="00203B23"/>
    <w:rsid w:val="00211254"/>
    <w:rsid w:val="00213FB4"/>
    <w:rsid w:val="002167B0"/>
    <w:rsid w:val="00223655"/>
    <w:rsid w:val="00227BEF"/>
    <w:rsid w:val="0025277F"/>
    <w:rsid w:val="0025412C"/>
    <w:rsid w:val="002558F9"/>
    <w:rsid w:val="00257A65"/>
    <w:rsid w:val="002636BA"/>
    <w:rsid w:val="002679D6"/>
    <w:rsid w:val="002755D0"/>
    <w:rsid w:val="0027654A"/>
    <w:rsid w:val="00280D34"/>
    <w:rsid w:val="00291CDC"/>
    <w:rsid w:val="00293C96"/>
    <w:rsid w:val="00296DBF"/>
    <w:rsid w:val="00296F8A"/>
    <w:rsid w:val="0029725A"/>
    <w:rsid w:val="002A3600"/>
    <w:rsid w:val="002A7442"/>
    <w:rsid w:val="002A77AC"/>
    <w:rsid w:val="002B04D1"/>
    <w:rsid w:val="002B055D"/>
    <w:rsid w:val="002B401C"/>
    <w:rsid w:val="002D13E5"/>
    <w:rsid w:val="002D574A"/>
    <w:rsid w:val="002D7308"/>
    <w:rsid w:val="002D7C1F"/>
    <w:rsid w:val="002E3DA7"/>
    <w:rsid w:val="002E7573"/>
    <w:rsid w:val="002E77F7"/>
    <w:rsid w:val="002F3342"/>
    <w:rsid w:val="002F7FF4"/>
    <w:rsid w:val="00300A63"/>
    <w:rsid w:val="00302F48"/>
    <w:rsid w:val="003114D7"/>
    <w:rsid w:val="003238B4"/>
    <w:rsid w:val="003246A6"/>
    <w:rsid w:val="003377C7"/>
    <w:rsid w:val="00342C37"/>
    <w:rsid w:val="00344B4C"/>
    <w:rsid w:val="0034506C"/>
    <w:rsid w:val="00372302"/>
    <w:rsid w:val="00373A37"/>
    <w:rsid w:val="00380E11"/>
    <w:rsid w:val="003902C9"/>
    <w:rsid w:val="003918AA"/>
    <w:rsid w:val="00393683"/>
    <w:rsid w:val="003A39AA"/>
    <w:rsid w:val="003B1909"/>
    <w:rsid w:val="003B6EE7"/>
    <w:rsid w:val="003C55BA"/>
    <w:rsid w:val="003E392F"/>
    <w:rsid w:val="003E6FB3"/>
    <w:rsid w:val="003F4ED8"/>
    <w:rsid w:val="004117E0"/>
    <w:rsid w:val="00416B8A"/>
    <w:rsid w:val="004219FD"/>
    <w:rsid w:val="004461BD"/>
    <w:rsid w:val="004542A5"/>
    <w:rsid w:val="0045453F"/>
    <w:rsid w:val="004602AB"/>
    <w:rsid w:val="004634D4"/>
    <w:rsid w:val="004670B9"/>
    <w:rsid w:val="0046772B"/>
    <w:rsid w:val="00472E73"/>
    <w:rsid w:val="004752B4"/>
    <w:rsid w:val="004839D8"/>
    <w:rsid w:val="004952DB"/>
    <w:rsid w:val="00495C8A"/>
    <w:rsid w:val="004A2565"/>
    <w:rsid w:val="004B0561"/>
    <w:rsid w:val="004B2BDB"/>
    <w:rsid w:val="004C1C90"/>
    <w:rsid w:val="004D027D"/>
    <w:rsid w:val="004D0560"/>
    <w:rsid w:val="004D0B37"/>
    <w:rsid w:val="004D5005"/>
    <w:rsid w:val="004E1CC6"/>
    <w:rsid w:val="004E41B4"/>
    <w:rsid w:val="004F255C"/>
    <w:rsid w:val="004F38F0"/>
    <w:rsid w:val="004F6558"/>
    <w:rsid w:val="0051320B"/>
    <w:rsid w:val="0052430A"/>
    <w:rsid w:val="00526AE3"/>
    <w:rsid w:val="00535092"/>
    <w:rsid w:val="00545B08"/>
    <w:rsid w:val="00545E79"/>
    <w:rsid w:val="0056042E"/>
    <w:rsid w:val="0056198A"/>
    <w:rsid w:val="00563673"/>
    <w:rsid w:val="0056524D"/>
    <w:rsid w:val="00574068"/>
    <w:rsid w:val="005754BA"/>
    <w:rsid w:val="00580F26"/>
    <w:rsid w:val="00596ACE"/>
    <w:rsid w:val="00596BE8"/>
    <w:rsid w:val="00596F26"/>
    <w:rsid w:val="00597B25"/>
    <w:rsid w:val="00597CB3"/>
    <w:rsid w:val="005A329A"/>
    <w:rsid w:val="005A55F2"/>
    <w:rsid w:val="005B3BB1"/>
    <w:rsid w:val="005B6A6E"/>
    <w:rsid w:val="005C5F30"/>
    <w:rsid w:val="005D0F42"/>
    <w:rsid w:val="005E086C"/>
    <w:rsid w:val="005E1E42"/>
    <w:rsid w:val="005E50C0"/>
    <w:rsid w:val="0060391E"/>
    <w:rsid w:val="006041D3"/>
    <w:rsid w:val="00604705"/>
    <w:rsid w:val="00623FA1"/>
    <w:rsid w:val="006274BA"/>
    <w:rsid w:val="00631292"/>
    <w:rsid w:val="00636950"/>
    <w:rsid w:val="0066015C"/>
    <w:rsid w:val="00672602"/>
    <w:rsid w:val="00686E67"/>
    <w:rsid w:val="006914B9"/>
    <w:rsid w:val="00693231"/>
    <w:rsid w:val="00696B73"/>
    <w:rsid w:val="006A4980"/>
    <w:rsid w:val="006B3088"/>
    <w:rsid w:val="006D291C"/>
    <w:rsid w:val="006D3E9F"/>
    <w:rsid w:val="006E149C"/>
    <w:rsid w:val="006E3BF9"/>
    <w:rsid w:val="006E58B4"/>
    <w:rsid w:val="00700B9A"/>
    <w:rsid w:val="0070174E"/>
    <w:rsid w:val="007048F3"/>
    <w:rsid w:val="007057FE"/>
    <w:rsid w:val="00722561"/>
    <w:rsid w:val="00723722"/>
    <w:rsid w:val="00734F75"/>
    <w:rsid w:val="00740E7D"/>
    <w:rsid w:val="00744E4F"/>
    <w:rsid w:val="00745B9F"/>
    <w:rsid w:val="00751F15"/>
    <w:rsid w:val="007532DD"/>
    <w:rsid w:val="00755E79"/>
    <w:rsid w:val="007612BD"/>
    <w:rsid w:val="00767FD6"/>
    <w:rsid w:val="00774890"/>
    <w:rsid w:val="007B16FB"/>
    <w:rsid w:val="007B309A"/>
    <w:rsid w:val="007D6858"/>
    <w:rsid w:val="007E1EC6"/>
    <w:rsid w:val="007E76A4"/>
    <w:rsid w:val="007F0295"/>
    <w:rsid w:val="00802BC4"/>
    <w:rsid w:val="00802BF6"/>
    <w:rsid w:val="008045C3"/>
    <w:rsid w:val="00811389"/>
    <w:rsid w:val="00811D18"/>
    <w:rsid w:val="0081440C"/>
    <w:rsid w:val="008151C7"/>
    <w:rsid w:val="00817410"/>
    <w:rsid w:val="00826B82"/>
    <w:rsid w:val="008278F0"/>
    <w:rsid w:val="00837A04"/>
    <w:rsid w:val="0085148D"/>
    <w:rsid w:val="008521E5"/>
    <w:rsid w:val="00865C1F"/>
    <w:rsid w:val="00875EEE"/>
    <w:rsid w:val="00891214"/>
    <w:rsid w:val="008B4AE4"/>
    <w:rsid w:val="008C3230"/>
    <w:rsid w:val="008D265D"/>
    <w:rsid w:val="008D6A4C"/>
    <w:rsid w:val="008D7437"/>
    <w:rsid w:val="008E419F"/>
    <w:rsid w:val="00901BC0"/>
    <w:rsid w:val="009122C6"/>
    <w:rsid w:val="0091287E"/>
    <w:rsid w:val="00912D88"/>
    <w:rsid w:val="00951319"/>
    <w:rsid w:val="00957FB5"/>
    <w:rsid w:val="00967693"/>
    <w:rsid w:val="00971494"/>
    <w:rsid w:val="00981E61"/>
    <w:rsid w:val="00983D59"/>
    <w:rsid w:val="00993916"/>
    <w:rsid w:val="00997E3A"/>
    <w:rsid w:val="00997F80"/>
    <w:rsid w:val="009A1F61"/>
    <w:rsid w:val="009A295D"/>
    <w:rsid w:val="009A41B5"/>
    <w:rsid w:val="009A69F9"/>
    <w:rsid w:val="009B144B"/>
    <w:rsid w:val="009B7703"/>
    <w:rsid w:val="009C40DA"/>
    <w:rsid w:val="009E3503"/>
    <w:rsid w:val="009F0B71"/>
    <w:rsid w:val="009F1711"/>
    <w:rsid w:val="009F3BB1"/>
    <w:rsid w:val="00A04054"/>
    <w:rsid w:val="00A2263B"/>
    <w:rsid w:val="00A30736"/>
    <w:rsid w:val="00A35072"/>
    <w:rsid w:val="00A41B15"/>
    <w:rsid w:val="00A4255E"/>
    <w:rsid w:val="00A51ADB"/>
    <w:rsid w:val="00A51F98"/>
    <w:rsid w:val="00A5693B"/>
    <w:rsid w:val="00A57566"/>
    <w:rsid w:val="00A644C9"/>
    <w:rsid w:val="00A66728"/>
    <w:rsid w:val="00A75173"/>
    <w:rsid w:val="00AA26C4"/>
    <w:rsid w:val="00AA74D1"/>
    <w:rsid w:val="00AB2CB4"/>
    <w:rsid w:val="00AB2E73"/>
    <w:rsid w:val="00AB6B53"/>
    <w:rsid w:val="00AD4A7B"/>
    <w:rsid w:val="00AE10FF"/>
    <w:rsid w:val="00AE1A67"/>
    <w:rsid w:val="00AE48A4"/>
    <w:rsid w:val="00B169DC"/>
    <w:rsid w:val="00B213C7"/>
    <w:rsid w:val="00B33B63"/>
    <w:rsid w:val="00B36DDB"/>
    <w:rsid w:val="00B36F2C"/>
    <w:rsid w:val="00B37AA8"/>
    <w:rsid w:val="00B44F98"/>
    <w:rsid w:val="00B50D5B"/>
    <w:rsid w:val="00B548D6"/>
    <w:rsid w:val="00B623D1"/>
    <w:rsid w:val="00B64858"/>
    <w:rsid w:val="00B71CC3"/>
    <w:rsid w:val="00B72A3B"/>
    <w:rsid w:val="00B87DC0"/>
    <w:rsid w:val="00B9126C"/>
    <w:rsid w:val="00BB4292"/>
    <w:rsid w:val="00BC02F2"/>
    <w:rsid w:val="00BD04DE"/>
    <w:rsid w:val="00BD5082"/>
    <w:rsid w:val="00BF037F"/>
    <w:rsid w:val="00BF3F06"/>
    <w:rsid w:val="00BF6AB1"/>
    <w:rsid w:val="00C0505B"/>
    <w:rsid w:val="00C2286B"/>
    <w:rsid w:val="00C34AE7"/>
    <w:rsid w:val="00C36309"/>
    <w:rsid w:val="00C40116"/>
    <w:rsid w:val="00C607D8"/>
    <w:rsid w:val="00C668F1"/>
    <w:rsid w:val="00C706B1"/>
    <w:rsid w:val="00C81E25"/>
    <w:rsid w:val="00C92917"/>
    <w:rsid w:val="00C96E11"/>
    <w:rsid w:val="00CA34CB"/>
    <w:rsid w:val="00CA443E"/>
    <w:rsid w:val="00CA7A7D"/>
    <w:rsid w:val="00CB1940"/>
    <w:rsid w:val="00CD6A6E"/>
    <w:rsid w:val="00CE0FEA"/>
    <w:rsid w:val="00CE6017"/>
    <w:rsid w:val="00CE6C35"/>
    <w:rsid w:val="00CF1CC8"/>
    <w:rsid w:val="00CF65EF"/>
    <w:rsid w:val="00D13089"/>
    <w:rsid w:val="00D16FF4"/>
    <w:rsid w:val="00D30AEB"/>
    <w:rsid w:val="00D321C0"/>
    <w:rsid w:val="00D32FDE"/>
    <w:rsid w:val="00D40EBA"/>
    <w:rsid w:val="00D45DDD"/>
    <w:rsid w:val="00D473AB"/>
    <w:rsid w:val="00D47C32"/>
    <w:rsid w:val="00D524D7"/>
    <w:rsid w:val="00D61619"/>
    <w:rsid w:val="00D62003"/>
    <w:rsid w:val="00D62C24"/>
    <w:rsid w:val="00D96303"/>
    <w:rsid w:val="00D96D91"/>
    <w:rsid w:val="00DA341C"/>
    <w:rsid w:val="00DB181E"/>
    <w:rsid w:val="00DB6FC5"/>
    <w:rsid w:val="00DB72E2"/>
    <w:rsid w:val="00DB7F6C"/>
    <w:rsid w:val="00DC080A"/>
    <w:rsid w:val="00DC17FE"/>
    <w:rsid w:val="00DD374F"/>
    <w:rsid w:val="00DE5D9C"/>
    <w:rsid w:val="00DF3726"/>
    <w:rsid w:val="00E0290F"/>
    <w:rsid w:val="00E17891"/>
    <w:rsid w:val="00E220C3"/>
    <w:rsid w:val="00E24BA3"/>
    <w:rsid w:val="00E26810"/>
    <w:rsid w:val="00E31043"/>
    <w:rsid w:val="00E42531"/>
    <w:rsid w:val="00E52D7E"/>
    <w:rsid w:val="00E559D0"/>
    <w:rsid w:val="00E61349"/>
    <w:rsid w:val="00E77D5A"/>
    <w:rsid w:val="00E82B2C"/>
    <w:rsid w:val="00E930E9"/>
    <w:rsid w:val="00EA0530"/>
    <w:rsid w:val="00EA089F"/>
    <w:rsid w:val="00EA2D4C"/>
    <w:rsid w:val="00EA41EF"/>
    <w:rsid w:val="00EA69BC"/>
    <w:rsid w:val="00EB063B"/>
    <w:rsid w:val="00EB0810"/>
    <w:rsid w:val="00EB46EF"/>
    <w:rsid w:val="00EB4E37"/>
    <w:rsid w:val="00EC2C48"/>
    <w:rsid w:val="00ED1DD1"/>
    <w:rsid w:val="00ED59C8"/>
    <w:rsid w:val="00ED71BC"/>
    <w:rsid w:val="00EF13BB"/>
    <w:rsid w:val="00F011C5"/>
    <w:rsid w:val="00F12319"/>
    <w:rsid w:val="00F14CF0"/>
    <w:rsid w:val="00F22610"/>
    <w:rsid w:val="00F258E4"/>
    <w:rsid w:val="00F35877"/>
    <w:rsid w:val="00F37374"/>
    <w:rsid w:val="00F430CF"/>
    <w:rsid w:val="00F44EB8"/>
    <w:rsid w:val="00F62C5B"/>
    <w:rsid w:val="00F64AEB"/>
    <w:rsid w:val="00F67640"/>
    <w:rsid w:val="00F70AC2"/>
    <w:rsid w:val="00FA1968"/>
    <w:rsid w:val="00FA4AAB"/>
    <w:rsid w:val="00FB29C6"/>
    <w:rsid w:val="00FB40C3"/>
    <w:rsid w:val="00FB7887"/>
    <w:rsid w:val="00FD3735"/>
    <w:rsid w:val="00FD3D9A"/>
    <w:rsid w:val="00FD5DEB"/>
    <w:rsid w:val="00FD780B"/>
    <w:rsid w:val="00FE17FC"/>
    <w:rsid w:val="00FE1AC7"/>
    <w:rsid w:val="00FE610D"/>
    <w:rsid w:val="00FF22A5"/>
    <w:rsid w:val="00FF33E7"/>
    <w:rsid w:val="00FF758E"/>
    <w:rsid w:val="0155982F"/>
    <w:rsid w:val="02C2ACAA"/>
    <w:rsid w:val="0382C3DF"/>
    <w:rsid w:val="048D38F1"/>
    <w:rsid w:val="05CFAB7B"/>
    <w:rsid w:val="0962E357"/>
    <w:rsid w:val="09734F2F"/>
    <w:rsid w:val="0C3F65BA"/>
    <w:rsid w:val="105D14C1"/>
    <w:rsid w:val="10949E81"/>
    <w:rsid w:val="114932C5"/>
    <w:rsid w:val="1182084B"/>
    <w:rsid w:val="138F91AA"/>
    <w:rsid w:val="16CAB1F2"/>
    <w:rsid w:val="1CE95B2E"/>
    <w:rsid w:val="201800E6"/>
    <w:rsid w:val="24DEA0D6"/>
    <w:rsid w:val="25FA6528"/>
    <w:rsid w:val="2D665E80"/>
    <w:rsid w:val="31422BE8"/>
    <w:rsid w:val="35E23F7F"/>
    <w:rsid w:val="361194EB"/>
    <w:rsid w:val="378BABE1"/>
    <w:rsid w:val="3EC043DC"/>
    <w:rsid w:val="3F757884"/>
    <w:rsid w:val="40AF9AD8"/>
    <w:rsid w:val="4176B522"/>
    <w:rsid w:val="44FA0321"/>
    <w:rsid w:val="454DEF66"/>
    <w:rsid w:val="4A46BE82"/>
    <w:rsid w:val="4C9C1E8C"/>
    <w:rsid w:val="504423D6"/>
    <w:rsid w:val="506A7D62"/>
    <w:rsid w:val="519E1ECC"/>
    <w:rsid w:val="54237333"/>
    <w:rsid w:val="600AEE05"/>
    <w:rsid w:val="6236ADCA"/>
    <w:rsid w:val="6D73A74F"/>
    <w:rsid w:val="7674CDD3"/>
    <w:rsid w:val="77A9D9F1"/>
    <w:rsid w:val="7919D681"/>
    <w:rsid w:val="79C4286A"/>
    <w:rsid w:val="7A5FD0FF"/>
    <w:rsid w:val="7BFBA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C7EFD"/>
  <w15:chartTrackingRefBased/>
  <w15:docId w15:val="{3C2DD549-8DC4-4AE0-BC42-1ADDBB32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36309"/>
    <w:pPr>
      <w:spacing w:after="200" w:line="276" w:lineRule="auto"/>
    </w:pPr>
    <w:rPr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811389"/>
    <w:pPr>
      <w:keepNext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HTML-frformaterad">
    <w:name w:val="HTML Preformatted"/>
    <w:aliases w:val=" förformaterad"/>
    <w:basedOn w:val="Normal"/>
    <w:link w:val="HTML-frformateradChar"/>
    <w:uiPriority w:val="99"/>
    <w:semiHidden/>
    <w:unhideWhenUsed/>
    <w:rsid w:val="00837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sv-SE"/>
    </w:rPr>
  </w:style>
  <w:style w:type="character" w:styleId="HTML-frformateradChar" w:customStyle="1">
    <w:name w:val="HTML - förformaterad Char"/>
    <w:aliases w:val=" förformaterad Char"/>
    <w:link w:val="HTML-frformaterad"/>
    <w:uiPriority w:val="99"/>
    <w:semiHidden/>
    <w:rsid w:val="00837A04"/>
    <w:rPr>
      <w:rFonts w:ascii="Courier New" w:hAnsi="Courier New" w:eastAsia="Times New Roman" w:cs="Courier New"/>
      <w:sz w:val="20"/>
      <w:szCs w:val="20"/>
      <w:lang w:eastAsia="sv-SE"/>
    </w:rPr>
  </w:style>
  <w:style w:type="character" w:styleId="Hyperlnk">
    <w:name w:val="Hyperlink"/>
    <w:uiPriority w:val="99"/>
    <w:unhideWhenUsed/>
    <w:rsid w:val="00837A04"/>
    <w:rPr>
      <w:color w:val="0000FF"/>
      <w:u w:val="single"/>
    </w:rPr>
  </w:style>
  <w:style w:type="character" w:styleId="Rubrik1Char" w:customStyle="1">
    <w:name w:val="Rubrik 1 Char"/>
    <w:link w:val="Rubrik1"/>
    <w:uiPriority w:val="9"/>
    <w:rsid w:val="0081138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table" w:styleId="Tabellrutnt">
    <w:name w:val="Table Grid"/>
    <w:basedOn w:val="Normaltabell"/>
    <w:uiPriority w:val="59"/>
    <w:rsid w:val="009939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stycke">
    <w:name w:val="List Paragraph"/>
    <w:basedOn w:val="Normal"/>
    <w:uiPriority w:val="34"/>
    <w:qFormat/>
    <w:rsid w:val="00ED1DD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D1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link w:val="Ballongtext"/>
    <w:uiPriority w:val="99"/>
    <w:semiHidden/>
    <w:rsid w:val="00ED1DD1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3377C7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3377C7"/>
  </w:style>
  <w:style w:type="paragraph" w:styleId="Sidfot">
    <w:name w:val="footer"/>
    <w:basedOn w:val="Normal"/>
    <w:link w:val="SidfotChar"/>
    <w:uiPriority w:val="99"/>
    <w:unhideWhenUsed/>
    <w:rsid w:val="003377C7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3377C7"/>
  </w:style>
  <w:style w:type="character" w:styleId="AnvndHyperlnk">
    <w:name w:val="FollowedHyperlink"/>
    <w:uiPriority w:val="99"/>
    <w:semiHidden/>
    <w:unhideWhenUsed/>
    <w:rsid w:val="00393683"/>
    <w:rPr>
      <w:color w:val="800080"/>
      <w:u w:val="single"/>
    </w:rPr>
  </w:style>
  <w:style w:type="paragraph" w:styleId="Normalwebb">
    <w:name w:val="Normal (Web)"/>
    <w:aliases w:val=" webb"/>
    <w:basedOn w:val="Normal"/>
    <w:uiPriority w:val="99"/>
    <w:semiHidden/>
    <w:unhideWhenUsed/>
    <w:rsid w:val="00185DBA"/>
    <w:pPr>
      <w:spacing w:before="94" w:after="94" w:line="240" w:lineRule="auto"/>
    </w:pPr>
    <w:rPr>
      <w:rFonts w:ascii="Times New Roman" w:hAnsi="Times New Roman" w:eastAsia="Times New Roman"/>
      <w:sz w:val="24"/>
      <w:szCs w:val="24"/>
      <w:lang w:eastAsia="sv-SE"/>
    </w:rPr>
  </w:style>
  <w:style w:type="character" w:styleId="Stark">
    <w:name w:val="Strong"/>
    <w:uiPriority w:val="22"/>
    <w:qFormat/>
    <w:rsid w:val="00185DBA"/>
    <w:rPr>
      <w:b/>
      <w:bCs/>
    </w:rPr>
  </w:style>
  <w:style w:type="character" w:styleId="Sidnummer">
    <w:name w:val="page number"/>
    <w:basedOn w:val="Standardstycketeckensnitt"/>
    <w:rsid w:val="00A75173"/>
  </w:style>
  <w:style w:type="character" w:styleId="Olstomnmnande">
    <w:name w:val="Unresolved Mention"/>
    <w:uiPriority w:val="99"/>
    <w:semiHidden/>
    <w:unhideWhenUsed/>
    <w:rsid w:val="0091287E"/>
    <w:rPr>
      <w:color w:val="605E5C"/>
      <w:shd w:val="clear" w:color="auto" w:fill="E1DFDD"/>
    </w:rPr>
  </w:style>
  <w:style w:type="table" w:styleId="Tabellrutntljust">
    <w:name w:val="Grid Table Light"/>
    <w:basedOn w:val="Normaltabell"/>
    <w:uiPriority w:val="40"/>
    <w:rsid w:val="0091287E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paragraph" w:styleId="Ingetavstnd">
    <w:name w:val="No Spacing"/>
    <w:uiPriority w:val="1"/>
    <w:qFormat/>
    <w:rsid w:val="00CE6C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6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3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0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93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94873">
                  <w:marLeft w:val="335"/>
                  <w:marRight w:val="0"/>
                  <w:marTop w:val="3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89735">
                      <w:marLeft w:val="335"/>
                      <w:marRight w:val="0"/>
                      <w:marTop w:val="3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92588">
                          <w:marLeft w:val="335"/>
                          <w:marRight w:val="167"/>
                          <w:marTop w:val="3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356870">
                              <w:marLeft w:val="335"/>
                              <w:marRight w:val="167"/>
                              <w:marTop w:val="33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94756">
                                  <w:marLeft w:val="0"/>
                                  <w:marRight w:val="0"/>
                                  <w:marTop w:val="0"/>
                                  <w:marBottom w:val="3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024034">
                                      <w:marLeft w:val="335"/>
                                      <w:marRight w:val="167"/>
                                      <w:marTop w:val="3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027298">
                                      <w:marLeft w:val="0"/>
                                      <w:marRight w:val="0"/>
                                      <w:marTop w:val="0"/>
                                      <w:marBottom w:val="3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245774">
                                      <w:marLeft w:val="335"/>
                                      <w:marRight w:val="167"/>
                                      <w:marTop w:val="3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1646">
                                      <w:marLeft w:val="0"/>
                                      <w:marRight w:val="0"/>
                                      <w:marTop w:val="184"/>
                                      <w:marBottom w:val="3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9181554">
                                      <w:marLeft w:val="0"/>
                                      <w:marRight w:val="0"/>
                                      <w:marTop w:val="0"/>
                                      <w:marBottom w:val="3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3264602">
                                      <w:marLeft w:val="0"/>
                                      <w:marRight w:val="0"/>
                                      <w:marTop w:val="0"/>
                                      <w:marBottom w:val="3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358675">
                                          <w:marLeft w:val="0"/>
                                          <w:marRight w:val="0"/>
                                          <w:marTop w:val="0"/>
                                          <w:marBottom w:val="36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373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8964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553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01807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4092">
              <w:marLeft w:val="25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2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7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1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57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4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30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84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7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59032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36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7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1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98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930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9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45134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0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3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16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287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4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3606">
      <w:bodyDiv w:val="1"/>
      <w:marLeft w:val="134"/>
      <w:marRight w:val="134"/>
      <w:marTop w:val="0"/>
      <w:marBottom w:val="13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6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1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7" /><Relationship Type="http://schemas.openxmlformats.org/officeDocument/2006/relationships/image" Target="/media/image.png" Id="Ra4447031f984499c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customXml" Target="../customXml/item3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image" Target="media/image3.jpeg" Id="rId15" /><Relationship Type="http://schemas.openxmlformats.org/officeDocument/2006/relationships/hyperlink" Target="mailto:Kansli@vibybasket.se" TargetMode="External" Id="R48883400a4604865" /><Relationship Type="http://schemas.openxmlformats.org/officeDocument/2006/relationships/hyperlink" Target="mailto:starsollentuna@scandichotels.com" TargetMode="External" Id="rId10" /><Relationship Type="http://schemas.openxmlformats.org/officeDocument/2006/relationships/customXml" Target="../customXml/item2.xml" Id="rId19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image" Target="/media/image2.png" Id="R2eb7354ad4eb439e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mirS\Desktop\Inbjudan_USM_omg&#229;ng_1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EB9DFE9BF904D93B083CD0F3141AC" ma:contentTypeVersion="15" ma:contentTypeDescription="Create a new document." ma:contentTypeScope="" ma:versionID="6aeee8d407055d533fb731a2f2523491">
  <xsd:schema xmlns:xsd="http://www.w3.org/2001/XMLSchema" xmlns:xs="http://www.w3.org/2001/XMLSchema" xmlns:p="http://schemas.microsoft.com/office/2006/metadata/properties" xmlns:ns2="bff073a8-d8e7-49ff-bf96-3329bbfea882" xmlns:ns3="6726dec6-5579-4772-93e5-f19ee45891d5" targetNamespace="http://schemas.microsoft.com/office/2006/metadata/properties" ma:root="true" ma:fieldsID="4ac02aa11517e254e5c5378048045207" ns2:_="" ns3:_="">
    <xsd:import namespace="bff073a8-d8e7-49ff-bf96-3329bbfea882"/>
    <xsd:import namespace="6726dec6-5579-4772-93e5-f19ee4589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073a8-d8e7-49ff-bf96-3329bbfea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6d1296-47fe-4413-a3bb-8ad7b044c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6dec6-5579-4772-93e5-f19ee4589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447ae-82d7-4c31-9012-259e4425e0f3}" ma:internalName="TaxCatchAll" ma:showField="CatchAllData" ma:web="6726dec6-5579-4772-93e5-f19ee4589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f073a8-d8e7-49ff-bf96-3329bbfea882">
      <Terms xmlns="http://schemas.microsoft.com/office/infopath/2007/PartnerControls"/>
    </lcf76f155ced4ddcb4097134ff3c332f>
    <TaxCatchAll xmlns="6726dec6-5579-4772-93e5-f19ee45891d5" xsi:nil="true"/>
  </documentManagement>
</p:properties>
</file>

<file path=customXml/itemProps1.xml><?xml version="1.0" encoding="utf-8"?>
<ds:datastoreItem xmlns:ds="http://schemas.openxmlformats.org/officeDocument/2006/customXml" ds:itemID="{931793B3-6F32-4467-A1B0-D7C64BBC8293}"/>
</file>

<file path=customXml/itemProps2.xml><?xml version="1.0" encoding="utf-8"?>
<ds:datastoreItem xmlns:ds="http://schemas.openxmlformats.org/officeDocument/2006/customXml" ds:itemID="{720B36E7-83C4-439A-BD15-B1223993DBD8}"/>
</file>

<file path=customXml/itemProps3.xml><?xml version="1.0" encoding="utf-8"?>
<ds:datastoreItem xmlns:ds="http://schemas.openxmlformats.org/officeDocument/2006/customXml" ds:itemID="{57BD228E-52D2-45E1-9075-4E93126F2B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Inbjudan_USM_omgång_1%20(1).dot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RM omgång 1</dc:title>
  <dc:subject/>
  <dc:creator>DamirS</dc:creator>
  <cp:keywords/>
  <cp:lastModifiedBy>Kansli</cp:lastModifiedBy>
  <cp:revision>10</cp:revision>
  <cp:lastPrinted>2018-10-17T09:16:00Z</cp:lastPrinted>
  <dcterms:created xsi:type="dcterms:W3CDTF">2022-01-15T14:14:00Z</dcterms:created>
  <dcterms:modified xsi:type="dcterms:W3CDTF">2023-07-03T05:35:42Z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0x010100234EB9DFE9BF904D93B083CD0F3141AC</vt:lpwstr>
  </property>
  <property fmtid="{D5CDD505-2E9C-101B-9397-08002B2CF9AE}" pid="3" name="MediaServiceImageTags">
    <vt:lpwstr/>
  </property>
</Properties>
</file>