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8ED85A" w14:textId="77777777" w:rsidR="00620AF7" w:rsidRDefault="00620AF7" w:rsidP="00620AF7">
      <w:pPr>
        <w:pStyle w:val="Standard"/>
        <w:jc w:val="center"/>
        <w:rPr>
          <w:b/>
          <w:bCs/>
          <w:sz w:val="28"/>
          <w:szCs w:val="28"/>
        </w:rPr>
      </w:pPr>
    </w:p>
    <w:p w14:paraId="4FFA1026" w14:textId="5B4AF466" w:rsidR="00620AF7" w:rsidRDefault="00620AF7" w:rsidP="00620AF7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Träningsprogram Ministars 4 oktober 2020</w:t>
      </w:r>
    </w:p>
    <w:p w14:paraId="474A5B6B" w14:textId="77777777" w:rsidR="00620AF7" w:rsidRDefault="00620AF7" w:rsidP="00620AF7">
      <w:pPr>
        <w:pStyle w:val="Standard"/>
        <w:rPr>
          <w:sz w:val="28"/>
          <w:szCs w:val="28"/>
        </w:rPr>
      </w:pPr>
    </w:p>
    <w:p w14:paraId="0AA1FB01" w14:textId="77777777" w:rsidR="00620AF7" w:rsidRDefault="00620AF7" w:rsidP="00620AF7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Innan träningen börjar:</w:t>
      </w:r>
    </w:p>
    <w:p w14:paraId="032714C2" w14:textId="77777777" w:rsidR="00620AF7" w:rsidRDefault="00620AF7" w:rsidP="00620AF7">
      <w:pPr>
        <w:pStyle w:val="Standard"/>
        <w:numPr>
          <w:ilvl w:val="0"/>
          <w:numId w:val="9"/>
        </w:numPr>
      </w:pPr>
      <w:r>
        <w:rPr>
          <w:b/>
          <w:bCs/>
          <w:sz w:val="28"/>
          <w:szCs w:val="28"/>
        </w:rPr>
        <w:t>Stäm av mellan alla tränare</w:t>
      </w:r>
      <w:r>
        <w:rPr>
          <w:sz w:val="28"/>
          <w:szCs w:val="28"/>
        </w:rPr>
        <w:t xml:space="preserve"> hur träningen ska genomföras och om ni behöver dela upp gruppen. Ta hjälp av närvarande föräldrar vid behov.</w:t>
      </w:r>
    </w:p>
    <w:p w14:paraId="0D53FD38" w14:textId="77777777" w:rsidR="00620AF7" w:rsidRDefault="00620AF7" w:rsidP="00620AF7">
      <w:pPr>
        <w:pStyle w:val="Standard"/>
        <w:numPr>
          <w:ilvl w:val="0"/>
          <w:numId w:val="9"/>
        </w:numPr>
      </w:pPr>
      <w:r>
        <w:rPr>
          <w:b/>
          <w:bCs/>
          <w:sz w:val="28"/>
          <w:szCs w:val="28"/>
        </w:rPr>
        <w:t>Kolla att hallen ser schysst ut</w:t>
      </w:r>
      <w:r>
        <w:rPr>
          <w:sz w:val="28"/>
          <w:szCs w:val="28"/>
        </w:rPr>
        <w:t xml:space="preserve"> för att undvika skador.</w:t>
      </w:r>
    </w:p>
    <w:p w14:paraId="6A25FD4C" w14:textId="77777777" w:rsidR="00620AF7" w:rsidRDefault="00620AF7" w:rsidP="00620AF7">
      <w:pPr>
        <w:pStyle w:val="Standard"/>
        <w:numPr>
          <w:ilvl w:val="0"/>
          <w:numId w:val="9"/>
        </w:numPr>
      </w:pPr>
      <w:r>
        <w:rPr>
          <w:b/>
          <w:bCs/>
          <w:sz w:val="28"/>
          <w:szCs w:val="28"/>
        </w:rPr>
        <w:t>Ta fram bollar och den utrustning</w:t>
      </w:r>
      <w:r>
        <w:rPr>
          <w:sz w:val="28"/>
          <w:szCs w:val="28"/>
        </w:rPr>
        <w:t xml:space="preserve"> ni behöver från vårt skåp i förrådet och </w:t>
      </w:r>
      <w:proofErr w:type="spellStart"/>
      <w:r>
        <w:rPr>
          <w:sz w:val="28"/>
          <w:szCs w:val="28"/>
        </w:rPr>
        <w:t>bollvagn</w:t>
      </w:r>
      <w:proofErr w:type="spellEnd"/>
      <w:r>
        <w:rPr>
          <w:sz w:val="28"/>
          <w:szCs w:val="28"/>
        </w:rPr>
        <w:t xml:space="preserve"> </w:t>
      </w:r>
    </w:p>
    <w:p w14:paraId="4E734708" w14:textId="77777777" w:rsidR="00620AF7" w:rsidRDefault="00620AF7" w:rsidP="00620AF7">
      <w:pPr>
        <w:pStyle w:val="Standard"/>
        <w:numPr>
          <w:ilvl w:val="0"/>
          <w:numId w:val="9"/>
        </w:numPr>
      </w:pPr>
      <w:r>
        <w:rPr>
          <w:b/>
          <w:bCs/>
          <w:sz w:val="28"/>
          <w:szCs w:val="28"/>
        </w:rPr>
        <w:t>Hissa ner korgarna</w:t>
      </w:r>
      <w:r>
        <w:rPr>
          <w:sz w:val="28"/>
          <w:szCs w:val="28"/>
        </w:rPr>
        <w:t xml:space="preserve"> så långt ner de går om de inte redan är det.</w:t>
      </w:r>
    </w:p>
    <w:p w14:paraId="3778E72E" w14:textId="77777777" w:rsidR="00620AF7" w:rsidRDefault="00620AF7" w:rsidP="00620AF7">
      <w:pPr>
        <w:pStyle w:val="Standard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Om vikväggen behöver dras upp (eller ned) så finns nyckel i musikskåpen Samma nyckel används för </w:t>
      </w:r>
      <w:proofErr w:type="spellStart"/>
      <w:r>
        <w:rPr>
          <w:sz w:val="28"/>
          <w:szCs w:val="28"/>
        </w:rPr>
        <w:t>matthissen</w:t>
      </w:r>
      <w:proofErr w:type="spellEnd"/>
      <w:r>
        <w:rPr>
          <w:sz w:val="28"/>
          <w:szCs w:val="28"/>
        </w:rPr>
        <w:t>.</w:t>
      </w:r>
    </w:p>
    <w:tbl>
      <w:tblPr>
        <w:tblW w:w="10629" w:type="dxa"/>
        <w:tblInd w:w="28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"/>
        <w:gridCol w:w="9639"/>
      </w:tblGrid>
      <w:tr w:rsidR="00620AF7" w14:paraId="1AD8E9B8" w14:textId="77777777" w:rsidTr="00620AF7"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EC341A" w14:textId="77777777" w:rsidR="00620AF7" w:rsidRDefault="00620AF7" w:rsidP="003D7AB6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10:00</w:t>
            </w:r>
          </w:p>
        </w:tc>
        <w:tc>
          <w:tcPr>
            <w:tcW w:w="9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9798A6" w14:textId="77777777" w:rsidR="00620AF7" w:rsidRDefault="00620AF7" w:rsidP="003D7AB6">
            <w:pPr>
              <w:pStyle w:val="TableContents"/>
            </w:pPr>
            <w:r>
              <w:rPr>
                <w:b/>
                <w:bCs/>
                <w:sz w:val="28"/>
                <w:szCs w:val="28"/>
              </w:rPr>
              <w:t>Samling i mitten</w:t>
            </w:r>
            <w:r>
              <w:rPr>
                <w:sz w:val="28"/>
                <w:szCs w:val="28"/>
              </w:rPr>
              <w:t xml:space="preserve">, alla säger sitt namn. </w:t>
            </w:r>
          </w:p>
          <w:p w14:paraId="5BC7CB8E" w14:textId="77777777" w:rsidR="00620AF7" w:rsidRDefault="00620AF7" w:rsidP="003D7AB6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 närvaron via Sportadmin.</w:t>
            </w:r>
          </w:p>
        </w:tc>
      </w:tr>
      <w:tr w:rsidR="00620AF7" w14:paraId="3317D47F" w14:textId="77777777" w:rsidTr="00620AF7"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8AF73D" w14:textId="77777777" w:rsidR="00620AF7" w:rsidRDefault="00620AF7" w:rsidP="003D7AB6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10:07</w:t>
            </w:r>
          </w:p>
        </w:tc>
        <w:tc>
          <w:tcPr>
            <w:tcW w:w="9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3B85E7" w14:textId="77777777" w:rsidR="00620AF7" w:rsidRDefault="00620AF7" w:rsidP="003D7AB6">
            <w:pPr>
              <w:pStyle w:val="TableContents"/>
            </w:pPr>
            <w:r>
              <w:rPr>
                <w:b/>
                <w:bCs/>
                <w:sz w:val="28"/>
                <w:szCs w:val="28"/>
              </w:rPr>
              <w:t>Gemensam uppvärmning</w:t>
            </w:r>
            <w:r>
              <w:rPr>
                <w:sz w:val="28"/>
                <w:szCs w:val="28"/>
              </w:rPr>
              <w:t xml:space="preserve">: </w:t>
            </w:r>
            <w:r>
              <w:rPr>
                <w:b/>
                <w:bCs/>
                <w:sz w:val="28"/>
                <w:szCs w:val="28"/>
              </w:rPr>
              <w:t xml:space="preserve">springa i stor cirkel runt salen </w:t>
            </w:r>
          </w:p>
          <w:p w14:paraId="7A8C9EDE" w14:textId="77777777" w:rsidR="00620AF7" w:rsidRDefault="00620AF7" w:rsidP="00620AF7">
            <w:pPr>
              <w:pStyle w:val="TableContents"/>
              <w:numPr>
                <w:ilvl w:val="0"/>
                <w:numId w:val="10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indianhopp</w:t>
            </w:r>
          </w:p>
          <w:p w14:paraId="7FB7B470" w14:textId="77777777" w:rsidR="00620AF7" w:rsidRDefault="00620AF7" w:rsidP="00620AF7">
            <w:pPr>
              <w:pStyle w:val="TableContents"/>
              <w:numPr>
                <w:ilvl w:val="0"/>
                <w:numId w:val="10"/>
              </w:numPr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hoppsa</w:t>
            </w:r>
            <w:proofErr w:type="spellEnd"/>
            <w:r>
              <w:rPr>
                <w:b/>
                <w:bCs/>
                <w:sz w:val="28"/>
                <w:szCs w:val="28"/>
              </w:rPr>
              <w:t>-steg</w:t>
            </w:r>
          </w:p>
          <w:p w14:paraId="45922E63" w14:textId="77777777" w:rsidR="00620AF7" w:rsidRDefault="00620AF7" w:rsidP="00620AF7">
            <w:pPr>
              <w:pStyle w:val="TableContents"/>
              <w:numPr>
                <w:ilvl w:val="0"/>
                <w:numId w:val="10"/>
              </w:numPr>
            </w:pPr>
            <w:r>
              <w:rPr>
                <w:b/>
                <w:bCs/>
                <w:sz w:val="28"/>
                <w:szCs w:val="28"/>
              </w:rPr>
              <w:t xml:space="preserve"> ”slajda” i sidled med böjda knän</w:t>
            </w:r>
          </w:p>
          <w:p w14:paraId="140A75FE" w14:textId="77777777" w:rsidR="00620AF7" w:rsidRDefault="00620AF7" w:rsidP="00620AF7">
            <w:pPr>
              <w:pStyle w:val="TableContents"/>
              <w:numPr>
                <w:ilvl w:val="0"/>
                <w:numId w:val="10"/>
              </w:numPr>
            </w:pPr>
            <w:r>
              <w:rPr>
                <w:b/>
                <w:bCs/>
                <w:sz w:val="28"/>
                <w:szCs w:val="28"/>
              </w:rPr>
              <w:t>höga hopp</w:t>
            </w:r>
          </w:p>
          <w:p w14:paraId="705D4592" w14:textId="77777777" w:rsidR="00620AF7" w:rsidRDefault="00620AF7" w:rsidP="00620AF7">
            <w:pPr>
              <w:pStyle w:val="TableContents"/>
              <w:numPr>
                <w:ilvl w:val="0"/>
                <w:numId w:val="10"/>
              </w:numPr>
            </w:pPr>
            <w:r>
              <w:rPr>
                <w:b/>
                <w:bCs/>
                <w:sz w:val="28"/>
                <w:szCs w:val="28"/>
              </w:rPr>
              <w:t>växla genom att springa baklänges</w:t>
            </w:r>
          </w:p>
          <w:p w14:paraId="4542EA00" w14:textId="77777777" w:rsidR="00620AF7" w:rsidRDefault="00620AF7" w:rsidP="00620AF7">
            <w:pPr>
              <w:pStyle w:val="TableContents"/>
              <w:numPr>
                <w:ilvl w:val="0"/>
                <w:numId w:val="10"/>
              </w:numPr>
            </w:pPr>
            <w:r>
              <w:rPr>
                <w:sz w:val="28"/>
                <w:szCs w:val="28"/>
              </w:rPr>
              <w:t>osv</w:t>
            </w:r>
          </w:p>
        </w:tc>
      </w:tr>
      <w:tr w:rsidR="00620AF7" w14:paraId="464E107E" w14:textId="77777777" w:rsidTr="00620AF7"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3FE574" w14:textId="77777777" w:rsidR="00620AF7" w:rsidRDefault="00620AF7" w:rsidP="003D7AB6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10:15</w:t>
            </w:r>
          </w:p>
        </w:tc>
        <w:tc>
          <w:tcPr>
            <w:tcW w:w="963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525A67" w14:textId="77777777" w:rsidR="00620AF7" w:rsidRDefault="00620AF7" w:rsidP="003D7AB6">
            <w:pPr>
              <w:pStyle w:val="Textbody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Lekar</w:t>
            </w:r>
          </w:p>
          <w:p w14:paraId="7C62CAED" w14:textId="77777777" w:rsidR="00620AF7" w:rsidRDefault="00620AF7" w:rsidP="00620AF7">
            <w:pPr>
              <w:pStyle w:val="Textbody"/>
              <w:numPr>
                <w:ilvl w:val="0"/>
                <w:numId w:val="11"/>
              </w:numPr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Svanskull</w:t>
            </w:r>
            <w:proofErr w:type="spellEnd"/>
          </w:p>
          <w:p w14:paraId="750FD810" w14:textId="77777777" w:rsidR="00620AF7" w:rsidRDefault="00620AF7" w:rsidP="00620AF7">
            <w:pPr>
              <w:pStyle w:val="Textbody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Pepparkakskull</w:t>
            </w:r>
          </w:p>
          <w:p w14:paraId="7BE0C24A" w14:textId="77777777" w:rsidR="00620AF7" w:rsidRDefault="00620AF7" w:rsidP="00620AF7">
            <w:pPr>
              <w:pStyle w:val="Textbody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Tunnelkull</w:t>
            </w:r>
          </w:p>
          <w:p w14:paraId="788A810C" w14:textId="77777777" w:rsidR="00620AF7" w:rsidRDefault="00620AF7" w:rsidP="00620AF7">
            <w:pPr>
              <w:pStyle w:val="Textbody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Pac</w:t>
            </w:r>
            <w:proofErr w:type="spellEnd"/>
            <w:r>
              <w:rPr>
                <w:sz w:val="28"/>
                <w:szCs w:val="28"/>
              </w:rPr>
              <w:t xml:space="preserve"> Man</w:t>
            </w:r>
          </w:p>
          <w:p w14:paraId="7485A669" w14:textId="77777777" w:rsidR="00620AF7" w:rsidRDefault="00620AF7" w:rsidP="00620AF7">
            <w:pPr>
              <w:pStyle w:val="Textbody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m.m.</w:t>
            </w:r>
          </w:p>
        </w:tc>
      </w:tr>
      <w:tr w:rsidR="00620AF7" w14:paraId="6C04AEE6" w14:textId="77777777" w:rsidTr="00620AF7"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DB7F7A" w14:textId="77777777" w:rsidR="00620AF7" w:rsidRDefault="00620AF7" w:rsidP="003D7AB6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10:25</w:t>
            </w:r>
          </w:p>
        </w:tc>
        <w:tc>
          <w:tcPr>
            <w:tcW w:w="963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B62CA8" w14:textId="77777777" w:rsidR="00620AF7" w:rsidRDefault="00620AF7" w:rsidP="003D7AB6">
            <w:pPr>
              <w:pStyle w:val="TableContents"/>
            </w:pPr>
            <w:r>
              <w:rPr>
                <w:b/>
                <w:bCs/>
                <w:sz w:val="28"/>
                <w:szCs w:val="28"/>
              </w:rPr>
              <w:t>Teknikövningar</w:t>
            </w:r>
            <w:r>
              <w:rPr>
                <w:sz w:val="28"/>
                <w:szCs w:val="28"/>
              </w:rPr>
              <w:t xml:space="preserve"> – välj 2-3, </w:t>
            </w:r>
            <w:r>
              <w:rPr>
                <w:b/>
                <w:bCs/>
                <w:sz w:val="28"/>
                <w:szCs w:val="28"/>
              </w:rPr>
              <w:t>max</w:t>
            </w:r>
            <w:r>
              <w:rPr>
                <w:sz w:val="28"/>
                <w:szCs w:val="28"/>
              </w:rPr>
              <w:t xml:space="preserve"> fem minuter per övning:</w:t>
            </w:r>
          </w:p>
          <w:p w14:paraId="5DDC11DB" w14:textId="77777777" w:rsidR="00620AF7" w:rsidRDefault="00620AF7" w:rsidP="003D7AB6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Vid behov - uppdelning av gruppen</w:t>
            </w:r>
          </w:p>
          <w:p w14:paraId="5EA5DCE4" w14:textId="77777777" w:rsidR="00620AF7" w:rsidRDefault="00620AF7" w:rsidP="003D7AB6">
            <w:pPr>
              <w:pStyle w:val="TableContents"/>
              <w:rPr>
                <w:sz w:val="28"/>
                <w:szCs w:val="28"/>
              </w:rPr>
            </w:pPr>
          </w:p>
          <w:p w14:paraId="1C180AF8" w14:textId="77777777" w:rsidR="00620AF7" w:rsidRDefault="00620AF7" w:rsidP="00620AF7">
            <w:pPr>
              <w:pStyle w:val="TableContents"/>
              <w:numPr>
                <w:ilvl w:val="0"/>
                <w:numId w:val="12"/>
              </w:numPr>
            </w:pPr>
            <w:r>
              <w:rPr>
                <w:b/>
                <w:bCs/>
                <w:sz w:val="28"/>
                <w:szCs w:val="28"/>
              </w:rPr>
              <w:t>Passningsövningar två och två (studspass och direkt)</w:t>
            </w:r>
          </w:p>
          <w:p w14:paraId="61699466" w14:textId="77777777" w:rsidR="00620AF7" w:rsidRDefault="00620AF7" w:rsidP="00620AF7">
            <w:pPr>
              <w:pStyle w:val="TableContents"/>
              <w:numPr>
                <w:ilvl w:val="0"/>
                <w:numId w:val="12"/>
              </w:numPr>
            </w:pPr>
            <w:r>
              <w:rPr>
                <w:sz w:val="28"/>
                <w:szCs w:val="28"/>
              </w:rPr>
              <w:t>Dribbla utmed linjerna i golvet (växla hand ibland).</w:t>
            </w:r>
          </w:p>
          <w:p w14:paraId="2A6EF1C3" w14:textId="77777777" w:rsidR="00620AF7" w:rsidRDefault="00620AF7" w:rsidP="00620AF7">
            <w:pPr>
              <w:pStyle w:val="TableContents"/>
              <w:numPr>
                <w:ilvl w:val="0"/>
                <w:numId w:val="12"/>
              </w:numPr>
            </w:pPr>
            <w:r>
              <w:rPr>
                <w:sz w:val="28"/>
                <w:szCs w:val="28"/>
              </w:rPr>
              <w:t>Dribbla slalom mellan koner.</w:t>
            </w:r>
          </w:p>
          <w:p w14:paraId="7D3D7E1C" w14:textId="77777777" w:rsidR="00620AF7" w:rsidRDefault="00620AF7" w:rsidP="00620AF7">
            <w:pPr>
              <w:pStyle w:val="TableContents"/>
              <w:numPr>
                <w:ilvl w:val="0"/>
                <w:numId w:val="12"/>
              </w:numPr>
            </w:pPr>
            <w:r>
              <w:rPr>
                <w:sz w:val="28"/>
                <w:szCs w:val="28"/>
              </w:rPr>
              <w:t>Alla dribblar i en stor fyrkant (följ linjerna i golvet), ska samtidigt ha koll på hur många fingrar som tränaren håller upp (dvs. inte titta på bollen).</w:t>
            </w:r>
          </w:p>
          <w:p w14:paraId="3B1BE1D2" w14:textId="77777777" w:rsidR="00620AF7" w:rsidRDefault="00620AF7" w:rsidP="00620AF7">
            <w:pPr>
              <w:pStyle w:val="TableContents"/>
              <w:numPr>
                <w:ilvl w:val="0"/>
                <w:numId w:val="12"/>
              </w:numPr>
            </w:pPr>
            <w:r>
              <w:rPr>
                <w:b/>
                <w:bCs/>
                <w:sz w:val="28"/>
                <w:szCs w:val="28"/>
              </w:rPr>
              <w:t xml:space="preserve">Skjuta på korgen. Gärna i mindre grupper (3-4 barn) så att det inte blir för mycket väntetid. </w:t>
            </w:r>
            <w:r>
              <w:rPr>
                <w:b/>
                <w:bCs/>
                <w:sz w:val="28"/>
                <w:szCs w:val="28"/>
              </w:rPr>
              <w:br/>
            </w:r>
          </w:p>
          <w:p w14:paraId="37B313A0" w14:textId="77777777" w:rsidR="00620AF7" w:rsidRDefault="00620AF7" w:rsidP="00620AF7">
            <w:pPr>
              <w:pStyle w:val="TableContents"/>
              <w:numPr>
                <w:ilvl w:val="0"/>
                <w:numId w:val="12"/>
              </w:numPr>
            </w:pPr>
            <w:r>
              <w:rPr>
                <w:sz w:val="28"/>
                <w:szCs w:val="28"/>
              </w:rPr>
              <w:t>Stafett med dribbling, t.ex. slalom.</w:t>
            </w:r>
          </w:p>
        </w:tc>
      </w:tr>
    </w:tbl>
    <w:p w14:paraId="0AB69C3A" w14:textId="77777777" w:rsidR="00620AF7" w:rsidRDefault="00620AF7" w:rsidP="00620AF7">
      <w:pPr>
        <w:pageBreakBefore/>
      </w:pPr>
    </w:p>
    <w:tbl>
      <w:tblPr>
        <w:tblW w:w="10912" w:type="dxa"/>
        <w:tblInd w:w="28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"/>
        <w:gridCol w:w="9922"/>
      </w:tblGrid>
      <w:tr w:rsidR="00620AF7" w14:paraId="24EE1B72" w14:textId="77777777" w:rsidTr="00620AF7"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941B7D" w14:textId="77777777" w:rsidR="00620AF7" w:rsidRDefault="00620AF7" w:rsidP="003D7AB6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10:40</w:t>
            </w:r>
          </w:p>
        </w:tc>
        <w:tc>
          <w:tcPr>
            <w:tcW w:w="99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EF49A6" w14:textId="77777777" w:rsidR="00620AF7" w:rsidRDefault="00620AF7" w:rsidP="003D7AB6">
            <w:pPr>
              <w:pStyle w:val="TableContents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Ordna hinderbana med hjälp av föräldrar:</w:t>
            </w:r>
          </w:p>
          <w:p w14:paraId="7CE94AD4" w14:textId="77777777" w:rsidR="00620AF7" w:rsidRDefault="00620AF7" w:rsidP="003D7AB6">
            <w:pPr>
              <w:pStyle w:val="TableContents"/>
              <w:rPr>
                <w:b/>
                <w:bCs/>
                <w:sz w:val="28"/>
                <w:szCs w:val="28"/>
              </w:rPr>
            </w:pPr>
          </w:p>
          <w:p w14:paraId="1CE8ABF1" w14:textId="77777777" w:rsidR="00620AF7" w:rsidRDefault="00620AF7" w:rsidP="003D7AB6">
            <w:pPr>
              <w:pStyle w:val="TableContents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- Balansgång på bänkar </w:t>
            </w:r>
          </w:p>
          <w:p w14:paraId="2518F905" w14:textId="77777777" w:rsidR="00620AF7" w:rsidRDefault="00620AF7" w:rsidP="003D7AB6">
            <w:pPr>
              <w:pStyle w:val="TableContents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Utrullade stegar där barnen springer i ”mellanrummen”</w:t>
            </w:r>
          </w:p>
          <w:p w14:paraId="4A15FEB2" w14:textId="77777777" w:rsidR="00620AF7" w:rsidRDefault="00620AF7" w:rsidP="003D7AB6">
            <w:pPr>
              <w:pStyle w:val="TableContents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- Koner att springa </w:t>
            </w:r>
            <w:proofErr w:type="spellStart"/>
            <w:r>
              <w:rPr>
                <w:b/>
                <w:bCs/>
                <w:sz w:val="28"/>
                <w:szCs w:val="28"/>
              </w:rPr>
              <w:t>zick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zack</w:t>
            </w:r>
            <w:proofErr w:type="spellEnd"/>
          </w:p>
          <w:p w14:paraId="48D8D040" w14:textId="77777777" w:rsidR="00620AF7" w:rsidRDefault="00620AF7" w:rsidP="003D7AB6">
            <w:pPr>
              <w:pStyle w:val="TableContents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”Plättar” att sätta fötterna på</w:t>
            </w:r>
          </w:p>
          <w:p w14:paraId="40B9FC12" w14:textId="77777777" w:rsidR="00620AF7" w:rsidRDefault="00620AF7" w:rsidP="003D7AB6">
            <w:pPr>
              <w:pStyle w:val="TableContents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 Springa med höga knän i tjockmadrass</w:t>
            </w:r>
          </w:p>
          <w:p w14:paraId="3A0809B1" w14:textId="77777777" w:rsidR="00620AF7" w:rsidRDefault="00620AF7" w:rsidP="003D7AB6">
            <w:pPr>
              <w:pStyle w:val="TableContents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- Kullerbytta på madrass </w:t>
            </w:r>
          </w:p>
          <w:p w14:paraId="6168AC42" w14:textId="77777777" w:rsidR="00620AF7" w:rsidRDefault="00620AF7" w:rsidP="003D7AB6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Springa slalom mellan lianerna</w:t>
            </w:r>
          </w:p>
          <w:p w14:paraId="07A53B78" w14:textId="77777777" w:rsidR="00620AF7" w:rsidRDefault="00620AF7" w:rsidP="003D7AB6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Klättra upp på plintarna</w:t>
            </w:r>
          </w:p>
          <w:p w14:paraId="68E715C0" w14:textId="77777777" w:rsidR="00620AF7" w:rsidRDefault="00620AF7" w:rsidP="003D7AB6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Balansgång på (ev upp- och nervända bänkar) (kräver vuxen)</w:t>
            </w:r>
          </w:p>
          <w:p w14:paraId="043A5892" w14:textId="77777777" w:rsidR="00620AF7" w:rsidRDefault="00620AF7" w:rsidP="003D7AB6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Svinga sig i lianerna, från en bänk och över till en tjock madrass</w:t>
            </w:r>
          </w:p>
          <w:p w14:paraId="4D648924" w14:textId="77777777" w:rsidR="00620AF7" w:rsidRDefault="00620AF7" w:rsidP="003D7AB6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Eventuellt en station med passningar och/eller en med att skjuta på korgen.</w:t>
            </w:r>
          </w:p>
        </w:tc>
      </w:tr>
      <w:tr w:rsidR="00620AF7" w14:paraId="7ABE3A2F" w14:textId="77777777" w:rsidTr="00620AF7"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9FB76F" w14:textId="77777777" w:rsidR="00620AF7" w:rsidRDefault="00620AF7" w:rsidP="003D7AB6">
            <w:pPr>
              <w:pStyle w:val="TableContents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10:50</w:t>
            </w:r>
          </w:p>
        </w:tc>
        <w:tc>
          <w:tcPr>
            <w:tcW w:w="99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4D010E" w14:textId="77777777" w:rsidR="00620AF7" w:rsidRDefault="00620AF7" w:rsidP="003D7AB6">
            <w:pPr>
              <w:pStyle w:val="Textbody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Snabb insamling av material. </w:t>
            </w:r>
          </w:p>
          <w:p w14:paraId="4C2E46DC" w14:textId="77777777" w:rsidR="00620AF7" w:rsidRDefault="00620AF7" w:rsidP="003D7AB6">
            <w:pPr>
              <w:pStyle w:val="Textbody"/>
            </w:pPr>
            <w:r>
              <w:rPr>
                <w:b/>
                <w:bCs/>
                <w:sz w:val="28"/>
                <w:szCs w:val="28"/>
              </w:rPr>
              <w:t>Samling i mitten</w:t>
            </w:r>
            <w:r>
              <w:rPr>
                <w:sz w:val="28"/>
                <w:szCs w:val="28"/>
              </w:rPr>
              <w:t xml:space="preserve"> och en gemensam avslutning med </w:t>
            </w:r>
            <w:proofErr w:type="spellStart"/>
            <w:r>
              <w:rPr>
                <w:sz w:val="28"/>
                <w:szCs w:val="28"/>
              </w:rPr>
              <w:t>sk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huddle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Wildcats</w:t>
            </w:r>
            <w:proofErr w:type="spellEnd"/>
            <w:r>
              <w:rPr>
                <w:sz w:val="28"/>
                <w:szCs w:val="28"/>
              </w:rPr>
              <w:t>!).</w:t>
            </w:r>
          </w:p>
          <w:p w14:paraId="2661386B" w14:textId="77777777" w:rsidR="00620AF7" w:rsidRDefault="00620AF7" w:rsidP="003D7AB6">
            <w:pPr>
              <w:pStyle w:val="Textbody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Ombyte sker i hemma eftersom vi måste vara ute ur hallen klockan 10:55.</w:t>
            </w:r>
          </w:p>
        </w:tc>
      </w:tr>
    </w:tbl>
    <w:p w14:paraId="6ECB0AB1" w14:textId="77777777" w:rsidR="00620AF7" w:rsidRDefault="00620AF7" w:rsidP="00620AF7">
      <w:pPr>
        <w:pStyle w:val="Standard"/>
        <w:rPr>
          <w:sz w:val="28"/>
          <w:szCs w:val="28"/>
        </w:rPr>
      </w:pPr>
    </w:p>
    <w:p w14:paraId="7E661E9C" w14:textId="77777777" w:rsidR="00620AF7" w:rsidRDefault="00620AF7" w:rsidP="00620AF7">
      <w:pPr>
        <w:pStyle w:val="Standard"/>
      </w:pPr>
    </w:p>
    <w:p w14:paraId="2EB13FAF" w14:textId="77777777" w:rsidR="00620AF7" w:rsidRDefault="00620AF7" w:rsidP="00620AF7">
      <w:pPr>
        <w:pStyle w:val="Textbody"/>
      </w:pPr>
    </w:p>
    <w:p w14:paraId="60E4DD89" w14:textId="77777777" w:rsidR="00620AF7" w:rsidRDefault="00620AF7" w:rsidP="00620AF7">
      <w:pPr>
        <w:pStyle w:val="Textbody"/>
      </w:pPr>
    </w:p>
    <w:p w14:paraId="4713BD1E" w14:textId="77777777" w:rsidR="00620AF7" w:rsidRDefault="00620AF7" w:rsidP="00620AF7">
      <w:pPr>
        <w:pStyle w:val="Standard"/>
      </w:pPr>
    </w:p>
    <w:p w14:paraId="605AE2AA" w14:textId="56B3EF8E" w:rsidR="007A0052" w:rsidRPr="00620AF7" w:rsidRDefault="007A0052" w:rsidP="00620AF7"/>
    <w:sectPr w:rsidR="007A0052" w:rsidRPr="00620AF7" w:rsidSect="0005252E">
      <w:headerReference w:type="default" r:id="rId7"/>
      <w:footerReference w:type="default" r:id="rId8"/>
      <w:pgSz w:w="11906" w:h="16838"/>
      <w:pgMar w:top="1040" w:right="424" w:bottom="481" w:left="28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64EBCF" w14:textId="77777777" w:rsidR="0092550B" w:rsidRDefault="0092550B" w:rsidP="007A0052">
      <w:r>
        <w:separator/>
      </w:r>
    </w:p>
  </w:endnote>
  <w:endnote w:type="continuationSeparator" w:id="0">
    <w:p w14:paraId="5EF0C185" w14:textId="77777777" w:rsidR="0092550B" w:rsidRDefault="0092550B" w:rsidP="007A0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OpenSymbol">
    <w:altName w:val="Calibri"/>
    <w:panose1 w:val="020B0604020202020204"/>
    <w:charset w:val="00"/>
    <w:family w:val="auto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A7A9C1" w14:textId="157CC640" w:rsidR="00A433BC" w:rsidRDefault="00A433BC" w:rsidP="00A433BC">
    <w:pPr>
      <w:pStyle w:val="Sidfo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6D9E2B" w14:textId="77777777" w:rsidR="0092550B" w:rsidRDefault="0092550B" w:rsidP="007A0052">
      <w:r>
        <w:separator/>
      </w:r>
    </w:p>
  </w:footnote>
  <w:footnote w:type="continuationSeparator" w:id="0">
    <w:p w14:paraId="0D953212" w14:textId="77777777" w:rsidR="0092550B" w:rsidRDefault="0092550B" w:rsidP="007A00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C3389C" w14:textId="4AD887B7" w:rsidR="007A0052" w:rsidRDefault="007B735E" w:rsidP="007B735E">
    <w:pPr>
      <w:pStyle w:val="Sidhuvud"/>
      <w:tabs>
        <w:tab w:val="clear" w:pos="9072"/>
      </w:tabs>
      <w:ind w:left="142"/>
      <w:jc w:val="center"/>
    </w:pPr>
    <w:r>
      <w:rPr>
        <w:noProof/>
      </w:rPr>
      <w:drawing>
        <wp:inline distT="0" distB="0" distL="0" distR="0" wp14:anchorId="6FDB50DE" wp14:editId="4BBA493D">
          <wp:extent cx="4241800" cy="855345"/>
          <wp:effectExtent l="0" t="0" r="0" b="0"/>
          <wp:docPr id="1" name="Picture 2" descr="En bild som visar ritning&#10;&#10;Automatiskt genererad beskrivni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En bild som visar ritning&#10;&#10;Automatiskt genererad beskrivni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1800" cy="855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07DD6"/>
    <w:multiLevelType w:val="multilevel"/>
    <w:tmpl w:val="928CAAD4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12FF7242"/>
    <w:multiLevelType w:val="multilevel"/>
    <w:tmpl w:val="296EA80A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" w15:restartNumberingAfterBreak="0">
    <w:nsid w:val="1E140CA1"/>
    <w:multiLevelType w:val="multilevel"/>
    <w:tmpl w:val="440287B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211E365E"/>
    <w:multiLevelType w:val="hybridMultilevel"/>
    <w:tmpl w:val="982C5D90"/>
    <w:lvl w:ilvl="0" w:tplc="041D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143697"/>
    <w:multiLevelType w:val="hybridMultilevel"/>
    <w:tmpl w:val="040ED09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671D0E"/>
    <w:multiLevelType w:val="hybridMultilevel"/>
    <w:tmpl w:val="BAD2BC2E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8D676C"/>
    <w:multiLevelType w:val="hybridMultilevel"/>
    <w:tmpl w:val="E426024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1C45EF"/>
    <w:multiLevelType w:val="hybridMultilevel"/>
    <w:tmpl w:val="58088040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2B579D"/>
    <w:multiLevelType w:val="hybridMultilevel"/>
    <w:tmpl w:val="AF3030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1D3014"/>
    <w:multiLevelType w:val="hybridMultilevel"/>
    <w:tmpl w:val="982C5D90"/>
    <w:lvl w:ilvl="0" w:tplc="041D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404565"/>
    <w:multiLevelType w:val="multilevel"/>
    <w:tmpl w:val="E4761C5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1" w15:restartNumberingAfterBreak="0">
    <w:nsid w:val="7E571C7C"/>
    <w:multiLevelType w:val="hybridMultilevel"/>
    <w:tmpl w:val="E93C645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8"/>
  </w:num>
  <w:num w:numId="5">
    <w:abstractNumId w:val="5"/>
  </w:num>
  <w:num w:numId="6">
    <w:abstractNumId w:val="7"/>
  </w:num>
  <w:num w:numId="7">
    <w:abstractNumId w:val="9"/>
  </w:num>
  <w:num w:numId="8">
    <w:abstractNumId w:val="3"/>
  </w:num>
  <w:num w:numId="9">
    <w:abstractNumId w:val="1"/>
  </w:num>
  <w:num w:numId="10">
    <w:abstractNumId w:val="10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651"/>
    <w:rsid w:val="00035F56"/>
    <w:rsid w:val="000437B4"/>
    <w:rsid w:val="0005252E"/>
    <w:rsid w:val="00082360"/>
    <w:rsid w:val="00085695"/>
    <w:rsid w:val="000E6587"/>
    <w:rsid w:val="00175C40"/>
    <w:rsid w:val="00194AAB"/>
    <w:rsid w:val="002305B3"/>
    <w:rsid w:val="00425DFD"/>
    <w:rsid w:val="005C2F8A"/>
    <w:rsid w:val="00620AF7"/>
    <w:rsid w:val="006C5A19"/>
    <w:rsid w:val="0070425D"/>
    <w:rsid w:val="007202EB"/>
    <w:rsid w:val="007A0052"/>
    <w:rsid w:val="007B735E"/>
    <w:rsid w:val="007B7812"/>
    <w:rsid w:val="007E2F94"/>
    <w:rsid w:val="008346E6"/>
    <w:rsid w:val="008977B4"/>
    <w:rsid w:val="0092550B"/>
    <w:rsid w:val="00942445"/>
    <w:rsid w:val="00A433BC"/>
    <w:rsid w:val="00A83D5F"/>
    <w:rsid w:val="00AE7E93"/>
    <w:rsid w:val="00B245BC"/>
    <w:rsid w:val="00B33D58"/>
    <w:rsid w:val="00BB3D26"/>
    <w:rsid w:val="00D04B99"/>
    <w:rsid w:val="00D57C39"/>
    <w:rsid w:val="00D823EC"/>
    <w:rsid w:val="00DB3222"/>
    <w:rsid w:val="00E2351F"/>
    <w:rsid w:val="00E2629A"/>
    <w:rsid w:val="00EE42FD"/>
    <w:rsid w:val="00FA1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AEA9F9"/>
  <w15:docId w15:val="{5C3A152A-E56F-401C-A4A4-17B1E8065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F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Rubrik4">
    <w:name w:val="heading 4"/>
    <w:basedOn w:val="Normal"/>
    <w:next w:val="Normal"/>
    <w:link w:val="Rubrik4Char"/>
    <w:qFormat/>
    <w:rsid w:val="00035F56"/>
    <w:pPr>
      <w:keepNext/>
      <w:outlineLvl w:val="3"/>
    </w:pPr>
    <w:rPr>
      <w:rFonts w:ascii="Arial" w:hAnsi="Arial" w:cs="Arial"/>
      <w:bCs/>
      <w:sz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7A0052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7A0052"/>
  </w:style>
  <w:style w:type="paragraph" w:styleId="Sidfot">
    <w:name w:val="footer"/>
    <w:basedOn w:val="Normal"/>
    <w:link w:val="SidfotChar"/>
    <w:uiPriority w:val="99"/>
    <w:unhideWhenUsed/>
    <w:rsid w:val="007A0052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7A0052"/>
  </w:style>
  <w:style w:type="paragraph" w:styleId="Ballongtext">
    <w:name w:val="Balloon Text"/>
    <w:basedOn w:val="Normal"/>
    <w:link w:val="BallongtextChar"/>
    <w:uiPriority w:val="99"/>
    <w:semiHidden/>
    <w:unhideWhenUsed/>
    <w:rsid w:val="007A005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A0052"/>
    <w:rPr>
      <w:rFonts w:ascii="Tahoma" w:hAnsi="Tahoma" w:cs="Tahoma"/>
      <w:sz w:val="16"/>
      <w:szCs w:val="16"/>
    </w:rPr>
  </w:style>
  <w:style w:type="paragraph" w:styleId="Ingetavstnd">
    <w:name w:val="No Spacing"/>
    <w:uiPriority w:val="1"/>
    <w:qFormat/>
    <w:rsid w:val="007A0052"/>
    <w:pPr>
      <w:spacing w:after="0" w:line="240" w:lineRule="auto"/>
    </w:pPr>
  </w:style>
  <w:style w:type="paragraph" w:styleId="Liststycke">
    <w:name w:val="List Paragraph"/>
    <w:basedOn w:val="Normal"/>
    <w:uiPriority w:val="34"/>
    <w:qFormat/>
    <w:rsid w:val="00035F56"/>
    <w:pPr>
      <w:ind w:left="1304"/>
    </w:pPr>
  </w:style>
  <w:style w:type="character" w:customStyle="1" w:styleId="Rubrik4Char">
    <w:name w:val="Rubrik 4 Char"/>
    <w:basedOn w:val="Standardstycketeckensnitt"/>
    <w:link w:val="Rubrik4"/>
    <w:rsid w:val="00035F56"/>
    <w:rPr>
      <w:rFonts w:ascii="Arial" w:eastAsia="Times New Roman" w:hAnsi="Arial" w:cs="Arial"/>
      <w:bCs/>
      <w:sz w:val="24"/>
      <w:szCs w:val="20"/>
    </w:rPr>
  </w:style>
  <w:style w:type="character" w:styleId="Hyperlnk">
    <w:name w:val="Hyperlink"/>
    <w:basedOn w:val="Standardstycketeckensnitt"/>
    <w:uiPriority w:val="99"/>
    <w:unhideWhenUsed/>
    <w:rsid w:val="007E2F94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E2F94"/>
    <w:rPr>
      <w:color w:val="605E5C"/>
      <w:shd w:val="clear" w:color="auto" w:fill="E1DFDD"/>
    </w:rPr>
  </w:style>
  <w:style w:type="paragraph" w:customStyle="1" w:styleId="Standard">
    <w:name w:val="Standard"/>
    <w:rsid w:val="00620AF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620AF7"/>
    <w:pPr>
      <w:spacing w:after="120"/>
    </w:pPr>
  </w:style>
  <w:style w:type="paragraph" w:customStyle="1" w:styleId="TableContents">
    <w:name w:val="Table Contents"/>
    <w:basedOn w:val="Standard"/>
    <w:rsid w:val="00620AF7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ropbox\Viby%20Basket\Marknadsf&#246;ring\Mallar\Brevmall%20Viby%20Basket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C:\Users\User\Dropbox\Viby Basket\Marknadsföring\Mallar\Brevmall Viby Basket.dotx</Template>
  <TotalTime>1</TotalTime>
  <Pages>2</Pages>
  <Words>326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Fredrik Hahne</cp:lastModifiedBy>
  <cp:revision>3</cp:revision>
  <cp:lastPrinted>2012-11-14T08:22:00Z</cp:lastPrinted>
  <dcterms:created xsi:type="dcterms:W3CDTF">2020-10-03T20:20:00Z</dcterms:created>
  <dcterms:modified xsi:type="dcterms:W3CDTF">2020-10-03T20:25:00Z</dcterms:modified>
</cp:coreProperties>
</file>