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4501" w:rsidP="426A7D29" w:rsidRDefault="00C14501" w14:paraId="0970FBF1" w14:textId="1B2A810E">
      <w:pPr>
        <w:pStyle w:val="GrnRubrik"/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</w:pPr>
      <w:r w:rsidRPr="426A7D29" w:rsidR="00C14501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Verksamhetsberättelse 202</w:t>
      </w:r>
      <w:r w:rsidRPr="426A7D29" w:rsidR="6F89EC00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3</w:t>
      </w:r>
      <w:r w:rsidRPr="426A7D29" w:rsidR="00C14501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/202</w:t>
      </w:r>
      <w:r w:rsidRPr="426A7D29" w:rsidR="20C6868B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4</w:t>
      </w:r>
      <w:r w:rsidRPr="426A7D29" w:rsidR="00C14501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 xml:space="preserve"> </w:t>
      </w:r>
    </w:p>
    <w:p w:rsidR="00C14501" w:rsidP="426A7D29" w:rsidRDefault="00C14501" w14:paraId="4E7DF636" w14:textId="77777777" w14:noSpellErr="1">
      <w:pPr>
        <w:rPr>
          <w:rFonts w:ascii="Arial Narrow" w:hAnsi="Arial Narrow" w:eastAsia="Arial Narrow" w:cs="Arial Narrow"/>
          <w:b w:val="1"/>
          <w:bCs w:val="1"/>
          <w:color w:val="auto"/>
        </w:rPr>
      </w:pPr>
    </w:p>
    <w:p w:rsidR="00C14501" w:rsidP="426A7D29" w:rsidRDefault="00C14501" w14:paraId="515B4F28" w14:textId="77777777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 xml:space="preserve">ÖIK födda </w:t>
      </w:r>
      <w:r w:rsidRPr="426A7D29" w:rsidR="00C14501">
        <w:rPr>
          <w:rFonts w:ascii="Arial Narrow" w:hAnsi="Arial Narrow" w:eastAsia="Arial Narrow" w:cs="Arial Narrow"/>
          <w:color w:val="auto"/>
        </w:rPr>
        <w:t>xxxx</w:t>
      </w:r>
    </w:p>
    <w:p w:rsidR="00C14501" w:rsidP="426A7D29" w:rsidRDefault="00C14501" w14:paraId="36F88DB2" w14:textId="77777777" w14:noSpellErr="1">
      <w:pPr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 xml:space="preserve">Vi drog igång säsongen under </w:t>
      </w:r>
      <w:r w:rsidRPr="426A7D29" w:rsidR="00C14501">
        <w:rPr>
          <w:rFonts w:ascii="Arial Narrow" w:hAnsi="Arial Narrow" w:eastAsia="Arial Narrow" w:cs="Arial Narrow"/>
          <w:color w:val="auto"/>
        </w:rPr>
        <w:t>september månad</w:t>
      </w:r>
      <w:r w:rsidRPr="426A7D29" w:rsidR="00C14501">
        <w:rPr>
          <w:rFonts w:ascii="Arial Narrow" w:hAnsi="Arial Narrow" w:eastAsia="Arial Narrow" w:cs="Arial Narrow"/>
          <w:color w:val="auto"/>
        </w:rPr>
        <w:t>.</w:t>
      </w:r>
    </w:p>
    <w:p w:rsidRPr="001D2A2D" w:rsidR="00C14501" w:rsidP="426A7D29" w:rsidRDefault="00C14501" w14:paraId="7860A92C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>Seriespel</w:t>
      </w:r>
    </w:p>
    <w:p w:rsidRPr="00C14501" w:rsidR="00C14501" w:rsidP="426A7D29" w:rsidRDefault="00C14501" w14:paraId="2F46F013" w14:textId="77777777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426A7D29" w:rsidR="00C14501">
        <w:rPr>
          <w:rFonts w:ascii="Arial Narrow" w:hAnsi="Arial Narrow" w:eastAsia="Arial Narrow" w:cs="Arial Narrow"/>
          <w:i w:val="1"/>
          <w:iCs w:val="1"/>
          <w:color w:val="auto"/>
        </w:rPr>
        <w:t xml:space="preserve">Här beskriver ni vilken/vilka serier som ni spelat i. Ungefär hur många matcher som ni spelat i seriespelet samt gärna vilka lag som ni haft i samma serie. Har det varit sammandrag alt enkla seriematcher. Vilken typ av spel ex hockey med 2x20minuters matcher, hemmaplansspel, maxispel </w:t>
      </w:r>
      <w:r w:rsidRPr="426A7D29" w:rsidR="00C14501">
        <w:rPr>
          <w:rFonts w:ascii="Arial Narrow" w:hAnsi="Arial Narrow" w:eastAsia="Arial Narrow" w:cs="Arial Narrow"/>
          <w:i w:val="1"/>
          <w:iCs w:val="1"/>
          <w:color w:val="auto"/>
        </w:rPr>
        <w:t>etc</w:t>
      </w:r>
    </w:p>
    <w:p w:rsidR="00C14501" w:rsidP="426A7D29" w:rsidRDefault="00C14501" w14:paraId="4F74E2BE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 xml:space="preserve">Cuper och </w:t>
      </w:r>
      <w:r w:rsidRPr="426A7D29" w:rsidR="00C14501">
        <w:rPr>
          <w:rFonts w:ascii="Arial Narrow" w:hAnsi="Arial Narrow" w:eastAsia="Arial Narrow" w:cs="Arial Narrow"/>
          <w:color w:val="auto"/>
        </w:rPr>
        <w:t>tränings</w:t>
      </w:r>
      <w:r w:rsidRPr="426A7D29" w:rsidR="00C14501">
        <w:rPr>
          <w:rFonts w:ascii="Arial Narrow" w:hAnsi="Arial Narrow" w:eastAsia="Arial Narrow" w:cs="Arial Narrow"/>
          <w:color w:val="auto"/>
        </w:rPr>
        <w:t>matcher</w:t>
      </w:r>
    </w:p>
    <w:p w:rsidRPr="00C14501" w:rsidR="00C14501" w:rsidP="426A7D29" w:rsidRDefault="00C14501" w14:paraId="522B64B2" w14:textId="77777777" w14:noSpellErr="1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426A7D29" w:rsidR="00C14501">
        <w:rPr>
          <w:rFonts w:ascii="Arial Narrow" w:hAnsi="Arial Narrow" w:eastAsia="Arial Narrow" w:cs="Arial Narrow"/>
          <w:i w:val="1"/>
          <w:iCs w:val="1"/>
          <w:color w:val="auto"/>
        </w:rPr>
        <w:t>Här beskriver ni vilka cuper som ni deltagit i, nämn gärna hur det gått för ert lag. Har ni deltagit i olika träningsmatcher kan det nämnas här. Nämn vilken cup som ni anordnat under året. Hur många lag som deltog i er cup samt annat som kan vara av värde att belysa.</w:t>
      </w:r>
    </w:p>
    <w:p w:rsidRPr="00AA04D0" w:rsidR="00C14501" w:rsidP="426A7D29" w:rsidRDefault="00C14501" w14:paraId="65C2DA0D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>Spelare &amp; ledare</w:t>
      </w:r>
    </w:p>
    <w:p w:rsidRPr="00DE7D9D" w:rsidR="00C14501" w:rsidP="426A7D29" w:rsidRDefault="00DE7D9D" w14:paraId="7F34194F" w14:textId="77777777" w14:noSpellErr="1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426A7D29" w:rsidR="00DE7D9D">
        <w:rPr>
          <w:rFonts w:ascii="Arial Narrow" w:hAnsi="Arial Narrow" w:eastAsia="Arial Narrow" w:cs="Arial Narrow"/>
          <w:i w:val="1"/>
          <w:iCs w:val="1"/>
          <w:color w:val="auto"/>
        </w:rPr>
        <w:t>I det här stycket beskriver ni er trupp, antal spelare och antal ledare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>. Annat unikt med ert lag</w:t>
      </w:r>
      <w:r w:rsidRPr="426A7D29" w:rsidR="00DE7D9D">
        <w:rPr>
          <w:rFonts w:ascii="Arial Narrow" w:hAnsi="Arial Narrow" w:eastAsia="Arial Narrow" w:cs="Arial Narrow"/>
          <w:i w:val="1"/>
          <w:iCs w:val="1"/>
          <w:color w:val="auto"/>
        </w:rPr>
        <w:t>.</w:t>
      </w:r>
      <w:r w:rsidRPr="426A7D29" w:rsidR="00DE7D9D">
        <w:rPr>
          <w:rFonts w:ascii="Arial Narrow" w:hAnsi="Arial Narrow" w:eastAsia="Arial Narrow" w:cs="Arial Narrow"/>
          <w:i w:val="1"/>
          <w:iCs w:val="1"/>
          <w:color w:val="auto"/>
        </w:rPr>
        <w:t xml:space="preserve"> </w:t>
      </w:r>
    </w:p>
    <w:p w:rsidR="00C14501" w:rsidP="426A7D29" w:rsidRDefault="00C14501" w14:paraId="0CBBDDD2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>Focus under säsongen</w:t>
      </w:r>
    </w:p>
    <w:p w:rsidR="00EF49D0" w:rsidP="426A7D29" w:rsidRDefault="00EF49D0" w14:paraId="1E3966FB" w14:textId="16DB4225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 xml:space="preserve">Nämn gärna här vad ledare och spelare lagt focus på under säsongen, ex 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>vårt fo</w:t>
      </w:r>
      <w:r w:rsidRPr="426A7D29" w:rsidR="2566361E">
        <w:rPr>
          <w:rFonts w:ascii="Arial Narrow" w:hAnsi="Arial Narrow" w:eastAsia="Arial Narrow" w:cs="Arial Narrow"/>
          <w:i w:val="1"/>
          <w:iCs w:val="1"/>
          <w:color w:val="auto"/>
        </w:rPr>
        <w:t>k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>us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 xml:space="preserve"> har varit att truppen ska känna trygghet, 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>vårt fo</w:t>
      </w:r>
      <w:r w:rsidRPr="426A7D29" w:rsidR="69ED7F91">
        <w:rPr>
          <w:rFonts w:ascii="Arial Narrow" w:hAnsi="Arial Narrow" w:eastAsia="Arial Narrow" w:cs="Arial Narrow"/>
          <w:i w:val="1"/>
          <w:iCs w:val="1"/>
          <w:color w:val="auto"/>
        </w:rPr>
        <w:t>k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>us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 xml:space="preserve"> har varit att nöta mycket skridskor, vårt fo</w:t>
      </w:r>
      <w:r w:rsidRPr="426A7D29" w:rsidR="299E4BC9">
        <w:rPr>
          <w:rFonts w:ascii="Arial Narrow" w:hAnsi="Arial Narrow" w:eastAsia="Arial Narrow" w:cs="Arial Narrow"/>
          <w:i w:val="1"/>
          <w:iCs w:val="1"/>
          <w:color w:val="auto"/>
        </w:rPr>
        <w:t>k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 xml:space="preserve">us har varit klubbteknik och passningar, snabba byten. 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>Etc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 xml:space="preserve"> 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>etc.</w:t>
      </w:r>
      <w:r w:rsidRPr="426A7D29" w:rsidR="00EF49D0">
        <w:rPr>
          <w:rFonts w:ascii="Arial Narrow" w:hAnsi="Arial Narrow" w:eastAsia="Arial Narrow" w:cs="Arial Narrow"/>
          <w:i w:val="1"/>
          <w:iCs w:val="1"/>
          <w:color w:val="auto"/>
        </w:rPr>
        <w:t xml:space="preserve"> Focus kan även vara att vinna visst många seriematcher, att ha ett stabilt lag som presterar fint på cuper.</w:t>
      </w:r>
    </w:p>
    <w:p w:rsidR="00C14501" w:rsidP="426A7D29" w:rsidRDefault="00C14501" w14:paraId="2BC5D2E2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>Spaning inför nästa säsong</w:t>
      </w:r>
    </w:p>
    <w:p w:rsidRPr="00DE7D9D" w:rsidR="00DE7D9D" w:rsidP="426A7D29" w:rsidRDefault="00DE7D9D" w14:paraId="5F37FE1E" w14:textId="77777777" w14:noSpellErr="1">
      <w:pPr>
        <w:pStyle w:val="GrnfettextIK"/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</w:pPr>
      <w:r w:rsidRPr="426A7D29" w:rsidR="00DE7D9D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Här får ni gärna spana kort inför nästa säsong, sommarträningar</w:t>
      </w:r>
      <w:r w:rsidRPr="426A7D29" w:rsidR="00EF49D0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,</w:t>
      </w:r>
      <w:r w:rsidRPr="426A7D29" w:rsidR="00DE7D9D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 xml:space="preserve"> truppen, utveckling, ledare och kommande seriespel och cuper.</w:t>
      </w:r>
    </w:p>
    <w:p w:rsidR="00DE7D9D" w:rsidP="426A7D29" w:rsidRDefault="00DE7D9D" w14:paraId="021CB2D3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</w:p>
    <w:p w:rsidR="00DE7D9D" w:rsidP="426A7D29" w:rsidRDefault="00DE7D9D" w14:paraId="2204E7AD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DE7D9D">
        <w:rPr>
          <w:rFonts w:ascii="Arial Narrow" w:hAnsi="Arial Narrow" w:eastAsia="Arial Narrow" w:cs="Arial Narrow"/>
          <w:color w:val="auto"/>
        </w:rPr>
        <w:t>Kort sammanfattning</w:t>
      </w:r>
    </w:p>
    <w:p w:rsidRPr="00EF49D0" w:rsidR="00C14501" w:rsidP="426A7D29" w:rsidRDefault="00DE7D9D" w14:paraId="313892F8" w14:textId="77777777" w14:noSpellErr="1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426A7D29" w:rsidR="00DE7D9D">
        <w:rPr>
          <w:rFonts w:ascii="Arial Narrow" w:hAnsi="Arial Narrow" w:eastAsia="Arial Narrow" w:cs="Arial Narrow"/>
          <w:i w:val="1"/>
          <w:iCs w:val="1"/>
          <w:color w:val="auto"/>
        </w:rPr>
        <w:t xml:space="preserve">Denna del är frivillig, här kan ni kort sammanfatta gruppen, träningar focus, framtidsspaningar </w:t>
      </w:r>
      <w:r w:rsidRPr="426A7D29" w:rsidR="00DE7D9D">
        <w:rPr>
          <w:rFonts w:ascii="Arial Narrow" w:hAnsi="Arial Narrow" w:eastAsia="Arial Narrow" w:cs="Arial Narrow"/>
          <w:i w:val="1"/>
          <w:iCs w:val="1"/>
          <w:color w:val="auto"/>
        </w:rPr>
        <w:t>etc.</w:t>
      </w:r>
    </w:p>
    <w:p w:rsidR="00C14501" w:rsidP="426A7D29" w:rsidRDefault="00C14501" w14:paraId="626B0AA2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426A7D29" w:rsidRDefault="00C14501" w14:paraId="3F83E130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426A7D29" w:rsidR="00C14501">
        <w:rPr>
          <w:rFonts w:ascii="Arial Narrow" w:hAnsi="Arial Narrow" w:eastAsia="Arial Narrow" w:cs="Arial Narrow"/>
          <w:color w:val="auto"/>
        </w:rPr>
        <w:t xml:space="preserve">/ Ledarna team-xx </w:t>
      </w:r>
    </w:p>
    <w:p w:rsidR="00C14501" w:rsidP="426A7D29" w:rsidRDefault="00C14501" w14:paraId="4162BD56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426A7D29" w:rsidRDefault="00C14501" w14:paraId="0406705A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426A7D29" w:rsidRDefault="00C14501" w14:paraId="0610D396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426A7D29" w:rsidRDefault="00C14501" w14:paraId="4E91DF62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Pr="001D2A2D" w:rsidR="00C14501" w:rsidP="426A7D29" w:rsidRDefault="00C14501" w14:paraId="4D338DCA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Pr="00C14501" w:rsidR="00801D4B" w:rsidP="426A7D29" w:rsidRDefault="00801D4B" w14:paraId="4DD35A65" w14:textId="77777777" w14:noSpellErr="1">
      <w:pPr>
        <w:rPr>
          <w:rFonts w:ascii="Arial Narrow" w:hAnsi="Arial Narrow" w:eastAsia="Arial Narrow" w:cs="Arial Narrow"/>
          <w:color w:val="auto"/>
        </w:rPr>
      </w:pPr>
    </w:p>
    <w:sectPr w:rsidRPr="00C14501" w:rsidR="00801D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2032D" w:rsidP="002D0010" w:rsidRDefault="0092032D" w14:paraId="605F498D" w14:textId="77777777">
      <w:pPr>
        <w:spacing w:after="0" w:line="240" w:lineRule="auto"/>
      </w:pPr>
      <w:r>
        <w:separator/>
      </w:r>
    </w:p>
  </w:endnote>
  <w:endnote w:type="continuationSeparator" w:id="0">
    <w:p w:rsidR="0092032D" w:rsidP="002D0010" w:rsidRDefault="0092032D" w14:paraId="7FB750F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217A3489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2D0010" w:rsidRDefault="00730CEE" w14:paraId="3549A2A4" w14:textId="19F14FCF">
    <w:pPr>
      <w:pStyle w:val="Sidfot"/>
    </w:pPr>
    <w:r w:rsidR="426A7D29">
      <w:drawing>
        <wp:inline wp14:editId="419C9948" wp14:anchorId="740FFACF">
          <wp:extent cx="6438900" cy="925592"/>
          <wp:effectExtent l="0" t="0" r="0" b="0"/>
          <wp:docPr id="2067909719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b8ec83063b5941b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8900" cy="925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157DB712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2032D" w:rsidP="002D0010" w:rsidRDefault="0092032D" w14:paraId="112FB03C" w14:textId="77777777">
      <w:pPr>
        <w:spacing w:after="0" w:line="240" w:lineRule="auto"/>
      </w:pPr>
      <w:r>
        <w:separator/>
      </w:r>
    </w:p>
  </w:footnote>
  <w:footnote w:type="continuationSeparator" w:id="0">
    <w:p w:rsidR="0092032D" w:rsidP="002D0010" w:rsidRDefault="0092032D" w14:paraId="2E3DFB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6417BA7F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1430F7B3" w14:textId="7777777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1736A695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725364"/>
    <w:multiLevelType w:val="hybridMultilevel"/>
    <w:tmpl w:val="B61A8C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attachedTemplate r:id="rId1"/>
  <w:trackRevisions w:val="false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14D97"/>
    <w:rsid w:val="000B3F5F"/>
    <w:rsid w:val="00115757"/>
    <w:rsid w:val="002D0010"/>
    <w:rsid w:val="00341E8E"/>
    <w:rsid w:val="003C2F84"/>
    <w:rsid w:val="00403A9F"/>
    <w:rsid w:val="006B3B19"/>
    <w:rsid w:val="00730CEE"/>
    <w:rsid w:val="00801D4B"/>
    <w:rsid w:val="00822682"/>
    <w:rsid w:val="00842085"/>
    <w:rsid w:val="008C56AB"/>
    <w:rsid w:val="0092032D"/>
    <w:rsid w:val="00AD58BD"/>
    <w:rsid w:val="00AE531D"/>
    <w:rsid w:val="00AE5DBF"/>
    <w:rsid w:val="00B14D97"/>
    <w:rsid w:val="00C14501"/>
    <w:rsid w:val="00CD43FF"/>
    <w:rsid w:val="00D64599"/>
    <w:rsid w:val="00DC6DAA"/>
    <w:rsid w:val="00DE7D9D"/>
    <w:rsid w:val="00DF47D6"/>
    <w:rsid w:val="00E17967"/>
    <w:rsid w:val="00E4406E"/>
    <w:rsid w:val="00E53DFF"/>
    <w:rsid w:val="00EF49D0"/>
    <w:rsid w:val="00F01F36"/>
    <w:rsid w:val="00F34C30"/>
    <w:rsid w:val="0AFD235C"/>
    <w:rsid w:val="20C6868B"/>
    <w:rsid w:val="2566361E"/>
    <w:rsid w:val="299E4BC9"/>
    <w:rsid w:val="426A7D29"/>
    <w:rsid w:val="42782FFD"/>
    <w:rsid w:val="474BA120"/>
    <w:rsid w:val="69ED7F91"/>
    <w:rsid w:val="6F89EC00"/>
    <w:rsid w:val="739D2377"/>
    <w:rsid w:val="75E8E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6C201"/>
  <w15:docId w15:val="{D0C903F8-ECFE-40BA-94F7-72EA521D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4501"/>
    <w:pPr>
      <w:spacing w:after="160" w:line="259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C14501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D0010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2D0010"/>
  </w:style>
  <w:style w:type="paragraph" w:styleId="Sidfot">
    <w:name w:val="footer"/>
    <w:basedOn w:val="Normal"/>
    <w:link w:val="SidfotChar"/>
    <w:uiPriority w:val="99"/>
    <w:unhideWhenUsed/>
    <w:rsid w:val="002D0010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2D0010"/>
  </w:style>
  <w:style w:type="paragraph" w:styleId="Ballongtext">
    <w:name w:val="Balloon Text"/>
    <w:basedOn w:val="Normal"/>
    <w:link w:val="BallongtextChar"/>
    <w:uiPriority w:val="99"/>
    <w:semiHidden/>
    <w:unhideWhenUsed/>
    <w:rsid w:val="00730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730CEE"/>
    <w:rPr>
      <w:rFonts w:ascii="Tahoma" w:hAnsi="Tahoma" w:cs="Tahoma"/>
      <w:sz w:val="16"/>
      <w:szCs w:val="16"/>
    </w:rPr>
  </w:style>
  <w:style w:type="paragraph" w:styleId="BrdtextIK" w:customStyle="1">
    <w:name w:val="BrödtextÖIK"/>
    <w:basedOn w:val="Normal"/>
    <w:link w:val="BrdtextIKChar"/>
    <w:qFormat/>
    <w:rsid w:val="00AD58BD"/>
    <w:rPr>
      <w:rFonts w:ascii="Arial" w:hAnsi="Arial" w:cs="Arial"/>
    </w:rPr>
  </w:style>
  <w:style w:type="paragraph" w:styleId="RubrikIK" w:customStyle="1">
    <w:name w:val="RubrikÖIK"/>
    <w:basedOn w:val="Normal"/>
    <w:link w:val="RubrikIKChar"/>
    <w:rsid w:val="00AD58BD"/>
    <w:rPr>
      <w:rFonts w:ascii="Arial Black" w:hAnsi="Arial Black" w:cs="Arial"/>
      <w:sz w:val="24"/>
    </w:rPr>
  </w:style>
  <w:style w:type="character" w:styleId="BrdtextIKChar" w:customStyle="1">
    <w:name w:val="BrödtextÖIK Char"/>
    <w:basedOn w:val="Standardstycketeckensnitt"/>
    <w:link w:val="BrdtextIK"/>
    <w:rsid w:val="00AD58BD"/>
    <w:rPr>
      <w:rFonts w:ascii="Arial" w:hAnsi="Arial" w:cs="Arial"/>
    </w:rPr>
  </w:style>
  <w:style w:type="paragraph" w:styleId="Ingetavstnd">
    <w:name w:val="No Spacing"/>
    <w:uiPriority w:val="1"/>
    <w:rsid w:val="00AD58BD"/>
    <w:pPr>
      <w:spacing w:after="0" w:line="240" w:lineRule="auto"/>
    </w:pPr>
  </w:style>
  <w:style w:type="character" w:styleId="RubrikIKChar" w:customStyle="1">
    <w:name w:val="RubrikÖIK Char"/>
    <w:basedOn w:val="Standardstycketeckensnitt"/>
    <w:link w:val="RubrikIK"/>
    <w:rsid w:val="00AD58BD"/>
    <w:rPr>
      <w:rFonts w:ascii="Arial Black" w:hAnsi="Arial Black" w:cs="Arial"/>
      <w:sz w:val="24"/>
    </w:rPr>
  </w:style>
  <w:style w:type="character" w:styleId="Stark">
    <w:name w:val="Strong"/>
    <w:basedOn w:val="Standardstycketeckensnitt"/>
    <w:uiPriority w:val="22"/>
    <w:rsid w:val="00AD58BD"/>
    <w:rPr>
      <w:b/>
      <w:bCs/>
    </w:rPr>
  </w:style>
  <w:style w:type="paragraph" w:styleId="GrnRubrikIK" w:customStyle="1">
    <w:name w:val="Grön Rubrik ÖIK"/>
    <w:basedOn w:val="RubrikIK"/>
    <w:link w:val="GrnRubrikIKChar"/>
    <w:rsid w:val="00AD58BD"/>
    <w:rPr>
      <w:color w:val="00963F"/>
    </w:rPr>
  </w:style>
  <w:style w:type="paragraph" w:styleId="CitatIK" w:customStyle="1">
    <w:name w:val="Citat ÖIK"/>
    <w:basedOn w:val="BrdtextIK"/>
    <w:link w:val="CitatIKChar"/>
    <w:qFormat/>
    <w:rsid w:val="00AD58BD"/>
    <w:rPr>
      <w:i/>
    </w:rPr>
  </w:style>
  <w:style w:type="character" w:styleId="GrnRubrikIKChar" w:customStyle="1">
    <w:name w:val="Grön Rubrik ÖIK Char"/>
    <w:basedOn w:val="RubrikIKChar"/>
    <w:link w:val="GrnRubrikIK"/>
    <w:rsid w:val="00AD58BD"/>
    <w:rPr>
      <w:rFonts w:ascii="Arial Black" w:hAnsi="Arial Black" w:cs="Arial"/>
      <w:color w:val="00963F"/>
      <w:sz w:val="24"/>
    </w:rPr>
  </w:style>
  <w:style w:type="paragraph" w:styleId="FettextIK" w:customStyle="1">
    <w:name w:val="Fet text ÖIK"/>
    <w:basedOn w:val="CitatIK"/>
    <w:link w:val="FettextIKChar"/>
    <w:qFormat/>
    <w:rsid w:val="00AD58BD"/>
    <w:rPr>
      <w:b/>
      <w:i w:val="0"/>
    </w:rPr>
  </w:style>
  <w:style w:type="character" w:styleId="CitatIKChar" w:customStyle="1">
    <w:name w:val="Citat ÖIK Char"/>
    <w:basedOn w:val="BrdtextIKChar"/>
    <w:link w:val="CitatIK"/>
    <w:rsid w:val="00AD58BD"/>
    <w:rPr>
      <w:rFonts w:ascii="Arial" w:hAnsi="Arial" w:cs="Arial"/>
      <w:i/>
    </w:rPr>
  </w:style>
  <w:style w:type="paragraph" w:styleId="GrnRubrik" w:customStyle="1">
    <w:name w:val="Grön Rubrik"/>
    <w:basedOn w:val="GrnRubrikIK"/>
    <w:link w:val="GrnRubrikChar"/>
    <w:qFormat/>
    <w:rsid w:val="00AD58BD"/>
    <w:rPr>
      <w:sz w:val="32"/>
    </w:rPr>
  </w:style>
  <w:style w:type="character" w:styleId="FettextIKChar" w:customStyle="1">
    <w:name w:val="Fet text ÖIK Char"/>
    <w:basedOn w:val="CitatIKChar"/>
    <w:link w:val="FettextIK"/>
    <w:rsid w:val="00AD58BD"/>
    <w:rPr>
      <w:rFonts w:ascii="Arial" w:hAnsi="Arial" w:cs="Arial"/>
      <w:b/>
      <w:i w:val="0"/>
    </w:rPr>
  </w:style>
  <w:style w:type="paragraph" w:styleId="RubrikIK0" w:customStyle="1">
    <w:name w:val="Rubrik ÖIK"/>
    <w:basedOn w:val="RubrikIK"/>
    <w:link w:val="RubrikIKChar0"/>
    <w:qFormat/>
    <w:rsid w:val="00AD58BD"/>
    <w:rPr>
      <w:sz w:val="32"/>
    </w:rPr>
  </w:style>
  <w:style w:type="character" w:styleId="GrnRubrikChar" w:customStyle="1">
    <w:name w:val="Grön Rubrik Char"/>
    <w:basedOn w:val="GrnRubrikIKChar"/>
    <w:link w:val="GrnRubrik"/>
    <w:rsid w:val="00AD58BD"/>
    <w:rPr>
      <w:rFonts w:ascii="Arial Black" w:hAnsi="Arial Black" w:cs="Arial"/>
      <w:color w:val="00963F"/>
      <w:sz w:val="32"/>
    </w:rPr>
  </w:style>
  <w:style w:type="paragraph" w:styleId="GrnfettextIK" w:customStyle="1">
    <w:name w:val="Grön fet text ÖIK"/>
    <w:basedOn w:val="FettextIK"/>
    <w:link w:val="GrnfettextIKChar"/>
    <w:qFormat/>
    <w:rsid w:val="00AD58BD"/>
    <w:rPr>
      <w:color w:val="00963F"/>
    </w:rPr>
  </w:style>
  <w:style w:type="character" w:styleId="RubrikIKChar0" w:customStyle="1">
    <w:name w:val="Rubrik ÖIK Char"/>
    <w:basedOn w:val="RubrikIKChar"/>
    <w:link w:val="RubrikIK0"/>
    <w:rsid w:val="00AD58BD"/>
    <w:rPr>
      <w:rFonts w:ascii="Arial Black" w:hAnsi="Arial Black" w:cs="Arial"/>
      <w:sz w:val="32"/>
    </w:rPr>
  </w:style>
  <w:style w:type="character" w:styleId="GrnfettextIKChar" w:customStyle="1">
    <w:name w:val="Grön fet text ÖIK Char"/>
    <w:basedOn w:val="FettextIKChar"/>
    <w:link w:val="GrnfettextIK"/>
    <w:rsid w:val="00AD58BD"/>
    <w:rPr>
      <w:rFonts w:ascii="Arial" w:hAnsi="Arial" w:cs="Arial"/>
      <w:b/>
      <w:i w:val="0"/>
      <w:color w:val="00963F"/>
    </w:rPr>
  </w:style>
  <w:style w:type="character" w:styleId="Rubrik1Char" w:customStyle="1">
    <w:name w:val="Rubrik 1 Char"/>
    <w:basedOn w:val="Standardstycketeckensnitt"/>
    <w:link w:val="Rubrik1"/>
    <w:uiPriority w:val="9"/>
    <w:rsid w:val="00C1450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b8ec83063b5941b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j\OneDrive\Privat\BUK\V&#228;lkommen%20o%20info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74783-0987-4329-9980-C76C95C1333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Välkommen o info.dotx</ap:Template>
  <ap:Application>Microsoft Word for the web</ap:Application>
  <ap:DocSecurity>0</ap:DocSecurity>
  <ap:ScaleCrop>false</ap:ScaleCrop>
  <ap:Company>LF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Ulrika Jonsson</dc:creator>
  <lastModifiedBy>Maria Paulsson</lastModifiedBy>
  <revision>5</revision>
  <lastPrinted>2020-10-22T08:32:00.0000000Z</lastPrinted>
  <dcterms:created xsi:type="dcterms:W3CDTF">2020-11-05T13:18:00.0000000Z</dcterms:created>
  <dcterms:modified xsi:type="dcterms:W3CDTF">2023-08-06T09:47:37.1414984Z</dcterms:modified>
</coreProperties>
</file>