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2074" w14:textId="77777777" w:rsidR="00581EF8" w:rsidRDefault="00581EF8" w:rsidP="00581EF8">
      <w:pPr>
        <w:jc w:val="center"/>
        <w:rPr>
          <w:rStyle w:val="Stark"/>
          <w:rFonts w:ascii="Roboto" w:hAnsi="Roboto" w:cs="Helvetica"/>
          <w:color w:val="444444"/>
          <w:sz w:val="21"/>
          <w:szCs w:val="21"/>
        </w:rPr>
      </w:pPr>
      <w:r>
        <w:rPr>
          <w:rStyle w:val="Stark"/>
          <w:rFonts w:ascii="Roboto" w:hAnsi="Roboto" w:cs="Helvetica"/>
          <w:noProof/>
          <w:color w:val="444444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7AC2626A" wp14:editId="48B557A2">
            <wp:simplePos x="0" y="0"/>
            <wp:positionH relativeFrom="column">
              <wp:posOffset>-518795</wp:posOffset>
            </wp:positionH>
            <wp:positionV relativeFrom="paragraph">
              <wp:posOffset>-503555</wp:posOffset>
            </wp:positionV>
            <wp:extent cx="1990725" cy="1731465"/>
            <wp:effectExtent l="0" t="0" r="0" b="254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73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30DD42" w14:textId="77777777" w:rsidR="00581EF8" w:rsidRDefault="00581EF8" w:rsidP="00581EF8">
      <w:pPr>
        <w:jc w:val="center"/>
        <w:rPr>
          <w:rStyle w:val="Stark"/>
          <w:rFonts w:ascii="Roboto" w:hAnsi="Roboto" w:cs="Helvetica"/>
          <w:color w:val="444444"/>
          <w:sz w:val="21"/>
          <w:szCs w:val="21"/>
        </w:rPr>
      </w:pPr>
    </w:p>
    <w:p w14:paraId="76A4DBA7" w14:textId="77777777" w:rsidR="00581EF8" w:rsidRDefault="00581EF8" w:rsidP="00581EF8">
      <w:pPr>
        <w:jc w:val="center"/>
        <w:rPr>
          <w:rStyle w:val="Stark"/>
          <w:rFonts w:ascii="Roboto" w:hAnsi="Roboto" w:cs="Helvetica"/>
          <w:color w:val="444444"/>
          <w:sz w:val="21"/>
          <w:szCs w:val="21"/>
        </w:rPr>
      </w:pPr>
    </w:p>
    <w:p w14:paraId="2D8B9C17" w14:textId="79681AA3" w:rsidR="00581EF8" w:rsidRPr="00581EF8" w:rsidRDefault="00FE678A" w:rsidP="00581EF8">
      <w:pPr>
        <w:jc w:val="center"/>
        <w:rPr>
          <w:rStyle w:val="Stark"/>
          <w:rFonts w:ascii="Roboto" w:hAnsi="Roboto" w:cs="Helvetica"/>
          <w:color w:val="444444"/>
          <w:sz w:val="28"/>
          <w:szCs w:val="28"/>
        </w:rPr>
      </w:pPr>
      <w:r>
        <w:rPr>
          <w:rStyle w:val="Stark"/>
          <w:rFonts w:ascii="Roboto" w:hAnsi="Roboto" w:cs="Helvetica"/>
          <w:color w:val="444444"/>
          <w:sz w:val="28"/>
          <w:szCs w:val="28"/>
        </w:rPr>
        <w:t>Klädbeställning</w:t>
      </w:r>
      <w:r w:rsidR="00581EF8" w:rsidRPr="00581EF8">
        <w:rPr>
          <w:rStyle w:val="Stark"/>
          <w:rFonts w:ascii="Roboto" w:hAnsi="Roboto" w:cs="Helvetica"/>
          <w:color w:val="444444"/>
          <w:sz w:val="28"/>
          <w:szCs w:val="28"/>
        </w:rPr>
        <w:t>Team-12</w:t>
      </w:r>
    </w:p>
    <w:p w14:paraId="5FEFF319" w14:textId="77777777" w:rsidR="00581EF8" w:rsidRDefault="00581EF8" w:rsidP="00581EF8">
      <w:pPr>
        <w:rPr>
          <w:rStyle w:val="Stark"/>
          <w:rFonts w:ascii="Roboto" w:hAnsi="Roboto" w:cs="Helvetica"/>
          <w:color w:val="444444"/>
          <w:sz w:val="21"/>
          <w:szCs w:val="21"/>
        </w:rPr>
      </w:pPr>
    </w:p>
    <w:p w14:paraId="2E873743" w14:textId="33946650" w:rsidR="00FE678A" w:rsidRDefault="00FE678A" w:rsidP="00FE678A">
      <w:r w:rsidRPr="0003590D">
        <w:rPr>
          <w:noProof/>
        </w:rPr>
        <w:drawing>
          <wp:inline distT="0" distB="0" distL="0" distR="0" wp14:anchorId="2F0A98D7" wp14:editId="5F25D3AB">
            <wp:extent cx="1669236" cy="2148840"/>
            <wp:effectExtent l="0" t="0" r="762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9000" cy="216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6747" w:rsidRPr="00C86747">
        <w:rPr>
          <w:noProof/>
        </w:rPr>
        <w:drawing>
          <wp:inline distT="0" distB="0" distL="0" distR="0" wp14:anchorId="6A7B9987" wp14:editId="502A4604">
            <wp:extent cx="1143000" cy="2322508"/>
            <wp:effectExtent l="0" t="0" r="0" b="190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4976" cy="23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FD5E4" w14:textId="77777777" w:rsidR="00FE678A" w:rsidRDefault="00FE678A" w:rsidP="00FE678A"/>
    <w:p w14:paraId="3B9D496B" w14:textId="35867ECE" w:rsidR="00FE678A" w:rsidRDefault="00FE678A" w:rsidP="00FE678A">
      <w:r>
        <w:t>Jag har provat och önskar beställa följande:</w:t>
      </w:r>
    </w:p>
    <w:p w14:paraId="245BAE5C" w14:textId="77777777" w:rsidR="00FE678A" w:rsidRPr="00FE678A" w:rsidRDefault="00FE678A" w:rsidP="00FE678A">
      <w:pPr>
        <w:rPr>
          <w:sz w:val="36"/>
          <w:szCs w:val="36"/>
        </w:rPr>
      </w:pPr>
      <w:r w:rsidRPr="00FE678A">
        <w:rPr>
          <w:sz w:val="36"/>
          <w:szCs w:val="36"/>
        </w:rPr>
        <w:t>Namn:</w:t>
      </w:r>
    </w:p>
    <w:p w14:paraId="6C3CB37F" w14:textId="77777777" w:rsidR="00FE678A" w:rsidRPr="00FE678A" w:rsidRDefault="00FE678A" w:rsidP="00FE678A">
      <w:pPr>
        <w:rPr>
          <w:sz w:val="36"/>
          <w:szCs w:val="36"/>
        </w:rPr>
      </w:pPr>
      <w:r w:rsidRPr="00FE678A">
        <w:rPr>
          <w:sz w:val="36"/>
          <w:szCs w:val="36"/>
        </w:rPr>
        <w:t xml:space="preserve">Värmedress Jacka </w:t>
      </w:r>
      <w:proofErr w:type="spellStart"/>
      <w:r w:rsidRPr="00FE678A">
        <w:rPr>
          <w:sz w:val="36"/>
          <w:szCs w:val="36"/>
        </w:rPr>
        <w:t>stl</w:t>
      </w:r>
      <w:proofErr w:type="spellEnd"/>
      <w:r w:rsidRPr="00FE678A">
        <w:rPr>
          <w:sz w:val="36"/>
          <w:szCs w:val="36"/>
        </w:rPr>
        <w:t>:</w:t>
      </w:r>
    </w:p>
    <w:p w14:paraId="6FBEF230" w14:textId="77777777" w:rsidR="00FE678A" w:rsidRPr="00FE678A" w:rsidRDefault="00FE678A" w:rsidP="00FE678A">
      <w:pPr>
        <w:rPr>
          <w:sz w:val="36"/>
          <w:szCs w:val="36"/>
        </w:rPr>
      </w:pPr>
      <w:r w:rsidRPr="00FE678A">
        <w:rPr>
          <w:sz w:val="36"/>
          <w:szCs w:val="36"/>
        </w:rPr>
        <w:t xml:space="preserve">Värmedress Byxa </w:t>
      </w:r>
      <w:proofErr w:type="spellStart"/>
      <w:r w:rsidRPr="00FE678A">
        <w:rPr>
          <w:sz w:val="36"/>
          <w:szCs w:val="36"/>
        </w:rPr>
        <w:t>stl</w:t>
      </w:r>
      <w:proofErr w:type="spellEnd"/>
      <w:r w:rsidRPr="00FE678A">
        <w:rPr>
          <w:sz w:val="36"/>
          <w:szCs w:val="36"/>
        </w:rPr>
        <w:t>:</w:t>
      </w:r>
    </w:p>
    <w:p w14:paraId="0B5E20BD" w14:textId="724CAE51" w:rsidR="00FE678A" w:rsidRPr="00FE678A" w:rsidRDefault="00FE678A" w:rsidP="00FE678A">
      <w:pPr>
        <w:rPr>
          <w:sz w:val="36"/>
          <w:szCs w:val="36"/>
        </w:rPr>
      </w:pPr>
      <w:proofErr w:type="spellStart"/>
      <w:r w:rsidRPr="00FE678A">
        <w:rPr>
          <w:sz w:val="36"/>
          <w:szCs w:val="36"/>
        </w:rPr>
        <w:t>Lockerroom</w:t>
      </w:r>
      <w:proofErr w:type="spellEnd"/>
      <w:r w:rsidRPr="00FE678A">
        <w:rPr>
          <w:sz w:val="36"/>
          <w:szCs w:val="36"/>
        </w:rPr>
        <w:t xml:space="preserve"> Tröja </w:t>
      </w:r>
      <w:proofErr w:type="spellStart"/>
      <w:r w:rsidRPr="00FE678A">
        <w:rPr>
          <w:sz w:val="36"/>
          <w:szCs w:val="36"/>
        </w:rPr>
        <w:t>stl</w:t>
      </w:r>
      <w:proofErr w:type="spellEnd"/>
      <w:r w:rsidRPr="00FE678A">
        <w:rPr>
          <w:sz w:val="36"/>
          <w:szCs w:val="36"/>
        </w:rPr>
        <w:t>:</w:t>
      </w:r>
    </w:p>
    <w:p w14:paraId="351AAB88" w14:textId="0E9A22A8" w:rsidR="00FE678A" w:rsidRDefault="00FE678A" w:rsidP="00FE678A">
      <w:pPr>
        <w:rPr>
          <w:sz w:val="36"/>
          <w:szCs w:val="36"/>
        </w:rPr>
      </w:pPr>
      <w:proofErr w:type="spellStart"/>
      <w:r w:rsidRPr="00FE678A">
        <w:rPr>
          <w:sz w:val="36"/>
          <w:szCs w:val="36"/>
        </w:rPr>
        <w:t>Lockerroom</w:t>
      </w:r>
      <w:proofErr w:type="spellEnd"/>
      <w:r w:rsidRPr="00FE678A">
        <w:rPr>
          <w:sz w:val="36"/>
          <w:szCs w:val="36"/>
        </w:rPr>
        <w:t xml:space="preserve"> byxa </w:t>
      </w:r>
      <w:proofErr w:type="spellStart"/>
      <w:r w:rsidRPr="00FE678A">
        <w:rPr>
          <w:sz w:val="36"/>
          <w:szCs w:val="36"/>
        </w:rPr>
        <w:t>stl</w:t>
      </w:r>
      <w:proofErr w:type="spellEnd"/>
      <w:r w:rsidRPr="00FE678A">
        <w:rPr>
          <w:sz w:val="36"/>
          <w:szCs w:val="36"/>
        </w:rPr>
        <w:t>:</w:t>
      </w:r>
    </w:p>
    <w:p w14:paraId="4A30528F" w14:textId="1A502E5E" w:rsidR="00921F5B" w:rsidRDefault="00921F5B" w:rsidP="00FE678A">
      <w:pPr>
        <w:rPr>
          <w:sz w:val="36"/>
          <w:szCs w:val="36"/>
        </w:rPr>
      </w:pPr>
      <w:r>
        <w:rPr>
          <w:sz w:val="36"/>
          <w:szCs w:val="36"/>
        </w:rPr>
        <w:t>Nummer på min byxa: #</w:t>
      </w:r>
    </w:p>
    <w:p w14:paraId="110F889E" w14:textId="013B31AC" w:rsidR="00491C2F" w:rsidRPr="00FE678A" w:rsidRDefault="00491C2F" w:rsidP="00FE678A">
      <w:pPr>
        <w:rPr>
          <w:sz w:val="36"/>
          <w:szCs w:val="36"/>
        </w:rPr>
      </w:pPr>
      <w:r>
        <w:rPr>
          <w:sz w:val="36"/>
          <w:szCs w:val="36"/>
        </w:rPr>
        <w:t>Initialer:</w:t>
      </w:r>
    </w:p>
    <w:p w14:paraId="654FFC4E" w14:textId="4C0E57F9" w:rsidR="00253D27" w:rsidRDefault="00253D27">
      <w:pPr>
        <w:rPr>
          <w:rFonts w:ascii="Arial" w:hAnsi="Arial" w:cs="Arial"/>
        </w:rPr>
      </w:pPr>
    </w:p>
    <w:p w14:paraId="02BC9EA9" w14:textId="7EA7C0CF" w:rsidR="00096B00" w:rsidRPr="001D2724" w:rsidRDefault="00096B00" w:rsidP="001D2724">
      <w:pPr>
        <w:rPr>
          <w:rFonts w:ascii="Arial" w:hAnsi="Arial" w:cs="Arial"/>
        </w:rPr>
      </w:pPr>
    </w:p>
    <w:sectPr w:rsidR="00096B00" w:rsidRPr="001D2724" w:rsidSect="00253D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172BD" w14:textId="77777777" w:rsidR="00C309E0" w:rsidRDefault="00C309E0" w:rsidP="002D0010">
      <w:pPr>
        <w:spacing w:after="0" w:line="240" w:lineRule="auto"/>
      </w:pPr>
      <w:r>
        <w:separator/>
      </w:r>
    </w:p>
  </w:endnote>
  <w:endnote w:type="continuationSeparator" w:id="0">
    <w:p w14:paraId="764554AC" w14:textId="77777777" w:rsidR="00C309E0" w:rsidRDefault="00C309E0" w:rsidP="002D0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D9F00" w14:textId="77777777" w:rsidR="00AD58BD" w:rsidRDefault="00AD58B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1629" w14:textId="77777777" w:rsidR="002D0010" w:rsidRDefault="00730CE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6407C1B6" wp14:editId="189F5383">
          <wp:simplePos x="0" y="0"/>
          <wp:positionH relativeFrom="column">
            <wp:posOffset>-891540</wp:posOffset>
          </wp:positionH>
          <wp:positionV relativeFrom="paragraph">
            <wp:posOffset>-254635</wp:posOffset>
          </wp:positionV>
          <wp:extent cx="7552055" cy="818515"/>
          <wp:effectExtent l="0" t="0" r="0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-bott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818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1FD92" w14:textId="77777777" w:rsidR="00AD58BD" w:rsidRDefault="00AD58B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A229" w14:textId="77777777" w:rsidR="00C309E0" w:rsidRDefault="00C309E0" w:rsidP="002D0010">
      <w:pPr>
        <w:spacing w:after="0" w:line="240" w:lineRule="auto"/>
      </w:pPr>
      <w:r>
        <w:separator/>
      </w:r>
    </w:p>
  </w:footnote>
  <w:footnote w:type="continuationSeparator" w:id="0">
    <w:p w14:paraId="287EE1AF" w14:textId="77777777" w:rsidR="00C309E0" w:rsidRDefault="00C309E0" w:rsidP="002D0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9F8AA" w14:textId="77777777" w:rsidR="00AD58BD" w:rsidRDefault="00AD58B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0F54" w14:textId="77777777" w:rsidR="00AD58BD" w:rsidRDefault="00AD58B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3322" w14:textId="77777777" w:rsidR="00AD58BD" w:rsidRDefault="00AD58B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26966"/>
    <w:multiLevelType w:val="hybridMultilevel"/>
    <w:tmpl w:val="787A3C4E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665D3F"/>
    <w:multiLevelType w:val="hybridMultilevel"/>
    <w:tmpl w:val="EC0051DC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B0A20"/>
    <w:multiLevelType w:val="hybridMultilevel"/>
    <w:tmpl w:val="176E207A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E75A7"/>
    <w:multiLevelType w:val="hybridMultilevel"/>
    <w:tmpl w:val="5CAC8FE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B2069"/>
    <w:multiLevelType w:val="hybridMultilevel"/>
    <w:tmpl w:val="312EF7B6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38365C"/>
    <w:multiLevelType w:val="hybridMultilevel"/>
    <w:tmpl w:val="2DEE60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068EF"/>
    <w:multiLevelType w:val="hybridMultilevel"/>
    <w:tmpl w:val="BFCEC5B4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B7794"/>
    <w:multiLevelType w:val="hybridMultilevel"/>
    <w:tmpl w:val="879AA7B4"/>
    <w:lvl w:ilvl="0" w:tplc="362C8A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85387"/>
    <w:rsid w:val="00096B00"/>
    <w:rsid w:val="00140FD5"/>
    <w:rsid w:val="00185387"/>
    <w:rsid w:val="001D2724"/>
    <w:rsid w:val="00253D27"/>
    <w:rsid w:val="002D0010"/>
    <w:rsid w:val="003C2F84"/>
    <w:rsid w:val="00403A9F"/>
    <w:rsid w:val="00491C2F"/>
    <w:rsid w:val="005775F8"/>
    <w:rsid w:val="00581EF8"/>
    <w:rsid w:val="006A5400"/>
    <w:rsid w:val="006D6A5A"/>
    <w:rsid w:val="00730CEE"/>
    <w:rsid w:val="0074765A"/>
    <w:rsid w:val="00842085"/>
    <w:rsid w:val="00903AF6"/>
    <w:rsid w:val="00921F5B"/>
    <w:rsid w:val="00AB2BE0"/>
    <w:rsid w:val="00AD58BD"/>
    <w:rsid w:val="00BC4746"/>
    <w:rsid w:val="00C309E0"/>
    <w:rsid w:val="00C86747"/>
    <w:rsid w:val="00CC00D9"/>
    <w:rsid w:val="00D0411A"/>
    <w:rsid w:val="00D34A81"/>
    <w:rsid w:val="00D51E2F"/>
    <w:rsid w:val="00DF47D6"/>
    <w:rsid w:val="00FC5852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1CB54"/>
  <w15:docId w15:val="{11E20D39-37C7-45AD-92A6-2844647B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0010"/>
  </w:style>
  <w:style w:type="paragraph" w:styleId="Sidfot">
    <w:name w:val="footer"/>
    <w:basedOn w:val="Normal"/>
    <w:link w:val="Sidfot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0010"/>
  </w:style>
  <w:style w:type="paragraph" w:styleId="Ballongtext">
    <w:name w:val="Balloon Text"/>
    <w:basedOn w:val="Normal"/>
    <w:link w:val="BallongtextChar"/>
    <w:uiPriority w:val="99"/>
    <w:semiHidden/>
    <w:unhideWhenUsed/>
    <w:rsid w:val="00730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CEE"/>
    <w:rPr>
      <w:rFonts w:ascii="Tahoma" w:hAnsi="Tahoma" w:cs="Tahoma"/>
      <w:sz w:val="16"/>
      <w:szCs w:val="16"/>
    </w:rPr>
  </w:style>
  <w:style w:type="paragraph" w:customStyle="1" w:styleId="BrdtextIK">
    <w:name w:val="BrödtextÖIK"/>
    <w:basedOn w:val="Normal"/>
    <w:link w:val="BrdtextIKChar"/>
    <w:qFormat/>
    <w:rsid w:val="00AD58BD"/>
    <w:rPr>
      <w:rFonts w:ascii="Arial" w:hAnsi="Arial" w:cs="Arial"/>
    </w:rPr>
  </w:style>
  <w:style w:type="paragraph" w:customStyle="1" w:styleId="RubrikIK">
    <w:name w:val="RubrikÖIK"/>
    <w:basedOn w:val="Normal"/>
    <w:link w:val="RubrikIKChar"/>
    <w:rsid w:val="00AD58BD"/>
    <w:rPr>
      <w:rFonts w:ascii="Arial Black" w:hAnsi="Arial Black" w:cs="Arial"/>
      <w:sz w:val="24"/>
    </w:rPr>
  </w:style>
  <w:style w:type="character" w:customStyle="1" w:styleId="BrdtextIKChar">
    <w:name w:val="BrödtextÖIK Char"/>
    <w:basedOn w:val="Standardstycketeckensnitt"/>
    <w:link w:val="BrdtextIK"/>
    <w:rsid w:val="00AD58BD"/>
    <w:rPr>
      <w:rFonts w:ascii="Arial" w:hAnsi="Arial" w:cs="Arial"/>
    </w:rPr>
  </w:style>
  <w:style w:type="paragraph" w:styleId="Ingetavstnd">
    <w:name w:val="No Spacing"/>
    <w:uiPriority w:val="1"/>
    <w:rsid w:val="00AD58BD"/>
    <w:pPr>
      <w:spacing w:after="0" w:line="240" w:lineRule="auto"/>
    </w:pPr>
  </w:style>
  <w:style w:type="character" w:customStyle="1" w:styleId="RubrikIKChar">
    <w:name w:val="RubrikÖIK Char"/>
    <w:basedOn w:val="Standardstycketeckensnitt"/>
    <w:link w:val="RubrikIK"/>
    <w:rsid w:val="00AD58BD"/>
    <w:rPr>
      <w:rFonts w:ascii="Arial Black" w:hAnsi="Arial Black" w:cs="Arial"/>
      <w:sz w:val="24"/>
    </w:rPr>
  </w:style>
  <w:style w:type="character" w:styleId="Stark">
    <w:name w:val="Strong"/>
    <w:basedOn w:val="Standardstycketeckensnitt"/>
    <w:uiPriority w:val="22"/>
    <w:qFormat/>
    <w:rsid w:val="00AD58BD"/>
    <w:rPr>
      <w:b/>
      <w:bCs/>
    </w:rPr>
  </w:style>
  <w:style w:type="paragraph" w:customStyle="1" w:styleId="GrnRubrikIK">
    <w:name w:val="Grön Rubrik ÖIK"/>
    <w:basedOn w:val="RubrikIK"/>
    <w:link w:val="GrnRubrikIKChar"/>
    <w:rsid w:val="00AD58BD"/>
    <w:rPr>
      <w:color w:val="00963F"/>
    </w:rPr>
  </w:style>
  <w:style w:type="paragraph" w:customStyle="1" w:styleId="CitatIK">
    <w:name w:val="Citat ÖIK"/>
    <w:basedOn w:val="BrdtextIK"/>
    <w:link w:val="CitatIKChar"/>
    <w:qFormat/>
    <w:rsid w:val="00AD58BD"/>
    <w:rPr>
      <w:i/>
    </w:rPr>
  </w:style>
  <w:style w:type="character" w:customStyle="1" w:styleId="GrnRubrikIKChar">
    <w:name w:val="Grön Rubrik ÖIK Char"/>
    <w:basedOn w:val="RubrikIKChar"/>
    <w:link w:val="GrnRubrikIK"/>
    <w:rsid w:val="00AD58BD"/>
    <w:rPr>
      <w:rFonts w:ascii="Arial Black" w:hAnsi="Arial Black" w:cs="Arial"/>
      <w:color w:val="00963F"/>
      <w:sz w:val="24"/>
    </w:rPr>
  </w:style>
  <w:style w:type="paragraph" w:customStyle="1" w:styleId="FettextIK">
    <w:name w:val="Fet text ÖIK"/>
    <w:basedOn w:val="CitatIK"/>
    <w:link w:val="FettextIKChar"/>
    <w:qFormat/>
    <w:rsid w:val="00AD58BD"/>
    <w:rPr>
      <w:b/>
      <w:i w:val="0"/>
    </w:rPr>
  </w:style>
  <w:style w:type="character" w:customStyle="1" w:styleId="CitatIKChar">
    <w:name w:val="Citat ÖIK Char"/>
    <w:basedOn w:val="BrdtextIKChar"/>
    <w:link w:val="CitatIK"/>
    <w:rsid w:val="00AD58BD"/>
    <w:rPr>
      <w:rFonts w:ascii="Arial" w:hAnsi="Arial" w:cs="Arial"/>
      <w:i/>
    </w:rPr>
  </w:style>
  <w:style w:type="paragraph" w:customStyle="1" w:styleId="GrnRubrik">
    <w:name w:val="Grön Rubrik"/>
    <w:basedOn w:val="GrnRubrikIK"/>
    <w:link w:val="GrnRubrikChar"/>
    <w:qFormat/>
    <w:rsid w:val="00AD58BD"/>
    <w:rPr>
      <w:sz w:val="32"/>
    </w:rPr>
  </w:style>
  <w:style w:type="character" w:customStyle="1" w:styleId="FettextIKChar">
    <w:name w:val="Fet text ÖIK Char"/>
    <w:basedOn w:val="CitatIKChar"/>
    <w:link w:val="FettextIK"/>
    <w:rsid w:val="00AD58BD"/>
    <w:rPr>
      <w:rFonts w:ascii="Arial" w:hAnsi="Arial" w:cs="Arial"/>
      <w:b/>
      <w:i w:val="0"/>
    </w:rPr>
  </w:style>
  <w:style w:type="paragraph" w:customStyle="1" w:styleId="RubrikIK0">
    <w:name w:val="Rubrik ÖIK"/>
    <w:basedOn w:val="RubrikIK"/>
    <w:link w:val="RubrikIKChar0"/>
    <w:qFormat/>
    <w:rsid w:val="00AD58BD"/>
    <w:rPr>
      <w:sz w:val="32"/>
    </w:rPr>
  </w:style>
  <w:style w:type="character" w:customStyle="1" w:styleId="GrnRubrikChar">
    <w:name w:val="Grön Rubrik Char"/>
    <w:basedOn w:val="GrnRubrikIKChar"/>
    <w:link w:val="GrnRubrik"/>
    <w:rsid w:val="00AD58BD"/>
    <w:rPr>
      <w:rFonts w:ascii="Arial Black" w:hAnsi="Arial Black" w:cs="Arial"/>
      <w:color w:val="00963F"/>
      <w:sz w:val="32"/>
    </w:rPr>
  </w:style>
  <w:style w:type="paragraph" w:customStyle="1" w:styleId="GrnfettextIK">
    <w:name w:val="Grön fet text ÖIK"/>
    <w:basedOn w:val="FettextIK"/>
    <w:link w:val="GrnfettextIKChar"/>
    <w:qFormat/>
    <w:rsid w:val="00AD58BD"/>
    <w:rPr>
      <w:color w:val="00963F"/>
    </w:rPr>
  </w:style>
  <w:style w:type="character" w:customStyle="1" w:styleId="RubrikIKChar0">
    <w:name w:val="Rubrik ÖIK Char"/>
    <w:basedOn w:val="RubrikIKChar"/>
    <w:link w:val="RubrikIK0"/>
    <w:rsid w:val="00AD58BD"/>
    <w:rPr>
      <w:rFonts w:ascii="Arial Black" w:hAnsi="Arial Black" w:cs="Arial"/>
      <w:sz w:val="32"/>
    </w:rPr>
  </w:style>
  <w:style w:type="character" w:customStyle="1" w:styleId="GrnfettextIKChar">
    <w:name w:val="Grön fet text ÖIK Char"/>
    <w:basedOn w:val="FettextIKChar"/>
    <w:link w:val="GrnfettextIK"/>
    <w:rsid w:val="00AD58BD"/>
    <w:rPr>
      <w:rFonts w:ascii="Arial" w:hAnsi="Arial" w:cs="Arial"/>
      <w:b/>
      <w:i w:val="0"/>
      <w:color w:val="00963F"/>
    </w:rPr>
  </w:style>
  <w:style w:type="character" w:styleId="Betoning">
    <w:name w:val="Emphasis"/>
    <w:basedOn w:val="Standardstycketeckensnitt"/>
    <w:uiPriority w:val="20"/>
    <w:qFormat/>
    <w:rsid w:val="00581EF8"/>
    <w:rPr>
      <w:i/>
      <w:iCs/>
    </w:rPr>
  </w:style>
  <w:style w:type="paragraph" w:styleId="Liststycke">
    <w:name w:val="List Paragraph"/>
    <w:basedOn w:val="Normal"/>
    <w:uiPriority w:val="34"/>
    <w:rsid w:val="001D2724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1D2724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D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j\OneDrive\Privat\Hockey%20Sigge\200513_%20avtal%20nyt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AB594-66B7-44AA-9DAB-5BF14738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200513_ avtal nytt.dotx</Template>
  <TotalTime>5</TotalTime>
  <Pages>1</Pages>
  <Words>32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LF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Ulrika Jonsson</dc:creator>
  <cp:lastModifiedBy>Ulrika Jonsson</cp:lastModifiedBy>
  <cp:revision>7</cp:revision>
  <cp:lastPrinted>2022-09-16T06:02:00Z</cp:lastPrinted>
  <dcterms:created xsi:type="dcterms:W3CDTF">2022-08-22T08:54:00Z</dcterms:created>
  <dcterms:modified xsi:type="dcterms:W3CDTF">2022-09-16T06:02:00Z</dcterms:modified>
</cp:coreProperties>
</file>