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4501" w:rsidP="13B1D741" w:rsidRDefault="00C14501" w14:paraId="0970FBF1" w14:textId="0C2CF38B">
      <w:pPr>
        <w:pStyle w:val="GrnRubrik"/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</w:pPr>
      <w:r w:rsidRPr="13B1D741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Verksamhets</w:t>
      </w:r>
      <w:r w:rsidRPr="13B1D741" w:rsidR="00B87A08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plan</w:t>
      </w:r>
      <w:r w:rsidRPr="13B1D741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 xml:space="preserve"> 202</w:t>
      </w:r>
      <w:r w:rsidRPr="13B1D741" w:rsidR="506FEB96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3</w:t>
      </w:r>
      <w:r w:rsidRPr="13B1D741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/202</w:t>
      </w:r>
      <w:r w:rsidRPr="13B1D741" w:rsidR="00ED76DD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>4</w:t>
      </w:r>
      <w:r w:rsidRPr="13B1D741" w:rsidR="00C14501">
        <w:rPr>
          <w:rFonts w:ascii="Arial Narrow" w:hAnsi="Arial Narrow" w:eastAsia="Arial Narrow" w:cs="Arial Narrow"/>
          <w:b w:val="1"/>
          <w:bCs w:val="1"/>
          <w:i w:val="1"/>
          <w:iCs w:val="1"/>
          <w:color w:val="auto"/>
          <w:sz w:val="40"/>
          <w:szCs w:val="40"/>
        </w:rPr>
        <w:t xml:space="preserve"> </w:t>
      </w:r>
    </w:p>
    <w:p w:rsidR="00C14501" w:rsidP="13B1D741" w:rsidRDefault="00C14501" w14:paraId="4E7DF636" w14:textId="77777777" w14:noSpellErr="1">
      <w:pPr>
        <w:rPr>
          <w:rFonts w:ascii="Arial Narrow" w:hAnsi="Arial Narrow" w:eastAsia="Arial Narrow" w:cs="Arial Narrow"/>
          <w:b w:val="1"/>
          <w:bCs w:val="1"/>
          <w:color w:val="auto"/>
        </w:rPr>
      </w:pPr>
    </w:p>
    <w:p w:rsidR="00C14501" w:rsidP="13B1D741" w:rsidRDefault="00C14501" w14:paraId="515B4F28" w14:textId="77777777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C14501">
        <w:rPr>
          <w:rFonts w:ascii="Arial Narrow" w:hAnsi="Arial Narrow" w:eastAsia="Arial Narrow" w:cs="Arial Narrow"/>
          <w:color w:val="auto"/>
        </w:rPr>
        <w:t xml:space="preserve">ÖIK födda </w:t>
      </w:r>
      <w:r w:rsidRPr="13B1D741" w:rsidR="00C14501">
        <w:rPr>
          <w:rFonts w:ascii="Arial Narrow" w:hAnsi="Arial Narrow" w:eastAsia="Arial Narrow" w:cs="Arial Narrow"/>
          <w:color w:val="auto"/>
        </w:rPr>
        <w:t>xxxx</w:t>
      </w:r>
    </w:p>
    <w:p w:rsidRPr="00AA04D0" w:rsidR="00B87A08" w:rsidP="13B1D741" w:rsidRDefault="00B87A08" w14:paraId="2241D2C8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B87A08">
        <w:rPr>
          <w:rFonts w:ascii="Arial Narrow" w:hAnsi="Arial Narrow" w:eastAsia="Arial Narrow" w:cs="Arial Narrow"/>
          <w:color w:val="auto"/>
        </w:rPr>
        <w:t>Spelare &amp; ledare</w:t>
      </w:r>
    </w:p>
    <w:p w:rsidRPr="00DE7D9D" w:rsidR="00B87A08" w:rsidP="13B1D741" w:rsidRDefault="00B87A08" w14:paraId="523FFADA" w14:textId="6A6C97C1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Beskriv truppen med beräknat antal spelare samt ledare.</w:t>
      </w:r>
    </w:p>
    <w:p w:rsidR="00B87A08" w:rsidP="13B1D741" w:rsidRDefault="00B87A08" w14:paraId="07C098E9" w14:textId="1CA1B1CA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B87A08">
        <w:rPr>
          <w:rFonts w:ascii="Arial Narrow" w:hAnsi="Arial Narrow" w:eastAsia="Arial Narrow" w:cs="Arial Narrow"/>
          <w:color w:val="auto"/>
        </w:rPr>
        <w:t xml:space="preserve">Kickoff </w:t>
      </w:r>
      <w:r w:rsidRPr="13B1D741" w:rsidR="00B87A08">
        <w:rPr>
          <w:rFonts w:ascii="Arial Narrow" w:hAnsi="Arial Narrow" w:eastAsia="Arial Narrow" w:cs="Arial Narrow"/>
          <w:color w:val="auto"/>
        </w:rPr>
        <w:t>teambulidning</w:t>
      </w:r>
      <w:r w:rsidRPr="13B1D741" w:rsidR="00B87A08">
        <w:rPr>
          <w:rFonts w:ascii="Arial Narrow" w:hAnsi="Arial Narrow" w:eastAsia="Arial Narrow" w:cs="Arial Narrow"/>
          <w:color w:val="auto"/>
        </w:rPr>
        <w:t xml:space="preserve"> försäsong</w:t>
      </w:r>
    </w:p>
    <w:p w:rsidR="00B87A08" w:rsidP="13B1D741" w:rsidRDefault="00B87A08" w14:paraId="02B6D9A5" w14:textId="4BF65D47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 xml:space="preserve">Beskriv här hur laget kommer att arbeta med försäsongsträning eventuell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uppstarsdag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/helg samt hur ni har tänkt kring planering av denna/dessa dagar.</w:t>
      </w:r>
    </w:p>
    <w:p w:rsidR="00B87A08" w:rsidP="13B1D741" w:rsidRDefault="00B87A08" w14:paraId="43A23C90" w14:textId="3137AA16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B87A08">
        <w:rPr>
          <w:rFonts w:ascii="Arial Narrow" w:hAnsi="Arial Narrow" w:eastAsia="Arial Narrow" w:cs="Arial Narrow"/>
          <w:color w:val="auto"/>
        </w:rPr>
        <w:t>Istider och Fysträning</w:t>
      </w:r>
    </w:p>
    <w:p w:rsidRPr="00B87A08" w:rsidR="00B87A08" w:rsidP="13B1D741" w:rsidRDefault="00B87A08" w14:paraId="3F84EC2D" w14:textId="2D2E8088">
      <w:pPr>
        <w:pStyle w:val="GrnfettextIK"/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</w:pPr>
      <w:r w:rsidRPr="13B1D741" w:rsidR="00B87A08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 xml:space="preserve">Redogör kortfattat för hur </w:t>
      </w:r>
      <w:r w:rsidRPr="13B1D741" w:rsidR="00B87A08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ispass</w:t>
      </w:r>
      <w:r w:rsidRPr="13B1D741" w:rsidR="00B87A08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 xml:space="preserve"> samt fysträningar ska genomföras, hur </w:t>
      </w:r>
      <w:r w:rsidRPr="13B1D741" w:rsidR="00B87A08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många respektive vecka</w:t>
      </w:r>
      <w:r w:rsidRPr="13B1D741" w:rsidR="00B87A08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. Samt eventuella extra aktiviteter.</w:t>
      </w:r>
    </w:p>
    <w:p w:rsidRPr="001D2A2D" w:rsidR="00C14501" w:rsidP="13B1D741" w:rsidRDefault="00B87A08" w14:paraId="7860A92C" w14:textId="5C1B22BF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B87A08">
        <w:rPr>
          <w:rFonts w:ascii="Arial Narrow" w:hAnsi="Arial Narrow" w:eastAsia="Arial Narrow" w:cs="Arial Narrow"/>
          <w:color w:val="auto"/>
        </w:rPr>
        <w:t xml:space="preserve">Matcher </w:t>
      </w:r>
      <w:r w:rsidRPr="13B1D741" w:rsidR="00C14501">
        <w:rPr>
          <w:rFonts w:ascii="Arial Narrow" w:hAnsi="Arial Narrow" w:eastAsia="Arial Narrow" w:cs="Arial Narrow"/>
          <w:color w:val="auto"/>
        </w:rPr>
        <w:t>Seriespel</w:t>
      </w:r>
    </w:p>
    <w:p w:rsidRPr="00B87A08" w:rsidR="00C14501" w:rsidP="13B1D741" w:rsidRDefault="00C14501" w14:paraId="2F46F013" w14:textId="0AEDFF60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Här beskriver ni vilken/vilka serier som ni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 xml:space="preserve">avser </w:t>
      </w: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spela i. Ungefär hur många matcher som ni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 xml:space="preserve">avser </w:t>
      </w: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spela i seriespelet samt gärna vilka lag som ni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kommer möta</w:t>
      </w: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.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Har ni för avsikt att bjuda in till mindre sammandrag/träningsmatcher kan det med fördel nämnas.</w:t>
      </w:r>
    </w:p>
    <w:p w:rsidR="00C14501" w:rsidP="13B1D741" w:rsidRDefault="00C14501" w14:paraId="4F74E2BE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C14501">
        <w:rPr>
          <w:rFonts w:ascii="Arial Narrow" w:hAnsi="Arial Narrow" w:eastAsia="Arial Narrow" w:cs="Arial Narrow"/>
          <w:color w:val="auto"/>
        </w:rPr>
        <w:t xml:space="preserve">Cuper och </w:t>
      </w:r>
      <w:r w:rsidRPr="13B1D741" w:rsidR="00C14501">
        <w:rPr>
          <w:rFonts w:ascii="Arial Narrow" w:hAnsi="Arial Narrow" w:eastAsia="Arial Narrow" w:cs="Arial Narrow"/>
          <w:color w:val="auto"/>
        </w:rPr>
        <w:t>tränings</w:t>
      </w:r>
      <w:r w:rsidRPr="13B1D741" w:rsidR="00C14501">
        <w:rPr>
          <w:rFonts w:ascii="Arial Narrow" w:hAnsi="Arial Narrow" w:eastAsia="Arial Narrow" w:cs="Arial Narrow"/>
          <w:color w:val="auto"/>
        </w:rPr>
        <w:t>matcher</w:t>
      </w:r>
    </w:p>
    <w:p w:rsidRPr="00C14501" w:rsidR="00C14501" w:rsidP="13B1D741" w:rsidRDefault="00C14501" w14:paraId="522B64B2" w14:textId="2B1EA29E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Här beskriver ni vilka cuper som ni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 xml:space="preserve">har för avsikt att </w:t>
      </w: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>deltag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a</w:t>
      </w: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 xml:space="preserve"> i, </w:t>
      </w:r>
      <w:r w:rsidRPr="13B1D741" w:rsidR="00B87A08">
        <w:rPr>
          <w:rFonts w:ascii="Arial Narrow" w:hAnsi="Arial Narrow" w:eastAsia="Arial Narrow" w:cs="Arial Narrow"/>
          <w:i w:val="1"/>
          <w:iCs w:val="1"/>
          <w:color w:val="auto"/>
        </w:rPr>
        <w:t>Hur laget ser på att åka på cup men även att anordna egen cup</w:t>
      </w:r>
      <w:r w:rsidRPr="13B1D741" w:rsidR="00C14501">
        <w:rPr>
          <w:rFonts w:ascii="Arial Narrow" w:hAnsi="Arial Narrow" w:eastAsia="Arial Narrow" w:cs="Arial Narrow"/>
          <w:i w:val="1"/>
          <w:iCs w:val="1"/>
          <w:color w:val="auto"/>
        </w:rPr>
        <w:t>.</w:t>
      </w:r>
    </w:p>
    <w:p w:rsidR="00C14501" w:rsidP="13B1D741" w:rsidRDefault="00351B22" w14:paraId="2BC5D2E2" w14:textId="5FB97A92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351B22">
        <w:rPr>
          <w:rFonts w:ascii="Arial Narrow" w:hAnsi="Arial Narrow" w:eastAsia="Arial Narrow" w:cs="Arial Narrow"/>
          <w:color w:val="auto"/>
        </w:rPr>
        <w:t>I</w:t>
      </w:r>
      <w:r w:rsidRPr="13B1D741" w:rsidR="00C14501">
        <w:rPr>
          <w:rFonts w:ascii="Arial Narrow" w:hAnsi="Arial Narrow" w:eastAsia="Arial Narrow" w:cs="Arial Narrow"/>
          <w:color w:val="auto"/>
        </w:rPr>
        <w:t xml:space="preserve">nför </w:t>
      </w:r>
      <w:r w:rsidRPr="13B1D741" w:rsidR="00351B22">
        <w:rPr>
          <w:rFonts w:ascii="Arial Narrow" w:hAnsi="Arial Narrow" w:eastAsia="Arial Narrow" w:cs="Arial Narrow"/>
          <w:color w:val="auto"/>
        </w:rPr>
        <w:t>kommande</w:t>
      </w:r>
      <w:r w:rsidRPr="13B1D741" w:rsidR="00C14501">
        <w:rPr>
          <w:rFonts w:ascii="Arial Narrow" w:hAnsi="Arial Narrow" w:eastAsia="Arial Narrow" w:cs="Arial Narrow"/>
          <w:color w:val="auto"/>
        </w:rPr>
        <w:t xml:space="preserve"> säsong</w:t>
      </w:r>
    </w:p>
    <w:p w:rsidRPr="00DE7D9D" w:rsidR="00DE7D9D" w:rsidP="13B1D741" w:rsidRDefault="00DE7D9D" w14:paraId="5F37FE1E" w14:textId="77777777" w14:noSpellErr="1">
      <w:pPr>
        <w:pStyle w:val="GrnfettextIK"/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</w:pPr>
      <w:r w:rsidRPr="13B1D741" w:rsidR="00DE7D9D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Här får ni gärna spana kort inför nästa säsong, sommarträningar</w:t>
      </w:r>
      <w:r w:rsidRPr="13B1D741" w:rsidR="00EF49D0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,</w:t>
      </w:r>
      <w:r w:rsidRPr="13B1D741" w:rsidR="00DE7D9D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 xml:space="preserve"> truppen, utveckling, ledare och kommande seriespel och cuper.</w:t>
      </w:r>
    </w:p>
    <w:p w:rsidR="00DE7D9D" w:rsidP="13B1D741" w:rsidRDefault="00B87A08" w14:paraId="021CB2D3" w14:textId="47E82C64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B87A08">
        <w:rPr>
          <w:rFonts w:ascii="Arial Narrow" w:hAnsi="Arial Narrow" w:eastAsia="Arial Narrow" w:cs="Arial Narrow"/>
          <w:color w:val="auto"/>
        </w:rPr>
        <w:t>Utbildning av ledare</w:t>
      </w:r>
    </w:p>
    <w:p w:rsidRPr="00B87A08" w:rsidR="00B87A08" w:rsidP="13B1D741" w:rsidRDefault="00B87A08" w14:paraId="30FBD9D0" w14:textId="3531A36A" w14:noSpellErr="1">
      <w:pPr>
        <w:pStyle w:val="GrnfettextIK"/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</w:pPr>
      <w:r w:rsidRPr="13B1D741" w:rsidR="00B87A08">
        <w:rPr>
          <w:rFonts w:ascii="Arial Narrow" w:hAnsi="Arial Narrow" w:eastAsia="Arial Narrow" w:cs="Arial Narrow"/>
          <w:b w:val="0"/>
          <w:bCs w:val="0"/>
          <w:i w:val="1"/>
          <w:iCs w:val="1"/>
          <w:color w:val="auto"/>
        </w:rPr>
        <w:t>Här anger ni vilket utbildningsbehov som ledargruppen har.</w:t>
      </w:r>
    </w:p>
    <w:p w:rsidR="00DE7D9D" w:rsidP="13B1D741" w:rsidRDefault="00B87A08" w14:paraId="2204E7AD" w14:textId="083F1D46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B87A08">
        <w:rPr>
          <w:rFonts w:ascii="Arial Narrow" w:hAnsi="Arial Narrow" w:eastAsia="Arial Narrow" w:cs="Arial Narrow"/>
          <w:color w:val="auto"/>
        </w:rPr>
        <w:t>Övrigt</w:t>
      </w:r>
    </w:p>
    <w:p w:rsidRPr="00EF49D0" w:rsidR="00C14501" w:rsidP="13B1D741" w:rsidRDefault="00DE7D9D" w14:paraId="313892F8" w14:textId="77777777" w14:noSpellErr="1">
      <w:pPr>
        <w:rPr>
          <w:rFonts w:ascii="Arial Narrow" w:hAnsi="Arial Narrow" w:eastAsia="Arial Narrow" w:cs="Arial Narrow"/>
          <w:i w:val="1"/>
          <w:iCs w:val="1"/>
          <w:color w:val="auto"/>
        </w:rPr>
      </w:pPr>
      <w:r w:rsidRPr="13B1D741" w:rsidR="00DE7D9D">
        <w:rPr>
          <w:rFonts w:ascii="Arial Narrow" w:hAnsi="Arial Narrow" w:eastAsia="Arial Narrow" w:cs="Arial Narrow"/>
          <w:i w:val="1"/>
          <w:iCs w:val="1"/>
          <w:color w:val="auto"/>
        </w:rPr>
        <w:t>Denna del är frivillig, här kan ni kort sammanfatta gruppen, träningar focus, framtidsspaningar etc.</w:t>
      </w:r>
    </w:p>
    <w:p w:rsidR="00C14501" w:rsidP="13B1D741" w:rsidRDefault="00351B22" w14:paraId="626B0AA2" w14:textId="4FC1ED7F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351B22">
        <w:rPr>
          <w:rFonts w:ascii="Arial Narrow" w:hAnsi="Arial Narrow" w:eastAsia="Arial Narrow" w:cs="Arial Narrow"/>
          <w:color w:val="auto"/>
        </w:rPr>
        <w:t>Budget</w:t>
      </w:r>
    </w:p>
    <w:p w:rsidR="00351B22" w:rsidP="13B1D741" w:rsidRDefault="00351B22" w14:paraId="5DC0F5A8" w14:textId="10BE87E0" w14:noSpellErr="1">
      <w:pPr>
        <w:rPr>
          <w:rFonts w:ascii="Arial Narrow" w:hAnsi="Arial Narrow" w:eastAsia="Arial Narrow" w:cs="Arial Narrow"/>
          <w:color w:val="auto"/>
        </w:rPr>
      </w:pPr>
      <w:r w:rsidRPr="13B1D741" w:rsidR="00351B22">
        <w:rPr>
          <w:rFonts w:ascii="Arial Narrow" w:hAnsi="Arial Narrow" w:eastAsia="Arial Narrow" w:cs="Arial Narrow"/>
          <w:color w:val="auto"/>
        </w:rPr>
        <w:t>Se bifogat Exceldokument.</w:t>
      </w:r>
    </w:p>
    <w:p w:rsidR="00351B22" w:rsidP="13B1D741" w:rsidRDefault="00351B22" w14:paraId="786F4462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13B1D741" w:rsidRDefault="00C14501" w14:paraId="3F83E130" w14:textId="77777777" w14:noSpellErr="1">
      <w:pPr>
        <w:pStyle w:val="GrnfettextIK"/>
        <w:rPr>
          <w:rFonts w:ascii="Arial Narrow" w:hAnsi="Arial Narrow" w:eastAsia="Arial Narrow" w:cs="Arial Narrow"/>
          <w:color w:val="auto"/>
        </w:rPr>
      </w:pPr>
      <w:r w:rsidRPr="13B1D741" w:rsidR="00C14501">
        <w:rPr>
          <w:rFonts w:ascii="Arial Narrow" w:hAnsi="Arial Narrow" w:eastAsia="Arial Narrow" w:cs="Arial Narrow"/>
          <w:color w:val="auto"/>
        </w:rPr>
        <w:t xml:space="preserve">/ Ledarna team-xx </w:t>
      </w:r>
    </w:p>
    <w:p w:rsidR="00C14501" w:rsidP="13B1D741" w:rsidRDefault="00C14501" w14:paraId="4162BD56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13B1D741" w:rsidRDefault="00C14501" w14:paraId="0406705A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13B1D741" w:rsidRDefault="00C14501" w14:paraId="0610D396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="00C14501" w:rsidP="13B1D741" w:rsidRDefault="00C14501" w14:paraId="4E91DF62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Pr="001D2A2D" w:rsidR="00C14501" w:rsidP="13B1D741" w:rsidRDefault="00C14501" w14:paraId="4D338DCA" w14:textId="77777777" w14:noSpellErr="1">
      <w:pPr>
        <w:rPr>
          <w:rFonts w:ascii="Arial Narrow" w:hAnsi="Arial Narrow" w:eastAsia="Arial Narrow" w:cs="Arial Narrow"/>
          <w:color w:val="auto"/>
        </w:rPr>
      </w:pPr>
    </w:p>
    <w:p w:rsidRPr="00C14501" w:rsidR="00801D4B" w:rsidP="13B1D741" w:rsidRDefault="00801D4B" w14:paraId="4DD35A65" w14:textId="77777777" w14:noSpellErr="1">
      <w:pPr>
        <w:rPr>
          <w:rFonts w:ascii="Arial Narrow" w:hAnsi="Arial Narrow" w:eastAsia="Arial Narrow" w:cs="Arial Narrow"/>
          <w:color w:val="auto"/>
        </w:rPr>
      </w:pPr>
    </w:p>
    <w:sectPr w:rsidRPr="00C14501" w:rsidR="00801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60CC6" w:rsidP="002D0010" w:rsidRDefault="00660CC6" w14:paraId="572D6529" w14:textId="77777777">
      <w:pPr>
        <w:spacing w:after="0" w:line="240" w:lineRule="auto"/>
      </w:pPr>
      <w:r>
        <w:separator/>
      </w:r>
    </w:p>
  </w:endnote>
  <w:endnote w:type="continuationSeparator" w:id="0">
    <w:p w:rsidR="00660CC6" w:rsidP="002D0010" w:rsidRDefault="00660CC6" w14:paraId="165715A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217A3489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2D0010" w:rsidRDefault="00730CEE" w14:paraId="3549A2A4" w14:textId="01B4792B">
    <w:pPr>
      <w:pStyle w:val="Sidfot"/>
    </w:pPr>
    <w:r w:rsidR="13B1D741">
      <w:drawing>
        <wp:inline wp14:editId="65C48488" wp14:anchorId="3FE04182">
          <wp:extent cx="6600825" cy="948869"/>
          <wp:effectExtent l="0" t="0" r="0" b="0"/>
          <wp:docPr id="2012072444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69dad1e8496f452d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0825" cy="948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157DB712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60CC6" w:rsidP="002D0010" w:rsidRDefault="00660CC6" w14:paraId="3FD33362" w14:textId="77777777">
      <w:pPr>
        <w:spacing w:after="0" w:line="240" w:lineRule="auto"/>
      </w:pPr>
      <w:r>
        <w:separator/>
      </w:r>
    </w:p>
  </w:footnote>
  <w:footnote w:type="continuationSeparator" w:id="0">
    <w:p w:rsidR="00660CC6" w:rsidP="002D0010" w:rsidRDefault="00660CC6" w14:paraId="1F1FC58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6417BA7F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1430F7B3" w14:textId="7777777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58BD" w:rsidRDefault="00AD58BD" w14:paraId="1736A695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725364"/>
    <w:multiLevelType w:val="hybridMultilevel"/>
    <w:tmpl w:val="B61A8CA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ttachedTemplate r:id="rId1"/>
  <w:trackRevisions w:val="false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14D97"/>
    <w:rsid w:val="000B3F5F"/>
    <w:rsid w:val="00115757"/>
    <w:rsid w:val="00160F1A"/>
    <w:rsid w:val="002D0010"/>
    <w:rsid w:val="00341E8E"/>
    <w:rsid w:val="00351B22"/>
    <w:rsid w:val="003C2F84"/>
    <w:rsid w:val="00403A9F"/>
    <w:rsid w:val="00660CC6"/>
    <w:rsid w:val="006B3B19"/>
    <w:rsid w:val="00730CEE"/>
    <w:rsid w:val="00801D4B"/>
    <w:rsid w:val="00822682"/>
    <w:rsid w:val="00842085"/>
    <w:rsid w:val="008C56AB"/>
    <w:rsid w:val="0092032D"/>
    <w:rsid w:val="00AD58BD"/>
    <w:rsid w:val="00AE531D"/>
    <w:rsid w:val="00AE5DBF"/>
    <w:rsid w:val="00B14D97"/>
    <w:rsid w:val="00B87A08"/>
    <w:rsid w:val="00C14501"/>
    <w:rsid w:val="00CD43FF"/>
    <w:rsid w:val="00D64599"/>
    <w:rsid w:val="00DC6DAA"/>
    <w:rsid w:val="00DE7D9D"/>
    <w:rsid w:val="00DF47D6"/>
    <w:rsid w:val="00E17967"/>
    <w:rsid w:val="00E4406E"/>
    <w:rsid w:val="00E53DFF"/>
    <w:rsid w:val="00ED76DD"/>
    <w:rsid w:val="00EF49D0"/>
    <w:rsid w:val="00F01F36"/>
    <w:rsid w:val="00F34C30"/>
    <w:rsid w:val="121606E0"/>
    <w:rsid w:val="13B1D741"/>
    <w:rsid w:val="1CF99E1C"/>
    <w:rsid w:val="4E691730"/>
    <w:rsid w:val="506FEB96"/>
    <w:rsid w:val="66FD3E6A"/>
    <w:rsid w:val="7E49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6C201"/>
  <w15:docId w15:val="{D0C903F8-ECFE-40BA-94F7-72EA521D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4501"/>
    <w:pPr>
      <w:spacing w:after="160" w:line="259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C1450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0010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2D0010"/>
  </w:style>
  <w:style w:type="paragraph" w:styleId="Sidfot">
    <w:name w:val="footer"/>
    <w:basedOn w:val="Normal"/>
    <w:link w:val="SidfotChar"/>
    <w:uiPriority w:val="99"/>
    <w:unhideWhenUsed/>
    <w:rsid w:val="002D0010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2D0010"/>
  </w:style>
  <w:style w:type="paragraph" w:styleId="Ballongtext">
    <w:name w:val="Balloon Text"/>
    <w:basedOn w:val="Normal"/>
    <w:link w:val="BallongtextChar"/>
    <w:uiPriority w:val="99"/>
    <w:semiHidden/>
    <w:unhideWhenUsed/>
    <w:rsid w:val="00730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730CEE"/>
    <w:rPr>
      <w:rFonts w:ascii="Tahoma" w:hAnsi="Tahoma" w:cs="Tahoma"/>
      <w:sz w:val="16"/>
      <w:szCs w:val="16"/>
    </w:rPr>
  </w:style>
  <w:style w:type="paragraph" w:styleId="BrdtextIK" w:customStyle="1">
    <w:name w:val="BrödtextÖIK"/>
    <w:basedOn w:val="Normal"/>
    <w:link w:val="BrdtextIKChar"/>
    <w:qFormat/>
    <w:rsid w:val="00AD58BD"/>
    <w:rPr>
      <w:rFonts w:ascii="Arial" w:hAnsi="Arial" w:cs="Arial"/>
    </w:rPr>
  </w:style>
  <w:style w:type="paragraph" w:styleId="RubrikIK" w:customStyle="1">
    <w:name w:val="RubrikÖIK"/>
    <w:basedOn w:val="Normal"/>
    <w:link w:val="RubrikIKChar"/>
    <w:rsid w:val="00AD58BD"/>
    <w:rPr>
      <w:rFonts w:ascii="Arial Black" w:hAnsi="Arial Black" w:cs="Arial"/>
      <w:sz w:val="24"/>
    </w:rPr>
  </w:style>
  <w:style w:type="character" w:styleId="BrdtextIKChar" w:customStyle="1">
    <w:name w:val="BrödtextÖIK Char"/>
    <w:basedOn w:val="Standardstycketeckensnitt"/>
    <w:link w:val="BrdtextIK"/>
    <w:rsid w:val="00AD58BD"/>
    <w:rPr>
      <w:rFonts w:ascii="Arial" w:hAnsi="Arial" w:cs="Arial"/>
    </w:rPr>
  </w:style>
  <w:style w:type="paragraph" w:styleId="Ingetavstnd">
    <w:name w:val="No Spacing"/>
    <w:uiPriority w:val="1"/>
    <w:rsid w:val="00AD58BD"/>
    <w:pPr>
      <w:spacing w:after="0" w:line="240" w:lineRule="auto"/>
    </w:pPr>
  </w:style>
  <w:style w:type="character" w:styleId="RubrikIKChar" w:customStyle="1">
    <w:name w:val="RubrikÖIK Char"/>
    <w:basedOn w:val="Standardstycketeckensnitt"/>
    <w:link w:val="RubrikIK"/>
    <w:rsid w:val="00AD58BD"/>
    <w:rPr>
      <w:rFonts w:ascii="Arial Black" w:hAnsi="Arial Black" w:cs="Arial"/>
      <w:sz w:val="24"/>
    </w:rPr>
  </w:style>
  <w:style w:type="character" w:styleId="Stark">
    <w:name w:val="Strong"/>
    <w:basedOn w:val="Standardstycketeckensnitt"/>
    <w:uiPriority w:val="22"/>
    <w:rsid w:val="00AD58BD"/>
    <w:rPr>
      <w:b/>
      <w:bCs/>
    </w:rPr>
  </w:style>
  <w:style w:type="paragraph" w:styleId="GrnRubrikIK" w:customStyle="1">
    <w:name w:val="Grön Rubrik ÖIK"/>
    <w:basedOn w:val="RubrikIK"/>
    <w:link w:val="GrnRubrikIKChar"/>
    <w:rsid w:val="00AD58BD"/>
    <w:rPr>
      <w:color w:val="00963F"/>
    </w:rPr>
  </w:style>
  <w:style w:type="paragraph" w:styleId="CitatIK" w:customStyle="1">
    <w:name w:val="Citat ÖIK"/>
    <w:basedOn w:val="BrdtextIK"/>
    <w:link w:val="CitatIKChar"/>
    <w:qFormat/>
    <w:rsid w:val="00AD58BD"/>
    <w:rPr>
      <w:i/>
    </w:rPr>
  </w:style>
  <w:style w:type="character" w:styleId="GrnRubrikIKChar" w:customStyle="1">
    <w:name w:val="Grön Rubrik ÖIK Char"/>
    <w:basedOn w:val="RubrikIKChar"/>
    <w:link w:val="GrnRubrikIK"/>
    <w:rsid w:val="00AD58BD"/>
    <w:rPr>
      <w:rFonts w:ascii="Arial Black" w:hAnsi="Arial Black" w:cs="Arial"/>
      <w:color w:val="00963F"/>
      <w:sz w:val="24"/>
    </w:rPr>
  </w:style>
  <w:style w:type="paragraph" w:styleId="FettextIK" w:customStyle="1">
    <w:name w:val="Fet text ÖIK"/>
    <w:basedOn w:val="CitatIK"/>
    <w:link w:val="FettextIKChar"/>
    <w:qFormat/>
    <w:rsid w:val="00AD58BD"/>
    <w:rPr>
      <w:b/>
      <w:i w:val="0"/>
    </w:rPr>
  </w:style>
  <w:style w:type="character" w:styleId="CitatIKChar" w:customStyle="1">
    <w:name w:val="Citat ÖIK Char"/>
    <w:basedOn w:val="BrdtextIKChar"/>
    <w:link w:val="CitatIK"/>
    <w:rsid w:val="00AD58BD"/>
    <w:rPr>
      <w:rFonts w:ascii="Arial" w:hAnsi="Arial" w:cs="Arial"/>
      <w:i/>
    </w:rPr>
  </w:style>
  <w:style w:type="paragraph" w:styleId="GrnRubrik" w:customStyle="1">
    <w:name w:val="Grön Rubrik"/>
    <w:basedOn w:val="GrnRubrikIK"/>
    <w:link w:val="GrnRubrikChar"/>
    <w:qFormat/>
    <w:rsid w:val="00AD58BD"/>
    <w:rPr>
      <w:sz w:val="32"/>
    </w:rPr>
  </w:style>
  <w:style w:type="character" w:styleId="FettextIKChar" w:customStyle="1">
    <w:name w:val="Fet text ÖIK Char"/>
    <w:basedOn w:val="CitatIKChar"/>
    <w:link w:val="FettextIK"/>
    <w:rsid w:val="00AD58BD"/>
    <w:rPr>
      <w:rFonts w:ascii="Arial" w:hAnsi="Arial" w:cs="Arial"/>
      <w:b/>
      <w:i w:val="0"/>
    </w:rPr>
  </w:style>
  <w:style w:type="paragraph" w:styleId="RubrikIK0" w:customStyle="1">
    <w:name w:val="Rubrik ÖIK"/>
    <w:basedOn w:val="RubrikIK"/>
    <w:link w:val="RubrikIKChar0"/>
    <w:qFormat/>
    <w:rsid w:val="00AD58BD"/>
    <w:rPr>
      <w:sz w:val="32"/>
    </w:rPr>
  </w:style>
  <w:style w:type="character" w:styleId="GrnRubrikChar" w:customStyle="1">
    <w:name w:val="Grön Rubrik Char"/>
    <w:basedOn w:val="GrnRubrikIKChar"/>
    <w:link w:val="GrnRubrik"/>
    <w:rsid w:val="00AD58BD"/>
    <w:rPr>
      <w:rFonts w:ascii="Arial Black" w:hAnsi="Arial Black" w:cs="Arial"/>
      <w:color w:val="00963F"/>
      <w:sz w:val="32"/>
    </w:rPr>
  </w:style>
  <w:style w:type="paragraph" w:styleId="GrnfettextIK" w:customStyle="1">
    <w:name w:val="Grön fet text ÖIK"/>
    <w:basedOn w:val="FettextIK"/>
    <w:link w:val="GrnfettextIKChar"/>
    <w:qFormat/>
    <w:rsid w:val="00AD58BD"/>
    <w:rPr>
      <w:color w:val="00963F"/>
    </w:rPr>
  </w:style>
  <w:style w:type="character" w:styleId="RubrikIKChar0" w:customStyle="1">
    <w:name w:val="Rubrik ÖIK Char"/>
    <w:basedOn w:val="RubrikIKChar"/>
    <w:link w:val="RubrikIK0"/>
    <w:rsid w:val="00AD58BD"/>
    <w:rPr>
      <w:rFonts w:ascii="Arial Black" w:hAnsi="Arial Black" w:cs="Arial"/>
      <w:sz w:val="32"/>
    </w:rPr>
  </w:style>
  <w:style w:type="character" w:styleId="GrnfettextIKChar" w:customStyle="1">
    <w:name w:val="Grön fet text ÖIK Char"/>
    <w:basedOn w:val="FettextIKChar"/>
    <w:link w:val="GrnfettextIK"/>
    <w:rsid w:val="00AD58BD"/>
    <w:rPr>
      <w:rFonts w:ascii="Arial" w:hAnsi="Arial" w:cs="Arial"/>
      <w:b/>
      <w:i w:val="0"/>
      <w:color w:val="00963F"/>
    </w:rPr>
  </w:style>
  <w:style w:type="character" w:styleId="Rubrik1Char" w:customStyle="1">
    <w:name w:val="Rubrik 1 Char"/>
    <w:basedOn w:val="Standardstycketeckensnitt"/>
    <w:link w:val="Rubrik1"/>
    <w:uiPriority w:val="9"/>
    <w:rsid w:val="00C1450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69dad1e8496f452d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j\OneDrive\Privat\BUK\V&#228;lkommen%20o%20info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74783-0987-4329-9980-C76C95C1333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Välkommen o info.dotx</ap:Template>
  <ap:Application>Microsoft Word for the web</ap:Application>
  <ap:DocSecurity>0</ap:DocSecurity>
  <ap:ScaleCrop>false</ap:ScaleCrop>
  <ap:Company>LF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Ulrika Jonsson</dc:creator>
  <lastModifiedBy>Maria Paulsson</lastModifiedBy>
  <revision>4</revision>
  <lastPrinted>2020-10-22T08:32:00.0000000Z</lastPrinted>
  <dcterms:created xsi:type="dcterms:W3CDTF">2021-02-09T11:01:00.0000000Z</dcterms:created>
  <dcterms:modified xsi:type="dcterms:W3CDTF">2023-08-06T09:47:38.3133913Z</dcterms:modified>
</coreProperties>
</file>