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BD" w:rsidRDefault="009D28BD" w:rsidP="009D28BD">
      <w:pPr>
        <w:jc w:val="center"/>
        <w:rPr>
          <w:b/>
          <w:sz w:val="48"/>
          <w:szCs w:val="48"/>
        </w:rPr>
      </w:pPr>
      <w:bookmarkStart w:id="0" w:name="_GoBack"/>
      <w:bookmarkEnd w:id="0"/>
      <w:r>
        <w:rPr>
          <w:b/>
          <w:sz w:val="48"/>
          <w:szCs w:val="48"/>
        </w:rPr>
        <w:t>TILLÅTELSE FÖR FOTOGRAFERING</w:t>
      </w:r>
    </w:p>
    <w:p w:rsidR="009D28BD" w:rsidRDefault="009D28BD" w:rsidP="009D28BD">
      <w:pPr>
        <w:jc w:val="center"/>
        <w:rPr>
          <w:b/>
          <w:sz w:val="28"/>
          <w:szCs w:val="28"/>
        </w:rPr>
      </w:pPr>
    </w:p>
    <w:p w:rsidR="009D28BD" w:rsidRDefault="009D28BD" w:rsidP="009D28BD">
      <w:pPr>
        <w:jc w:val="center"/>
        <w:rPr>
          <w:b/>
          <w:sz w:val="28"/>
          <w:szCs w:val="28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Jag ………………………………………… tillåter att</w:t>
      </w:r>
    </w:p>
    <w:p w:rsidR="009D28BD" w:rsidRDefault="009D28BD" w:rsidP="009D28BD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Förälders namn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…………………………………………….. får fotograferas i</w:t>
      </w:r>
    </w:p>
    <w:p w:rsidR="009D28BD" w:rsidRDefault="009D28BD" w:rsidP="009D28BD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Barnets namn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samband med lagfotograferingen.</w:t>
      </w:r>
    </w:p>
    <w:p w:rsidR="00BA741D" w:rsidRDefault="00BA741D" w:rsidP="009D28BD">
      <w:pPr>
        <w:rPr>
          <w:sz w:val="32"/>
          <w:szCs w:val="32"/>
        </w:rPr>
      </w:pPr>
    </w:p>
    <w:p w:rsidR="00BA741D" w:rsidRDefault="00BA741D" w:rsidP="009D28BD">
      <w:pPr>
        <w:rPr>
          <w:sz w:val="32"/>
          <w:szCs w:val="32"/>
        </w:rPr>
      </w:pPr>
      <w:r>
        <w:rPr>
          <w:sz w:val="32"/>
          <w:szCs w:val="32"/>
        </w:rPr>
        <w:t xml:space="preserve">Tillåtelse för lagbild behövs </w:t>
      </w:r>
      <w:r w:rsidR="00FB765D" w:rsidRPr="00FB765D">
        <w:rPr>
          <w:b/>
          <w:sz w:val="32"/>
          <w:szCs w:val="32"/>
        </w:rPr>
        <w:t>EJ</w:t>
      </w:r>
      <w:r>
        <w:rPr>
          <w:sz w:val="32"/>
          <w:szCs w:val="32"/>
        </w:rPr>
        <w:t>.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(  ) Enskild bild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(  ) Tillsammans med kompis/ar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Mitt barn åker i: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……………………………………………….</w:t>
      </w:r>
    </w:p>
    <w:p w:rsidR="009D28BD" w:rsidRDefault="009D28BD" w:rsidP="009D28BD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Lagnamn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P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………………………………………………..</w:t>
      </w:r>
    </w:p>
    <w:p w:rsidR="009D28BD" w:rsidRDefault="009D28BD" w:rsidP="009D28BD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Datom och ort</w:t>
      </w: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</w:p>
    <w:p w:rsidR="009D28BD" w:rsidRDefault="009D28BD" w:rsidP="009D28BD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……………………………………………….</w:t>
      </w:r>
    </w:p>
    <w:p w:rsidR="009D28BD" w:rsidRPr="009D28BD" w:rsidRDefault="009D28BD" w:rsidP="009D28BD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Underskrift av förälder</w:t>
      </w:r>
    </w:p>
    <w:sectPr w:rsidR="009D28BD" w:rsidRPr="009D2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BD"/>
    <w:rsid w:val="003863C6"/>
    <w:rsid w:val="00565657"/>
    <w:rsid w:val="00745195"/>
    <w:rsid w:val="009D28BD"/>
    <w:rsid w:val="00BA39CA"/>
    <w:rsid w:val="00BA741D"/>
    <w:rsid w:val="00D132E4"/>
    <w:rsid w:val="00EA4A1A"/>
    <w:rsid w:val="00FB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B809BD8-6E07-4783-8EFA-18575AF2D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9D28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FE2006E4</Template>
  <TotalTime>1</TotalTime>
  <Pages>1</Pages>
  <Words>46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TILLÅTELSE FÖR FOTOGRAFERING</vt:lpstr>
    </vt:vector>
  </TitlesOfParts>
  <Company>Company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TILLÅTELSE FÖR FOTOGRAFERING</dc:title>
  <dc:creator>User</dc:creator>
  <cp:lastModifiedBy>Katarina Källman Rexius</cp:lastModifiedBy>
  <cp:revision>2</cp:revision>
  <cp:lastPrinted>2011-11-17T10:48:00Z</cp:lastPrinted>
  <dcterms:created xsi:type="dcterms:W3CDTF">2019-09-07T22:06:00Z</dcterms:created>
  <dcterms:modified xsi:type="dcterms:W3CDTF">2019-09-07T22:06:00Z</dcterms:modified>
</cp:coreProperties>
</file>