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9D22" w14:textId="77777777" w:rsidR="00BD4DBF" w:rsidRPr="00BD4DBF" w:rsidRDefault="00E0111D" w:rsidP="00BD4DBF">
      <w:r>
        <w:pict w14:anchorId="27B9E22D">
          <v:rect id="_x0000_i1025" style="width:0;height:1.5pt" o:hralign="center" o:hrstd="t" o:hrnoshade="t" o:hr="t" stroked="f"/>
        </w:pict>
      </w:r>
    </w:p>
    <w:p w14:paraId="7A3ACA39" w14:textId="2E3CD9D4" w:rsidR="00C73F75" w:rsidRDefault="00C73F75" w:rsidP="0054663C"/>
    <w:p w14:paraId="30C93F55" w14:textId="1BE72C17" w:rsidR="00411457" w:rsidRPr="00027A9E" w:rsidRDefault="00411457" w:rsidP="008B4D7F">
      <w:pPr>
        <w:jc w:val="center"/>
        <w:rPr>
          <w:rFonts w:ascii="Helvetica" w:hAnsi="Helvetica" w:cs="Helvetica"/>
          <w:sz w:val="72"/>
          <w:szCs w:val="72"/>
        </w:rPr>
      </w:pPr>
    </w:p>
    <w:p w14:paraId="76CD3125" w14:textId="77777777" w:rsidR="00BC0142" w:rsidRDefault="00E0111D">
      <w:pPr>
        <w:pStyle w:val="Rubrik"/>
      </w:pPr>
      <w:r>
        <w:t>ÅRSHJUL - TRYGG INNEBANDY</w:t>
      </w:r>
    </w:p>
    <w:p w14:paraId="38E34F48" w14:textId="43E411AB" w:rsidR="00BC0142" w:rsidRDefault="00E0111D">
      <w:r>
        <w:rPr>
          <w:b/>
          <w:color w:val="0072C7"/>
          <w:sz w:val="21"/>
        </w:rPr>
        <w:t xml:space="preserve">Säsongsplan för värdegrundsledare och lag </w:t>
      </w:r>
    </w:p>
    <w:p w14:paraId="03653F52" w14:textId="77777777" w:rsidR="00BC0142" w:rsidRDefault="00E0111D">
      <w:r>
        <w:rPr>
          <w:b/>
          <w:color w:val="002A69"/>
          <w:sz w:val="17"/>
        </w:rPr>
        <w:t>TRYGG INNEBANDY • NACKA IBK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BC0142" w14:paraId="15F668A4" w14:textId="77777777">
        <w:trPr>
          <w:jc w:val="center"/>
        </w:trPr>
        <w:tc>
          <w:tcPr>
            <w:tcW w:w="9746" w:type="dxa"/>
            <w:shd w:val="clear" w:color="auto" w:fill="EAF4FB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E3AEF2D" w14:textId="77777777" w:rsidR="00BC0142" w:rsidRDefault="00E0111D">
            <w:r>
              <w:rPr>
                <w:b/>
                <w:color w:val="002A69"/>
              </w:rPr>
              <w:t>Princip</w:t>
            </w:r>
            <w:r>
              <w:br/>
              <w:t>Lite och ofta. Värdegrundsarbetet ska finnas i lagets vardag under hela säsongen - inte bli en engångsaktivitet när något redan har hänt.</w:t>
            </w:r>
          </w:p>
        </w:tc>
      </w:tr>
      <w:tr w:rsidR="009C1858" w14:paraId="0825909C" w14:textId="77777777">
        <w:trPr>
          <w:jc w:val="center"/>
        </w:trPr>
        <w:tc>
          <w:tcPr>
            <w:tcW w:w="9746" w:type="dxa"/>
            <w:shd w:val="clear" w:color="auto" w:fill="EAF4FB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3E0CB26B" w14:textId="77777777" w:rsidR="009C1858" w:rsidRDefault="009C1858">
            <w:pPr>
              <w:rPr>
                <w:b/>
                <w:color w:val="002A69"/>
              </w:rPr>
            </w:pPr>
          </w:p>
        </w:tc>
      </w:tr>
    </w:tbl>
    <w:p w14:paraId="29192682" w14:textId="77777777" w:rsidR="00BC0142" w:rsidRDefault="00BC0142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4752"/>
        <w:gridCol w:w="2376"/>
        <w:gridCol w:w="1728"/>
      </w:tblGrid>
      <w:tr w:rsidR="00BC0142" w14:paraId="1F2BDA8E" w14:textId="77777777">
        <w:trPr>
          <w:cantSplit/>
          <w:jc w:val="center"/>
        </w:trPr>
        <w:tc>
          <w:tcPr>
            <w:tcW w:w="1440" w:type="dxa"/>
            <w:shd w:val="clear" w:color="auto" w:fill="002A6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E71547" w14:textId="77777777" w:rsidR="00BC0142" w:rsidRDefault="00E0111D">
            <w:r>
              <w:rPr>
                <w:b/>
                <w:color w:val="FFFFFF"/>
                <w:sz w:val="17"/>
              </w:rPr>
              <w:lastRenderedPageBreak/>
              <w:t>Period</w:t>
            </w:r>
          </w:p>
        </w:tc>
        <w:tc>
          <w:tcPr>
            <w:tcW w:w="4752" w:type="dxa"/>
            <w:shd w:val="clear" w:color="auto" w:fill="002A6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282CA4" w14:textId="77777777" w:rsidR="00BC0142" w:rsidRDefault="00E0111D">
            <w:r>
              <w:rPr>
                <w:b/>
                <w:color w:val="FFFFFF"/>
                <w:sz w:val="17"/>
              </w:rPr>
              <w:t>Aktivitet</w:t>
            </w:r>
          </w:p>
        </w:tc>
        <w:tc>
          <w:tcPr>
            <w:tcW w:w="2376" w:type="dxa"/>
            <w:shd w:val="clear" w:color="auto" w:fill="002A6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458657" w14:textId="77777777" w:rsidR="00BC0142" w:rsidRDefault="00E0111D">
            <w:r>
              <w:rPr>
                <w:b/>
                <w:color w:val="FFFFFF"/>
                <w:sz w:val="17"/>
              </w:rPr>
              <w:t>Verktyg</w:t>
            </w:r>
          </w:p>
        </w:tc>
        <w:tc>
          <w:tcPr>
            <w:tcW w:w="1728" w:type="dxa"/>
            <w:shd w:val="clear" w:color="auto" w:fill="002A6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3F8DB3" w14:textId="77777777" w:rsidR="00BC0142" w:rsidRDefault="00E0111D">
            <w:r>
              <w:rPr>
                <w:b/>
                <w:color w:val="FFFFFF"/>
                <w:sz w:val="17"/>
              </w:rPr>
              <w:t>Ansvar / klart</w:t>
            </w:r>
          </w:p>
        </w:tc>
      </w:tr>
      <w:tr w:rsidR="00BC0142" w14:paraId="38EE3F71" w14:textId="77777777">
        <w:trPr>
          <w:cantSplit/>
          <w:jc w:val="center"/>
        </w:trPr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6C3AD9" w14:textId="77777777" w:rsidR="00BC0142" w:rsidRDefault="00E0111D">
            <w:pPr>
              <w:spacing w:after="0"/>
            </w:pPr>
            <w:r>
              <w:t>AUG-SEP</w:t>
            </w:r>
          </w:p>
        </w:tc>
        <w:tc>
          <w:tcPr>
            <w:tcW w:w="475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1A78B1" w14:textId="77777777" w:rsidR="00BC0142" w:rsidRDefault="00E0111D">
            <w:pPr>
              <w:spacing w:after="0"/>
            </w:pPr>
            <w:r>
              <w:t>STARTA: presentera värdegrundsledaren. Skapa lagkontrakt. Bestäm kontaktvägar och digitala spelregler.</w:t>
            </w:r>
          </w:p>
        </w:tc>
        <w:tc>
          <w:tcPr>
            <w:tcW w:w="23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94DA78" w14:textId="77777777" w:rsidR="00BC0142" w:rsidRDefault="00E0111D">
            <w:pPr>
              <w:spacing w:after="0"/>
            </w:pPr>
            <w:r>
              <w:t>Lagkontrakt + Schysst förebild</w:t>
            </w:r>
          </w:p>
        </w:tc>
        <w:tc>
          <w:tcPr>
            <w:tcW w:w="17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8E01F7" w14:textId="77777777" w:rsidR="00BC0142" w:rsidRDefault="00E0111D">
            <w:pPr>
              <w:spacing w:after="0"/>
            </w:pPr>
            <w:r>
              <w:t>________________</w:t>
            </w:r>
          </w:p>
        </w:tc>
      </w:tr>
      <w:tr w:rsidR="00BC0142" w14:paraId="482142F5" w14:textId="77777777">
        <w:trPr>
          <w:cantSplit/>
          <w:jc w:val="center"/>
        </w:trPr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049C4E" w14:textId="77777777" w:rsidR="00BC0142" w:rsidRDefault="00E0111D">
            <w:pPr>
              <w:spacing w:after="0"/>
            </w:pPr>
            <w:r>
              <w:t>OKT</w:t>
            </w:r>
          </w:p>
        </w:tc>
        <w:tc>
          <w:tcPr>
            <w:tcW w:w="475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ED3666" w14:textId="77777777" w:rsidR="00BC0142" w:rsidRDefault="00E0111D">
            <w:pPr>
              <w:spacing w:after="0"/>
            </w:pPr>
            <w:r>
              <w:t>FÅNGA TIDIGT: första temperaturmätningen. Prata om trygg träning och vilka beteenden laget vill se.</w:t>
            </w:r>
          </w:p>
        </w:tc>
        <w:tc>
          <w:tcPr>
            <w:tcW w:w="23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4CCDA3" w14:textId="77777777" w:rsidR="00BC0142" w:rsidRDefault="00E0111D">
            <w:pPr>
              <w:spacing w:after="0"/>
            </w:pPr>
            <w:r>
              <w:t>Trygghetscheck + Trygg träning</w:t>
            </w:r>
          </w:p>
        </w:tc>
        <w:tc>
          <w:tcPr>
            <w:tcW w:w="17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798CF3" w14:textId="77777777" w:rsidR="00BC0142" w:rsidRDefault="00E0111D">
            <w:pPr>
              <w:spacing w:after="0"/>
            </w:pPr>
            <w:r>
              <w:t>________________</w:t>
            </w:r>
          </w:p>
        </w:tc>
      </w:tr>
      <w:tr w:rsidR="00BC0142" w14:paraId="6BC04045" w14:textId="77777777">
        <w:trPr>
          <w:cantSplit/>
          <w:jc w:val="center"/>
        </w:trPr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12946F" w14:textId="77777777" w:rsidR="00BC0142" w:rsidRDefault="00E0111D">
            <w:pPr>
              <w:spacing w:after="0"/>
            </w:pPr>
            <w:r>
              <w:t>NOV</w:t>
            </w:r>
          </w:p>
        </w:tc>
        <w:tc>
          <w:tcPr>
            <w:tcW w:w="475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D54196" w14:textId="77777777" w:rsidR="00BC0142" w:rsidRDefault="00E0111D">
            <w:pPr>
              <w:spacing w:after="0"/>
            </w:pPr>
            <w:r>
              <w:t>SPRÅK &amp; JARGONG: samtal om skämt, språk, omklädningsrum och digitala miljöer.</w:t>
            </w:r>
          </w:p>
        </w:tc>
        <w:tc>
          <w:tcPr>
            <w:tcW w:w="23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41FA78" w14:textId="77777777" w:rsidR="00BC0142" w:rsidRDefault="00E0111D">
            <w:pPr>
              <w:spacing w:after="0"/>
            </w:pPr>
            <w:r>
              <w:t>Locker Room Talk</w:t>
            </w:r>
          </w:p>
        </w:tc>
        <w:tc>
          <w:tcPr>
            <w:tcW w:w="17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32CBC6" w14:textId="77777777" w:rsidR="00BC0142" w:rsidRDefault="00E0111D">
            <w:pPr>
              <w:spacing w:after="0"/>
            </w:pPr>
            <w:r>
              <w:t>________________</w:t>
            </w:r>
          </w:p>
        </w:tc>
      </w:tr>
      <w:tr w:rsidR="00BC0142" w14:paraId="22633D68" w14:textId="77777777">
        <w:trPr>
          <w:cantSplit/>
          <w:jc w:val="center"/>
        </w:trPr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6E92FF" w14:textId="77777777" w:rsidR="00BC0142" w:rsidRDefault="00E0111D">
            <w:pPr>
              <w:spacing w:after="0"/>
            </w:pPr>
            <w:r>
              <w:t>DEC</w:t>
            </w:r>
          </w:p>
        </w:tc>
        <w:tc>
          <w:tcPr>
            <w:tcW w:w="475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0A2B43" w14:textId="77777777" w:rsidR="00BC0142" w:rsidRDefault="00E0111D">
            <w:pPr>
              <w:spacing w:after="0"/>
            </w:pPr>
            <w:r>
              <w:t>HALVTID: kort uppföljning av lagkontraktet. Vad fungerar? Vad behöver justeras?</w:t>
            </w:r>
          </w:p>
        </w:tc>
        <w:tc>
          <w:tcPr>
            <w:tcW w:w="23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2A6F06" w14:textId="77777777" w:rsidR="00BC0142" w:rsidRDefault="00E0111D">
            <w:pPr>
              <w:spacing w:after="0"/>
            </w:pPr>
            <w:r>
              <w:t>Lagkontrakt + 3 spelarfrågor</w:t>
            </w:r>
          </w:p>
        </w:tc>
        <w:tc>
          <w:tcPr>
            <w:tcW w:w="17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F2102C" w14:textId="77777777" w:rsidR="00BC0142" w:rsidRDefault="00E0111D">
            <w:pPr>
              <w:spacing w:after="0"/>
            </w:pPr>
            <w:r>
              <w:t>________________</w:t>
            </w:r>
          </w:p>
        </w:tc>
      </w:tr>
      <w:tr w:rsidR="00BC0142" w14:paraId="38724DD0" w14:textId="77777777">
        <w:trPr>
          <w:cantSplit/>
          <w:jc w:val="center"/>
        </w:trPr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3774F4" w14:textId="77777777" w:rsidR="00BC0142" w:rsidRDefault="00E0111D">
            <w:pPr>
              <w:spacing w:after="0"/>
            </w:pPr>
            <w:r>
              <w:t>JAN</w:t>
            </w:r>
          </w:p>
        </w:tc>
        <w:tc>
          <w:tcPr>
            <w:tcW w:w="475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8E9AFD" w14:textId="77777777" w:rsidR="00BC0142" w:rsidRDefault="00E0111D">
            <w:pPr>
              <w:spacing w:after="0"/>
            </w:pPr>
            <w:r>
              <w:t>NYSTART: repetera Nackahjärtat och välj ett gemensamt beteendemål för 30 dagar.</w:t>
            </w:r>
          </w:p>
        </w:tc>
        <w:tc>
          <w:tcPr>
            <w:tcW w:w="23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DCE0C1" w14:textId="77777777" w:rsidR="00BC0142" w:rsidRDefault="00E0111D">
            <w:pPr>
              <w:spacing w:after="0"/>
            </w:pPr>
            <w:r>
              <w:t>Det schyssta Nacka-laget</w:t>
            </w:r>
          </w:p>
        </w:tc>
        <w:tc>
          <w:tcPr>
            <w:tcW w:w="17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A74E44" w14:textId="77777777" w:rsidR="00BC0142" w:rsidRDefault="00E0111D">
            <w:pPr>
              <w:spacing w:after="0"/>
            </w:pPr>
            <w:r>
              <w:t>________________</w:t>
            </w:r>
          </w:p>
        </w:tc>
      </w:tr>
      <w:tr w:rsidR="00BC0142" w14:paraId="53C21314" w14:textId="77777777">
        <w:trPr>
          <w:cantSplit/>
          <w:jc w:val="center"/>
        </w:trPr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1FE681" w14:textId="77777777" w:rsidR="00BC0142" w:rsidRDefault="00E0111D">
            <w:pPr>
              <w:spacing w:after="0"/>
            </w:pPr>
            <w:r>
              <w:t>FEB</w:t>
            </w:r>
          </w:p>
        </w:tc>
        <w:tc>
          <w:tcPr>
            <w:tcW w:w="475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DA9059" w14:textId="77777777" w:rsidR="00BC0142" w:rsidRDefault="00E0111D">
            <w:pPr>
              <w:spacing w:after="0"/>
            </w:pPr>
            <w:r>
              <w:t>AGERANDE: öva på situationer och vem som gör vad när något händer.</w:t>
            </w:r>
          </w:p>
        </w:tc>
        <w:tc>
          <w:tcPr>
            <w:tcW w:w="23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E063A0" w14:textId="77777777" w:rsidR="00BC0142" w:rsidRDefault="00E0111D">
            <w:pPr>
              <w:spacing w:after="0"/>
            </w:pPr>
            <w:r>
              <w:t>Casekort + När något händer</w:t>
            </w:r>
          </w:p>
        </w:tc>
        <w:tc>
          <w:tcPr>
            <w:tcW w:w="17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5ABAEE" w14:textId="77777777" w:rsidR="00BC0142" w:rsidRDefault="00E0111D">
            <w:pPr>
              <w:spacing w:after="0"/>
            </w:pPr>
            <w:r>
              <w:t>________________</w:t>
            </w:r>
          </w:p>
        </w:tc>
      </w:tr>
      <w:tr w:rsidR="00BC0142" w14:paraId="7C94004E" w14:textId="77777777">
        <w:trPr>
          <w:cantSplit/>
          <w:jc w:val="center"/>
        </w:trPr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62BF34" w14:textId="77777777" w:rsidR="00BC0142" w:rsidRDefault="00E0111D">
            <w:pPr>
              <w:spacing w:after="0"/>
            </w:pPr>
            <w:r>
              <w:lastRenderedPageBreak/>
              <w:t>MAR</w:t>
            </w:r>
          </w:p>
        </w:tc>
        <w:tc>
          <w:tcPr>
            <w:tcW w:w="475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4E1F09" w14:textId="77777777" w:rsidR="00BC0142" w:rsidRDefault="00E0111D">
            <w:pPr>
              <w:spacing w:after="0"/>
            </w:pPr>
            <w:r>
              <w:t>FÖREBILD &amp; MATCH: hur representerar vi Nacka mot domare, motståndare och publik?</w:t>
            </w:r>
          </w:p>
        </w:tc>
        <w:tc>
          <w:tcPr>
            <w:tcW w:w="23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095A64" w14:textId="77777777" w:rsidR="00BC0142" w:rsidRDefault="00E0111D">
            <w:pPr>
              <w:spacing w:after="0"/>
            </w:pPr>
            <w:r>
              <w:t>Schysst förebild + Trygg match</w:t>
            </w:r>
          </w:p>
        </w:tc>
        <w:tc>
          <w:tcPr>
            <w:tcW w:w="17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DD51B3" w14:textId="77777777" w:rsidR="00BC0142" w:rsidRDefault="00E0111D">
            <w:pPr>
              <w:spacing w:after="0"/>
            </w:pPr>
            <w:r>
              <w:t>________________</w:t>
            </w:r>
          </w:p>
        </w:tc>
      </w:tr>
      <w:tr w:rsidR="00BC0142" w14:paraId="71914B17" w14:textId="77777777">
        <w:trPr>
          <w:cantSplit/>
          <w:jc w:val="center"/>
        </w:trPr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DC9B72" w14:textId="77777777" w:rsidR="00BC0142" w:rsidRDefault="00E0111D">
            <w:pPr>
              <w:spacing w:after="0"/>
            </w:pPr>
            <w:r>
              <w:t>APR</w:t>
            </w:r>
          </w:p>
        </w:tc>
        <w:tc>
          <w:tcPr>
            <w:tcW w:w="475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444440" w14:textId="77777777" w:rsidR="00BC0142" w:rsidRDefault="00E0111D">
            <w:pPr>
              <w:spacing w:after="0"/>
            </w:pPr>
            <w:r>
              <w:t>CHECK 2: ny temperaturmätning och uppföljning av tidigare åtgärder.</w:t>
            </w:r>
          </w:p>
        </w:tc>
        <w:tc>
          <w:tcPr>
            <w:tcW w:w="23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FB0AF1" w14:textId="77777777" w:rsidR="00BC0142" w:rsidRDefault="00E0111D">
            <w:pPr>
              <w:spacing w:after="0"/>
            </w:pPr>
            <w:r>
              <w:t>Trygghetscheck</w:t>
            </w:r>
          </w:p>
        </w:tc>
        <w:tc>
          <w:tcPr>
            <w:tcW w:w="17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DF822A" w14:textId="77777777" w:rsidR="00BC0142" w:rsidRDefault="00E0111D">
            <w:pPr>
              <w:spacing w:after="0"/>
            </w:pPr>
            <w:r>
              <w:t>________________</w:t>
            </w:r>
          </w:p>
        </w:tc>
      </w:tr>
      <w:tr w:rsidR="00BC0142" w14:paraId="2DB04D39" w14:textId="77777777">
        <w:trPr>
          <w:cantSplit/>
          <w:jc w:val="center"/>
        </w:trPr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FA9648" w14:textId="77777777" w:rsidR="00BC0142" w:rsidRDefault="00E0111D">
            <w:pPr>
              <w:spacing w:after="0"/>
            </w:pPr>
            <w:r>
              <w:t>MAJ-JUN</w:t>
            </w:r>
          </w:p>
        </w:tc>
        <w:tc>
          <w:tcPr>
            <w:tcW w:w="475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643BC5" w14:textId="77777777" w:rsidR="00BC0142" w:rsidRDefault="00E0111D">
            <w:pPr>
              <w:spacing w:after="0"/>
            </w:pPr>
            <w:r>
              <w:t>AVSLUTA &amp; LÄRA: utvärdera trygghet och lagkontrakt. Dokumentera 2-3 lärdomar till nästa säsong.</w:t>
            </w:r>
          </w:p>
        </w:tc>
        <w:tc>
          <w:tcPr>
            <w:tcW w:w="237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55D8E5" w14:textId="77777777" w:rsidR="00BC0142" w:rsidRDefault="00E0111D">
            <w:pPr>
              <w:spacing w:after="0"/>
            </w:pPr>
            <w:r>
              <w:t>Säsongsreflektion</w:t>
            </w:r>
          </w:p>
        </w:tc>
        <w:tc>
          <w:tcPr>
            <w:tcW w:w="17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6EAB5A" w14:textId="77777777" w:rsidR="00BC0142" w:rsidRDefault="00E0111D">
            <w:pPr>
              <w:spacing w:after="0"/>
            </w:pPr>
            <w:r>
              <w:t>________________</w:t>
            </w:r>
          </w:p>
        </w:tc>
      </w:tr>
    </w:tbl>
    <w:p w14:paraId="5F8F6004" w14:textId="77777777" w:rsidR="00BC0142" w:rsidRDefault="00BC0142">
      <w:pPr>
        <w:spacing w:after="20"/>
      </w:pPr>
    </w:p>
    <w:p w14:paraId="1A637144" w14:textId="77777777" w:rsidR="00BC0142" w:rsidRDefault="00E0111D">
      <w:pPr>
        <w:pStyle w:val="Rubrik1"/>
      </w:pPr>
      <w:r>
        <w:t>Inför cup, läger eller resa - oavsett månad</w:t>
      </w:r>
    </w:p>
    <w:p w14:paraId="73FD022F" w14:textId="77777777" w:rsidR="00BC0142" w:rsidRDefault="00E0111D">
      <w:pPr>
        <w:ind w:left="317" w:hanging="202"/>
      </w:pPr>
      <w:r>
        <w:rPr>
          <w:b/>
        </w:rPr>
        <w:t xml:space="preserve">• </w:t>
      </w:r>
      <w:r>
        <w:t>Gå igenom vuxenroller och kontaktvägar.</w:t>
      </w:r>
    </w:p>
    <w:p w14:paraId="4C49C606" w14:textId="77777777" w:rsidR="00BC0142" w:rsidRDefault="00E0111D">
      <w:pPr>
        <w:ind w:left="317" w:hanging="202"/>
      </w:pPr>
      <w:r>
        <w:rPr>
          <w:b/>
        </w:rPr>
        <w:t xml:space="preserve">• </w:t>
      </w:r>
      <w:r>
        <w:t>Prata om boende, omklädning, foto/film, digitala miljöer och förväntningar på beteende.</w:t>
      </w:r>
    </w:p>
    <w:p w14:paraId="453EC53F" w14:textId="77777777" w:rsidR="00BC0142" w:rsidRDefault="00E0111D">
      <w:pPr>
        <w:ind w:left="317" w:hanging="202"/>
      </w:pPr>
      <w:r>
        <w:rPr>
          <w:b/>
        </w:rPr>
        <w:t xml:space="preserve">• </w:t>
      </w:r>
      <w:r>
        <w:t>Säkerställ att spelarna vet vem de kan kontakta om något känns fel.</w:t>
      </w:r>
    </w:p>
    <w:p w14:paraId="1421DF66" w14:textId="77777777" w:rsidR="00BC0142" w:rsidRDefault="00E0111D">
      <w:pPr>
        <w:pStyle w:val="Rubrik1"/>
      </w:pPr>
      <w:r>
        <w:lastRenderedPageBreak/>
        <w:t>Värdegrundsledarens fyra avstämningar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7488"/>
      </w:tblGrid>
      <w:tr w:rsidR="00BC0142" w14:paraId="22693052" w14:textId="77777777">
        <w:trPr>
          <w:cantSplit/>
          <w:jc w:val="center"/>
        </w:trPr>
        <w:tc>
          <w:tcPr>
            <w:tcW w:w="2592" w:type="dxa"/>
            <w:shd w:val="clear" w:color="auto" w:fill="002A6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8419E7" w14:textId="77777777" w:rsidR="00BC0142" w:rsidRDefault="00E0111D">
            <w:r>
              <w:rPr>
                <w:b/>
                <w:color w:val="FFFFFF"/>
                <w:sz w:val="17"/>
              </w:rPr>
              <w:t>När</w:t>
            </w:r>
          </w:p>
        </w:tc>
        <w:tc>
          <w:tcPr>
            <w:tcW w:w="7488" w:type="dxa"/>
            <w:shd w:val="clear" w:color="auto" w:fill="002A6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E2A88E" w14:textId="77777777" w:rsidR="00BC0142" w:rsidRDefault="00E0111D">
            <w:r>
              <w:rPr>
                <w:b/>
                <w:color w:val="FFFFFF"/>
                <w:sz w:val="17"/>
              </w:rPr>
              <w:t>Fråga</w:t>
            </w:r>
          </w:p>
        </w:tc>
      </w:tr>
      <w:tr w:rsidR="00BC0142" w14:paraId="1ADC0563" w14:textId="77777777">
        <w:trPr>
          <w:cantSplit/>
          <w:jc w:val="center"/>
        </w:trPr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6F805F" w14:textId="77777777" w:rsidR="00BC0142" w:rsidRDefault="00E0111D">
            <w:pPr>
              <w:spacing w:after="0"/>
            </w:pPr>
            <w:r>
              <w:t>Säsongsstart</w:t>
            </w:r>
          </w:p>
        </w:tc>
        <w:tc>
          <w:tcPr>
            <w:tcW w:w="748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9C9A66" w14:textId="77777777" w:rsidR="00BC0142" w:rsidRDefault="00E0111D">
            <w:pPr>
              <w:spacing w:after="0"/>
            </w:pPr>
            <w:r>
              <w:t>Vet alla hur vi vill ha det och vem de kan prata med?</w:t>
            </w:r>
          </w:p>
        </w:tc>
      </w:tr>
      <w:tr w:rsidR="00BC0142" w14:paraId="16D6B21A" w14:textId="77777777">
        <w:trPr>
          <w:cantSplit/>
          <w:jc w:val="center"/>
        </w:trPr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C761A3" w14:textId="77777777" w:rsidR="00BC0142" w:rsidRDefault="00E0111D">
            <w:pPr>
              <w:spacing w:after="0"/>
            </w:pPr>
            <w:r>
              <w:t>Halvvägs</w:t>
            </w:r>
          </w:p>
        </w:tc>
        <w:tc>
          <w:tcPr>
            <w:tcW w:w="748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F9664F" w14:textId="77777777" w:rsidR="00BC0142" w:rsidRDefault="00E0111D">
            <w:pPr>
              <w:spacing w:after="0"/>
            </w:pPr>
            <w:r>
              <w:t>Finns beteenden eller jargonger vi behöver fånga nu?</w:t>
            </w:r>
          </w:p>
        </w:tc>
      </w:tr>
      <w:tr w:rsidR="00BC0142" w14:paraId="6D7CC2A2" w14:textId="77777777">
        <w:trPr>
          <w:cantSplit/>
          <w:jc w:val="center"/>
        </w:trPr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7B5B46" w14:textId="77777777" w:rsidR="00BC0142" w:rsidRDefault="00E0111D">
            <w:pPr>
              <w:spacing w:after="0"/>
            </w:pPr>
            <w:r>
              <w:t>Inför intensiv period</w:t>
            </w:r>
          </w:p>
        </w:tc>
        <w:tc>
          <w:tcPr>
            <w:tcW w:w="748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695F61" w14:textId="77777777" w:rsidR="00BC0142" w:rsidRDefault="00E0111D">
            <w:pPr>
              <w:spacing w:after="0"/>
            </w:pPr>
            <w:r>
              <w:t>Finns särskilda risker kring match, cup, resa eller omklädningsrum?</w:t>
            </w:r>
          </w:p>
        </w:tc>
      </w:tr>
      <w:tr w:rsidR="00BC0142" w14:paraId="07DC09F5" w14:textId="77777777">
        <w:trPr>
          <w:cantSplit/>
          <w:jc w:val="center"/>
        </w:trPr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43BC1B" w14:textId="77777777" w:rsidR="00BC0142" w:rsidRDefault="00E0111D">
            <w:pPr>
              <w:spacing w:after="0"/>
            </w:pPr>
            <w:r>
              <w:t>Säsongsslut</w:t>
            </w:r>
          </w:p>
        </w:tc>
        <w:tc>
          <w:tcPr>
            <w:tcW w:w="748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94505E" w14:textId="77777777" w:rsidR="00BC0142" w:rsidRDefault="00E0111D">
            <w:pPr>
              <w:spacing w:after="0"/>
            </w:pPr>
            <w:r>
              <w:t>Vad ska vi behålla, sluta med och börja med nästa säsong?</w:t>
            </w:r>
          </w:p>
        </w:tc>
      </w:tr>
    </w:tbl>
    <w:p w14:paraId="1F76AD62" w14:textId="77777777" w:rsidR="00BC0142" w:rsidRDefault="00BC0142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BC0142" w14:paraId="6DA38E82" w14:textId="77777777">
        <w:trPr>
          <w:jc w:val="center"/>
        </w:trPr>
        <w:tc>
          <w:tcPr>
            <w:tcW w:w="9746" w:type="dxa"/>
            <w:shd w:val="clear" w:color="auto" w:fill="EAF4FB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26E656FA" w14:textId="77777777" w:rsidR="00BC0142" w:rsidRDefault="00E0111D">
            <w:r>
              <w:rPr>
                <w:b/>
                <w:color w:val="002A69"/>
              </w:rPr>
              <w:t>Vid signal om otrygghet</w:t>
            </w:r>
            <w:r>
              <w:br/>
              <w:t>Årshjulet ersätter aldrig ärendehantering. Om något händer går ni direkt till SE - LYSSNA - AGERA - DOKUMENTERA - RAPPORTERA - FÖLJ UPP.</w:t>
            </w:r>
          </w:p>
        </w:tc>
      </w:tr>
    </w:tbl>
    <w:p w14:paraId="369EFB53" w14:textId="77777777" w:rsidR="00BC0142" w:rsidRDefault="00BC0142">
      <w:pPr>
        <w:spacing w:after="20"/>
      </w:pPr>
    </w:p>
    <w:p w14:paraId="0C1C80CA" w14:textId="77777777" w:rsidR="00BC0142" w:rsidRDefault="00E0111D">
      <w:pPr>
        <w:spacing w:before="200"/>
      </w:pPr>
      <w:r>
        <w:rPr>
          <w:b/>
          <w:color w:val="002A69"/>
          <w:sz w:val="16"/>
        </w:rPr>
        <w:t xml:space="preserve">Grund: </w:t>
      </w:r>
      <w:r>
        <w:rPr>
          <w:color w:val="555555"/>
          <w:sz w:val="16"/>
        </w:rPr>
        <w:t>Nacka IBK:s värdegrund och befintliga ledarmaterial samt Svensk Innebandys trygghetspolicy, vägledning och arbetsmaterial för Trygg Innebandy.</w:t>
      </w:r>
    </w:p>
    <w:sectPr w:rsidR="00BC0142" w:rsidSect="00027A9E">
      <w:headerReference w:type="default" r:id="rId11"/>
      <w:footerReference w:type="default" r:id="rId12"/>
      <w:pgSz w:w="11906" w:h="8391" w:orient="landscape" w:code="11"/>
      <w:pgMar w:top="1987" w:right="1080" w:bottom="936" w:left="1080" w:header="0" w:footer="0" w:gutter="0"/>
      <w:cols w:space="141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D9EF7" w14:textId="77777777" w:rsidR="00E0111D" w:rsidRDefault="00E0111D" w:rsidP="00DA0DED">
      <w:r>
        <w:separator/>
      </w:r>
    </w:p>
  </w:endnote>
  <w:endnote w:type="continuationSeparator" w:id="0">
    <w:p w14:paraId="64119CE8" w14:textId="77777777" w:rsidR="00E0111D" w:rsidRDefault="00E0111D" w:rsidP="00DA0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D3C87" w14:textId="77777777" w:rsidR="009A2820" w:rsidRDefault="00D54C32">
    <w:pPr>
      <w:pStyle w:val="Sidfo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4772A37" wp14:editId="59CCEFA6">
          <wp:simplePos x="0" y="0"/>
          <wp:positionH relativeFrom="margin">
            <wp:posOffset>-1889760</wp:posOffset>
          </wp:positionH>
          <wp:positionV relativeFrom="margin">
            <wp:posOffset>6797675</wp:posOffset>
          </wp:positionV>
          <wp:extent cx="8526780" cy="1247140"/>
          <wp:effectExtent l="0" t="0" r="7620" b="0"/>
          <wp:wrapSquare wrapText="bothSides"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26780" cy="1247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B972B" w14:textId="77777777" w:rsidR="00E0111D" w:rsidRDefault="00E0111D" w:rsidP="00DA0DED">
      <w:r>
        <w:separator/>
      </w:r>
    </w:p>
  </w:footnote>
  <w:footnote w:type="continuationSeparator" w:id="0">
    <w:p w14:paraId="79292B3F" w14:textId="77777777" w:rsidR="00E0111D" w:rsidRDefault="00E0111D" w:rsidP="00DA0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DB754" w14:textId="1AC3454E" w:rsidR="00DA0DED" w:rsidRDefault="009C1858" w:rsidP="00C8045D">
    <w:pPr>
      <w:pStyle w:val="Sidhuvud"/>
      <w:ind w:left="323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4E3981" wp14:editId="126BEF74">
          <wp:simplePos x="0" y="0"/>
          <wp:positionH relativeFrom="column">
            <wp:posOffset>1911350</wp:posOffset>
          </wp:positionH>
          <wp:positionV relativeFrom="paragraph">
            <wp:posOffset>-6350</wp:posOffset>
          </wp:positionV>
          <wp:extent cx="4991100" cy="1158875"/>
          <wp:effectExtent l="0" t="0" r="0" b="3175"/>
          <wp:wrapTopAndBottom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Picture 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91100" cy="1158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B3140">
      <w:rPr>
        <w:noProof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491F"/>
    <w:multiLevelType w:val="hybridMultilevel"/>
    <w:tmpl w:val="F3B8748A"/>
    <w:lvl w:ilvl="0" w:tplc="62D024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FE14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ACE2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36A7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82E9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6833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DA58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020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C29F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47AD6"/>
    <w:multiLevelType w:val="hybridMultilevel"/>
    <w:tmpl w:val="90769922"/>
    <w:lvl w:ilvl="0" w:tplc="9DCE5D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220F2"/>
    <w:multiLevelType w:val="hybridMultilevel"/>
    <w:tmpl w:val="31F620AE"/>
    <w:lvl w:ilvl="0" w:tplc="F5EE5E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E4D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645A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6EB6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32D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12E9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7C31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10AC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1058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9B7007"/>
    <w:multiLevelType w:val="hybridMultilevel"/>
    <w:tmpl w:val="1E2279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65CE0"/>
    <w:multiLevelType w:val="hybridMultilevel"/>
    <w:tmpl w:val="38F6831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774B0"/>
    <w:multiLevelType w:val="multilevel"/>
    <w:tmpl w:val="B50E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5D753E"/>
    <w:multiLevelType w:val="hybridMultilevel"/>
    <w:tmpl w:val="508A1B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8005EB"/>
    <w:multiLevelType w:val="multilevel"/>
    <w:tmpl w:val="66F09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E2308D"/>
    <w:multiLevelType w:val="hybridMultilevel"/>
    <w:tmpl w:val="BC521C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716D83"/>
    <w:multiLevelType w:val="hybridMultilevel"/>
    <w:tmpl w:val="153ACFA8"/>
    <w:lvl w:ilvl="0" w:tplc="B3EE243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430D4A"/>
    <w:multiLevelType w:val="hybridMultilevel"/>
    <w:tmpl w:val="1F38FF2C"/>
    <w:lvl w:ilvl="0" w:tplc="EA0C720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D60DF0"/>
    <w:multiLevelType w:val="hybridMultilevel"/>
    <w:tmpl w:val="505A1D16"/>
    <w:lvl w:ilvl="0" w:tplc="58DC537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677479">
    <w:abstractNumId w:val="5"/>
  </w:num>
  <w:num w:numId="2" w16cid:durableId="784733719">
    <w:abstractNumId w:val="7"/>
  </w:num>
  <w:num w:numId="3" w16cid:durableId="813109184">
    <w:abstractNumId w:val="9"/>
  </w:num>
  <w:num w:numId="4" w16cid:durableId="40448924">
    <w:abstractNumId w:val="11"/>
  </w:num>
  <w:num w:numId="5" w16cid:durableId="1201935597">
    <w:abstractNumId w:val="10"/>
  </w:num>
  <w:num w:numId="6" w16cid:durableId="1662273175">
    <w:abstractNumId w:val="1"/>
  </w:num>
  <w:num w:numId="7" w16cid:durableId="1028798361">
    <w:abstractNumId w:val="4"/>
  </w:num>
  <w:num w:numId="8" w16cid:durableId="185139307">
    <w:abstractNumId w:val="6"/>
  </w:num>
  <w:num w:numId="9" w16cid:durableId="2081243045">
    <w:abstractNumId w:val="8"/>
  </w:num>
  <w:num w:numId="10" w16cid:durableId="1392076022">
    <w:abstractNumId w:val="3"/>
  </w:num>
  <w:num w:numId="11" w16cid:durableId="1910653190">
    <w:abstractNumId w:val="2"/>
  </w:num>
  <w:num w:numId="12" w16cid:durableId="2095202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419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68D"/>
    <w:rsid w:val="00000998"/>
    <w:rsid w:val="0000359C"/>
    <w:rsid w:val="00010330"/>
    <w:rsid w:val="00014290"/>
    <w:rsid w:val="000145F0"/>
    <w:rsid w:val="000162E1"/>
    <w:rsid w:val="00027A9E"/>
    <w:rsid w:val="00031769"/>
    <w:rsid w:val="00042CC3"/>
    <w:rsid w:val="00046670"/>
    <w:rsid w:val="00051C14"/>
    <w:rsid w:val="000543A3"/>
    <w:rsid w:val="00054CA5"/>
    <w:rsid w:val="00055F09"/>
    <w:rsid w:val="000622B7"/>
    <w:rsid w:val="00067170"/>
    <w:rsid w:val="000673CC"/>
    <w:rsid w:val="00093C6D"/>
    <w:rsid w:val="000957C8"/>
    <w:rsid w:val="000A05CD"/>
    <w:rsid w:val="000A5922"/>
    <w:rsid w:val="000B3DD0"/>
    <w:rsid w:val="000C2B5D"/>
    <w:rsid w:val="000D3D5C"/>
    <w:rsid w:val="000E504A"/>
    <w:rsid w:val="000F0CEC"/>
    <w:rsid w:val="000F3909"/>
    <w:rsid w:val="000F467B"/>
    <w:rsid w:val="000F6C0C"/>
    <w:rsid w:val="00121E36"/>
    <w:rsid w:val="00126E64"/>
    <w:rsid w:val="001441DF"/>
    <w:rsid w:val="00156269"/>
    <w:rsid w:val="00156A73"/>
    <w:rsid w:val="00160098"/>
    <w:rsid w:val="00173A56"/>
    <w:rsid w:val="00177BFF"/>
    <w:rsid w:val="00182A42"/>
    <w:rsid w:val="001838E0"/>
    <w:rsid w:val="00183FF0"/>
    <w:rsid w:val="001842BB"/>
    <w:rsid w:val="00187282"/>
    <w:rsid w:val="001A1C6C"/>
    <w:rsid w:val="001A5BC3"/>
    <w:rsid w:val="001B7BEF"/>
    <w:rsid w:val="001C1ABB"/>
    <w:rsid w:val="001D013F"/>
    <w:rsid w:val="001D34C3"/>
    <w:rsid w:val="001E2321"/>
    <w:rsid w:val="001E56BC"/>
    <w:rsid w:val="002031E7"/>
    <w:rsid w:val="0020688D"/>
    <w:rsid w:val="00210642"/>
    <w:rsid w:val="0021079F"/>
    <w:rsid w:val="002110BF"/>
    <w:rsid w:val="0021476E"/>
    <w:rsid w:val="00220382"/>
    <w:rsid w:val="00224566"/>
    <w:rsid w:val="00224DDD"/>
    <w:rsid w:val="00226C06"/>
    <w:rsid w:val="002273A5"/>
    <w:rsid w:val="002277CB"/>
    <w:rsid w:val="00227C7D"/>
    <w:rsid w:val="0023728C"/>
    <w:rsid w:val="00241F22"/>
    <w:rsid w:val="00245BBC"/>
    <w:rsid w:val="0025018B"/>
    <w:rsid w:val="00250EF2"/>
    <w:rsid w:val="00261F8C"/>
    <w:rsid w:val="00266F05"/>
    <w:rsid w:val="002703C2"/>
    <w:rsid w:val="00270ABF"/>
    <w:rsid w:val="00282742"/>
    <w:rsid w:val="00292A80"/>
    <w:rsid w:val="002A350C"/>
    <w:rsid w:val="002B5B54"/>
    <w:rsid w:val="002C0D5E"/>
    <w:rsid w:val="002D7E80"/>
    <w:rsid w:val="002E5221"/>
    <w:rsid w:val="002F7D27"/>
    <w:rsid w:val="00311F37"/>
    <w:rsid w:val="003121B6"/>
    <w:rsid w:val="00316BF9"/>
    <w:rsid w:val="00317D85"/>
    <w:rsid w:val="00317FD1"/>
    <w:rsid w:val="0032131D"/>
    <w:rsid w:val="00325681"/>
    <w:rsid w:val="00334682"/>
    <w:rsid w:val="0034524D"/>
    <w:rsid w:val="0034642D"/>
    <w:rsid w:val="00355E54"/>
    <w:rsid w:val="003574F2"/>
    <w:rsid w:val="0036011B"/>
    <w:rsid w:val="00377D58"/>
    <w:rsid w:val="00385E36"/>
    <w:rsid w:val="003900E9"/>
    <w:rsid w:val="003960E0"/>
    <w:rsid w:val="003C3C62"/>
    <w:rsid w:val="003C61A1"/>
    <w:rsid w:val="003C6DEE"/>
    <w:rsid w:val="003E300C"/>
    <w:rsid w:val="003F350C"/>
    <w:rsid w:val="003F3B05"/>
    <w:rsid w:val="003F53AE"/>
    <w:rsid w:val="00410D19"/>
    <w:rsid w:val="00410F24"/>
    <w:rsid w:val="00411457"/>
    <w:rsid w:val="00414783"/>
    <w:rsid w:val="004149A0"/>
    <w:rsid w:val="00417176"/>
    <w:rsid w:val="0041764C"/>
    <w:rsid w:val="00422DE5"/>
    <w:rsid w:val="004247D1"/>
    <w:rsid w:val="0043274D"/>
    <w:rsid w:val="0043704F"/>
    <w:rsid w:val="00443B15"/>
    <w:rsid w:val="004616AD"/>
    <w:rsid w:val="00467CB6"/>
    <w:rsid w:val="0047107F"/>
    <w:rsid w:val="0047146E"/>
    <w:rsid w:val="00481C11"/>
    <w:rsid w:val="00490EE5"/>
    <w:rsid w:val="004931B8"/>
    <w:rsid w:val="004A25CD"/>
    <w:rsid w:val="004B18F7"/>
    <w:rsid w:val="004C42A9"/>
    <w:rsid w:val="004D366F"/>
    <w:rsid w:val="004E03DB"/>
    <w:rsid w:val="004E6263"/>
    <w:rsid w:val="004E7B21"/>
    <w:rsid w:val="004F3F3F"/>
    <w:rsid w:val="004F7D1B"/>
    <w:rsid w:val="00525C38"/>
    <w:rsid w:val="005347C2"/>
    <w:rsid w:val="005426E0"/>
    <w:rsid w:val="0054663C"/>
    <w:rsid w:val="00547529"/>
    <w:rsid w:val="00554582"/>
    <w:rsid w:val="005615DC"/>
    <w:rsid w:val="00580E86"/>
    <w:rsid w:val="005939F8"/>
    <w:rsid w:val="00596BE3"/>
    <w:rsid w:val="005977F0"/>
    <w:rsid w:val="005C2460"/>
    <w:rsid w:val="005C35AF"/>
    <w:rsid w:val="005C366B"/>
    <w:rsid w:val="005C4560"/>
    <w:rsid w:val="005F5768"/>
    <w:rsid w:val="00610DB2"/>
    <w:rsid w:val="006209DF"/>
    <w:rsid w:val="00622F8F"/>
    <w:rsid w:val="00623E9E"/>
    <w:rsid w:val="0063340A"/>
    <w:rsid w:val="00634CFC"/>
    <w:rsid w:val="00636971"/>
    <w:rsid w:val="006717B5"/>
    <w:rsid w:val="0067355E"/>
    <w:rsid w:val="00676D5A"/>
    <w:rsid w:val="0069337C"/>
    <w:rsid w:val="006B1998"/>
    <w:rsid w:val="006B61C9"/>
    <w:rsid w:val="006C4E4F"/>
    <w:rsid w:val="006E6FED"/>
    <w:rsid w:val="007056B1"/>
    <w:rsid w:val="00707A48"/>
    <w:rsid w:val="00710046"/>
    <w:rsid w:val="00722107"/>
    <w:rsid w:val="00722667"/>
    <w:rsid w:val="00727A26"/>
    <w:rsid w:val="007335F2"/>
    <w:rsid w:val="00746E66"/>
    <w:rsid w:val="00750391"/>
    <w:rsid w:val="00767D8D"/>
    <w:rsid w:val="007709B9"/>
    <w:rsid w:val="00771B5A"/>
    <w:rsid w:val="00777453"/>
    <w:rsid w:val="0078072A"/>
    <w:rsid w:val="00786BBA"/>
    <w:rsid w:val="00787780"/>
    <w:rsid w:val="00791DB8"/>
    <w:rsid w:val="007974B0"/>
    <w:rsid w:val="007A3E23"/>
    <w:rsid w:val="007A47C8"/>
    <w:rsid w:val="007B2F66"/>
    <w:rsid w:val="007B3A46"/>
    <w:rsid w:val="007C7C8B"/>
    <w:rsid w:val="007D073B"/>
    <w:rsid w:val="007E3ECE"/>
    <w:rsid w:val="008531F1"/>
    <w:rsid w:val="0085615E"/>
    <w:rsid w:val="0086526A"/>
    <w:rsid w:val="008742C5"/>
    <w:rsid w:val="00884705"/>
    <w:rsid w:val="00885A0A"/>
    <w:rsid w:val="008864BB"/>
    <w:rsid w:val="00892C83"/>
    <w:rsid w:val="00893C38"/>
    <w:rsid w:val="008944B1"/>
    <w:rsid w:val="008B1F76"/>
    <w:rsid w:val="008B4D7F"/>
    <w:rsid w:val="008B6D1C"/>
    <w:rsid w:val="008C2161"/>
    <w:rsid w:val="008D2E65"/>
    <w:rsid w:val="008D6247"/>
    <w:rsid w:val="008E0101"/>
    <w:rsid w:val="008E7487"/>
    <w:rsid w:val="008F7183"/>
    <w:rsid w:val="00901A90"/>
    <w:rsid w:val="00901E03"/>
    <w:rsid w:val="00907DD4"/>
    <w:rsid w:val="009231E5"/>
    <w:rsid w:val="009355C0"/>
    <w:rsid w:val="00940EF0"/>
    <w:rsid w:val="009416E0"/>
    <w:rsid w:val="00952559"/>
    <w:rsid w:val="0095765B"/>
    <w:rsid w:val="00960CEB"/>
    <w:rsid w:val="00961F80"/>
    <w:rsid w:val="009649A4"/>
    <w:rsid w:val="00973BBB"/>
    <w:rsid w:val="00974B76"/>
    <w:rsid w:val="00993F0B"/>
    <w:rsid w:val="009A2820"/>
    <w:rsid w:val="009C1858"/>
    <w:rsid w:val="009E37B2"/>
    <w:rsid w:val="009E56AB"/>
    <w:rsid w:val="009F0ABE"/>
    <w:rsid w:val="009F6D5D"/>
    <w:rsid w:val="009F7AF5"/>
    <w:rsid w:val="00A15D9E"/>
    <w:rsid w:val="00A540D0"/>
    <w:rsid w:val="00A65EA0"/>
    <w:rsid w:val="00A75607"/>
    <w:rsid w:val="00A762E8"/>
    <w:rsid w:val="00A767EF"/>
    <w:rsid w:val="00A81EC7"/>
    <w:rsid w:val="00A9121A"/>
    <w:rsid w:val="00AA20B8"/>
    <w:rsid w:val="00AA300E"/>
    <w:rsid w:val="00AD0A96"/>
    <w:rsid w:val="00AD4DBA"/>
    <w:rsid w:val="00AF01DE"/>
    <w:rsid w:val="00AF304B"/>
    <w:rsid w:val="00AF719F"/>
    <w:rsid w:val="00AF796F"/>
    <w:rsid w:val="00B02CC7"/>
    <w:rsid w:val="00B0353D"/>
    <w:rsid w:val="00B04E37"/>
    <w:rsid w:val="00B33DE1"/>
    <w:rsid w:val="00B379E8"/>
    <w:rsid w:val="00B41008"/>
    <w:rsid w:val="00B426D2"/>
    <w:rsid w:val="00B5180E"/>
    <w:rsid w:val="00B5212B"/>
    <w:rsid w:val="00B5468C"/>
    <w:rsid w:val="00B56851"/>
    <w:rsid w:val="00B6183C"/>
    <w:rsid w:val="00B6214D"/>
    <w:rsid w:val="00B85AA2"/>
    <w:rsid w:val="00B90FFB"/>
    <w:rsid w:val="00B9380A"/>
    <w:rsid w:val="00B96D48"/>
    <w:rsid w:val="00B97783"/>
    <w:rsid w:val="00BA3F83"/>
    <w:rsid w:val="00BB3140"/>
    <w:rsid w:val="00BB41B8"/>
    <w:rsid w:val="00BB4355"/>
    <w:rsid w:val="00BC0142"/>
    <w:rsid w:val="00BC2640"/>
    <w:rsid w:val="00BC59D6"/>
    <w:rsid w:val="00BD0CBB"/>
    <w:rsid w:val="00BD0CF1"/>
    <w:rsid w:val="00BD4165"/>
    <w:rsid w:val="00BD4DBF"/>
    <w:rsid w:val="00BF294B"/>
    <w:rsid w:val="00C00FE0"/>
    <w:rsid w:val="00C0403E"/>
    <w:rsid w:val="00C20B7A"/>
    <w:rsid w:val="00C23410"/>
    <w:rsid w:val="00C245D3"/>
    <w:rsid w:val="00C270C7"/>
    <w:rsid w:val="00C327A1"/>
    <w:rsid w:val="00C350AB"/>
    <w:rsid w:val="00C40236"/>
    <w:rsid w:val="00C4099D"/>
    <w:rsid w:val="00C515B1"/>
    <w:rsid w:val="00C5268A"/>
    <w:rsid w:val="00C5782A"/>
    <w:rsid w:val="00C60AC2"/>
    <w:rsid w:val="00C6263A"/>
    <w:rsid w:val="00C637AC"/>
    <w:rsid w:val="00C73F75"/>
    <w:rsid w:val="00C74839"/>
    <w:rsid w:val="00C8045D"/>
    <w:rsid w:val="00C85224"/>
    <w:rsid w:val="00C9154B"/>
    <w:rsid w:val="00CA0E22"/>
    <w:rsid w:val="00CB10DA"/>
    <w:rsid w:val="00CB468D"/>
    <w:rsid w:val="00CC28EF"/>
    <w:rsid w:val="00CE1695"/>
    <w:rsid w:val="00CF5C97"/>
    <w:rsid w:val="00D1679A"/>
    <w:rsid w:val="00D23347"/>
    <w:rsid w:val="00D260C6"/>
    <w:rsid w:val="00D36446"/>
    <w:rsid w:val="00D375C4"/>
    <w:rsid w:val="00D45BE3"/>
    <w:rsid w:val="00D54C32"/>
    <w:rsid w:val="00D6227C"/>
    <w:rsid w:val="00D660AE"/>
    <w:rsid w:val="00D66FBE"/>
    <w:rsid w:val="00D6713B"/>
    <w:rsid w:val="00D81473"/>
    <w:rsid w:val="00D86ADF"/>
    <w:rsid w:val="00D87EBE"/>
    <w:rsid w:val="00D90108"/>
    <w:rsid w:val="00D97138"/>
    <w:rsid w:val="00D97322"/>
    <w:rsid w:val="00DA0DED"/>
    <w:rsid w:val="00DA1484"/>
    <w:rsid w:val="00DB19DD"/>
    <w:rsid w:val="00DC2E71"/>
    <w:rsid w:val="00DC68FD"/>
    <w:rsid w:val="00DE0CBF"/>
    <w:rsid w:val="00DE1A88"/>
    <w:rsid w:val="00DF7919"/>
    <w:rsid w:val="00DF7E6F"/>
    <w:rsid w:val="00E0111D"/>
    <w:rsid w:val="00E05754"/>
    <w:rsid w:val="00E057F4"/>
    <w:rsid w:val="00E3293B"/>
    <w:rsid w:val="00E63014"/>
    <w:rsid w:val="00E70AF2"/>
    <w:rsid w:val="00E72A12"/>
    <w:rsid w:val="00E768A1"/>
    <w:rsid w:val="00E80818"/>
    <w:rsid w:val="00E959DF"/>
    <w:rsid w:val="00E96050"/>
    <w:rsid w:val="00EB69F5"/>
    <w:rsid w:val="00EC3F69"/>
    <w:rsid w:val="00EC4A18"/>
    <w:rsid w:val="00EE518F"/>
    <w:rsid w:val="00EF2E25"/>
    <w:rsid w:val="00EF521C"/>
    <w:rsid w:val="00F0342C"/>
    <w:rsid w:val="00F073C6"/>
    <w:rsid w:val="00F15C62"/>
    <w:rsid w:val="00F16369"/>
    <w:rsid w:val="00F26537"/>
    <w:rsid w:val="00F3340B"/>
    <w:rsid w:val="00F336D1"/>
    <w:rsid w:val="00F42C7C"/>
    <w:rsid w:val="00F55027"/>
    <w:rsid w:val="00F672B1"/>
    <w:rsid w:val="00F72329"/>
    <w:rsid w:val="00F8256A"/>
    <w:rsid w:val="00FA744E"/>
    <w:rsid w:val="00FB06DA"/>
    <w:rsid w:val="00FB5CF9"/>
    <w:rsid w:val="00FB627A"/>
    <w:rsid w:val="00FC2845"/>
    <w:rsid w:val="00FC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6A067"/>
  <w15:chartTrackingRefBased/>
  <w15:docId w15:val="{AB7FADE5-29F5-4752-A589-9D0C6561B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909"/>
    <w:pPr>
      <w:spacing w:after="120" w:line="259" w:lineRule="auto"/>
    </w:pPr>
    <w:rPr>
      <w:rFonts w:ascii="Helvetica Neue" w:hAnsi="Helvetica Neue"/>
      <w:color w:val="000000"/>
      <w:sz w:val="19"/>
    </w:rPr>
  </w:style>
  <w:style w:type="paragraph" w:styleId="Rubrik1">
    <w:name w:val="heading 1"/>
    <w:basedOn w:val="Normal"/>
    <w:next w:val="Normal"/>
    <w:link w:val="Rubrik1Char"/>
    <w:uiPriority w:val="9"/>
    <w:qFormat/>
    <w:rsid w:val="00DC2E71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color w:val="002A69"/>
      <w:sz w:val="32"/>
      <w:szCs w:val="32"/>
    </w:rPr>
  </w:style>
  <w:style w:type="paragraph" w:styleId="Rubrik2">
    <w:name w:val="heading 2"/>
    <w:basedOn w:val="Normal"/>
    <w:link w:val="Rubrik2Char"/>
    <w:uiPriority w:val="9"/>
    <w:qFormat/>
    <w:rsid w:val="00722107"/>
    <w:pPr>
      <w:spacing w:before="200" w:beforeAutospacing="1" w:after="100" w:afterAutospacing="1"/>
      <w:outlineLvl w:val="1"/>
    </w:pPr>
    <w:rPr>
      <w:rFonts w:eastAsia="Times New Roman" w:cs="Times New Roman"/>
      <w:b/>
      <w:bCs/>
      <w:color w:val="0072C7"/>
      <w:sz w:val="24"/>
      <w:szCs w:val="36"/>
      <w:lang w:eastAsia="sv-SE"/>
    </w:rPr>
  </w:style>
  <w:style w:type="paragraph" w:styleId="Rubrik3">
    <w:name w:val="heading 3"/>
    <w:basedOn w:val="Normal"/>
    <w:link w:val="Rubrik3Char"/>
    <w:uiPriority w:val="9"/>
    <w:qFormat/>
    <w:rsid w:val="0072210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styleId="Rubrik4">
    <w:name w:val="heading 4"/>
    <w:basedOn w:val="Normal"/>
    <w:link w:val="Rubrik4Char"/>
    <w:uiPriority w:val="9"/>
    <w:qFormat/>
    <w:rsid w:val="00722107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A0DED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DA0DED"/>
  </w:style>
  <w:style w:type="paragraph" w:styleId="Sidfot">
    <w:name w:val="footer"/>
    <w:basedOn w:val="Normal"/>
    <w:link w:val="SidfotChar"/>
    <w:uiPriority w:val="99"/>
    <w:unhideWhenUsed/>
    <w:rsid w:val="00DA0DED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A0DED"/>
  </w:style>
  <w:style w:type="character" w:customStyle="1" w:styleId="Rubrik2Char">
    <w:name w:val="Rubrik 2 Char"/>
    <w:basedOn w:val="Standardstycketeckensnitt"/>
    <w:link w:val="Rubrik2"/>
    <w:uiPriority w:val="9"/>
    <w:rsid w:val="00722107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722107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customStyle="1" w:styleId="Rubrik4Char">
    <w:name w:val="Rubrik 4 Char"/>
    <w:basedOn w:val="Standardstycketeckensnitt"/>
    <w:link w:val="Rubrik4"/>
    <w:uiPriority w:val="9"/>
    <w:rsid w:val="00722107"/>
    <w:rPr>
      <w:rFonts w:ascii="Times New Roman" w:eastAsia="Times New Roman" w:hAnsi="Times New Roman" w:cs="Times New Roman"/>
      <w:b/>
      <w:bCs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7221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character" w:styleId="Stark">
    <w:name w:val="Strong"/>
    <w:basedOn w:val="Standardstycketeckensnitt"/>
    <w:uiPriority w:val="22"/>
    <w:qFormat/>
    <w:rsid w:val="00722107"/>
    <w:rPr>
      <w:b/>
      <w:bCs/>
    </w:rPr>
  </w:style>
  <w:style w:type="character" w:styleId="Hyperlnk">
    <w:name w:val="Hyperlink"/>
    <w:basedOn w:val="Standardstycketeckensnitt"/>
    <w:uiPriority w:val="99"/>
    <w:unhideWhenUsed/>
    <w:rsid w:val="00610DB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10DB2"/>
    <w:rPr>
      <w:color w:val="605E5C"/>
      <w:shd w:val="clear" w:color="auto" w:fill="E1DFDD"/>
    </w:rPr>
  </w:style>
  <w:style w:type="paragraph" w:styleId="Brdtext">
    <w:name w:val="Body Text"/>
    <w:basedOn w:val="Normal"/>
    <w:link w:val="BrdtextChar"/>
    <w:semiHidden/>
    <w:rsid w:val="001842BB"/>
    <w:rPr>
      <w:rFonts w:ascii="Times New Roman" w:eastAsia="Times New Roman" w:hAnsi="Times New Roman" w:cs="Times New Roman"/>
      <w:sz w:val="20"/>
      <w:lang w:eastAsia="sv-SE"/>
    </w:rPr>
  </w:style>
  <w:style w:type="character" w:customStyle="1" w:styleId="BrdtextChar">
    <w:name w:val="Brödtext Char"/>
    <w:basedOn w:val="Standardstycketeckensnitt"/>
    <w:link w:val="Brdtext"/>
    <w:semiHidden/>
    <w:rsid w:val="001842BB"/>
    <w:rPr>
      <w:rFonts w:ascii="Times New Roman" w:eastAsia="Times New Roman" w:hAnsi="Times New Roman" w:cs="Times New Roman"/>
      <w:sz w:val="20"/>
      <w:lang w:eastAsia="sv-SE"/>
    </w:rPr>
  </w:style>
  <w:style w:type="paragraph" w:styleId="Liststycke">
    <w:name w:val="List Paragraph"/>
    <w:basedOn w:val="Normal"/>
    <w:uiPriority w:val="34"/>
    <w:qFormat/>
    <w:rsid w:val="001A1C6C"/>
    <w:pPr>
      <w:ind w:left="720"/>
      <w:contextualSpacing/>
    </w:pPr>
  </w:style>
  <w:style w:type="table" w:styleId="Tabellrutnt">
    <w:name w:val="Table Grid"/>
    <w:basedOn w:val="Normaltabell"/>
    <w:uiPriority w:val="39"/>
    <w:rsid w:val="008B1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DC2E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rdtext2">
    <w:name w:val="Body Text 2"/>
    <w:basedOn w:val="Normal"/>
    <w:link w:val="Brdtext2Char"/>
    <w:uiPriority w:val="99"/>
    <w:semiHidden/>
    <w:unhideWhenUsed/>
    <w:rsid w:val="00DC2E71"/>
    <w:pPr>
      <w:spacing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DC2E71"/>
  </w:style>
  <w:style w:type="paragraph" w:styleId="Rubrik">
    <w:name w:val="Title"/>
    <w:basedOn w:val="Normal"/>
    <w:link w:val="RubrikChar"/>
    <w:qFormat/>
    <w:rsid w:val="002031E7"/>
    <w:pPr>
      <w:spacing w:after="100"/>
      <w:jc w:val="center"/>
    </w:pPr>
    <w:rPr>
      <w:rFonts w:eastAsia="Times New Roman" w:cs="Times New Roman"/>
      <w:b/>
      <w:color w:val="002A69"/>
      <w:sz w:val="40"/>
      <w:szCs w:val="20"/>
      <w:lang w:eastAsia="sv-SE"/>
    </w:rPr>
  </w:style>
  <w:style w:type="character" w:customStyle="1" w:styleId="RubrikChar">
    <w:name w:val="Rubrik Char"/>
    <w:basedOn w:val="Standardstycketeckensnitt"/>
    <w:link w:val="Rubrik"/>
    <w:rsid w:val="002031E7"/>
    <w:rPr>
      <w:rFonts w:ascii="Arial" w:eastAsia="Times New Roman" w:hAnsi="Arial" w:cs="Times New Roman"/>
      <w:b/>
      <w:sz w:val="28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7401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7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4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0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6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50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42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63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39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10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2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8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2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12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1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23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59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8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90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9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0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00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9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09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46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31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0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67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33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12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37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40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48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45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32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28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6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00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2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48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7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6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67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98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37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5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8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80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8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20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1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17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8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12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79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5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37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46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99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55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3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8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59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9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17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9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63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15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68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1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1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1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90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1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9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2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07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98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4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65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2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75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13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91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1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16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85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97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29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63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58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66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78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8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64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6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52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7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2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43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05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16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19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9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70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83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8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5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08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98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73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92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66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67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18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1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67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34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4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76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3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87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1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87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03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40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6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41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85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72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94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59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77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7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9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4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3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08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3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34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9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70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64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7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24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0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0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2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71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69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04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20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40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9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2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96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94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6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67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1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86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1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5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57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68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27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95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3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17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93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44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20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696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5837371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1360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826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6747681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5525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na\Dropbox\Nacka_IBK_Grafisk_Produktion\19_A4_Mallar_Kansliet\Info_A4\Info_A4_mall_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5b7e34-fa13-4c57-be74-f2bf0453d487" xsi:nil="true"/>
    <lcf76f155ced4ddcb4097134ff3c332f xmlns="7b11d874-14a3-44c9-9a0c-7562e82ae4d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D142E60AA9614B9C24354B3004B964" ma:contentTypeVersion="11" ma:contentTypeDescription="Create a new document." ma:contentTypeScope="" ma:versionID="879949b68c2f5bfcbfa4aaf412a9470e">
  <xsd:schema xmlns:xsd="http://www.w3.org/2001/XMLSchema" xmlns:xs="http://www.w3.org/2001/XMLSchema" xmlns:p="http://schemas.microsoft.com/office/2006/metadata/properties" xmlns:ns2="7b11d874-14a3-44c9-9a0c-7562e82ae4de" xmlns:ns3="235b7e34-fa13-4c57-be74-f2bf0453d487" targetNamespace="http://schemas.microsoft.com/office/2006/metadata/properties" ma:root="true" ma:fieldsID="5ea26081195dc476518f6ba8cc60d4bc" ns2:_="" ns3:_="">
    <xsd:import namespace="7b11d874-14a3-44c9-9a0c-7562e82ae4de"/>
    <xsd:import namespace="235b7e34-fa13-4c57-be74-f2bf0453d4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11d874-14a3-44c9-9a0c-7562e82ae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028d196-f58d-4654-a3e7-7b6e8e26b1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b7e34-fa13-4c57-be74-f2bf0453d48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bcb016d-0b3e-4f48-8d08-f135ddf972b5}" ma:internalName="TaxCatchAll" ma:showField="CatchAllData" ma:web="235b7e34-fa13-4c57-be74-f2bf0453d4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5F834F-5475-465A-9081-FDF90DA1C91E}">
  <ds:schemaRefs>
    <ds:schemaRef ds:uri="http://schemas.microsoft.com/office/2006/metadata/properties"/>
    <ds:schemaRef ds:uri="http://schemas.microsoft.com/office/infopath/2007/PartnerControls"/>
    <ds:schemaRef ds:uri="235b7e34-fa13-4c57-be74-f2bf0453d487"/>
    <ds:schemaRef ds:uri="7b11d874-14a3-44c9-9a0c-7562e82ae4de"/>
  </ds:schemaRefs>
</ds:datastoreItem>
</file>

<file path=customXml/itemProps2.xml><?xml version="1.0" encoding="utf-8"?>
<ds:datastoreItem xmlns:ds="http://schemas.openxmlformats.org/officeDocument/2006/customXml" ds:itemID="{DF4F245F-7883-4ABE-AD40-A64FC16304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152672-4303-4180-BC68-289C1428EB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11d874-14a3-44c9-9a0c-7562e82ae4de"/>
    <ds:schemaRef ds:uri="235b7e34-fa13-4c57-be74-f2bf0453d4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1EC9CE-BB95-4E04-A78C-F440A1F9FE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Info_A4_mall_v2</Template>
  <TotalTime>10273</TotalTime>
  <Pages>4</Pages>
  <Words>377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Sanna Rådström</dc:creator>
  <cp:keywords/>
  <dc:description/>
  <cp:lastModifiedBy>Jeanette Ericsson</cp:lastModifiedBy>
  <cp:revision>235</cp:revision>
  <cp:lastPrinted>2024-09-27T12:30:00Z</cp:lastPrinted>
  <dcterms:created xsi:type="dcterms:W3CDTF">2023-02-24T12:04:00Z</dcterms:created>
  <dcterms:modified xsi:type="dcterms:W3CDTF">2026-10-20T12:59:00Z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0x010100AFD142E60AA9614B9C24354B3004B964</vt:lpwstr>
  </property>
  <property fmtid="{D5CDD505-2E9C-101B-9397-08002B2CF9AE}" pid="3" name="MediaServiceImageTags">
    <vt:lpwstr/>
  </property>
</Properties>
</file>