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6BE1E" w14:textId="37AE6A4D" w:rsidR="002B7530" w:rsidRDefault="0031137B" w:rsidP="001A1D21">
      <w:pPr>
        <w:jc w:val="center"/>
        <w:rPr>
          <w:rFonts w:ascii="Helvetica" w:hAnsi="Helvetica" w:cs="Helvetica"/>
          <w:b/>
          <w:bCs/>
          <w:color w:val="2F5496" w:themeColor="accent1" w:themeShade="BF"/>
        </w:rPr>
      </w:pPr>
      <w:r w:rsidRPr="009572AE">
        <w:rPr>
          <w:rFonts w:ascii="Helvetica" w:hAnsi="Helvetica" w:cs="Helvetica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930E3F0" wp14:editId="1D0F47B7">
                <wp:simplePos x="0" y="0"/>
                <wp:positionH relativeFrom="page">
                  <wp:posOffset>114300</wp:posOffset>
                </wp:positionH>
                <wp:positionV relativeFrom="paragraph">
                  <wp:posOffset>-616585</wp:posOffset>
                </wp:positionV>
                <wp:extent cx="6597650" cy="1549400"/>
                <wp:effectExtent l="0" t="0" r="0" b="0"/>
                <wp:wrapNone/>
                <wp:docPr id="885581130" name="Grup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7650" cy="1549400"/>
                          <a:chOff x="0" y="0"/>
                          <a:chExt cx="4860101" cy="1511071"/>
                        </a:xfrm>
                      </wpg:grpSpPr>
                      <wpg:grpSp>
                        <wpg:cNvPr id="1204233929" name="Grupp 1204233929"/>
                        <wpg:cNvGrpSpPr/>
                        <wpg:grpSpPr>
                          <a:xfrm>
                            <a:off x="0" y="0"/>
                            <a:ext cx="4860101" cy="922725"/>
                            <a:chOff x="0" y="0"/>
                            <a:chExt cx="4322327" cy="820625"/>
                          </a:xfrm>
                        </wpg:grpSpPr>
                        <pic:pic xmlns:pic="http://schemas.openxmlformats.org/drawingml/2006/picture">
                          <pic:nvPicPr>
                            <pic:cNvPr id="1693023371" name="Bildobjekt 169302337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1868615" y="0"/>
                              <a:ext cx="808053" cy="82062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754077618" name="Bildobjekt 1754077618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2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920849" y="0"/>
                              <a:ext cx="948472" cy="819594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355527388" name="Bildobjekt 355527388" descr="En bild som visar person, Sport, sport, Sportuniform&#10;&#10;Automatiskt genererad beskrivni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3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0"/>
                              <a:ext cx="920849" cy="819592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60016831" name="Bildobjekt 1360016831" descr="En bild som visar person, innebandy, Människoansikte, klädsel&#10;&#10;Automatiskt genererad beskrivni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4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3451844" y="0"/>
                              <a:ext cx="870483" cy="795414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849477274" name="Bildobjekt 1849477274" descr="En bild som visar person, klädsel, Människoansikte, innebandy&#10;&#10;Automatiskt genererad beskrivni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5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2665417" y="0"/>
                              <a:ext cx="805777" cy="79541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397178083" name="Grupp 397178083"/>
                        <wpg:cNvGrpSpPr/>
                        <wpg:grpSpPr>
                          <a:xfrm>
                            <a:off x="1" y="786787"/>
                            <a:ext cx="4855337" cy="724284"/>
                            <a:chOff x="1" y="786787"/>
                            <a:chExt cx="4158611" cy="620352"/>
                          </a:xfrm>
                        </wpg:grpSpPr>
                        <pic:pic xmlns:pic="http://schemas.openxmlformats.org/drawingml/2006/picture">
                          <pic:nvPicPr>
                            <pic:cNvPr id="1411171361" name="Bildobjekt 1411171361" descr="En bild som visar person, sport, spelare, friidrott&#10;&#10;Automatiskt genererad beskrivni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6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2509787" y="809111"/>
                              <a:ext cx="489900" cy="598028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818705103" name="Bildobjekt 818705103" descr="En bild som visar person&#10;&#10;Automatiskt genererad beskrivni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7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 l="-2"/>
                            <a:stretch/>
                          </pic:blipFill>
                          <pic:spPr>
                            <a:xfrm>
                              <a:off x="2005897" y="810566"/>
                              <a:ext cx="528299" cy="596573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04739814" name="Bildobjekt 10473981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990888" y="809111"/>
                              <a:ext cx="558026" cy="598028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290438085" name="Bildobjekt 1290438085" descr="En bild som visar person, sport, innebandy, idrott&#10;&#10;Automatiskt genererad beskrivni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9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1548915" y="810566"/>
                              <a:ext cx="474780" cy="596573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15418629" name="Bildobjekt 1315418629" descr="En bild som visar innebandy, person, klädsel, sportutrustning&#10;&#10;Automatiskt genererad beskrivni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0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3543415" y="815490"/>
                              <a:ext cx="615197" cy="59164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359578124" name="Bildobjekt 359578124" descr="En bild som visar person, klädsel, sport, Människoansikte&#10;&#10;Automatiskt genererad beskrivni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1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 b="-1"/>
                            <a:stretch/>
                          </pic:blipFill>
                          <pic:spPr>
                            <a:xfrm>
                              <a:off x="2999686" y="809111"/>
                              <a:ext cx="694821" cy="598028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70225823" name="Bildobjekt 270225823" descr="En bild som visar person, klädsel, Människoansikte, leende&#10;&#10;Automatiskt genererad beskrivni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2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 rot="16200000">
                              <a:off x="-25919" y="812709"/>
                              <a:ext cx="620349" cy="568509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132842519" name="Bildobjekt 1132842519" descr="En bild som visar vägg, inomhus, bågskytte&#10;&#10;Automatiskt genererad beskrivni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3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 rot="16200000">
                              <a:off x="485860" y="863090"/>
                              <a:ext cx="620347" cy="467742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80D67A" id="Grupp 1" o:spid="_x0000_s1026" style="position:absolute;margin-left:9pt;margin-top:-48.55pt;width:519.5pt;height:122pt;z-index:251659264;mso-position-horizontal-relative:page;mso-width-relative:margin;mso-height-relative:margin" coordsize="48601,1511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">
                <v:group id="Grupp 1204233929" o:spid="_x0000_s1027" style="position:absolute;width:48601;height:9227" coordsize="43223,8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Bildobjekt 1693023371" o:spid="_x0000_s1028" type="#_x0000_t75" style="position:absolute;left:18686;width:8080;height:82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">
                    <v:imagedata r:id="rId24" o:title=""/>
                  </v:shape>
                  <v:shape id="Bildobjekt 1754077618" o:spid="_x0000_s1029" type="#_x0000_t75" style="position:absolute;left:9208;width:9485;height:8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">
                    <v:imagedata r:id="rId25" o:title=""/>
                  </v:shape>
                  <v:shape id="Bildobjekt 355527388" o:spid="_x0000_s1030" type="#_x0000_t75" alt="En bild som visar person, Sport, sport, Sportuniform&#10;&#10;Automatiskt genererad beskrivning" style="position:absolute;width:9208;height:8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">
                    <v:imagedata r:id="rId26" o:title="En bild som visar person, Sport, sport, Sportuniform&#10;&#10;Automatiskt genererad beskrivning"/>
                  </v:shape>
                  <v:shape id="Bildobjekt 1360016831" o:spid="_x0000_s1031" type="#_x0000_t75" alt="En bild som visar person, innebandy, Människoansikte, klädsel&#10;&#10;Automatiskt genererad beskrivning" style="position:absolute;left:34518;width:8705;height:7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">
                    <v:imagedata r:id="rId27" o:title="En bild som visar person, innebandy, Människoansikte, klädsel&#10;&#10;Automatiskt genererad beskrivning"/>
                  </v:shape>
                  <v:shape id="Bildobjekt 1849477274" o:spid="_x0000_s1032" type="#_x0000_t75" alt="En bild som visar person, klädsel, Människoansikte, innebandy&#10;&#10;Automatiskt genererad beskrivning" style="position:absolute;left:26654;width:8057;height:7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">
                    <v:imagedata r:id="rId28" o:title="En bild som visar person, klädsel, Människoansikte, innebandy&#10;&#10;Automatiskt genererad beskrivning"/>
                  </v:shape>
                </v:group>
                <v:group id="Grupp 397178083" o:spid="_x0000_s1033" style="position:absolute;top:7867;width:48553;height:7243" coordorigin=",7867" coordsize="41586,6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">
                  <v:shape id="Bildobjekt 1411171361" o:spid="_x0000_s1034" type="#_x0000_t75" alt="En bild som visar person, sport, spelare, friidrott&#10;&#10;Automatiskt genererad beskrivning" style="position:absolute;left:25097;top:8091;width:4899;height:5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">
                    <v:imagedata r:id="rId29" o:title="En bild som visar person, sport, spelare, friidrott&#10;&#10;Automatiskt genererad beskrivning"/>
                  </v:shape>
                  <v:shape id="Bildobjekt 818705103" o:spid="_x0000_s1035" type="#_x0000_t75" alt="En bild som visar person&#10;&#10;Automatiskt genererad beskrivning" style="position:absolute;left:20058;top:8105;width:5283;height:59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">
                    <v:imagedata r:id="rId30" o:title="En bild som visar person&#10;&#10;Automatiskt genererad beskrivning" cropleft="-1f"/>
                  </v:shape>
                  <v:shape id="Bildobjekt 104739814" o:spid="_x0000_s1036" type="#_x0000_t75" style="position:absolute;left:9908;top:8091;width:5581;height:5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">
                    <v:imagedata r:id="rId31" o:title=""/>
                  </v:shape>
                  <v:shape id="Bildobjekt 1290438085" o:spid="_x0000_s1037" type="#_x0000_t75" alt="En bild som visar person, sport, innebandy, idrott&#10;&#10;Automatiskt genererad beskrivning" style="position:absolute;left:15489;top:8105;width:4747;height:59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">
                    <v:imagedata r:id="rId32" o:title="En bild som visar person, sport, innebandy, idrott&#10;&#10;Automatiskt genererad beskrivning"/>
                  </v:shape>
                  <v:shape id="Bildobjekt 1315418629" o:spid="_x0000_s1038" type="#_x0000_t75" alt="En bild som visar innebandy, person, klädsel, sportutrustning&#10;&#10;Automatiskt genererad beskrivning" style="position:absolute;left:35434;top:8154;width:6152;height:59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">
                    <v:imagedata r:id="rId33" o:title="En bild som visar innebandy, person, klädsel, sportutrustning&#10;&#10;Automatiskt genererad beskrivning"/>
                  </v:shape>
                  <v:shape id="Bildobjekt 359578124" o:spid="_x0000_s1039" type="#_x0000_t75" alt="En bild som visar person, klädsel, sport, Människoansikte&#10;&#10;Automatiskt genererad beskrivning" style="position:absolute;left:29996;top:8091;width:6949;height:5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">
                    <v:imagedata r:id="rId34" o:title="En bild som visar person, klädsel, sport, Människoansikte&#10;&#10;Automatiskt genererad beskrivning" cropbottom="-1f"/>
                  </v:shape>
                  <v:shape id="Bildobjekt 270225823" o:spid="_x0000_s1040" type="#_x0000_t75" alt="En bild som visar person, klädsel, Människoansikte, leende&#10;&#10;Automatiskt genererad beskrivning" style="position:absolute;left:-259;top:8126;width:6204;height:5685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">
                    <v:imagedata r:id="rId35" o:title="En bild som visar person, klädsel, Människoansikte, leende&#10;&#10;Automatiskt genererad beskrivning"/>
                  </v:shape>
                  <v:shape id="Bildobjekt 1132842519" o:spid="_x0000_s1041" type="#_x0000_t75" alt="En bild som visar vägg, inomhus, bågskytte&#10;&#10;Automatiskt genererad beskrivning" style="position:absolute;left:4858;top:8630;width:6204;height:4678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">
                    <v:imagedata r:id="rId36" o:title="En bild som visar vägg, inomhus, bågskytte&#10;&#10;Automatiskt genererad beskrivning"/>
                  </v:shape>
                </v:group>
                <w10:wrap anchorx="page"/>
              </v:group>
            </w:pict>
          </mc:Fallback>
        </mc:AlternateContent>
      </w:r>
    </w:p>
    <w:p w14:paraId="07A6AB10" w14:textId="77777777" w:rsidR="0031137B" w:rsidRDefault="0031137B" w:rsidP="001A1D21">
      <w:pPr>
        <w:jc w:val="center"/>
        <w:rPr>
          <w:rFonts w:ascii="Helvetica" w:hAnsi="Helvetica" w:cs="Helvetica"/>
          <w:b/>
          <w:bCs/>
          <w:color w:val="2F5496" w:themeColor="accent1" w:themeShade="BF"/>
        </w:rPr>
      </w:pPr>
    </w:p>
    <w:p w14:paraId="528249F3" w14:textId="77777777" w:rsidR="0031137B" w:rsidRDefault="0031137B" w:rsidP="001A1D21">
      <w:pPr>
        <w:jc w:val="center"/>
        <w:rPr>
          <w:rFonts w:ascii="Helvetica" w:hAnsi="Helvetica" w:cs="Helvetica"/>
          <w:b/>
          <w:bCs/>
          <w:color w:val="2F5496" w:themeColor="accent1" w:themeShade="BF"/>
        </w:rPr>
      </w:pPr>
    </w:p>
    <w:p w14:paraId="3BFD0D09" w14:textId="77777777" w:rsidR="0031137B" w:rsidRDefault="0031137B" w:rsidP="001A1D21">
      <w:pPr>
        <w:jc w:val="center"/>
        <w:rPr>
          <w:rFonts w:ascii="Helvetica" w:hAnsi="Helvetica" w:cs="Helvetica"/>
          <w:b/>
          <w:bCs/>
          <w:color w:val="2F5496" w:themeColor="accent1" w:themeShade="BF"/>
        </w:rPr>
      </w:pPr>
    </w:p>
    <w:p w14:paraId="297E4692" w14:textId="77777777" w:rsidR="0031137B" w:rsidRDefault="0031137B" w:rsidP="001A1D21">
      <w:pPr>
        <w:jc w:val="center"/>
        <w:rPr>
          <w:rFonts w:ascii="Helvetica" w:hAnsi="Helvetica" w:cs="Helvetica"/>
          <w:b/>
          <w:bCs/>
          <w:color w:val="2F5496" w:themeColor="accent1" w:themeShade="BF"/>
        </w:rPr>
      </w:pPr>
    </w:p>
    <w:p w14:paraId="23CE2D59" w14:textId="77777777" w:rsidR="0031137B" w:rsidRDefault="0031137B" w:rsidP="001A1D21">
      <w:pPr>
        <w:jc w:val="center"/>
        <w:rPr>
          <w:rFonts w:ascii="Helvetica" w:hAnsi="Helvetica" w:cs="Helvetica"/>
          <w:b/>
          <w:bCs/>
          <w:color w:val="2F5496" w:themeColor="accent1" w:themeShade="BF"/>
        </w:rPr>
      </w:pPr>
    </w:p>
    <w:p w14:paraId="0FD483CA" w14:textId="7F483EEF" w:rsidR="009572AE" w:rsidRPr="009572AE" w:rsidRDefault="009572AE" w:rsidP="0031137B">
      <w:pPr>
        <w:jc w:val="center"/>
        <w:rPr>
          <w:rFonts w:ascii="Helvetica" w:hAnsi="Helvetica" w:cs="Helvetica"/>
          <w:b/>
        </w:rPr>
      </w:pPr>
      <w:r w:rsidRPr="009572AE">
        <w:rPr>
          <w:rFonts w:ascii="Helvetica" w:hAnsi="Helvetica" w:cs="Helvetica"/>
          <w:b/>
        </w:rPr>
        <w:t>Värdegrundsarbete Nacka IBK</w:t>
      </w:r>
    </w:p>
    <w:p w14:paraId="7B5ED589" w14:textId="4B407C38" w:rsidR="00A5054E" w:rsidRDefault="002517B6" w:rsidP="0031137B">
      <w:pPr>
        <w:jc w:val="center"/>
        <w:rPr>
          <w:b/>
        </w:rPr>
      </w:pPr>
      <w:r>
        <w:rPr>
          <w:b/>
        </w:rPr>
        <w:t>”Välkomnade”</w:t>
      </w:r>
    </w:p>
    <w:p w14:paraId="317C53A2" w14:textId="35A7BB5A" w:rsidR="002517B6" w:rsidRPr="001B07C5" w:rsidRDefault="00271A6C" w:rsidP="0031137B">
      <w:pPr>
        <w:jc w:val="center"/>
      </w:pPr>
      <w:r w:rsidRPr="001B07C5">
        <w:t>Genom att vara välkomnande skapar Nacka IBK gemenskap och tillhörighet</w:t>
      </w:r>
    </w:p>
    <w:p w14:paraId="38C7D0BE" w14:textId="77777777" w:rsidR="00A5054E" w:rsidRDefault="00A5054E" w:rsidP="00A5054E">
      <w:pPr>
        <w:rPr>
          <w:b/>
        </w:rPr>
      </w:pPr>
    </w:p>
    <w:p w14:paraId="2C176D97" w14:textId="0032D2A6" w:rsidR="00A5054E" w:rsidRDefault="00A5054E" w:rsidP="00A5054E">
      <w:r w:rsidRPr="00685A3F">
        <w:rPr>
          <w:b/>
        </w:rPr>
        <w:t>Vad</w:t>
      </w:r>
      <w:r>
        <w:t xml:space="preserve"> betyder det här för er?</w:t>
      </w:r>
    </w:p>
    <w:p w14:paraId="19D3F307" w14:textId="77777777" w:rsidR="00A5054E" w:rsidRDefault="00A5054E" w:rsidP="00A5054E">
      <w:pPr>
        <w:spacing w:line="480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lastRenderedPageBreak/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31F1DB8" w14:textId="77777777" w:rsidR="00A5054E" w:rsidRPr="00685A3F" w:rsidRDefault="00A5054E" w:rsidP="00A5054E">
      <w:pPr>
        <w:spacing w:line="480" w:lineRule="auto"/>
        <w:rPr>
          <w:u w:val="single"/>
        </w:rPr>
      </w:pPr>
      <w:r w:rsidRPr="00685A3F">
        <w:rPr>
          <w:b/>
        </w:rPr>
        <w:t>Varför</w:t>
      </w:r>
      <w:r>
        <w:t xml:space="preserve"> är det viktigt?</w:t>
      </w:r>
    </w:p>
    <w:p w14:paraId="0BC4154E" w14:textId="77777777" w:rsidR="00A5054E" w:rsidRDefault="00A5054E" w:rsidP="00A5054E">
      <w:pPr>
        <w:spacing w:line="480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lastRenderedPageBreak/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C7215BE" w14:textId="77777777" w:rsidR="00A5054E" w:rsidRDefault="00A5054E" w:rsidP="00A5054E">
      <w:pPr>
        <w:spacing w:line="480" w:lineRule="auto"/>
      </w:pPr>
      <w:r w:rsidRPr="00685A3F">
        <w:rPr>
          <w:b/>
        </w:rPr>
        <w:t>Hur</w:t>
      </w:r>
      <w:r>
        <w:t xml:space="preserve"> ska ni </w:t>
      </w:r>
      <w:proofErr w:type="gramStart"/>
      <w:r>
        <w:t>gör</w:t>
      </w:r>
      <w:proofErr w:type="gramEnd"/>
      <w:r>
        <w:t xml:space="preserve"> det levande? Vad måste du säga och göra för att detta ska bli verklighet?</w:t>
      </w:r>
    </w:p>
    <w:p w14:paraId="3FB91402" w14:textId="77777777" w:rsidR="00A5054E" w:rsidRDefault="00A5054E" w:rsidP="00A5054E">
      <w:pPr>
        <w:spacing w:line="480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lastRenderedPageBreak/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lastRenderedPageBreak/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C6068F8" w14:textId="4B9C2661" w:rsidR="006001D8" w:rsidRDefault="006A64C5" w:rsidP="006A64C5">
      <w:pPr>
        <w:jc w:val="center"/>
        <w:rPr>
          <w:b/>
        </w:rPr>
      </w:pPr>
      <w:r w:rsidRPr="006A64C5">
        <w:rPr>
          <w:b/>
        </w:rPr>
        <w:t>Rörelseglädje</w:t>
      </w:r>
    </w:p>
    <w:p w14:paraId="515C3CE9" w14:textId="04B179AC" w:rsidR="001900A8" w:rsidRDefault="001900A8" w:rsidP="006A64C5">
      <w:pPr>
        <w:jc w:val="center"/>
        <w:rPr>
          <w:b/>
        </w:rPr>
      </w:pPr>
      <w:r w:rsidRPr="001900A8">
        <w:rPr>
          <w:bCs/>
        </w:rPr>
        <w:t>Genom att främja rörelseglädje skapas en positiv miljö där spelare motiveras att delta och engagera sig</w:t>
      </w:r>
      <w:r w:rsidRPr="001900A8">
        <w:rPr>
          <w:b/>
        </w:rPr>
        <w:t xml:space="preserve">.                     </w:t>
      </w:r>
    </w:p>
    <w:p w14:paraId="35B4E3A4" w14:textId="7A2519EC" w:rsidR="00A5054E" w:rsidRDefault="00A5054E" w:rsidP="00A5054E">
      <w:r w:rsidRPr="00685A3F">
        <w:rPr>
          <w:b/>
        </w:rPr>
        <w:t>Vad</w:t>
      </w:r>
      <w:r>
        <w:t xml:space="preserve"> betyder det här för er?</w:t>
      </w:r>
    </w:p>
    <w:p w14:paraId="778DD940" w14:textId="77777777" w:rsidR="00A5054E" w:rsidRDefault="00A5054E" w:rsidP="00A5054E">
      <w:pPr>
        <w:spacing w:line="480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lastRenderedPageBreak/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lastRenderedPageBreak/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7D461D1" w14:textId="77777777" w:rsidR="00A5054E" w:rsidRPr="00685A3F" w:rsidRDefault="00A5054E" w:rsidP="00A5054E">
      <w:pPr>
        <w:spacing w:line="480" w:lineRule="auto"/>
        <w:rPr>
          <w:u w:val="single"/>
        </w:rPr>
      </w:pPr>
      <w:r w:rsidRPr="00685A3F">
        <w:rPr>
          <w:b/>
        </w:rPr>
        <w:t>Varför</w:t>
      </w:r>
      <w:r>
        <w:t xml:space="preserve"> är det viktigt?</w:t>
      </w:r>
    </w:p>
    <w:p w14:paraId="49B94240" w14:textId="77777777" w:rsidR="00A5054E" w:rsidRDefault="00A5054E" w:rsidP="00A5054E">
      <w:pPr>
        <w:spacing w:line="480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lastRenderedPageBreak/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32F7B59" w14:textId="7936187E" w:rsidR="00A5054E" w:rsidRDefault="00A5054E" w:rsidP="00A5054E">
      <w:pPr>
        <w:spacing w:line="480" w:lineRule="auto"/>
      </w:pPr>
      <w:r w:rsidRPr="00685A3F">
        <w:rPr>
          <w:b/>
        </w:rPr>
        <w:t>Hur</w:t>
      </w:r>
      <w:r>
        <w:t xml:space="preserve"> ska ni gör</w:t>
      </w:r>
      <w:r w:rsidR="00A90EFC">
        <w:t>a</w:t>
      </w:r>
      <w:r>
        <w:t xml:space="preserve"> det levande? Vad måste du säga och göra för att detta ska bli verklighet?</w:t>
      </w:r>
    </w:p>
    <w:p w14:paraId="2F9BE6F7" w14:textId="77777777" w:rsidR="00A5054E" w:rsidRDefault="00A5054E" w:rsidP="00A5054E">
      <w:pPr>
        <w:spacing w:line="480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lastRenderedPageBreak/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lastRenderedPageBreak/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E4917E4" w14:textId="7745C501" w:rsidR="001900A8" w:rsidRDefault="001900A8" w:rsidP="00A5054E">
      <w:pPr>
        <w:rPr>
          <w:b/>
        </w:rPr>
      </w:pPr>
      <w:r>
        <w:tab/>
      </w:r>
      <w:r w:rsidR="00A83A2C" w:rsidRPr="00FA6405">
        <w:rPr>
          <w:b/>
        </w:rPr>
        <w:t xml:space="preserve">Ledande  </w:t>
      </w:r>
    </w:p>
    <w:p w14:paraId="65D1E011" w14:textId="0564CC19" w:rsidR="00FA6405" w:rsidRPr="00EA222A" w:rsidRDefault="00EA222A" w:rsidP="00EA222A">
      <w:pPr>
        <w:jc w:val="center"/>
      </w:pPr>
      <w:r w:rsidRPr="00EA222A">
        <w:t>Vi är ledande, på och vid sidan av planen. I spelet, utveckling och hur vi driver vår verksamhet</w:t>
      </w:r>
    </w:p>
    <w:p w14:paraId="7B004280" w14:textId="77777777" w:rsidR="001900A8" w:rsidRDefault="001900A8" w:rsidP="00A5054E"/>
    <w:p w14:paraId="36DB1271" w14:textId="152657BA" w:rsidR="00A5054E" w:rsidRDefault="00A5054E" w:rsidP="00A5054E">
      <w:r w:rsidRPr="00685A3F">
        <w:rPr>
          <w:b/>
        </w:rPr>
        <w:t>Vad</w:t>
      </w:r>
      <w:r>
        <w:t xml:space="preserve"> betyder det här för er?</w:t>
      </w:r>
    </w:p>
    <w:p w14:paraId="0D5F5AFC" w14:textId="77777777" w:rsidR="00A5054E" w:rsidRDefault="00A5054E" w:rsidP="00A5054E">
      <w:pPr>
        <w:spacing w:line="480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lastRenderedPageBreak/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E323889" w14:textId="77777777" w:rsidR="00A5054E" w:rsidRPr="00685A3F" w:rsidRDefault="00A5054E" w:rsidP="00A5054E">
      <w:pPr>
        <w:spacing w:line="480" w:lineRule="auto"/>
        <w:rPr>
          <w:u w:val="single"/>
        </w:rPr>
      </w:pPr>
      <w:r w:rsidRPr="00685A3F">
        <w:rPr>
          <w:b/>
        </w:rPr>
        <w:t>Varför</w:t>
      </w:r>
      <w:r>
        <w:t xml:space="preserve"> är det viktigt?</w:t>
      </w:r>
    </w:p>
    <w:p w14:paraId="07AFA216" w14:textId="77777777" w:rsidR="00A5054E" w:rsidRDefault="00A5054E" w:rsidP="00A5054E">
      <w:pPr>
        <w:spacing w:line="480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lastRenderedPageBreak/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7E9CFF3" w14:textId="77777777" w:rsidR="00A5054E" w:rsidRDefault="00A5054E" w:rsidP="00A5054E">
      <w:pPr>
        <w:spacing w:line="480" w:lineRule="auto"/>
      </w:pPr>
      <w:r w:rsidRPr="00685A3F">
        <w:rPr>
          <w:b/>
        </w:rPr>
        <w:t>Hur</w:t>
      </w:r>
      <w:r>
        <w:t xml:space="preserve"> ska ni </w:t>
      </w:r>
      <w:proofErr w:type="gramStart"/>
      <w:r>
        <w:t>gör</w:t>
      </w:r>
      <w:proofErr w:type="gramEnd"/>
      <w:r>
        <w:t xml:space="preserve"> det levande? Vad måste du säga och göra för att detta ska bli verklighet?</w:t>
      </w:r>
    </w:p>
    <w:p w14:paraId="5FDB92B0" w14:textId="77777777" w:rsidR="00A5054E" w:rsidRDefault="00A5054E" w:rsidP="00A5054E">
      <w:pPr>
        <w:spacing w:line="480" w:lineRule="auto"/>
        <w:rPr>
          <w:u w:val="single"/>
        </w:rPr>
      </w:pPr>
      <w:r>
        <w:rPr>
          <w:u w:val="single"/>
        </w:rPr>
        <w:lastRenderedPageBreak/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lastRenderedPageBreak/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5975C0F" w14:textId="77777777" w:rsidR="00A5054E" w:rsidRDefault="00A5054E" w:rsidP="00A5054E">
      <w:pPr>
        <w:spacing w:line="480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AB35111" w14:textId="77777777" w:rsidR="00A5054E" w:rsidRDefault="00A5054E" w:rsidP="00A5054E">
      <w:pPr>
        <w:jc w:val="center"/>
        <w:rPr>
          <w:b/>
        </w:rPr>
      </w:pPr>
    </w:p>
    <w:p w14:paraId="486974C5" w14:textId="77777777" w:rsidR="006C465A" w:rsidRDefault="006C465A" w:rsidP="006C465A">
      <w:pPr>
        <w:jc w:val="center"/>
        <w:rPr>
          <w:b/>
        </w:rPr>
      </w:pPr>
      <w:r w:rsidRPr="006C465A">
        <w:rPr>
          <w:b/>
        </w:rPr>
        <w:t>Engagerande</w:t>
      </w:r>
    </w:p>
    <w:p w14:paraId="080A7BED" w14:textId="0D158057" w:rsidR="006C465A" w:rsidRDefault="006C465A" w:rsidP="006C465A">
      <w:pPr>
        <w:jc w:val="center"/>
        <w:rPr>
          <w:b/>
        </w:rPr>
      </w:pPr>
      <w:r w:rsidRPr="006C465A">
        <w:rPr>
          <w:b/>
          <w:bCs/>
        </w:rPr>
        <w:t>Nacka IBK:s vision är, vi betyder mer för fler. Vi engagerar fler.</w:t>
      </w:r>
    </w:p>
    <w:p w14:paraId="03B0DD2C" w14:textId="56279AC6" w:rsidR="00A5054E" w:rsidRDefault="00A5054E" w:rsidP="00A5054E">
      <w:r w:rsidRPr="00685A3F">
        <w:rPr>
          <w:b/>
        </w:rPr>
        <w:t>Vad</w:t>
      </w:r>
      <w:r>
        <w:t xml:space="preserve"> betyder det här för er?</w:t>
      </w:r>
    </w:p>
    <w:p w14:paraId="33218673" w14:textId="77777777" w:rsidR="00A5054E" w:rsidRDefault="00A5054E" w:rsidP="00A5054E">
      <w:pPr>
        <w:spacing w:line="480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lastRenderedPageBreak/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82FBCBA" w14:textId="77777777" w:rsidR="00A5054E" w:rsidRPr="00685A3F" w:rsidRDefault="00A5054E" w:rsidP="00A5054E">
      <w:pPr>
        <w:spacing w:line="480" w:lineRule="auto"/>
        <w:rPr>
          <w:u w:val="single"/>
        </w:rPr>
      </w:pPr>
      <w:r w:rsidRPr="00685A3F">
        <w:rPr>
          <w:b/>
        </w:rPr>
        <w:t>Varför</w:t>
      </w:r>
      <w:r>
        <w:t xml:space="preserve"> är det viktigt?</w:t>
      </w:r>
    </w:p>
    <w:p w14:paraId="4A67E1F8" w14:textId="77777777" w:rsidR="00A5054E" w:rsidRDefault="00A5054E" w:rsidP="00A5054E">
      <w:pPr>
        <w:spacing w:line="480" w:lineRule="auto"/>
        <w:rPr>
          <w:u w:val="single"/>
        </w:rPr>
      </w:pPr>
      <w:r>
        <w:rPr>
          <w:u w:val="single"/>
        </w:rPr>
        <w:lastRenderedPageBreak/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lastRenderedPageBreak/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E54BBFE" w14:textId="77777777" w:rsidR="00A5054E" w:rsidRDefault="00A5054E" w:rsidP="00A5054E">
      <w:pPr>
        <w:spacing w:line="480" w:lineRule="auto"/>
      </w:pPr>
      <w:r w:rsidRPr="00685A3F">
        <w:rPr>
          <w:b/>
        </w:rPr>
        <w:t>Hur</w:t>
      </w:r>
      <w:r>
        <w:t xml:space="preserve"> ska ni </w:t>
      </w:r>
      <w:proofErr w:type="gramStart"/>
      <w:r>
        <w:t>gör</w:t>
      </w:r>
      <w:proofErr w:type="gramEnd"/>
      <w:r>
        <w:t xml:space="preserve"> det levande? Vad måste du säga och göra för att detta ska bli verklighet?</w:t>
      </w:r>
    </w:p>
    <w:p w14:paraId="63BCAB08" w14:textId="77777777" w:rsidR="00A5054E" w:rsidRDefault="00A5054E" w:rsidP="00A5054E">
      <w:pPr>
        <w:spacing w:line="480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lastRenderedPageBreak/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br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7FA2EBE" w14:textId="77777777" w:rsidR="00A5054E" w:rsidRDefault="00A5054E" w:rsidP="00A5054E">
      <w:pPr>
        <w:jc w:val="center"/>
        <w:rPr>
          <w:b/>
        </w:rPr>
      </w:pPr>
    </w:p>
    <w:p w14:paraId="0F2F11E4" w14:textId="62EF07EC" w:rsidR="009572AE" w:rsidRPr="009572AE" w:rsidRDefault="009572AE" w:rsidP="009572AE">
      <w:pPr>
        <w:spacing w:line="480" w:lineRule="auto"/>
        <w:rPr>
          <w:rFonts w:ascii="Helvetica" w:hAnsi="Helvetica" w:cs="Helvetica"/>
          <w:u w:val="single"/>
        </w:rPr>
      </w:pPr>
      <w:r w:rsidRPr="009572AE">
        <w:rPr>
          <w:rFonts w:ascii="Helvetica" w:hAnsi="Helvetica" w:cs="Helvetica"/>
          <w:u w:val="single"/>
        </w:rPr>
        <w:tab/>
      </w:r>
      <w:r w:rsidRPr="009572AE">
        <w:rPr>
          <w:rFonts w:ascii="Helvetica" w:hAnsi="Helvetica" w:cs="Helvetica"/>
          <w:u w:val="single"/>
        </w:rPr>
        <w:tab/>
      </w:r>
      <w:r w:rsidRPr="009572AE">
        <w:rPr>
          <w:rFonts w:ascii="Helvetica" w:hAnsi="Helvetica" w:cs="Helvetica"/>
          <w:u w:val="single"/>
        </w:rPr>
        <w:tab/>
      </w:r>
      <w:r w:rsidRPr="009572AE">
        <w:rPr>
          <w:rFonts w:ascii="Helvetica" w:hAnsi="Helvetica" w:cs="Helvetica"/>
          <w:u w:val="single"/>
        </w:rPr>
        <w:tab/>
      </w:r>
    </w:p>
    <w:p w14:paraId="7D2AB49F" w14:textId="66061198" w:rsidR="00087C88" w:rsidRPr="009572AE" w:rsidRDefault="00087C88" w:rsidP="001A1D21">
      <w:pPr>
        <w:jc w:val="center"/>
        <w:rPr>
          <w:rFonts w:ascii="Helvetica" w:hAnsi="Helvetica" w:cs="Helvetica"/>
          <w:b/>
          <w:bCs/>
          <w:color w:val="2F5496" w:themeColor="accent1" w:themeShade="BF"/>
        </w:rPr>
      </w:pPr>
    </w:p>
    <w:sectPr w:rsidR="00087C88" w:rsidRPr="009572AE" w:rsidSect="006717A7">
      <w:headerReference w:type="even" r:id="rId37"/>
      <w:headerReference w:type="default" r:id="rId38"/>
      <w:footerReference w:type="even" r:id="rId39"/>
      <w:footerReference w:type="default" r:id="rId40"/>
      <w:headerReference w:type="first" r:id="rId41"/>
      <w:footerReference w:type="first" r:id="rId42"/>
      <w:pgSz w:w="11906" w:h="16838" w:code="9"/>
      <w:pgMar w:top="1701" w:right="1440" w:bottom="2041" w:left="1440" w:header="0" w:footer="0" w:gutter="0"/>
      <w:cols w:space="141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F8688" w14:textId="77777777" w:rsidR="00ED09F9" w:rsidRDefault="00ED09F9" w:rsidP="00DA0DED">
      <w:r>
        <w:separator/>
      </w:r>
    </w:p>
  </w:endnote>
  <w:endnote w:type="continuationSeparator" w:id="0">
    <w:p w14:paraId="791A47E3" w14:textId="77777777" w:rsidR="00ED09F9" w:rsidRDefault="00ED09F9" w:rsidP="00DA0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C659E" w14:textId="77777777" w:rsidR="00583CBA" w:rsidRDefault="00583CBA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D3C87" w14:textId="77777777" w:rsidR="009A2820" w:rsidRDefault="00D54C32">
    <w:pPr>
      <w:pStyle w:val="Sidfo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4772A37" wp14:editId="089C064A">
          <wp:simplePos x="0" y="0"/>
          <wp:positionH relativeFrom="margin">
            <wp:posOffset>-1673860</wp:posOffset>
          </wp:positionH>
          <wp:positionV relativeFrom="page">
            <wp:align>bottom</wp:align>
          </wp:positionV>
          <wp:extent cx="8526780" cy="1247140"/>
          <wp:effectExtent l="0" t="0" r="7620" b="0"/>
          <wp:wrapSquare wrapText="bothSides"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26780" cy="1247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7710D" w14:textId="77777777" w:rsidR="00583CBA" w:rsidRDefault="00583CBA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9307F" w14:textId="77777777" w:rsidR="00ED09F9" w:rsidRDefault="00ED09F9" w:rsidP="00DA0DED">
      <w:r>
        <w:separator/>
      </w:r>
    </w:p>
  </w:footnote>
  <w:footnote w:type="continuationSeparator" w:id="0">
    <w:p w14:paraId="3F056187" w14:textId="77777777" w:rsidR="00ED09F9" w:rsidRDefault="00ED09F9" w:rsidP="00DA0D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0C95D" w14:textId="77777777" w:rsidR="00583CBA" w:rsidRDefault="00583CBA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DB754" w14:textId="211C4502" w:rsidR="00DA0DED" w:rsidRDefault="00583CBA" w:rsidP="00C8045D">
    <w:pPr>
      <w:pStyle w:val="Sidhuvud"/>
      <w:ind w:left="3231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4E3981" wp14:editId="35868620">
          <wp:simplePos x="0" y="0"/>
          <wp:positionH relativeFrom="column">
            <wp:posOffset>2051050</wp:posOffset>
          </wp:positionH>
          <wp:positionV relativeFrom="paragraph">
            <wp:posOffset>0</wp:posOffset>
          </wp:positionV>
          <wp:extent cx="4991100" cy="1343025"/>
          <wp:effectExtent l="0" t="0" r="0" b="9525"/>
          <wp:wrapSquare wrapText="bothSides"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" name="Picture 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91100" cy="134302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BB3140">
      <w:rPr>
        <w:noProof/>
      </w:rP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87C8F" w14:textId="77777777" w:rsidR="00583CBA" w:rsidRDefault="00583CBA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12AA9"/>
    <w:multiLevelType w:val="multilevel"/>
    <w:tmpl w:val="BCEAC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B8491F"/>
    <w:multiLevelType w:val="hybridMultilevel"/>
    <w:tmpl w:val="F3B8748A"/>
    <w:lvl w:ilvl="0" w:tplc="62D024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FE14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ACE2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36A7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82E9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6833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DA58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0203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C29F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747AD6"/>
    <w:multiLevelType w:val="hybridMultilevel"/>
    <w:tmpl w:val="90769922"/>
    <w:lvl w:ilvl="0" w:tplc="9DCE5D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9220F2"/>
    <w:multiLevelType w:val="hybridMultilevel"/>
    <w:tmpl w:val="31F620AE"/>
    <w:lvl w:ilvl="0" w:tplc="F5EE5E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E4D8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645A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6EB6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32DE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12E9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7C31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10AC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1058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9B7007"/>
    <w:multiLevelType w:val="hybridMultilevel"/>
    <w:tmpl w:val="1E2279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65CE0"/>
    <w:multiLevelType w:val="hybridMultilevel"/>
    <w:tmpl w:val="38F6831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F068D"/>
    <w:multiLevelType w:val="multilevel"/>
    <w:tmpl w:val="174AE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5774B0"/>
    <w:multiLevelType w:val="multilevel"/>
    <w:tmpl w:val="B50E6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5D753E"/>
    <w:multiLevelType w:val="hybridMultilevel"/>
    <w:tmpl w:val="508A1BA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8005EB"/>
    <w:multiLevelType w:val="multilevel"/>
    <w:tmpl w:val="66F09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7654BB"/>
    <w:multiLevelType w:val="multilevel"/>
    <w:tmpl w:val="8D8A8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E2308D"/>
    <w:multiLevelType w:val="hybridMultilevel"/>
    <w:tmpl w:val="BC521C1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716D83"/>
    <w:multiLevelType w:val="hybridMultilevel"/>
    <w:tmpl w:val="153ACFA8"/>
    <w:lvl w:ilvl="0" w:tplc="B3EE243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430D4A"/>
    <w:multiLevelType w:val="hybridMultilevel"/>
    <w:tmpl w:val="1F38FF2C"/>
    <w:lvl w:ilvl="0" w:tplc="EA0C720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D60DF0"/>
    <w:multiLevelType w:val="hybridMultilevel"/>
    <w:tmpl w:val="505A1D16"/>
    <w:lvl w:ilvl="0" w:tplc="58DC537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9677479">
    <w:abstractNumId w:val="7"/>
  </w:num>
  <w:num w:numId="2" w16cid:durableId="784733719">
    <w:abstractNumId w:val="9"/>
  </w:num>
  <w:num w:numId="3" w16cid:durableId="813109184">
    <w:abstractNumId w:val="12"/>
  </w:num>
  <w:num w:numId="4" w16cid:durableId="40448924">
    <w:abstractNumId w:val="14"/>
  </w:num>
  <w:num w:numId="5" w16cid:durableId="1201935597">
    <w:abstractNumId w:val="13"/>
  </w:num>
  <w:num w:numId="6" w16cid:durableId="1662273175">
    <w:abstractNumId w:val="2"/>
  </w:num>
  <w:num w:numId="7" w16cid:durableId="1028798361">
    <w:abstractNumId w:val="5"/>
  </w:num>
  <w:num w:numId="8" w16cid:durableId="185139307">
    <w:abstractNumId w:val="8"/>
  </w:num>
  <w:num w:numId="9" w16cid:durableId="2081243045">
    <w:abstractNumId w:val="11"/>
  </w:num>
  <w:num w:numId="10" w16cid:durableId="1392076022">
    <w:abstractNumId w:val="4"/>
  </w:num>
  <w:num w:numId="11" w16cid:durableId="1910653190">
    <w:abstractNumId w:val="3"/>
  </w:num>
  <w:num w:numId="12" w16cid:durableId="2095202855">
    <w:abstractNumId w:val="1"/>
  </w:num>
  <w:num w:numId="13" w16cid:durableId="1653486408">
    <w:abstractNumId w:val="6"/>
  </w:num>
  <w:num w:numId="14" w16cid:durableId="284429527">
    <w:abstractNumId w:val="0"/>
  </w:num>
  <w:num w:numId="15" w16cid:durableId="8194633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419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68D"/>
    <w:rsid w:val="00000998"/>
    <w:rsid w:val="0000359C"/>
    <w:rsid w:val="00010330"/>
    <w:rsid w:val="000162E1"/>
    <w:rsid w:val="00031769"/>
    <w:rsid w:val="00042CC3"/>
    <w:rsid w:val="00046670"/>
    <w:rsid w:val="000543A3"/>
    <w:rsid w:val="00054CA5"/>
    <w:rsid w:val="00055F09"/>
    <w:rsid w:val="000622B7"/>
    <w:rsid w:val="00067170"/>
    <w:rsid w:val="000673CC"/>
    <w:rsid w:val="0008613D"/>
    <w:rsid w:val="00087C88"/>
    <w:rsid w:val="000A05CD"/>
    <w:rsid w:val="000A5922"/>
    <w:rsid w:val="000A7C8E"/>
    <w:rsid w:val="000B3DD0"/>
    <w:rsid w:val="000C3EAD"/>
    <w:rsid w:val="000D3D5C"/>
    <w:rsid w:val="000E504A"/>
    <w:rsid w:val="000F0CEC"/>
    <w:rsid w:val="000F3909"/>
    <w:rsid w:val="000F6C0C"/>
    <w:rsid w:val="00121E36"/>
    <w:rsid w:val="00126E64"/>
    <w:rsid w:val="001441DF"/>
    <w:rsid w:val="00156269"/>
    <w:rsid w:val="00156A73"/>
    <w:rsid w:val="00173A56"/>
    <w:rsid w:val="00182A42"/>
    <w:rsid w:val="001838E0"/>
    <w:rsid w:val="00183FF0"/>
    <w:rsid w:val="001842BB"/>
    <w:rsid w:val="00187282"/>
    <w:rsid w:val="001900A8"/>
    <w:rsid w:val="001A1C6C"/>
    <w:rsid w:val="001A1D21"/>
    <w:rsid w:val="001A5BC3"/>
    <w:rsid w:val="001B07C5"/>
    <w:rsid w:val="001B7BEF"/>
    <w:rsid w:val="001C1ABB"/>
    <w:rsid w:val="001D013F"/>
    <w:rsid w:val="001D34C3"/>
    <w:rsid w:val="001E56BC"/>
    <w:rsid w:val="002031E7"/>
    <w:rsid w:val="0020688D"/>
    <w:rsid w:val="0021476E"/>
    <w:rsid w:val="00220382"/>
    <w:rsid w:val="00224DDD"/>
    <w:rsid w:val="00226C06"/>
    <w:rsid w:val="002273A5"/>
    <w:rsid w:val="00227C7D"/>
    <w:rsid w:val="00241F22"/>
    <w:rsid w:val="00245BBC"/>
    <w:rsid w:val="00250EF2"/>
    <w:rsid w:val="002517B6"/>
    <w:rsid w:val="00266F05"/>
    <w:rsid w:val="002703C2"/>
    <w:rsid w:val="00270ABF"/>
    <w:rsid w:val="00271287"/>
    <w:rsid w:val="00271A6C"/>
    <w:rsid w:val="00282742"/>
    <w:rsid w:val="00292A80"/>
    <w:rsid w:val="002B5B54"/>
    <w:rsid w:val="002B7530"/>
    <w:rsid w:val="002C0D5E"/>
    <w:rsid w:val="002D7E80"/>
    <w:rsid w:val="002E5221"/>
    <w:rsid w:val="002F6239"/>
    <w:rsid w:val="002F7D27"/>
    <w:rsid w:val="003103E3"/>
    <w:rsid w:val="0031137B"/>
    <w:rsid w:val="00311F37"/>
    <w:rsid w:val="003121B6"/>
    <w:rsid w:val="003128BA"/>
    <w:rsid w:val="00316BF9"/>
    <w:rsid w:val="00317D85"/>
    <w:rsid w:val="00317FD1"/>
    <w:rsid w:val="0032131D"/>
    <w:rsid w:val="00325681"/>
    <w:rsid w:val="00333E46"/>
    <w:rsid w:val="00334682"/>
    <w:rsid w:val="0034524D"/>
    <w:rsid w:val="0034642D"/>
    <w:rsid w:val="00355E54"/>
    <w:rsid w:val="003574F2"/>
    <w:rsid w:val="0036011B"/>
    <w:rsid w:val="00377D58"/>
    <w:rsid w:val="003900E9"/>
    <w:rsid w:val="003B6EDB"/>
    <w:rsid w:val="003C61A1"/>
    <w:rsid w:val="003E300C"/>
    <w:rsid w:val="003E6D4D"/>
    <w:rsid w:val="003F350C"/>
    <w:rsid w:val="00410D19"/>
    <w:rsid w:val="00410F24"/>
    <w:rsid w:val="00414783"/>
    <w:rsid w:val="004149A0"/>
    <w:rsid w:val="00417176"/>
    <w:rsid w:val="0041764C"/>
    <w:rsid w:val="00422DE5"/>
    <w:rsid w:val="004247D1"/>
    <w:rsid w:val="0043274D"/>
    <w:rsid w:val="0043704F"/>
    <w:rsid w:val="00443B15"/>
    <w:rsid w:val="004449C1"/>
    <w:rsid w:val="004616AD"/>
    <w:rsid w:val="00467CB6"/>
    <w:rsid w:val="0047107F"/>
    <w:rsid w:val="0047146E"/>
    <w:rsid w:val="004931B8"/>
    <w:rsid w:val="004A25CD"/>
    <w:rsid w:val="004B18F7"/>
    <w:rsid w:val="004D366F"/>
    <w:rsid w:val="004E6263"/>
    <w:rsid w:val="004E7B21"/>
    <w:rsid w:val="004F3F3F"/>
    <w:rsid w:val="004F7D1B"/>
    <w:rsid w:val="00505B36"/>
    <w:rsid w:val="005347C2"/>
    <w:rsid w:val="00554582"/>
    <w:rsid w:val="00580E86"/>
    <w:rsid w:val="00583CBA"/>
    <w:rsid w:val="005939F8"/>
    <w:rsid w:val="00596BE3"/>
    <w:rsid w:val="005977F0"/>
    <w:rsid w:val="005C2460"/>
    <w:rsid w:val="005C35AF"/>
    <w:rsid w:val="005C366B"/>
    <w:rsid w:val="005C4560"/>
    <w:rsid w:val="005F5768"/>
    <w:rsid w:val="006001D8"/>
    <w:rsid w:val="00610DB2"/>
    <w:rsid w:val="006209DF"/>
    <w:rsid w:val="00623E9E"/>
    <w:rsid w:val="0063340A"/>
    <w:rsid w:val="00634CFC"/>
    <w:rsid w:val="006717A7"/>
    <w:rsid w:val="006717B5"/>
    <w:rsid w:val="00676D5A"/>
    <w:rsid w:val="0069337C"/>
    <w:rsid w:val="00695D8B"/>
    <w:rsid w:val="006A64C5"/>
    <w:rsid w:val="006B06F4"/>
    <w:rsid w:val="006B61C9"/>
    <w:rsid w:val="006C465A"/>
    <w:rsid w:val="006C4E4F"/>
    <w:rsid w:val="006E6FED"/>
    <w:rsid w:val="007056B1"/>
    <w:rsid w:val="00707A48"/>
    <w:rsid w:val="00710046"/>
    <w:rsid w:val="0071441D"/>
    <w:rsid w:val="00722107"/>
    <w:rsid w:val="00722667"/>
    <w:rsid w:val="00727A26"/>
    <w:rsid w:val="007335F2"/>
    <w:rsid w:val="00746E66"/>
    <w:rsid w:val="00750391"/>
    <w:rsid w:val="0076035E"/>
    <w:rsid w:val="00777453"/>
    <w:rsid w:val="0078072A"/>
    <w:rsid w:val="00786BBA"/>
    <w:rsid w:val="00791DB8"/>
    <w:rsid w:val="007974B0"/>
    <w:rsid w:val="007A3E23"/>
    <w:rsid w:val="007A47C8"/>
    <w:rsid w:val="007B2F66"/>
    <w:rsid w:val="007B3A46"/>
    <w:rsid w:val="007B7322"/>
    <w:rsid w:val="007C7C8B"/>
    <w:rsid w:val="007D073B"/>
    <w:rsid w:val="007D6456"/>
    <w:rsid w:val="007E3ECE"/>
    <w:rsid w:val="008531F1"/>
    <w:rsid w:val="0085615E"/>
    <w:rsid w:val="0086526A"/>
    <w:rsid w:val="00884705"/>
    <w:rsid w:val="00885A0A"/>
    <w:rsid w:val="008864BB"/>
    <w:rsid w:val="008923A7"/>
    <w:rsid w:val="00892C83"/>
    <w:rsid w:val="00893C38"/>
    <w:rsid w:val="008944B1"/>
    <w:rsid w:val="008B1F76"/>
    <w:rsid w:val="008B6D1C"/>
    <w:rsid w:val="008C2161"/>
    <w:rsid w:val="008D2E65"/>
    <w:rsid w:val="008D6247"/>
    <w:rsid w:val="008E0101"/>
    <w:rsid w:val="008E7487"/>
    <w:rsid w:val="008F7183"/>
    <w:rsid w:val="00901A90"/>
    <w:rsid w:val="00901E03"/>
    <w:rsid w:val="00907DD4"/>
    <w:rsid w:val="009231E5"/>
    <w:rsid w:val="00924D8B"/>
    <w:rsid w:val="009355C0"/>
    <w:rsid w:val="00940EF0"/>
    <w:rsid w:val="009416E0"/>
    <w:rsid w:val="00952559"/>
    <w:rsid w:val="009572AE"/>
    <w:rsid w:val="0095765B"/>
    <w:rsid w:val="00960CEB"/>
    <w:rsid w:val="00961F80"/>
    <w:rsid w:val="009649A4"/>
    <w:rsid w:val="00973BBB"/>
    <w:rsid w:val="00974B76"/>
    <w:rsid w:val="00977628"/>
    <w:rsid w:val="009A2820"/>
    <w:rsid w:val="009B36A4"/>
    <w:rsid w:val="009E37B2"/>
    <w:rsid w:val="009F0ABE"/>
    <w:rsid w:val="009F6D5D"/>
    <w:rsid w:val="00A034C2"/>
    <w:rsid w:val="00A15D9E"/>
    <w:rsid w:val="00A5054E"/>
    <w:rsid w:val="00A65EA0"/>
    <w:rsid w:val="00A75607"/>
    <w:rsid w:val="00A762E8"/>
    <w:rsid w:val="00A767EF"/>
    <w:rsid w:val="00A81EC7"/>
    <w:rsid w:val="00A83A2C"/>
    <w:rsid w:val="00A90EFC"/>
    <w:rsid w:val="00A9121A"/>
    <w:rsid w:val="00AA20B8"/>
    <w:rsid w:val="00AA300E"/>
    <w:rsid w:val="00AD0A96"/>
    <w:rsid w:val="00AD4DBA"/>
    <w:rsid w:val="00AD75F2"/>
    <w:rsid w:val="00AF01DE"/>
    <w:rsid w:val="00AF0F9B"/>
    <w:rsid w:val="00AF304B"/>
    <w:rsid w:val="00AF719F"/>
    <w:rsid w:val="00AF796F"/>
    <w:rsid w:val="00B02CC7"/>
    <w:rsid w:val="00B0353D"/>
    <w:rsid w:val="00B04E37"/>
    <w:rsid w:val="00B17112"/>
    <w:rsid w:val="00B17ED0"/>
    <w:rsid w:val="00B33DE1"/>
    <w:rsid w:val="00B41008"/>
    <w:rsid w:val="00B426D2"/>
    <w:rsid w:val="00B5180E"/>
    <w:rsid w:val="00B5212B"/>
    <w:rsid w:val="00B5468C"/>
    <w:rsid w:val="00B56851"/>
    <w:rsid w:val="00B6214D"/>
    <w:rsid w:val="00B85AA2"/>
    <w:rsid w:val="00B90FFB"/>
    <w:rsid w:val="00B9380A"/>
    <w:rsid w:val="00B96D48"/>
    <w:rsid w:val="00B97783"/>
    <w:rsid w:val="00BA3F83"/>
    <w:rsid w:val="00BB3140"/>
    <w:rsid w:val="00BB41B8"/>
    <w:rsid w:val="00BB4355"/>
    <w:rsid w:val="00BC2640"/>
    <w:rsid w:val="00BC59D6"/>
    <w:rsid w:val="00BD0CBB"/>
    <w:rsid w:val="00BD0CF1"/>
    <w:rsid w:val="00BD4165"/>
    <w:rsid w:val="00BF294B"/>
    <w:rsid w:val="00C00FE0"/>
    <w:rsid w:val="00C20B7A"/>
    <w:rsid w:val="00C23410"/>
    <w:rsid w:val="00C245D3"/>
    <w:rsid w:val="00C270C7"/>
    <w:rsid w:val="00C350AB"/>
    <w:rsid w:val="00C40236"/>
    <w:rsid w:val="00C4099D"/>
    <w:rsid w:val="00C515B1"/>
    <w:rsid w:val="00C5268A"/>
    <w:rsid w:val="00C5782A"/>
    <w:rsid w:val="00C60AC2"/>
    <w:rsid w:val="00C6263A"/>
    <w:rsid w:val="00C716C0"/>
    <w:rsid w:val="00C74839"/>
    <w:rsid w:val="00C8045D"/>
    <w:rsid w:val="00C9154B"/>
    <w:rsid w:val="00CA0E22"/>
    <w:rsid w:val="00CB10DA"/>
    <w:rsid w:val="00CB468D"/>
    <w:rsid w:val="00CC28EF"/>
    <w:rsid w:val="00CE1695"/>
    <w:rsid w:val="00CF5C97"/>
    <w:rsid w:val="00D1679A"/>
    <w:rsid w:val="00D23347"/>
    <w:rsid w:val="00D260C6"/>
    <w:rsid w:val="00D375C4"/>
    <w:rsid w:val="00D45BE3"/>
    <w:rsid w:val="00D50715"/>
    <w:rsid w:val="00D54C32"/>
    <w:rsid w:val="00D6227C"/>
    <w:rsid w:val="00D660AE"/>
    <w:rsid w:val="00D66FBE"/>
    <w:rsid w:val="00D6713B"/>
    <w:rsid w:val="00D81473"/>
    <w:rsid w:val="00D86ADF"/>
    <w:rsid w:val="00D87EBE"/>
    <w:rsid w:val="00D90108"/>
    <w:rsid w:val="00D97322"/>
    <w:rsid w:val="00DA0DED"/>
    <w:rsid w:val="00DA1484"/>
    <w:rsid w:val="00DA3854"/>
    <w:rsid w:val="00DB1246"/>
    <w:rsid w:val="00DB19DD"/>
    <w:rsid w:val="00DC2E71"/>
    <w:rsid w:val="00DC68FD"/>
    <w:rsid w:val="00DE0CBF"/>
    <w:rsid w:val="00DE1A88"/>
    <w:rsid w:val="00DF7E6F"/>
    <w:rsid w:val="00E05754"/>
    <w:rsid w:val="00E46346"/>
    <w:rsid w:val="00E63014"/>
    <w:rsid w:val="00E70AF2"/>
    <w:rsid w:val="00E72A12"/>
    <w:rsid w:val="00E80818"/>
    <w:rsid w:val="00EA222A"/>
    <w:rsid w:val="00EB69F5"/>
    <w:rsid w:val="00EC3F69"/>
    <w:rsid w:val="00ED09F9"/>
    <w:rsid w:val="00EE518F"/>
    <w:rsid w:val="00EE7901"/>
    <w:rsid w:val="00EF2E25"/>
    <w:rsid w:val="00EF521C"/>
    <w:rsid w:val="00F0342C"/>
    <w:rsid w:val="00F15C62"/>
    <w:rsid w:val="00F16369"/>
    <w:rsid w:val="00F2589B"/>
    <w:rsid w:val="00F26537"/>
    <w:rsid w:val="00F336D1"/>
    <w:rsid w:val="00F42C7C"/>
    <w:rsid w:val="00F55027"/>
    <w:rsid w:val="00F672B1"/>
    <w:rsid w:val="00F72329"/>
    <w:rsid w:val="00F8256A"/>
    <w:rsid w:val="00F836DA"/>
    <w:rsid w:val="00FA6405"/>
    <w:rsid w:val="00FB06DA"/>
    <w:rsid w:val="00FB5CF9"/>
    <w:rsid w:val="00FB627A"/>
    <w:rsid w:val="00FC2845"/>
    <w:rsid w:val="00FC7431"/>
    <w:rsid w:val="00FD7060"/>
    <w:rsid w:val="00FF0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6A067"/>
  <w15:chartTrackingRefBased/>
  <w15:docId w15:val="{AB7FADE5-29F5-4752-A589-9D0C6561B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909"/>
  </w:style>
  <w:style w:type="paragraph" w:styleId="Rubrik1">
    <w:name w:val="heading 1"/>
    <w:basedOn w:val="Normal"/>
    <w:next w:val="Normal"/>
    <w:link w:val="Rubrik1Char"/>
    <w:uiPriority w:val="9"/>
    <w:qFormat/>
    <w:rsid w:val="00DC2E7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link w:val="Rubrik2Char"/>
    <w:uiPriority w:val="9"/>
    <w:qFormat/>
    <w:rsid w:val="00722107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paragraph" w:styleId="Rubrik3">
    <w:name w:val="heading 3"/>
    <w:basedOn w:val="Normal"/>
    <w:link w:val="Rubrik3Char"/>
    <w:uiPriority w:val="9"/>
    <w:qFormat/>
    <w:rsid w:val="0072210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paragraph" w:styleId="Rubrik4">
    <w:name w:val="heading 4"/>
    <w:basedOn w:val="Normal"/>
    <w:link w:val="Rubrik4Char"/>
    <w:uiPriority w:val="9"/>
    <w:qFormat/>
    <w:rsid w:val="00722107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DA0DED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DA0DED"/>
  </w:style>
  <w:style w:type="paragraph" w:styleId="Sidfot">
    <w:name w:val="footer"/>
    <w:basedOn w:val="Normal"/>
    <w:link w:val="SidfotChar"/>
    <w:uiPriority w:val="99"/>
    <w:unhideWhenUsed/>
    <w:rsid w:val="00DA0DED"/>
    <w:pPr>
      <w:tabs>
        <w:tab w:val="center" w:pos="4513"/>
        <w:tab w:val="right" w:pos="902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DA0DED"/>
  </w:style>
  <w:style w:type="character" w:customStyle="1" w:styleId="Rubrik2Char">
    <w:name w:val="Rubrik 2 Char"/>
    <w:basedOn w:val="Standardstycketeckensnitt"/>
    <w:link w:val="Rubrik2"/>
    <w:uiPriority w:val="9"/>
    <w:rsid w:val="00722107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722107"/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character" w:customStyle="1" w:styleId="Rubrik4Char">
    <w:name w:val="Rubrik 4 Char"/>
    <w:basedOn w:val="Standardstycketeckensnitt"/>
    <w:link w:val="Rubrik4"/>
    <w:uiPriority w:val="9"/>
    <w:rsid w:val="00722107"/>
    <w:rPr>
      <w:rFonts w:ascii="Times New Roman" w:eastAsia="Times New Roman" w:hAnsi="Times New Roman" w:cs="Times New Roman"/>
      <w:b/>
      <w:bCs/>
      <w:lang w:eastAsia="sv-SE"/>
    </w:rPr>
  </w:style>
  <w:style w:type="paragraph" w:styleId="Normalwebb">
    <w:name w:val="Normal (Web)"/>
    <w:basedOn w:val="Normal"/>
    <w:uiPriority w:val="99"/>
    <w:semiHidden/>
    <w:unhideWhenUsed/>
    <w:rsid w:val="0072210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v-SE"/>
    </w:rPr>
  </w:style>
  <w:style w:type="character" w:styleId="Stark">
    <w:name w:val="Strong"/>
    <w:basedOn w:val="Standardstycketeckensnitt"/>
    <w:uiPriority w:val="22"/>
    <w:qFormat/>
    <w:rsid w:val="00722107"/>
    <w:rPr>
      <w:b/>
      <w:bCs/>
    </w:rPr>
  </w:style>
  <w:style w:type="character" w:styleId="Hyperlnk">
    <w:name w:val="Hyperlink"/>
    <w:basedOn w:val="Standardstycketeckensnitt"/>
    <w:uiPriority w:val="99"/>
    <w:unhideWhenUsed/>
    <w:rsid w:val="00610DB2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10DB2"/>
    <w:rPr>
      <w:color w:val="605E5C"/>
      <w:shd w:val="clear" w:color="auto" w:fill="E1DFDD"/>
    </w:rPr>
  </w:style>
  <w:style w:type="paragraph" w:styleId="Brdtext">
    <w:name w:val="Body Text"/>
    <w:basedOn w:val="Normal"/>
    <w:link w:val="BrdtextChar"/>
    <w:semiHidden/>
    <w:rsid w:val="001842BB"/>
    <w:rPr>
      <w:rFonts w:ascii="Times New Roman" w:eastAsia="Times New Roman" w:hAnsi="Times New Roman" w:cs="Times New Roman"/>
      <w:sz w:val="20"/>
      <w:lang w:eastAsia="sv-SE"/>
    </w:rPr>
  </w:style>
  <w:style w:type="character" w:customStyle="1" w:styleId="BrdtextChar">
    <w:name w:val="Brödtext Char"/>
    <w:basedOn w:val="Standardstycketeckensnitt"/>
    <w:link w:val="Brdtext"/>
    <w:semiHidden/>
    <w:rsid w:val="001842BB"/>
    <w:rPr>
      <w:rFonts w:ascii="Times New Roman" w:eastAsia="Times New Roman" w:hAnsi="Times New Roman" w:cs="Times New Roman"/>
      <w:sz w:val="20"/>
      <w:lang w:eastAsia="sv-SE"/>
    </w:rPr>
  </w:style>
  <w:style w:type="paragraph" w:styleId="Liststycke">
    <w:name w:val="List Paragraph"/>
    <w:basedOn w:val="Normal"/>
    <w:uiPriority w:val="34"/>
    <w:qFormat/>
    <w:rsid w:val="001A1C6C"/>
    <w:pPr>
      <w:ind w:left="720"/>
      <w:contextualSpacing/>
    </w:pPr>
  </w:style>
  <w:style w:type="table" w:styleId="Tabellrutnt">
    <w:name w:val="Table Grid"/>
    <w:basedOn w:val="Normaltabell"/>
    <w:uiPriority w:val="39"/>
    <w:rsid w:val="008B1F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DC2E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rdtext2">
    <w:name w:val="Body Text 2"/>
    <w:basedOn w:val="Normal"/>
    <w:link w:val="Brdtext2Char"/>
    <w:uiPriority w:val="99"/>
    <w:semiHidden/>
    <w:unhideWhenUsed/>
    <w:rsid w:val="00DC2E71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DC2E71"/>
  </w:style>
  <w:style w:type="paragraph" w:styleId="Rubrik">
    <w:name w:val="Title"/>
    <w:basedOn w:val="Normal"/>
    <w:link w:val="RubrikChar"/>
    <w:qFormat/>
    <w:rsid w:val="002031E7"/>
    <w:pPr>
      <w:jc w:val="center"/>
    </w:pPr>
    <w:rPr>
      <w:rFonts w:ascii="Arial" w:eastAsia="Times New Roman" w:hAnsi="Arial" w:cs="Times New Roman"/>
      <w:b/>
      <w:sz w:val="28"/>
      <w:szCs w:val="20"/>
      <w:lang w:eastAsia="sv-SE"/>
    </w:rPr>
  </w:style>
  <w:style w:type="character" w:customStyle="1" w:styleId="RubrikChar">
    <w:name w:val="Rubrik Char"/>
    <w:basedOn w:val="Standardstycketeckensnitt"/>
    <w:link w:val="Rubrik"/>
    <w:rsid w:val="002031E7"/>
    <w:rPr>
      <w:rFonts w:ascii="Arial" w:eastAsia="Times New Roman" w:hAnsi="Arial" w:cs="Times New Roman"/>
      <w:b/>
      <w:sz w:val="28"/>
      <w:szCs w:val="20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07401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87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64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00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6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50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42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63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39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10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02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81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020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12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1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23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59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88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90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139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69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0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00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9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09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46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31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70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67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33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12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37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40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483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45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32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28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64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00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2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48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7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61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90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67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98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37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15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41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8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04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80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28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20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21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17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8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12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79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5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37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46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99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55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31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286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59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9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17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19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63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15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68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1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1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715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90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1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09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20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1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07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5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98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64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65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325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75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13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07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91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1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16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85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97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29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63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58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17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66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21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78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28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64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96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52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77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46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2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43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05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16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19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92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70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83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28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5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08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98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73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92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66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67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18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14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67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34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4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76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73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87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5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1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87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03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40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36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41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85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72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94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59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77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7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9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4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33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08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638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34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79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70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64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7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24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0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20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9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52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71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69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04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20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40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89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2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96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94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86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67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11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86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71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05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57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68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27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95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330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17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82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93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44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200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0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2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7696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5837371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9303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5500">
          <w:marLeft w:val="0"/>
          <w:marRight w:val="0"/>
          <w:marTop w:val="75"/>
          <w:marBottom w:val="0"/>
          <w:divBdr>
            <w:top w:val="single" w:sz="2" w:space="0" w:color="999999"/>
            <w:left w:val="single" w:sz="2" w:space="0" w:color="999999"/>
            <w:bottom w:val="single" w:sz="2" w:space="0" w:color="999999"/>
            <w:right w:val="single" w:sz="2" w:space="0" w:color="999999"/>
          </w:divBdr>
        </w:div>
      </w:divsChild>
    </w:div>
    <w:div w:id="10985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58265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46747681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5525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58974">
          <w:marLeft w:val="0"/>
          <w:marRight w:val="0"/>
          <w:marTop w:val="75"/>
          <w:marBottom w:val="0"/>
          <w:divBdr>
            <w:top w:val="single" w:sz="2" w:space="0" w:color="999999"/>
            <w:left w:val="single" w:sz="2" w:space="0" w:color="999999"/>
            <w:bottom w:val="single" w:sz="2" w:space="0" w:color="999999"/>
            <w:right w:val="single" w:sz="2" w:space="0" w:color="999999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26" Type="http://schemas.openxmlformats.org/officeDocument/2006/relationships/image" Target="media/image16.jpeg"/><Relationship Id="rId39" Type="http://schemas.openxmlformats.org/officeDocument/2006/relationships/footer" Target="footer1.xml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footer" Target="foot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jpeg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10" Type="http://schemas.openxmlformats.org/officeDocument/2006/relationships/endnotes" Target="endnotes.xml"/><Relationship Id="rId19" Type="http://schemas.openxmlformats.org/officeDocument/2006/relationships/image" Target="media/image9.jpeg"/><Relationship Id="rId31" Type="http://schemas.openxmlformats.org/officeDocument/2006/relationships/image" Target="media/image21.png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5.png"/><Relationship Id="rId33" Type="http://schemas.openxmlformats.org/officeDocument/2006/relationships/image" Target="media/image23.jpeg"/><Relationship Id="rId38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na\Dropbox\Nacka_IBK_Grafisk_Produktion\19_A4_Mallar_Kansliet\Info_A4\Info_A4_mall_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107C39835908469659EFE1F2DFD50A" ma:contentTypeVersion="13" ma:contentTypeDescription="Create a new document." ma:contentTypeScope="" ma:versionID="5173fcdc8195e5d209f0dcfa613b40b9">
  <xsd:schema xmlns:xsd="http://www.w3.org/2001/XMLSchema" xmlns:xs="http://www.w3.org/2001/XMLSchema" xmlns:p="http://schemas.microsoft.com/office/2006/metadata/properties" xmlns:ns2="2ed498fb-c1cf-4c5e-b014-47f722ca36a8" xmlns:ns3="6c956f54-9878-47c2-83c9-54bbc27f48f6" targetNamespace="http://schemas.microsoft.com/office/2006/metadata/properties" ma:root="true" ma:fieldsID="9be271f011d5d3e47c2704fe0077e2c5" ns2:_="" ns3:_="">
    <xsd:import namespace="2ed498fb-c1cf-4c5e-b014-47f722ca36a8"/>
    <xsd:import namespace="6c956f54-9878-47c2-83c9-54bbc27f48f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498fb-c1cf-4c5e-b014-47f722ca36a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0028d196-f58d-4654-a3e7-7b6e8e26b1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956f54-9878-47c2-83c9-54bbc27f48f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b9eaa17-4e1f-4c3a-8bfa-2ca61ea2b3a3}" ma:internalName="TaxCatchAll" ma:showField="CatchAllData" ma:web="6c956f54-9878-47c2-83c9-54bbc27f48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d498fb-c1cf-4c5e-b014-47f722ca36a8">
      <Terms xmlns="http://schemas.microsoft.com/office/infopath/2007/PartnerControls"/>
    </lcf76f155ced4ddcb4097134ff3c332f>
    <TaxCatchAll xmlns="6c956f54-9878-47c2-83c9-54bbc27f48f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6E757-917D-462F-9FA1-BF82272F6E05}"/>
</file>

<file path=customXml/itemProps2.xml><?xml version="1.0" encoding="utf-8"?>
<ds:datastoreItem xmlns:ds="http://schemas.openxmlformats.org/officeDocument/2006/customXml" ds:itemID="{C6DD9AAE-73F0-4106-AE5D-190D0B6A3C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58B4C5-9667-43BA-8D9A-5602E49E3F91}">
  <ds:schemaRefs>
    <ds:schemaRef ds:uri="http://schemas.microsoft.com/office/2006/metadata/properties"/>
    <ds:schemaRef ds:uri="http://schemas.microsoft.com/office/infopath/2007/PartnerControls"/>
    <ds:schemaRef ds:uri="2ed498fb-c1cf-4c5e-b014-47f722ca36a8"/>
    <ds:schemaRef ds:uri="6c956f54-9878-47c2-83c9-54bbc27f48f6"/>
  </ds:schemaRefs>
</ds:datastoreItem>
</file>

<file path=customXml/itemProps4.xml><?xml version="1.0" encoding="utf-8"?>
<ds:datastoreItem xmlns:ds="http://schemas.openxmlformats.org/officeDocument/2006/customXml" ds:itemID="{DF4F245F-7883-4ABE-AD40-A64FC1630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Info_A4_mall_v2</Template>
  <TotalTime>35</TotalTime>
  <Pages>19</Pages>
  <Words>275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Sanna Rådström</dc:creator>
  <cp:keywords/>
  <dc:description/>
  <cp:lastModifiedBy>Jeanette Ericsson</cp:lastModifiedBy>
  <cp:revision>20</cp:revision>
  <cp:lastPrinted>2026-01-08T13:36:00Z</cp:lastPrinted>
  <dcterms:created xsi:type="dcterms:W3CDTF">2025-03-24T13:02:00Z</dcterms:created>
  <dcterms:modified xsi:type="dcterms:W3CDTF">2026-01-08T13:40:00Z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0x01010077107C39835908469659EFE1F2DFD50A</vt:lpwstr>
  </property>
  <property fmtid="{D5CDD505-2E9C-101B-9397-08002B2CF9AE}" pid="3" name="MediaServiceImageTags">
    <vt:lpwstr/>
  </property>
</Properties>
</file>