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BE997" w14:textId="1FBAA632" w:rsidR="00CA67AF" w:rsidRDefault="00CA67AF" w:rsidP="00CA67AF">
      <w:pPr>
        <w:pStyle w:val="Rubrik1"/>
        <w:rPr>
          <w:lang w:val="sv-SE"/>
        </w:rPr>
      </w:pPr>
      <w:r w:rsidRPr="00CA67AF">
        <w:rPr>
          <w:rFonts w:ascii="Verdana" w:eastAsia="Verdana" w:hAnsi="Verdana"/>
          <w:b/>
          <w:bCs/>
          <w:sz w:val="28"/>
          <w:szCs w:val="28"/>
          <w:lang w:val="sv-SE"/>
        </w:rPr>
        <w:t xml:space="preserve">Rubrik </w:t>
      </w:r>
    </w:p>
    <w:p w14:paraId="3D277E08" w14:textId="2AE7E2E1" w:rsidR="00CA67AF" w:rsidRDefault="00CA67AF" w:rsidP="00CA67AF">
      <w:pPr>
        <w:rPr>
          <w:rFonts w:ascii="Verdana" w:hAnsi="Verdana"/>
          <w:sz w:val="22"/>
          <w:szCs w:val="22"/>
          <w:lang w:val="sv-SE"/>
        </w:rPr>
      </w:pPr>
    </w:p>
    <w:p w14:paraId="6458C01E" w14:textId="77777777" w:rsidR="00CA67AF" w:rsidRDefault="00CA67AF" w:rsidP="00CA67AF">
      <w:pPr>
        <w:rPr>
          <w:rFonts w:ascii="Verdana" w:hAnsi="Verdana"/>
          <w:sz w:val="22"/>
          <w:szCs w:val="22"/>
          <w:lang w:val="sv-SE"/>
        </w:rPr>
      </w:pPr>
    </w:p>
    <w:p w14:paraId="152B22DC" w14:textId="77777777" w:rsidR="00CA67AF" w:rsidRPr="00CA67AF" w:rsidRDefault="00CA67AF" w:rsidP="00CA67AF">
      <w:pPr>
        <w:rPr>
          <w:rFonts w:ascii="Verdana" w:hAnsi="Verdana"/>
          <w:sz w:val="22"/>
          <w:szCs w:val="22"/>
          <w:lang w:val="sv-SE"/>
        </w:rPr>
      </w:pPr>
    </w:p>
    <w:p w14:paraId="6DFF9521" w14:textId="77777777" w:rsidR="009B79E9" w:rsidRPr="00CA67AF" w:rsidRDefault="009B79E9" w:rsidP="00CA67AF">
      <w:pPr>
        <w:rPr>
          <w:rFonts w:ascii="Verdana" w:eastAsia="Verdana" w:hAnsi="Verdana" w:cs="Verdana"/>
          <w:sz w:val="22"/>
          <w:szCs w:val="22"/>
          <w:lang w:val="sv-SE"/>
        </w:rPr>
      </w:pPr>
    </w:p>
    <w:p w14:paraId="0109046F" w14:textId="77777777" w:rsidR="009B79E9" w:rsidRPr="00CA67AF" w:rsidRDefault="009B79E9" w:rsidP="00CA67AF">
      <w:pPr>
        <w:rPr>
          <w:rFonts w:ascii="Verdana" w:eastAsia="Verdana" w:hAnsi="Verdana" w:cs="Verdana"/>
          <w:sz w:val="22"/>
          <w:szCs w:val="22"/>
          <w:lang w:val="sv-SE"/>
        </w:rPr>
      </w:pPr>
    </w:p>
    <w:p w14:paraId="51FBCA19" w14:textId="77777777" w:rsidR="007E666C" w:rsidRPr="00CA67AF" w:rsidRDefault="00427D06" w:rsidP="00CA67AF">
      <w:pPr>
        <w:rPr>
          <w:rFonts w:ascii="Verdana" w:eastAsia="Verdana" w:hAnsi="Verdana" w:cs="Verdana"/>
          <w:b/>
          <w:bCs/>
          <w:sz w:val="22"/>
          <w:szCs w:val="22"/>
        </w:rPr>
      </w:pPr>
      <w:r w:rsidRPr="00CA67AF">
        <w:rPr>
          <w:rFonts w:ascii="Verdana" w:hAnsi="Verdana"/>
          <w:noProof/>
          <w:sz w:val="22"/>
          <w:szCs w:val="22"/>
        </w:rPr>
        <mc:AlternateContent>
          <mc:Choice Requires="wpg">
            <w:drawing>
              <wp:anchor distT="152400" distB="152400" distL="152400" distR="152400" simplePos="0" relativeHeight="251659264" behindDoc="0" locked="0" layoutInCell="1" allowOverlap="1" wp14:anchorId="43850EA1" wp14:editId="628F0ADB">
                <wp:simplePos x="0" y="0"/>
                <wp:positionH relativeFrom="page">
                  <wp:posOffset>571500</wp:posOffset>
                </wp:positionH>
                <wp:positionV relativeFrom="page">
                  <wp:posOffset>9919759</wp:posOffset>
                </wp:positionV>
                <wp:extent cx="6324600" cy="762000"/>
                <wp:effectExtent l="0" t="0" r="0" b="0"/>
                <wp:wrapTopAndBottom distT="152400" distB="152400"/>
                <wp:docPr id="1073741831" name="officeArt object" descr="Gruppera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762000"/>
                          <a:chOff x="-47625" y="723900"/>
                          <a:chExt cx="6324600" cy="762000"/>
                        </a:xfrm>
                      </wpg:grpSpPr>
                      <wps:wsp>
                        <wps:cNvPr id="1073741829" name="Skånela if   |   eva Westling   |   O.S.A. på mail   |   eva@conroute.se"/>
                        <wps:cNvSpPr txBox="1"/>
                        <wps:spPr>
                          <a:xfrm>
                            <a:off x="-47625" y="723900"/>
                            <a:ext cx="6324600" cy="76200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480DC14B" w14:textId="77777777" w:rsidR="007E666C" w:rsidRDefault="007E666C">
                              <w:pPr>
                                <w:pStyle w:val="Kontaktuppgifter"/>
                                <w:rPr>
                                  <w:color w:val="B22C35"/>
                                </w:rPr>
                              </w:pPr>
                            </w:p>
                            <w:p w14:paraId="52BD40BF" w14:textId="77777777" w:rsidR="007E666C" w:rsidRDefault="007E666C">
                              <w:pPr>
                                <w:pStyle w:val="Kontaktuppgifter"/>
                              </w:pPr>
                            </w:p>
                            <w:p w14:paraId="4169CBCF" w14:textId="77777777" w:rsidR="007E666C" w:rsidRPr="00F53CB7" w:rsidRDefault="00427D06">
                              <w:pPr>
                                <w:pStyle w:val="Avsndarinformation"/>
                                <w:rPr>
                                  <w:lang w:val="en-GB"/>
                                </w:rPr>
                              </w:pPr>
                              <w:r w:rsidRPr="00F53CB7">
                                <w:rPr>
                                  <w:rFonts w:ascii="Verdana" w:hAnsi="Verdana"/>
                                  <w:b/>
                                  <w:bCs/>
                                  <w:color w:val="B22C35"/>
                                  <w:lang w:val="en-GB"/>
                                </w:rPr>
                                <w:t xml:space="preserve">Skånela if   |   </w:t>
                              </w:r>
                              <w:r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eva Westling</w:t>
                              </w:r>
                              <w:r w:rsidRPr="009B79E9">
                                <w:rPr>
                                  <w:rFonts w:ascii="Verdana" w:hAnsi="Verdana"/>
                                  <w:b/>
                                  <w:bCs/>
                                  <w:color w:val="FFC000"/>
                                  <w:lang w:val="de-DE"/>
                                </w:rPr>
                                <w:t xml:space="preserve">  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B22C35"/>
                                  <w:lang w:val="de-DE"/>
                                </w:rPr>
                                <w:t xml:space="preserve">|   </w:t>
                              </w:r>
                              <w:r w:rsidR="00325008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eva</w:t>
                              </w:r>
                              <w:r w:rsidR="00F53CB7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.westling</w:t>
                              </w:r>
                              <w:r w:rsidR="00F53CB7" w:rsidRPr="00F53CB7">
                                <w:rPr>
                                  <w:rFonts w:ascii="Verdana" w:hAnsi="Verdana"/>
                                  <w:b/>
                                  <w:bCs/>
                                  <w:color w:val="B22C35"/>
                                  <w:lang w:val="en-GB"/>
                                </w:rPr>
                                <w:t>@</w:t>
                              </w:r>
                              <w:r w:rsidR="00F53CB7">
                                <w:rPr>
                                  <w:rFonts w:ascii="Verdana" w:hAnsi="Verdana"/>
                                  <w:b/>
                                  <w:bCs/>
                                  <w:color w:val="B22C35"/>
                                  <w:lang w:val="en-GB"/>
                                </w:rPr>
                                <w:t>skanela</w:t>
                              </w:r>
                              <w:r w:rsidR="00325008" w:rsidRPr="00F53CB7">
                                <w:rPr>
                                  <w:rFonts w:ascii="Verdana" w:hAnsi="Verdana"/>
                                  <w:b/>
                                  <w:bCs/>
                                  <w:color w:val="B22C35"/>
                                  <w:lang w:val="en-GB"/>
                                </w:rPr>
                                <w:t>.se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B22C35"/>
                                  <w:lang w:val="de-DE"/>
                                </w:rPr>
                                <w:t xml:space="preserve">   |   </w:t>
                              </w:r>
                              <w:r w:rsidR="00325008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20</w:t>
                              </w:r>
                              <w:r w:rsidR="00F53CB7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24</w:t>
                              </w:r>
                              <w:r w:rsidR="00325008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-</w:t>
                              </w:r>
                              <w:r w:rsidR="00F53CB7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12</w:t>
                              </w:r>
                              <w:r w:rsidR="00325008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-</w:t>
                              </w:r>
                              <w:r w:rsidR="00F53CB7" w:rsidRPr="009B79E9">
                                <w:rPr>
                                  <w:rFonts w:ascii="Verdana" w:hAnsi="Verdana"/>
                                  <w:b/>
                                  <w:bCs/>
                                  <w:color w:val="00B050"/>
                                  <w:lang w:val="en-GB"/>
                                </w:rPr>
                                <w:t>07</w:t>
                              </w: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  <wps:wsp>
                        <wps:cNvPr id="1073741830" name="Linje"/>
                        <wps:cNvCnPr/>
                        <wps:spPr>
                          <a:xfrm>
                            <a:off x="295972" y="929216"/>
                            <a:ext cx="5689716" cy="1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850EA1" id="officeArt object" o:spid="_x0000_s1026" alt="Gruppera" style="position:absolute;margin-left:45pt;margin-top:781.1pt;width:498pt;height:60pt;z-index:251659264;mso-wrap-distance-left:12pt;mso-wrap-distance-top:12pt;mso-wrap-distance-right:12pt;mso-wrap-distance-bottom:12pt;mso-position-horizontal-relative:page;mso-position-vertical-relative:page;mso-height-relative:margin" coordorigin="-476,7239" coordsize="63246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kånela if   |   eva Westling   |   O.S.A. på mail   |   eva@conroute.se" o:spid="_x0000_s1027" type="#_x0000_t202" style="position:absolute;left:-476;top:7239;width:63245;height:7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" filled="f" stroked="f" strokeweight="1pt">
                  <v:stroke miterlimit="4"/>
                  <v:textbox inset="4pt,4pt,4pt,4pt">
                    <w:txbxContent>
                      <w:p w14:paraId="480DC14B" w14:textId="77777777" w:rsidR="007E666C" w:rsidRDefault="007E666C">
                        <w:pPr>
                          <w:pStyle w:val="Kontaktuppgifter"/>
                          <w:rPr>
                            <w:color w:val="B22C35"/>
                          </w:rPr>
                        </w:pPr>
                      </w:p>
                      <w:p w14:paraId="52BD40BF" w14:textId="77777777" w:rsidR="007E666C" w:rsidRDefault="007E666C">
                        <w:pPr>
                          <w:pStyle w:val="Kontaktuppgifter"/>
                        </w:pPr>
                      </w:p>
                      <w:p w14:paraId="4169CBCF" w14:textId="77777777" w:rsidR="007E666C" w:rsidRPr="00F53CB7" w:rsidRDefault="00427D06">
                        <w:pPr>
                          <w:pStyle w:val="Avsndarinformation"/>
                          <w:rPr>
                            <w:lang w:val="en-GB"/>
                          </w:rPr>
                        </w:pPr>
                        <w:r w:rsidRPr="00F53CB7">
                          <w:rPr>
                            <w:rFonts w:ascii="Verdana" w:hAnsi="Verdana"/>
                            <w:b/>
                            <w:bCs/>
                            <w:color w:val="B22C35"/>
                            <w:lang w:val="en-GB"/>
                          </w:rPr>
                          <w:t xml:space="preserve">Skånela if   |   </w:t>
                        </w:r>
                        <w:r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eva Westling</w:t>
                        </w:r>
                        <w:r w:rsidRPr="009B79E9">
                          <w:rPr>
                            <w:rFonts w:ascii="Verdana" w:hAnsi="Verdana"/>
                            <w:b/>
                            <w:bCs/>
                            <w:color w:val="FFC000"/>
                            <w:lang w:val="de-DE"/>
                          </w:rPr>
                          <w:t xml:space="preserve">   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B22C35"/>
                            <w:lang w:val="de-DE"/>
                          </w:rPr>
                          <w:t xml:space="preserve">|   </w:t>
                        </w:r>
                        <w:r w:rsidR="00325008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eva</w:t>
                        </w:r>
                        <w:r w:rsidR="00F53CB7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.westling</w:t>
                        </w:r>
                        <w:r w:rsidR="00F53CB7" w:rsidRPr="00F53CB7">
                          <w:rPr>
                            <w:rFonts w:ascii="Verdana" w:hAnsi="Verdana"/>
                            <w:b/>
                            <w:bCs/>
                            <w:color w:val="B22C35"/>
                            <w:lang w:val="en-GB"/>
                          </w:rPr>
                          <w:t>@</w:t>
                        </w:r>
                        <w:r w:rsidR="00F53CB7">
                          <w:rPr>
                            <w:rFonts w:ascii="Verdana" w:hAnsi="Verdana"/>
                            <w:b/>
                            <w:bCs/>
                            <w:color w:val="B22C35"/>
                            <w:lang w:val="en-GB"/>
                          </w:rPr>
                          <w:t>skanela</w:t>
                        </w:r>
                        <w:r w:rsidR="00325008" w:rsidRPr="00F53CB7">
                          <w:rPr>
                            <w:rFonts w:ascii="Verdana" w:hAnsi="Verdana"/>
                            <w:b/>
                            <w:bCs/>
                            <w:color w:val="B22C35"/>
                            <w:lang w:val="en-GB"/>
                          </w:rPr>
                          <w:t>.se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B22C35"/>
                            <w:lang w:val="de-DE"/>
                          </w:rPr>
                          <w:t xml:space="preserve">   |   </w:t>
                        </w:r>
                        <w:r w:rsidR="00325008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20</w:t>
                        </w:r>
                        <w:r w:rsidR="00F53CB7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24</w:t>
                        </w:r>
                        <w:r w:rsidR="00325008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-</w:t>
                        </w:r>
                        <w:r w:rsidR="00F53CB7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12</w:t>
                        </w:r>
                        <w:r w:rsidR="00325008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-</w:t>
                        </w:r>
                        <w:r w:rsidR="00F53CB7" w:rsidRPr="009B79E9">
                          <w:rPr>
                            <w:rFonts w:ascii="Verdana" w:hAnsi="Verdana"/>
                            <w:b/>
                            <w:bCs/>
                            <w:color w:val="00B050"/>
                            <w:lang w:val="en-GB"/>
                          </w:rPr>
                          <w:t>07</w:t>
                        </w:r>
                      </w:p>
                    </w:txbxContent>
                  </v:textbox>
                </v:shape>
                <v:line id="Linje" o:spid="_x0000_s1028" style="position:absolute;visibility:visible;mso-wrap-style:square" from="2959,9292" to="59856,9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" strokeweight="2pt">
                  <v:stroke miterlimit="4" joinstyle="miter"/>
                </v:line>
                <w10:wrap type="topAndBottom" anchorx="page" anchory="page"/>
              </v:group>
            </w:pict>
          </mc:Fallback>
        </mc:AlternateContent>
      </w:r>
    </w:p>
    <w:sectPr w:rsidR="007E666C" w:rsidRPr="00CA67AF" w:rsidSect="00427D06">
      <w:headerReference w:type="default" r:id="rId6"/>
      <w:pgSz w:w="11900" w:h="16840"/>
      <w:pgMar w:top="720" w:right="1418" w:bottom="1134" w:left="1418" w:header="697" w:footer="6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ED4EA" w14:textId="77777777" w:rsidR="00CA67AF" w:rsidRDefault="00CA67AF">
      <w:r>
        <w:separator/>
      </w:r>
    </w:p>
  </w:endnote>
  <w:endnote w:type="continuationSeparator" w:id="0">
    <w:p w14:paraId="0D1FC229" w14:textId="77777777" w:rsidR="00CA67AF" w:rsidRDefault="00CA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venir Next Regular">
    <w:altName w:val="Cambria"/>
    <w:charset w:val="00"/>
    <w:family w:val="roman"/>
    <w:pitch w:val="default"/>
  </w:font>
  <w:font w:name="Avenir Next Demi Bold">
    <w:altName w:val="Cambria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CE30CF" w14:textId="77777777" w:rsidR="00CA67AF" w:rsidRDefault="00CA67AF">
      <w:r>
        <w:separator/>
      </w:r>
    </w:p>
  </w:footnote>
  <w:footnote w:type="continuationSeparator" w:id="0">
    <w:p w14:paraId="57550557" w14:textId="77777777" w:rsidR="00CA67AF" w:rsidRDefault="00CA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EB83A" w14:textId="72C93C33" w:rsidR="00CA67AF" w:rsidRDefault="00586F64">
    <w:r>
      <w:rPr>
        <w:noProof/>
      </w:rPr>
      <w:drawing>
        <wp:anchor distT="152400" distB="152400" distL="152400" distR="152400" simplePos="0" relativeHeight="251658240" behindDoc="1" locked="0" layoutInCell="1" allowOverlap="1" wp14:anchorId="3CAAE2BA" wp14:editId="0348D059">
          <wp:simplePos x="0" y="0"/>
          <wp:positionH relativeFrom="page">
            <wp:posOffset>-4968875</wp:posOffset>
          </wp:positionH>
          <wp:positionV relativeFrom="margin">
            <wp:posOffset>-800100</wp:posOffset>
          </wp:positionV>
          <wp:extent cx="14399895" cy="10020935"/>
          <wp:effectExtent l="0" t="152400" r="230505" b="113665"/>
          <wp:wrapNone/>
          <wp:docPr id="1361043128" name="officeArt object" descr="Bil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" descr="Bild"/>
                  <pic:cNvPicPr>
                    <a:picLocks noChangeAspect="1"/>
                  </pic:cNvPicPr>
                </pic:nvPicPr>
                <pic:blipFill>
                  <a:blip r:embed="rId1">
                    <a:alphaModFix amt="40000"/>
                  </a:blip>
                  <a:srcRect/>
                  <a:stretch>
                    <a:fillRect/>
                  </a:stretch>
                </pic:blipFill>
                <pic:spPr>
                  <a:xfrm rot="21440527">
                    <a:off x="0" y="0"/>
                    <a:ext cx="14399895" cy="100209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CA67AF">
      <w:rPr>
        <w:noProof/>
      </w:rPr>
      <mc:AlternateContent>
        <mc:Choice Requires="wpg">
          <w:drawing>
            <wp:anchor distT="152400" distB="152400" distL="152400" distR="152400" simplePos="0" relativeHeight="251659264" behindDoc="1" locked="0" layoutInCell="1" allowOverlap="1" wp14:anchorId="6BED85A0" wp14:editId="5CE3E17E">
              <wp:simplePos x="0" y="0"/>
              <wp:positionH relativeFrom="page">
                <wp:posOffset>2244090</wp:posOffset>
              </wp:positionH>
              <wp:positionV relativeFrom="page">
                <wp:posOffset>198120</wp:posOffset>
              </wp:positionV>
              <wp:extent cx="2515354" cy="1106678"/>
              <wp:effectExtent l="0" t="0" r="0" b="0"/>
              <wp:wrapNone/>
              <wp:docPr id="1073741828" name="officeArt object" descr="Gruppera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15354" cy="1106678"/>
                        <a:chOff x="0" y="0"/>
                        <a:chExt cx="2515353" cy="1106677"/>
                      </a:xfrm>
                    </wpg:grpSpPr>
                    <pic:pic xmlns:pic="http://schemas.openxmlformats.org/drawingml/2006/picture">
                      <pic:nvPicPr>
                        <pic:cNvPr id="1073741826" name="Bild" descr="Bild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5354" cy="937257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7" name="Linje"/>
                      <wps:cNvCnPr/>
                      <wps:spPr>
                        <a:xfrm flipV="1">
                          <a:off x="508328" y="1106677"/>
                          <a:ext cx="1511398" cy="1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F40DDDB" id="officeArt object" o:spid="_x0000_s1026" alt="Gruppera" style="position:absolute;margin-left:176.7pt;margin-top:15.6pt;width:198.05pt;height:87.15pt;z-index:-251657216;mso-wrap-distance-left:12pt;mso-wrap-distance-top:12pt;mso-wrap-distance-right:12pt;mso-wrap-distance-bottom:12pt;mso-position-horizontal-relative:page;mso-position-vertical-relative:page" coordsize="25153,110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" o:spid="_x0000_s1027" type="#_x0000_t75" alt="Bild" style="position:absolute;width:25153;height:9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" strokeweight="1pt">
                <v:stroke miterlimit="4"/>
                <v:imagedata r:id="rId3" o:title="Bild"/>
              </v:shape>
              <v:line id="Linje" o:spid="_x0000_s1028" style="position:absolute;flip:y;visibility:visible;mso-wrap-style:square" from="5083,11066" to="20197,1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" strokeweight="2pt">
                <v:stroke miterlimit="4" joinstyle="miter"/>
              </v:line>
              <w10:wrap anchorx="page" anchory="page"/>
            </v:group>
          </w:pict>
        </mc:Fallback>
      </mc:AlternateContent>
    </w:r>
    <w:r w:rsidR="00CA67AF">
      <w:tab/>
    </w:r>
    <w:r w:rsidR="00CA67AF">
      <w:tab/>
    </w:r>
    <w:r w:rsidR="00CA67AF">
      <w:tab/>
    </w:r>
    <w:r w:rsidR="00CA67AF">
      <w:tab/>
    </w:r>
  </w:p>
  <w:p w14:paraId="62436699" w14:textId="09FE1070" w:rsidR="00CA67AF" w:rsidRDefault="00CA67A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                                                                                                     </w:t>
    </w:r>
  </w:p>
  <w:p w14:paraId="4C5205B6" w14:textId="1346C0DC" w:rsidR="00CA67AF" w:rsidRDefault="00586F64" w:rsidP="00586F64">
    <w:pPr>
      <w:tabs>
        <w:tab w:val="left" w:pos="7005"/>
      </w:tabs>
    </w:pPr>
    <w:r>
      <w:tab/>
    </w:r>
  </w:p>
  <w:p w14:paraId="050DC62C" w14:textId="7329D571" w:rsidR="00CA67AF" w:rsidRPr="00CA67AF" w:rsidRDefault="00CA67AF" w:rsidP="00CA67AF">
    <w:pPr>
      <w:ind w:left="7200"/>
      <w:rPr>
        <w:rFonts w:ascii="Verdana" w:hAnsi="Verdana"/>
        <w:sz w:val="22"/>
        <w:szCs w:val="22"/>
      </w:rPr>
    </w:pPr>
    <w:r w:rsidRPr="00CA67AF">
      <w:rPr>
        <w:rFonts w:ascii="Verdana" w:hAnsi="Verdana"/>
        <w:sz w:val="22"/>
        <w:szCs w:val="22"/>
      </w:rPr>
      <w:t>12/10/2024</w:t>
    </w:r>
  </w:p>
  <w:p w14:paraId="3D717E0F" w14:textId="1B332FD6" w:rsidR="007E666C" w:rsidRPr="00CA67AF" w:rsidRDefault="00CA67AF" w:rsidP="00CA67AF">
    <w:pPr>
      <w:tabs>
        <w:tab w:val="left" w:pos="5565"/>
      </w:tabs>
      <w:rPr>
        <w:rFonts w:ascii="Verdana" w:hAnsi="Verdana"/>
        <w:sz w:val="22"/>
        <w:szCs w:val="22"/>
      </w:rPr>
    </w:pPr>
    <w:r w:rsidRPr="00CA67AF">
      <w:rPr>
        <w:rFonts w:ascii="Verdana" w:hAnsi="Verdana"/>
        <w:sz w:val="22"/>
        <w:szCs w:val="22"/>
      </w:rP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7AF"/>
    <w:rsid w:val="0015115C"/>
    <w:rsid w:val="0016517F"/>
    <w:rsid w:val="00195871"/>
    <w:rsid w:val="00325008"/>
    <w:rsid w:val="00427D06"/>
    <w:rsid w:val="00586F64"/>
    <w:rsid w:val="007E29E2"/>
    <w:rsid w:val="007E666C"/>
    <w:rsid w:val="00825958"/>
    <w:rsid w:val="0091495A"/>
    <w:rsid w:val="00927BEF"/>
    <w:rsid w:val="009B79E9"/>
    <w:rsid w:val="00AF01F8"/>
    <w:rsid w:val="00CA0E86"/>
    <w:rsid w:val="00CA67AF"/>
    <w:rsid w:val="00D10362"/>
    <w:rsid w:val="00DA6A0F"/>
    <w:rsid w:val="00E709E3"/>
    <w:rsid w:val="00F53CB7"/>
    <w:rsid w:val="00F82C81"/>
    <w:rsid w:val="00F90F49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13B80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Rubrik1">
    <w:name w:val="heading 1"/>
    <w:basedOn w:val="Normal"/>
    <w:next w:val="Normal"/>
    <w:link w:val="Rubrik1Char"/>
    <w:uiPriority w:val="9"/>
    <w:qFormat/>
    <w:rsid w:val="00CA67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F606B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ntaktuppgifter">
    <w:name w:val="Kontaktuppgifter"/>
    <w:pPr>
      <w:spacing w:line="360" w:lineRule="auto"/>
      <w:jc w:val="center"/>
      <w:outlineLvl w:val="2"/>
    </w:pPr>
    <w:rPr>
      <w:rFonts w:ascii="Avenir Next Demi Bold" w:hAnsi="Avenir Next Demi Bold" w:cs="Arial Unicode MS"/>
      <w:caps/>
      <w:color w:val="81ADBB"/>
      <w:spacing w:val="16"/>
      <w:sz w:val="16"/>
      <w:szCs w:val="16"/>
      <w14:textOutline w14:w="0" w14:cap="flat" w14:cmpd="sng" w14:algn="ctr">
        <w14:noFill/>
        <w14:prstDash w14:val="solid"/>
        <w14:bevel/>
      </w14:textOutline>
    </w:rPr>
  </w:style>
  <w:style w:type="paragraph" w:customStyle="1" w:styleId="Namn">
    <w:name w:val="Namn"/>
    <w:pPr>
      <w:spacing w:after="20" w:line="192" w:lineRule="auto"/>
      <w:jc w:val="center"/>
      <w:outlineLvl w:val="2"/>
    </w:pPr>
    <w:rPr>
      <w:rFonts w:ascii="Avenir Next Regular" w:hAnsi="Avenir Next Regular" w:cs="Arial Unicode MS"/>
      <w:b/>
      <w:bCs/>
      <w:caps/>
      <w:color w:val="1A5C71"/>
      <w:spacing w:val="27"/>
      <w:sz w:val="54"/>
      <w:szCs w:val="54"/>
      <w14:textOutline w14:w="0" w14:cap="flat" w14:cmpd="sng" w14:algn="ctr">
        <w14:noFill/>
        <w14:prstDash w14:val="solid"/>
        <w14:bevel/>
      </w14:textOutline>
    </w:rPr>
  </w:style>
  <w:style w:type="paragraph" w:customStyle="1" w:styleId="Frval">
    <w:name w:val="Förval"/>
    <w:pPr>
      <w:spacing w:after="200" w:line="312" w:lineRule="auto"/>
    </w:pPr>
    <w:rPr>
      <w:rFonts w:ascii="Avenir Next Regular" w:hAnsi="Avenir Next Regular" w:cs="Arial Unicode MS"/>
      <w:color w:val="323232"/>
      <w14:textOutline w14:w="0" w14:cap="flat" w14:cmpd="sng" w14:algn="ctr">
        <w14:noFill/>
        <w14:prstDash w14:val="solid"/>
        <w14:bevel/>
      </w14:textOutline>
    </w:rPr>
  </w:style>
  <w:style w:type="paragraph" w:customStyle="1" w:styleId="Adressat">
    <w:name w:val="Adressat"/>
    <w:pPr>
      <w:spacing w:line="312" w:lineRule="auto"/>
    </w:pPr>
    <w:rPr>
      <w:rFonts w:ascii="Avenir Next Regular" w:hAnsi="Avenir Next Regular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nk"/>
    <w:rPr>
      <w:u w:val="single"/>
    </w:rPr>
  </w:style>
  <w:style w:type="paragraph" w:customStyle="1" w:styleId="Avsndarinformation">
    <w:name w:val="Avsändarinformation"/>
    <w:next w:val="Brdtext"/>
    <w:pPr>
      <w:spacing w:line="360" w:lineRule="auto"/>
      <w:jc w:val="center"/>
      <w:outlineLvl w:val="2"/>
    </w:pPr>
    <w:rPr>
      <w:rFonts w:ascii="Avenir Next Demi Bold" w:hAnsi="Avenir Next Demi Bold" w:cs="Arial Unicode MS"/>
      <w:caps/>
      <w:color w:val="1A5C71"/>
      <w:spacing w:val="16"/>
      <w:sz w:val="16"/>
      <w:szCs w:val="16"/>
      <w14:textOutline w14:w="0" w14:cap="flat" w14:cmpd="sng" w14:algn="ctr">
        <w14:noFill/>
        <w14:prstDash w14:val="solid"/>
        <w14:bevel/>
      </w14:textOutline>
    </w:rPr>
  </w:style>
  <w:style w:type="paragraph" w:styleId="Brdtext">
    <w:name w:val="Body Text"/>
    <w:pPr>
      <w:spacing w:after="200" w:line="312" w:lineRule="auto"/>
    </w:pPr>
    <w:rPr>
      <w:rFonts w:ascii="Avenir Next Regular" w:hAnsi="Avenir Next Regular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character" w:styleId="Olstomnmnande">
    <w:name w:val="Unresolved Mention"/>
    <w:basedOn w:val="Standardstycketeckensnitt"/>
    <w:uiPriority w:val="99"/>
    <w:semiHidden/>
    <w:unhideWhenUsed/>
    <w:rsid w:val="00F53CB7"/>
    <w:rPr>
      <w:color w:val="605E5C"/>
      <w:shd w:val="clear" w:color="auto" w:fill="E1DFDD"/>
    </w:rPr>
  </w:style>
  <w:style w:type="character" w:customStyle="1" w:styleId="Rubrik1Char">
    <w:name w:val="Rubrik 1 Char"/>
    <w:basedOn w:val="Standardstycketeckensnitt"/>
    <w:link w:val="Rubrik1"/>
    <w:uiPriority w:val="9"/>
    <w:rsid w:val="00CA67AF"/>
    <w:rPr>
      <w:rFonts w:asciiTheme="majorHAnsi" w:eastAsiaTheme="majorEastAsia" w:hAnsiTheme="majorHAnsi" w:cstheme="majorBidi"/>
      <w:color w:val="3F606B" w:themeColor="accent1" w:themeShade="BF"/>
      <w:sz w:val="32"/>
      <w:szCs w:val="32"/>
      <w:lang w:val="en-US" w:eastAsia="en-US"/>
    </w:rPr>
  </w:style>
  <w:style w:type="paragraph" w:styleId="Sidhuvud">
    <w:name w:val="header"/>
    <w:basedOn w:val="Normal"/>
    <w:link w:val="SidhuvudChar"/>
    <w:uiPriority w:val="99"/>
    <w:unhideWhenUsed/>
    <w:rsid w:val="00CA67A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CA67AF"/>
    <w:rPr>
      <w:sz w:val="24"/>
      <w:szCs w:val="24"/>
      <w:lang w:val="en-US" w:eastAsia="en-US"/>
    </w:rPr>
  </w:style>
  <w:style w:type="paragraph" w:styleId="Sidfot">
    <w:name w:val="footer"/>
    <w:basedOn w:val="Normal"/>
    <w:link w:val="SidfotChar"/>
    <w:uiPriority w:val="99"/>
    <w:unhideWhenUsed/>
    <w:rsid w:val="00CA67A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CA67A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1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87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391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1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71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14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39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86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40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580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14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54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63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6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24_ContemporaryLetter">
  <a:themeElements>
    <a:clrScheme name="24_ContemporaryLetter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54818F"/>
      </a:accent1>
      <a:accent2>
        <a:srgbClr val="308C8B"/>
      </a:accent2>
      <a:accent3>
        <a:srgbClr val="7A9105"/>
      </a:accent3>
      <a:accent4>
        <a:srgbClr val="C26E6A"/>
      </a:accent4>
      <a:accent5>
        <a:srgbClr val="E4E942"/>
      </a:accent5>
      <a:accent6>
        <a:srgbClr val="5B516A"/>
      </a:accent6>
      <a:hlink>
        <a:srgbClr val="0000FF"/>
      </a:hlink>
      <a:folHlink>
        <a:srgbClr val="FF00FF"/>
      </a:folHlink>
    </a:clrScheme>
    <a:fontScheme name="24_ContemporaryLetter">
      <a:majorFont>
        <a:latin typeface="Avenir Next Regular"/>
        <a:ea typeface="Avenir Next Regular"/>
        <a:cs typeface="Avenir Next Regular"/>
      </a:majorFont>
      <a:minorFont>
        <a:latin typeface="Avenir Next Regular"/>
        <a:ea typeface="Avenir Next Regular"/>
        <a:cs typeface="Avenir Next Regular"/>
      </a:minorFont>
    </a:fontScheme>
    <a:fmtScheme name="24_ContemporaryLette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4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venir Next Medium"/>
            <a:ea typeface="Avenir Next Medium"/>
            <a:cs typeface="Avenir Next Medium"/>
            <a:sym typeface="Avenir Next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chemeClr val="accent6">
              <a:hueOff val="61929"/>
              <a:satOff val="10820"/>
              <a:lumOff val="-8848"/>
            </a:schemeClr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30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venir Next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Mall%20brev%20Skånela%20IF.dotx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Peder Nielsen</dc:creator>
  <cp:lastModifiedBy>Peder Nielsen</cp:lastModifiedBy>
  <cp:revision>2</cp:revision>
  <cp:lastPrinted>2024-12-10T10:19:00Z</cp:lastPrinted>
  <dcterms:created xsi:type="dcterms:W3CDTF">2024-12-10T10:40:00Z</dcterms:created>
  <dcterms:modified xsi:type="dcterms:W3CDTF">2024-12-10T10:40:00Z</dcterms:modified>
</cp:coreProperties>
</file>