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7"/>
      </w:tblGrid>
      <w:tr w:rsidR="000430A1" w14:paraId="20728EE7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A116" w14:textId="77777777" w:rsidR="000430A1" w:rsidRDefault="000430A1" w:rsidP="00466512">
            <w:pPr>
              <w:tabs>
                <w:tab w:val="left" w:pos="1064"/>
              </w:tabs>
              <w:jc w:val="both"/>
              <w:rPr>
                <w:b/>
                <w:sz w:val="28"/>
                <w:lang w:val="sv-SE"/>
              </w:rPr>
            </w:pPr>
            <w:r>
              <w:rPr>
                <w:b/>
                <w:sz w:val="28"/>
                <w:lang w:val="sv-SE"/>
              </w:rPr>
              <w:t xml:space="preserve">Tävlingens namn: </w:t>
            </w:r>
          </w:p>
        </w:tc>
      </w:tr>
      <w:tr w:rsidR="000430A1" w14:paraId="02CEA033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F973" w14:textId="77777777" w:rsidR="000430A1" w:rsidRDefault="000430A1" w:rsidP="00F61428">
            <w:pPr>
              <w:tabs>
                <w:tab w:val="left" w:pos="1064"/>
              </w:tabs>
              <w:jc w:val="both"/>
              <w:rPr>
                <w:sz w:val="18"/>
                <w:lang w:val="sv-SE"/>
              </w:rPr>
            </w:pPr>
            <w:r>
              <w:rPr>
                <w:b/>
                <w:sz w:val="18"/>
                <w:lang w:val="sv-SE"/>
              </w:rPr>
              <w:t>Förening:</w:t>
            </w:r>
            <w:r>
              <w:rPr>
                <w:b/>
                <w:sz w:val="18"/>
                <w:lang w:val="sv-SE"/>
              </w:rPr>
              <w:tab/>
            </w:r>
            <w:r w:rsidR="004D7457">
              <w:rPr>
                <w:b/>
                <w:szCs w:val="22"/>
                <w:lang w:val="sv-SE"/>
              </w:rPr>
              <w:t>Karlskrona</w:t>
            </w:r>
            <w:r w:rsidR="00F61428">
              <w:rPr>
                <w:b/>
                <w:szCs w:val="22"/>
                <w:lang w:val="sv-SE"/>
              </w:rPr>
              <w:t xml:space="preserve"> Allmänna Skridskoklubb</w:t>
            </w:r>
          </w:p>
        </w:tc>
      </w:tr>
      <w:tr w:rsidR="000430A1" w14:paraId="733E6DBB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7BD3" w14:textId="77777777" w:rsidR="00802EAF" w:rsidRDefault="00802EAF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b/>
                <w:sz w:val="18"/>
                <w:lang w:val="sv-SE"/>
              </w:rPr>
            </w:pPr>
          </w:p>
          <w:p w14:paraId="176F2972" w14:textId="77777777" w:rsidR="000430A1" w:rsidRDefault="000430A1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b/>
                <w:sz w:val="18"/>
                <w:lang w:val="sv-SE"/>
              </w:rPr>
              <w:t>Kategori:</w:t>
            </w:r>
            <w:r>
              <w:rPr>
                <w:sz w:val="18"/>
                <w:lang w:val="sv-SE"/>
              </w:rPr>
              <w:t xml:space="preserve"> 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ryss1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0"/>
            <w:r>
              <w:rPr>
                <w:sz w:val="18"/>
                <w:lang w:val="sv-SE"/>
              </w:rPr>
              <w:t xml:space="preserve"> Sen A Damer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ryss2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1"/>
            <w:r>
              <w:rPr>
                <w:sz w:val="18"/>
                <w:lang w:val="sv-SE"/>
              </w:rPr>
              <w:t xml:space="preserve"> Sen A Herrar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5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2"/>
            <w:r>
              <w:rPr>
                <w:sz w:val="18"/>
                <w:lang w:val="sv-SE"/>
              </w:rPr>
              <w:t xml:space="preserve"> Jun A Damer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ryss6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3"/>
            <w:r>
              <w:rPr>
                <w:sz w:val="18"/>
                <w:lang w:val="sv-SE"/>
              </w:rPr>
              <w:t xml:space="preserve"> Jun A Herrar</w:t>
            </w:r>
          </w:p>
          <w:p w14:paraId="1E95B217" w14:textId="2E8EB0CE" w:rsidR="000430A1" w:rsidRDefault="000430A1" w:rsidP="000430A1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ryss9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4"/>
            <w:r>
              <w:rPr>
                <w:sz w:val="18"/>
                <w:lang w:val="sv-SE"/>
              </w:rPr>
              <w:t xml:space="preserve"> UA 1</w:t>
            </w:r>
            <w:r w:rsidR="007E767D">
              <w:rPr>
                <w:sz w:val="18"/>
                <w:lang w:val="sv-SE"/>
              </w:rPr>
              <w:t>6</w:t>
            </w:r>
            <w:r>
              <w:rPr>
                <w:sz w:val="18"/>
                <w:lang w:val="sv-SE"/>
              </w:rPr>
              <w:t xml:space="preserve"> Flickor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ryss10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5"/>
            <w:r>
              <w:rPr>
                <w:sz w:val="18"/>
                <w:lang w:val="sv-SE"/>
              </w:rPr>
              <w:t xml:space="preserve"> UA 13 Flickor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ryss11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6"/>
            <w:r>
              <w:rPr>
                <w:sz w:val="18"/>
                <w:lang w:val="sv-SE"/>
              </w:rPr>
              <w:t xml:space="preserve"> UA 1</w:t>
            </w:r>
            <w:r w:rsidR="007E767D">
              <w:rPr>
                <w:sz w:val="18"/>
                <w:lang w:val="sv-SE"/>
              </w:rPr>
              <w:t>6</w:t>
            </w:r>
            <w:r>
              <w:rPr>
                <w:sz w:val="18"/>
                <w:lang w:val="sv-SE"/>
              </w:rPr>
              <w:t xml:space="preserve"> Pojkar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ryss12"/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7"/>
            <w:r>
              <w:rPr>
                <w:sz w:val="18"/>
                <w:lang w:val="sv-SE"/>
              </w:rPr>
              <w:t xml:space="preserve"> UA 13 Pojkar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tab/>
              <w:t xml:space="preserve"> </w:t>
            </w:r>
            <w:r>
              <w:rPr>
                <w:sz w:val="18"/>
                <w:lang w:val="sv-SE"/>
              </w:rPr>
              <w:br/>
              <w:t xml:space="preserve">                     </w:t>
            </w:r>
            <w:r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r>
              <w:rPr>
                <w:sz w:val="18"/>
                <w:lang w:val="sv-SE"/>
              </w:rPr>
              <w:t xml:space="preserve"> UA Flickor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r>
              <w:rPr>
                <w:sz w:val="18"/>
                <w:lang w:val="sv-SE"/>
              </w:rPr>
              <w:t xml:space="preserve"> UA Pojkar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r>
              <w:rPr>
                <w:sz w:val="18"/>
                <w:lang w:val="sv-SE"/>
              </w:rPr>
              <w:t xml:space="preserve"> Miniorer A</w:t>
            </w:r>
            <w:r>
              <w:rPr>
                <w:sz w:val="18"/>
                <w:lang w:val="sv-SE"/>
              </w:rPr>
              <w:tab/>
            </w:r>
          </w:p>
          <w:p w14:paraId="6FDDCE41" w14:textId="77777777" w:rsidR="000430A1" w:rsidRDefault="000430A1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 xml:space="preserve">              </w:t>
            </w:r>
          </w:p>
          <w:p w14:paraId="2B3E92C5" w14:textId="4531A9A9" w:rsidR="000430A1" w:rsidRDefault="00E305B8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 xml:space="preserve">                     </w:t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ryss3"/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bookmarkEnd w:id="8"/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Svart</w:t>
            </w:r>
            <w:r w:rsidR="000430A1">
              <w:rPr>
                <w:sz w:val="18"/>
                <w:lang w:val="sv-SE"/>
              </w:rPr>
              <w:tab/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Grå</w:t>
            </w:r>
            <w:r w:rsidR="000430A1">
              <w:rPr>
                <w:sz w:val="18"/>
                <w:lang w:val="sv-SE"/>
              </w:rPr>
              <w:tab/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ryss4"/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bookmarkEnd w:id="9"/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Röd</w:t>
            </w:r>
            <w:r w:rsidR="000430A1">
              <w:rPr>
                <w:sz w:val="18"/>
                <w:lang w:val="sv-SE"/>
              </w:rPr>
              <w:tab/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00000">
              <w:rPr>
                <w:sz w:val="18"/>
                <w:lang w:val="sv-SE"/>
              </w:rPr>
            </w:r>
            <w:r w:rsidR="00000000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Blå</w:t>
            </w:r>
          </w:p>
          <w:p w14:paraId="532FFE5F" w14:textId="0F582276" w:rsidR="000430A1" w:rsidRDefault="000430A1" w:rsidP="007E767D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br/>
            </w:r>
          </w:p>
        </w:tc>
      </w:tr>
      <w:tr w:rsidR="000430A1" w14:paraId="74EF7852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9C5D" w14:textId="77777777" w:rsidR="000430A1" w:rsidRDefault="000430A1" w:rsidP="00063327">
            <w:pPr>
              <w:jc w:val="both"/>
              <w:rPr>
                <w:sz w:val="18"/>
                <w:lang w:val="sv-SE"/>
              </w:rPr>
            </w:pPr>
            <w:r>
              <w:rPr>
                <w:b/>
                <w:sz w:val="18"/>
                <w:lang w:val="sv-SE"/>
              </w:rPr>
              <w:t>Åkare:</w:t>
            </w:r>
            <w:r>
              <w:rPr>
                <w:b/>
                <w:sz w:val="18"/>
                <w:lang w:val="sv-SE"/>
              </w:rPr>
              <w:tab/>
            </w:r>
            <w:bookmarkStart w:id="10" w:name="Text60"/>
            <w:r>
              <w:rPr>
                <w:b/>
                <w:sz w:val="18"/>
                <w:lang w:val="sv-SE"/>
              </w:rPr>
              <w:tab/>
            </w:r>
            <w:bookmarkEnd w:id="10"/>
          </w:p>
        </w:tc>
      </w:tr>
    </w:tbl>
    <w:p w14:paraId="21E7C825" w14:textId="77777777" w:rsidR="000430A1" w:rsidRDefault="000430A1">
      <w:pPr>
        <w:rPr>
          <w:sz w:val="10"/>
          <w:szCs w:val="10"/>
          <w:lang w:val="sv-SE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7"/>
      </w:tblGrid>
      <w:tr w:rsidR="000430A1" w14:paraId="3F51D363" w14:textId="77777777" w:rsidTr="0046177D">
        <w:trPr>
          <w:trHeight w:val="928"/>
          <w:jc w:val="center"/>
        </w:trPr>
        <w:tc>
          <w:tcPr>
            <w:tcW w:w="10627" w:type="dxa"/>
          </w:tcPr>
          <w:p w14:paraId="53F5EBB6" w14:textId="77777777" w:rsidR="000430A1" w:rsidRDefault="000430A1">
            <w:pPr>
              <w:jc w:val="center"/>
              <w:rPr>
                <w:b/>
                <w:lang w:val="sv-SE"/>
              </w:rPr>
            </w:pPr>
            <w:r>
              <w:rPr>
                <w:b/>
                <w:lang w:val="sv-SE"/>
              </w:rPr>
              <w:br/>
              <w:t>ELEMENT I DEN ORDNING DE UTFÖRS I PROGRAMMET</w:t>
            </w:r>
          </w:p>
          <w:p w14:paraId="1C608EC5" w14:textId="77777777" w:rsidR="000430A1" w:rsidRDefault="000430A1">
            <w:pPr>
              <w:jc w:val="center"/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FÖRKORTNINGAR ENLIGT FÖRTECKNING SKA ANVÄNDAS </w:t>
            </w:r>
          </w:p>
        </w:tc>
      </w:tr>
    </w:tbl>
    <w:p w14:paraId="4127632B" w14:textId="77777777" w:rsidR="000430A1" w:rsidRDefault="000430A1">
      <w:pPr>
        <w:rPr>
          <w:sz w:val="10"/>
          <w:szCs w:val="10"/>
          <w:lang w:val="sv-SE"/>
        </w:rPr>
      </w:pPr>
    </w:p>
    <w:tbl>
      <w:tblPr>
        <w:tblW w:w="1072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8"/>
        <w:gridCol w:w="4205"/>
        <w:gridCol w:w="287"/>
        <w:gridCol w:w="819"/>
        <w:gridCol w:w="4697"/>
      </w:tblGrid>
      <w:tr w:rsidR="000430A1" w14:paraId="1497BBED" w14:textId="77777777" w:rsidTr="0046177D">
        <w:trPr>
          <w:trHeight w:val="30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F14392C" w14:textId="77777777" w:rsidR="000430A1" w:rsidRDefault="000430A1">
            <w:pPr>
              <w:jc w:val="center"/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20A9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Element Kortprogram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C8F15" w14:textId="77777777" w:rsidR="000430A1" w:rsidRDefault="000430A1">
            <w:pPr>
              <w:jc w:val="center"/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9DEC2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3B94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Element Friåkning </w:t>
            </w:r>
          </w:p>
        </w:tc>
      </w:tr>
      <w:tr w:rsidR="000430A1" w14:paraId="73FE2D37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1327D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1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CAB283" w14:textId="77777777" w:rsidR="000430A1" w:rsidRDefault="000430A1">
            <w:pPr>
              <w:pStyle w:val="Rubrik4"/>
              <w:rPr>
                <w:rFonts w:eastAsia="Arial Unicode MS" w:cs="Arial"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Cs/>
                <w:szCs w:val="22"/>
                <w:lang w:val="sv-SE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1" w:name="Text91"/>
            <w:r>
              <w:rPr>
                <w:rFonts w:eastAsia="Arial Unicode MS" w:cs="Arial"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Cs/>
                <w:szCs w:val="22"/>
                <w:lang w:val="sv-SE"/>
              </w:rPr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end"/>
            </w:r>
            <w:bookmarkEnd w:id="11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F21E9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4A4B7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FB561" w14:textId="77777777" w:rsidR="000430A1" w:rsidRDefault="000430A1">
            <w:pPr>
              <w:pStyle w:val="Rubrik4"/>
              <w:rPr>
                <w:rFonts w:eastAsia="Arial Unicode MS" w:cs="Arial"/>
                <w:bCs/>
                <w:szCs w:val="22"/>
                <w:lang w:val="sv-SE"/>
              </w:rPr>
            </w:pPr>
          </w:p>
        </w:tc>
      </w:tr>
      <w:tr w:rsidR="000430A1" w14:paraId="258FCB86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9953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EFB2E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71290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00C0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97F91" w14:textId="77777777" w:rsidR="000430A1" w:rsidRDefault="000430A1" w:rsidP="00252D2F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01428D15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F923F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2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1A480F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2" w:name="Text92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2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B6B1A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87D7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220D5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7F123F04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B2249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F4B8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21700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9060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85E9C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BC98792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86D11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3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D25AE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3" w:name="Text93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3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B4B78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B0A7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D6932" w14:textId="77777777" w:rsidR="000430A1" w:rsidRDefault="000430A1" w:rsidP="00252D2F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4E5CD4A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62AECC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8C23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0A15B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B225C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1F877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41665E6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1647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4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878EF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" w:name="Text94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4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42FC9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9E604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A29E8" w14:textId="77777777" w:rsidR="000430A1" w:rsidRDefault="000430A1" w:rsidP="00063327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4E0D4A09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00060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B11D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D421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EBA19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62F32" w14:textId="77777777" w:rsidR="000430A1" w:rsidRDefault="000430A1" w:rsidP="00252D2F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06AD1EFD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E0FF0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5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6593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5" w:name="Text95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5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A0DC3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EF02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0850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7609823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8A8C87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DEED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14345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E5D59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FEA69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6" w:name="Text108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6"/>
          </w:p>
        </w:tc>
      </w:tr>
      <w:tr w:rsidR="000430A1" w14:paraId="3BD4202A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92FF6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6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1C184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7" w:name="Text96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7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9B3EE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8762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A3F1E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8" w:name="Text109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8"/>
          </w:p>
        </w:tc>
      </w:tr>
      <w:tr w:rsidR="000430A1" w14:paraId="2B7334DD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2C2EC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5CC581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1C3AD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C8735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2BE169" w14:textId="77777777" w:rsidR="000430A1" w:rsidRDefault="000430A1">
            <w:pPr>
              <w:pStyle w:val="Rubrik4"/>
              <w:rPr>
                <w:rFonts w:eastAsia="Arial Unicode MS" w:cs="Arial"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Cs/>
                <w:szCs w:val="22"/>
                <w:lang w:val="sv-SE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9" w:name="Text110"/>
            <w:r>
              <w:rPr>
                <w:rFonts w:eastAsia="Arial Unicode MS" w:cs="Arial"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Cs/>
                <w:szCs w:val="22"/>
                <w:lang w:val="sv-SE"/>
              </w:rPr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end"/>
            </w:r>
            <w:bookmarkEnd w:id="19"/>
          </w:p>
        </w:tc>
      </w:tr>
      <w:tr w:rsidR="000430A1" w14:paraId="472574F7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FD334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7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678B0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0" w:name="Text97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0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0C916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F1FF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0A31C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21" w:name="Text111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1"/>
          </w:p>
        </w:tc>
      </w:tr>
      <w:tr w:rsidR="000430A1" w14:paraId="715B1FFF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50C5D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7FD16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522C3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387A7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7F268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2" w:name="Text112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2"/>
          </w:p>
        </w:tc>
      </w:tr>
      <w:tr w:rsidR="000430A1" w14:paraId="0776995E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77DE2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8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537D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23" w:name="Text98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3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D27A6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6E9A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E065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24" w:name="Text113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4"/>
          </w:p>
        </w:tc>
      </w:tr>
      <w:tr w:rsidR="000430A1" w14:paraId="66CF10FA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6697D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9BF0C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2F2B8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661FF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A612F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25" w:name="Text114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5"/>
          </w:p>
        </w:tc>
      </w:tr>
    </w:tbl>
    <w:p w14:paraId="30CB3CE9" w14:textId="77777777" w:rsidR="000430A1" w:rsidRDefault="000430A1">
      <w:pPr>
        <w:rPr>
          <w:sz w:val="10"/>
          <w:szCs w:val="10"/>
          <w:lang w:val="sv-SE"/>
        </w:rPr>
      </w:pPr>
      <w:r>
        <w:rPr>
          <w:sz w:val="18"/>
          <w:szCs w:val="18"/>
          <w:lang w:val="sv-SE"/>
        </w:rPr>
        <w:t xml:space="preserve">   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212986" w14:paraId="09B7A72C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3CEB61FF" w14:textId="786CBEEE" w:rsidR="00212986" w:rsidRDefault="00212986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 xml:space="preserve">Koreograf kortprogram: 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D1B41CA" w14:textId="77777777" w:rsidR="00212986" w:rsidRDefault="00212986">
            <w:pPr>
              <w:rPr>
                <w:lang w:val="sv-SE"/>
              </w:rPr>
            </w:pPr>
          </w:p>
        </w:tc>
      </w:tr>
      <w:tr w:rsidR="00212986" w14:paraId="2936ED69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5BA0A8C5" w14:textId="7EE5A977" w:rsidR="00212986" w:rsidRDefault="00212986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>Koreograf friåkning: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D776A54" w14:textId="77777777" w:rsidR="00212986" w:rsidRDefault="00212986">
            <w:pPr>
              <w:rPr>
                <w:lang w:val="sv-SE"/>
              </w:rPr>
            </w:pPr>
          </w:p>
        </w:tc>
      </w:tr>
      <w:tr w:rsidR="000430A1" w14:paraId="2E56037F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68DF711F" w14:textId="13158030" w:rsidR="00212986" w:rsidRDefault="00212986">
            <w:pPr>
              <w:rPr>
                <w:b/>
                <w:bCs/>
                <w:sz w:val="18"/>
                <w:lang w:val="sv-SE"/>
              </w:rPr>
            </w:pPr>
          </w:p>
          <w:p w14:paraId="7FEC744F" w14:textId="17DBDDFA" w:rsidR="000430A1" w:rsidRDefault="000430A1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>Datum: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22E2EB0" w14:textId="77777777" w:rsidR="000430A1" w:rsidRDefault="000430A1">
            <w:pPr>
              <w:rPr>
                <w:lang w:val="sv-SE"/>
              </w:rPr>
            </w:pPr>
          </w:p>
          <w:p w14:paraId="2D36E759" w14:textId="57689522" w:rsidR="00212986" w:rsidRDefault="00212986">
            <w:pPr>
              <w:rPr>
                <w:lang w:val="sv-SE"/>
              </w:rPr>
            </w:pPr>
          </w:p>
        </w:tc>
      </w:tr>
      <w:tr w:rsidR="000430A1" w14:paraId="66272362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34D0E186" w14:textId="77777777" w:rsidR="000430A1" w:rsidRDefault="000430A1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>Signatur: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C68A8F9" w14:textId="77777777" w:rsidR="000430A1" w:rsidRDefault="000430A1">
            <w:pPr>
              <w:rPr>
                <w:lang w:val="sv-SE"/>
              </w:rPr>
            </w:pPr>
            <w:r>
              <w:rPr>
                <w:lang w:val="sv-S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6" w:name="Text62"/>
            <w:r>
              <w:rPr>
                <w:lang w:val="sv-SE"/>
              </w:rPr>
              <w:instrText xml:space="preserve"> FORMTEXT </w:instrText>
            </w:r>
            <w:r>
              <w:rPr>
                <w:lang w:val="sv-SE"/>
              </w:rPr>
            </w:r>
            <w:r>
              <w:rPr>
                <w:lang w:val="sv-SE"/>
              </w:rPr>
              <w:fldChar w:fldCharType="separate"/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lang w:val="sv-SE"/>
              </w:rPr>
              <w:fldChar w:fldCharType="end"/>
            </w:r>
            <w:bookmarkEnd w:id="26"/>
          </w:p>
        </w:tc>
      </w:tr>
    </w:tbl>
    <w:p w14:paraId="06855905" w14:textId="77777777" w:rsidR="000430A1" w:rsidRDefault="000430A1">
      <w:pPr>
        <w:rPr>
          <w:sz w:val="2"/>
          <w:szCs w:val="2"/>
          <w:lang w:val="sv-SE"/>
        </w:rPr>
      </w:pPr>
    </w:p>
    <w:sectPr w:rsidR="000430A1">
      <w:headerReference w:type="default" r:id="rId7"/>
      <w:footerReference w:type="default" r:id="rId8"/>
      <w:pgSz w:w="11906" w:h="16838" w:code="9"/>
      <w:pgMar w:top="454" w:right="567" w:bottom="567" w:left="567" w:header="397" w:footer="8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F3D41" w14:textId="77777777" w:rsidR="00E96F09" w:rsidRDefault="00E96F09">
      <w:r>
        <w:separator/>
      </w:r>
    </w:p>
  </w:endnote>
  <w:endnote w:type="continuationSeparator" w:id="0">
    <w:p w14:paraId="10A34AE4" w14:textId="77777777" w:rsidR="00E96F09" w:rsidRDefault="00E9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782F9" w14:textId="77777777" w:rsidR="00E305B8" w:rsidRDefault="00E305B8">
    <w:pPr>
      <w:pStyle w:val="Sidfot"/>
      <w:jc w:val="center"/>
      <w:rPr>
        <w:b/>
        <w:sz w:val="24"/>
        <w:szCs w:val="24"/>
        <w:lang w:val="sv-SE"/>
      </w:rPr>
    </w:pPr>
    <w:r>
      <w:rPr>
        <w:b/>
        <w:sz w:val="24"/>
        <w:szCs w:val="24"/>
        <w:lang w:val="sv-SE"/>
      </w:rPr>
      <w:t>Blanketten ska skickas till arrangören samtidigt med anmälan.</w:t>
    </w:r>
  </w:p>
  <w:p w14:paraId="6FA86CFC" w14:textId="77777777" w:rsidR="00E305B8" w:rsidRDefault="00E305B8">
    <w:pPr>
      <w:pStyle w:val="Sidfot"/>
      <w:jc w:val="center"/>
      <w:rPr>
        <w:b/>
        <w:sz w:val="24"/>
        <w:szCs w:val="24"/>
        <w:lang w:val="sv-SE"/>
      </w:rPr>
    </w:pPr>
    <w:r>
      <w:rPr>
        <w:b/>
        <w:sz w:val="24"/>
        <w:szCs w:val="24"/>
        <w:lang w:val="sv-SE"/>
      </w:rPr>
      <w:t>Dock senast innan anmälningstidens utgång enligt tävlingsinbjudan.</w:t>
    </w:r>
  </w:p>
  <w:p w14:paraId="2B69FA48" w14:textId="1FA43D39" w:rsidR="00E305B8" w:rsidRDefault="00E305B8">
    <w:pPr>
      <w:pStyle w:val="Sidfot"/>
      <w:jc w:val="center"/>
      <w:rPr>
        <w:b/>
        <w:lang w:val="sv-SE"/>
      </w:rPr>
    </w:pPr>
    <w:r>
      <w:rPr>
        <w:b/>
        <w:sz w:val="24"/>
        <w:szCs w:val="24"/>
        <w:lang w:val="sv-SE"/>
      </w:rPr>
      <w:t xml:space="preserve">Om förändringar gjorts i programmet ska ny blankett lämnas senast </w:t>
    </w:r>
    <w:r w:rsidR="00D64FD3">
      <w:rPr>
        <w:b/>
        <w:sz w:val="24"/>
        <w:szCs w:val="24"/>
        <w:lang w:val="sv-SE"/>
      </w:rPr>
      <w:t>innan</w:t>
    </w:r>
    <w:r>
      <w:rPr>
        <w:b/>
        <w:sz w:val="24"/>
        <w:szCs w:val="24"/>
        <w:lang w:val="sv-SE"/>
      </w:rPr>
      <w:t xml:space="preserve"> lottningen.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34B85" w14:textId="77777777" w:rsidR="00E96F09" w:rsidRDefault="00E96F09">
      <w:r>
        <w:separator/>
      </w:r>
    </w:p>
  </w:footnote>
  <w:footnote w:type="continuationSeparator" w:id="0">
    <w:p w14:paraId="126C914F" w14:textId="77777777" w:rsidR="00E96F09" w:rsidRDefault="00E96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142"/>
      <w:gridCol w:w="1559"/>
    </w:tblGrid>
    <w:tr w:rsidR="00E305B8" w14:paraId="3EF498FB" w14:textId="77777777">
      <w:trPr>
        <w:cantSplit/>
        <w:trHeight w:val="851"/>
        <w:jc w:val="center"/>
      </w:trPr>
      <w:tc>
        <w:tcPr>
          <w:tcW w:w="9142" w:type="dxa"/>
        </w:tcPr>
        <w:p w14:paraId="39B5F87D" w14:textId="77777777" w:rsidR="00E305B8" w:rsidRDefault="00E305B8">
          <w:pPr>
            <w:pStyle w:val="Rubrik6"/>
            <w:jc w:val="left"/>
            <w:rPr>
              <w:rFonts w:ascii="Verdana" w:hAnsi="Verdana" w:cs="Arial"/>
              <w:b/>
              <w:iCs/>
              <w:caps/>
              <w:sz w:val="40"/>
              <w:szCs w:val="40"/>
              <w:lang w:val="sv-SE"/>
            </w:rPr>
          </w:pPr>
          <w:r>
            <w:rPr>
              <w:rFonts w:ascii="Verdana" w:hAnsi="Verdana" w:cs="Arial"/>
              <w:b/>
              <w:iCs/>
              <w:caps/>
              <w:sz w:val="40"/>
              <w:szCs w:val="40"/>
              <w:lang w:val="sv-SE"/>
            </w:rPr>
            <w:t>SVENSKA KONSTÅKNINGSFÖRBUNDET</w:t>
          </w:r>
        </w:p>
        <w:p w14:paraId="150AB160" w14:textId="098E6613" w:rsidR="00E305B8" w:rsidRDefault="00E305B8" w:rsidP="00E06926">
          <w:pPr>
            <w:rPr>
              <w:rFonts w:ascii="Verdana" w:hAnsi="Verdana"/>
              <w:sz w:val="28"/>
              <w:szCs w:val="28"/>
              <w:lang w:val="sv-SE"/>
            </w:rPr>
          </w:pPr>
          <w:r>
            <w:rPr>
              <w:rFonts w:ascii="Verdana" w:hAnsi="Verdana"/>
              <w:iCs/>
              <w:sz w:val="28"/>
              <w:szCs w:val="28"/>
              <w:lang w:val="sv-SE"/>
            </w:rPr>
            <w:t xml:space="preserve">Säsongen </w:t>
          </w:r>
          <w:proofErr w:type="gramStart"/>
          <w:r w:rsidR="004D7457">
            <w:rPr>
              <w:rFonts w:ascii="Verdana" w:hAnsi="Verdana"/>
              <w:iCs/>
              <w:sz w:val="28"/>
              <w:szCs w:val="28"/>
              <w:lang w:val="sv-SE"/>
            </w:rPr>
            <w:t>20</w:t>
          </w:r>
          <w:r w:rsidR="00FD2791">
            <w:rPr>
              <w:rFonts w:ascii="Verdana" w:hAnsi="Verdana"/>
              <w:iCs/>
              <w:sz w:val="28"/>
              <w:szCs w:val="28"/>
              <w:lang w:val="sv-SE"/>
            </w:rPr>
            <w:t>2</w:t>
          </w:r>
          <w:r w:rsidR="007E767D">
            <w:rPr>
              <w:rFonts w:ascii="Verdana" w:hAnsi="Verdana"/>
              <w:iCs/>
              <w:sz w:val="28"/>
              <w:szCs w:val="28"/>
              <w:lang w:val="sv-SE"/>
            </w:rPr>
            <w:t>4</w:t>
          </w:r>
          <w:r w:rsidR="008D1BEA">
            <w:rPr>
              <w:rFonts w:ascii="Verdana" w:hAnsi="Verdana"/>
              <w:iCs/>
              <w:sz w:val="28"/>
              <w:szCs w:val="28"/>
              <w:lang w:val="sv-SE"/>
            </w:rPr>
            <w:t>-20</w:t>
          </w:r>
          <w:r w:rsidR="00672D53">
            <w:rPr>
              <w:rFonts w:ascii="Verdana" w:hAnsi="Verdana"/>
              <w:iCs/>
              <w:sz w:val="28"/>
              <w:szCs w:val="28"/>
              <w:lang w:val="sv-SE"/>
            </w:rPr>
            <w:t>2</w:t>
          </w:r>
          <w:r w:rsidR="007E767D">
            <w:rPr>
              <w:rFonts w:ascii="Verdana" w:hAnsi="Verdana"/>
              <w:iCs/>
              <w:sz w:val="28"/>
              <w:szCs w:val="28"/>
              <w:lang w:val="sv-SE"/>
            </w:rPr>
            <w:t>5</w:t>
          </w:r>
          <w:proofErr w:type="gramEnd"/>
          <w:r w:rsidR="008D1BEA">
            <w:rPr>
              <w:rFonts w:ascii="Verdana" w:hAnsi="Verdana"/>
              <w:iCs/>
              <w:sz w:val="28"/>
              <w:szCs w:val="28"/>
              <w:lang w:val="sv-SE"/>
            </w:rPr>
            <w:t xml:space="preserve">      </w:t>
          </w:r>
          <w:proofErr w:type="spellStart"/>
          <w:r>
            <w:rPr>
              <w:b/>
              <w:bCs/>
              <w:sz w:val="28"/>
              <w:lang w:val="sv-SE"/>
            </w:rPr>
            <w:t>Planned</w:t>
          </w:r>
          <w:proofErr w:type="spellEnd"/>
          <w:r>
            <w:rPr>
              <w:b/>
              <w:bCs/>
              <w:sz w:val="28"/>
              <w:lang w:val="sv-SE"/>
            </w:rPr>
            <w:t xml:space="preserve"> Program </w:t>
          </w:r>
          <w:proofErr w:type="spellStart"/>
          <w:r>
            <w:rPr>
              <w:b/>
              <w:bCs/>
              <w:sz w:val="28"/>
              <w:lang w:val="sv-SE"/>
            </w:rPr>
            <w:t>Content</w:t>
          </w:r>
          <w:proofErr w:type="spellEnd"/>
        </w:p>
      </w:tc>
      <w:tc>
        <w:tcPr>
          <w:tcW w:w="1559" w:type="dxa"/>
        </w:tcPr>
        <w:p w14:paraId="56435ACF" w14:textId="77777777" w:rsidR="00E305B8" w:rsidRPr="00046C27" w:rsidRDefault="00E305B8">
          <w:pPr>
            <w:pStyle w:val="Sidhuvud"/>
            <w:jc w:val="center"/>
            <w:rPr>
              <w:caps/>
              <w:lang w:val="sv-SE"/>
            </w:rPr>
          </w:pPr>
        </w:p>
        <w:p w14:paraId="70FF941C" w14:textId="77777777" w:rsidR="00E305B8" w:rsidRPr="00046C27" w:rsidRDefault="00E305B8">
          <w:pPr>
            <w:pStyle w:val="Sidhuvud"/>
            <w:jc w:val="center"/>
            <w:rPr>
              <w:caps/>
              <w:lang w:val="sv-SE"/>
            </w:rPr>
          </w:pPr>
        </w:p>
        <w:p w14:paraId="17E1D901" w14:textId="77777777" w:rsidR="00E305B8" w:rsidRPr="00046C27" w:rsidRDefault="00E305B8">
          <w:pPr>
            <w:pStyle w:val="Sidhuvud"/>
            <w:jc w:val="center"/>
            <w:rPr>
              <w:caps/>
              <w:lang w:val="sv-SE"/>
            </w:rPr>
          </w:pPr>
        </w:p>
        <w:p w14:paraId="4E4EC551" w14:textId="77777777" w:rsidR="00E305B8" w:rsidRPr="00046C27" w:rsidRDefault="00E305B8">
          <w:pPr>
            <w:pStyle w:val="Sidhuvud"/>
            <w:jc w:val="center"/>
            <w:rPr>
              <w:lang w:val="sv-SE"/>
            </w:rPr>
          </w:pPr>
        </w:p>
      </w:tc>
    </w:tr>
    <w:tr w:rsidR="00E305B8" w14:paraId="69C5EFEC" w14:textId="77777777">
      <w:trPr>
        <w:cantSplit/>
        <w:trHeight w:val="211"/>
        <w:jc w:val="center"/>
      </w:trPr>
      <w:tc>
        <w:tcPr>
          <w:tcW w:w="9142" w:type="dxa"/>
        </w:tcPr>
        <w:p w14:paraId="489DA5E2" w14:textId="77777777" w:rsidR="00E305B8" w:rsidRDefault="00E305B8">
          <w:pPr>
            <w:rPr>
              <w:b/>
              <w:sz w:val="28"/>
              <w:lang w:val="sv-SE"/>
            </w:rPr>
          </w:pPr>
          <w:r>
            <w:rPr>
              <w:b/>
              <w:sz w:val="18"/>
              <w:lang w:val="sv-SE"/>
            </w:rPr>
            <w:t>Vänligen fyll i med dator eller texta tydligt!</w:t>
          </w:r>
        </w:p>
      </w:tc>
      <w:tc>
        <w:tcPr>
          <w:tcW w:w="1559" w:type="dxa"/>
        </w:tcPr>
        <w:p w14:paraId="62F19AA1" w14:textId="77777777" w:rsidR="00E305B8" w:rsidRDefault="00E305B8">
          <w:pPr>
            <w:pStyle w:val="Sidhuvud"/>
            <w:rPr>
              <w:rFonts w:ascii="Eras Bold ITC" w:hAnsi="Eras Bold ITC"/>
              <w:noProof/>
              <w:lang w:val="sv-SE"/>
            </w:rPr>
          </w:pPr>
          <w:r>
            <w:rPr>
              <w:b/>
              <w:noProof/>
              <w:lang w:val="sv-SE"/>
            </w:rPr>
            <w:t>FORM C 11</w:t>
          </w:r>
        </w:p>
      </w:tc>
    </w:tr>
  </w:tbl>
  <w:p w14:paraId="69921DFA" w14:textId="77777777" w:rsidR="00E305B8" w:rsidRDefault="00E305B8">
    <w:pPr>
      <w:pStyle w:val="Sidhuvud"/>
      <w:jc w:val="center"/>
      <w:rPr>
        <w:sz w:val="10"/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6D586D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93E72F6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60351F0C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num w:numId="1" w16cid:durableId="540940899">
    <w:abstractNumId w:val="3"/>
  </w:num>
  <w:num w:numId="2" w16cid:durableId="990867205">
    <w:abstractNumId w:val="0"/>
    <w:lvlOverride w:ilvl="0">
      <w:lvl w:ilvl="0">
        <w:start w:val="1"/>
        <w:numFmt w:val="bullet"/>
        <w:lvlText w:val="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 w16cid:durableId="1151362416">
    <w:abstractNumId w:val="1"/>
  </w:num>
  <w:num w:numId="4" w16cid:durableId="18907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98"/>
    <w:rsid w:val="000430A1"/>
    <w:rsid w:val="00046C27"/>
    <w:rsid w:val="00053599"/>
    <w:rsid w:val="00054B45"/>
    <w:rsid w:val="00063327"/>
    <w:rsid w:val="000E6D14"/>
    <w:rsid w:val="000F670F"/>
    <w:rsid w:val="001200C8"/>
    <w:rsid w:val="00212986"/>
    <w:rsid w:val="00231557"/>
    <w:rsid w:val="00252D2F"/>
    <w:rsid w:val="00253E52"/>
    <w:rsid w:val="00322AA4"/>
    <w:rsid w:val="0039492B"/>
    <w:rsid w:val="0046177D"/>
    <w:rsid w:val="00466512"/>
    <w:rsid w:val="004759E2"/>
    <w:rsid w:val="00487EFE"/>
    <w:rsid w:val="004D23C1"/>
    <w:rsid w:val="004D7457"/>
    <w:rsid w:val="005A453F"/>
    <w:rsid w:val="00672D53"/>
    <w:rsid w:val="006913E0"/>
    <w:rsid w:val="006C7491"/>
    <w:rsid w:val="00744AF1"/>
    <w:rsid w:val="00785659"/>
    <w:rsid w:val="00790647"/>
    <w:rsid w:val="007E767D"/>
    <w:rsid w:val="00802EAF"/>
    <w:rsid w:val="0081334F"/>
    <w:rsid w:val="008456F1"/>
    <w:rsid w:val="00880F90"/>
    <w:rsid w:val="00886DF0"/>
    <w:rsid w:val="008D1BEA"/>
    <w:rsid w:val="008E4498"/>
    <w:rsid w:val="00994035"/>
    <w:rsid w:val="009A6936"/>
    <w:rsid w:val="009B7CF4"/>
    <w:rsid w:val="00A22E6F"/>
    <w:rsid w:val="00A36748"/>
    <w:rsid w:val="00A97F7A"/>
    <w:rsid w:val="00AA11B1"/>
    <w:rsid w:val="00B57E41"/>
    <w:rsid w:val="00BD2701"/>
    <w:rsid w:val="00C025DE"/>
    <w:rsid w:val="00D64FD3"/>
    <w:rsid w:val="00DC5AFD"/>
    <w:rsid w:val="00DC77EC"/>
    <w:rsid w:val="00E06926"/>
    <w:rsid w:val="00E305B8"/>
    <w:rsid w:val="00E96F09"/>
    <w:rsid w:val="00F61428"/>
    <w:rsid w:val="00FC22A6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F90EB"/>
  <w15:docId w15:val="{6B8038BF-53FA-4CCD-91F0-E22E5BC6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de-DE" w:eastAsia="de-DE"/>
    </w:rPr>
  </w:style>
  <w:style w:type="paragraph" w:styleId="Rubrik1">
    <w:name w:val="heading 1"/>
    <w:basedOn w:val="Normal"/>
    <w:next w:val="Normal"/>
    <w:qFormat/>
    <w:pPr>
      <w:keepNext/>
      <w:widowControl w:val="0"/>
      <w:outlineLvl w:val="0"/>
    </w:pPr>
    <w:rPr>
      <w:color w:val="FFFFFF"/>
      <w:sz w:val="32"/>
    </w:rPr>
  </w:style>
  <w:style w:type="paragraph" w:styleId="Rubrik2">
    <w:name w:val="heading 2"/>
    <w:basedOn w:val="Normal"/>
    <w:next w:val="Normal"/>
    <w:qFormat/>
    <w:pPr>
      <w:keepNext/>
      <w:widowControl w:val="0"/>
      <w:outlineLvl w:val="1"/>
    </w:pPr>
    <w:rPr>
      <w:b/>
      <w:sz w:val="24"/>
    </w:rPr>
  </w:style>
  <w:style w:type="paragraph" w:styleId="Rubrik3">
    <w:name w:val="heading 3"/>
    <w:basedOn w:val="Normal"/>
    <w:next w:val="Normal"/>
    <w:qFormat/>
    <w:pPr>
      <w:keepNext/>
      <w:widowControl w:val="0"/>
      <w:outlineLvl w:val="2"/>
    </w:pPr>
    <w:rPr>
      <w:rFonts w:ascii="Arial Black" w:hAnsi="Arial Black"/>
      <w:b/>
      <w:sz w:val="32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Rubrik5">
    <w:name w:val="heading 5"/>
    <w:basedOn w:val="Normal"/>
    <w:next w:val="Normal"/>
    <w:qFormat/>
    <w:pPr>
      <w:keepNext/>
      <w:tabs>
        <w:tab w:val="left" w:pos="567"/>
      </w:tabs>
      <w:outlineLvl w:val="4"/>
    </w:pPr>
    <w:rPr>
      <w:b/>
      <w:sz w:val="18"/>
      <w:lang w:val="sv-SE"/>
    </w:rPr>
  </w:style>
  <w:style w:type="paragraph" w:styleId="Rubrik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/>
      <w:sz w:val="46"/>
      <w:lang w:val="en-GB"/>
    </w:rPr>
  </w:style>
  <w:style w:type="paragraph" w:styleId="Rubrik7">
    <w:name w:val="heading 7"/>
    <w:basedOn w:val="Normal"/>
    <w:next w:val="Normal"/>
    <w:qFormat/>
    <w:pPr>
      <w:keepNext/>
      <w:outlineLvl w:val="6"/>
    </w:pPr>
    <w:rPr>
      <w:rFonts w:cs="Arial"/>
      <w:b/>
      <w:color w:val="FFFFFF"/>
      <w:sz w:val="32"/>
      <w:shd w:val="clear" w:color="auto" w:fill="000000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eskrivning">
    <w:name w:val="caption"/>
    <w:basedOn w:val="Normal"/>
    <w:next w:val="Normal"/>
    <w:qFormat/>
    <w:pPr>
      <w:widowControl w:val="0"/>
    </w:pPr>
    <w:rPr>
      <w:b/>
      <w:sz w:val="28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prechblasentext">
    <w:name w:val="Sprechblasen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JWMFormular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JWMFormular</Template>
  <TotalTime>3</TotalTime>
  <Pages>1</Pages>
  <Words>203</Words>
  <Characters>1077</Characters>
  <Application>Microsoft Office Word</Application>
  <DocSecurity>0</DocSecurity>
  <Lines>8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FORM C 11</vt:lpstr>
      <vt:lpstr>FORM C 11</vt:lpstr>
      <vt:lpstr>FORM C 11</vt:lpstr>
    </vt:vector>
  </TitlesOfParts>
  <Company>Susanne Software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 11</dc:title>
  <dc:subject>Program Content</dc:subject>
  <dc:creator>Tord Lindberg</dc:creator>
  <cp:lastModifiedBy>Cecilia Pettersson</cp:lastModifiedBy>
  <cp:revision>2</cp:revision>
  <cp:lastPrinted>2010-09-18T12:56:00Z</cp:lastPrinted>
  <dcterms:created xsi:type="dcterms:W3CDTF">2024-08-03T16:38:00Z</dcterms:created>
  <dcterms:modified xsi:type="dcterms:W3CDTF">2024-08-03T16:38:00Z</dcterms:modified>
  <cp:category>SKF blanketter</cp:category>
</cp:coreProperties>
</file>